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10D22" w14:textId="564F168F" w:rsidR="00C24ED8" w:rsidRDefault="00EE38A7" w:rsidP="00B405E3">
      <w:pPr>
        <w:jc w:val="center"/>
      </w:pPr>
      <w:r>
        <w:t>`</w:t>
      </w:r>
      <w:r w:rsidR="00F367FF">
        <w:t xml:space="preserve"> </w:t>
      </w:r>
      <w:r w:rsidR="00B405E3">
        <w:rPr>
          <w:noProof/>
        </w:rPr>
        <w:drawing>
          <wp:inline distT="0" distB="0" distL="0" distR="0" wp14:anchorId="69B099D2" wp14:editId="1579D2C1">
            <wp:extent cx="5921831" cy="3331029"/>
            <wp:effectExtent l="0" t="0" r="3175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592" cy="335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9769" w14:textId="07566B5F" w:rsidR="003F33E7" w:rsidRDefault="006868AF" w:rsidP="00DC4C6D">
      <w:pPr>
        <w:pStyle w:val="Title"/>
        <w:jc w:val="center"/>
      </w:pPr>
      <w:r>
        <w:t>Fallout 4:</w:t>
      </w:r>
      <w:r w:rsidR="009401DC">
        <w:t xml:space="preserve"> </w:t>
      </w:r>
      <w:r w:rsidR="00483E2A">
        <w:t>Threshold Exp</w:t>
      </w:r>
      <w:r w:rsidR="00CB58C2">
        <w:t>eriment</w:t>
      </w:r>
    </w:p>
    <w:p w14:paraId="75DA6A9D" w14:textId="10960D6E" w:rsidR="00C24ED8" w:rsidRDefault="00403477" w:rsidP="00DC4C6D">
      <w:pPr>
        <w:pStyle w:val="Subtitle"/>
        <w:jc w:val="center"/>
        <w:rPr>
          <w:i w:val="0"/>
          <w:sz w:val="20"/>
          <w:szCs w:val="20"/>
        </w:rPr>
      </w:pPr>
      <w:r w:rsidRPr="00DC4C6D">
        <w:rPr>
          <w:i w:val="0"/>
          <w:sz w:val="20"/>
          <w:szCs w:val="20"/>
        </w:rPr>
        <w:t xml:space="preserve">Version </w:t>
      </w:r>
      <w:r w:rsidR="009C0006">
        <w:rPr>
          <w:i w:val="0"/>
          <w:sz w:val="20"/>
          <w:szCs w:val="20"/>
        </w:rPr>
        <w:t>1</w:t>
      </w:r>
      <w:r w:rsidRPr="00DC4C6D">
        <w:rPr>
          <w:i w:val="0"/>
          <w:sz w:val="20"/>
          <w:szCs w:val="20"/>
        </w:rPr>
        <w:t>.0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95"/>
        <w:gridCol w:w="4355"/>
      </w:tblGrid>
      <w:tr w:rsidR="001417A2" w:rsidRPr="00944542" w14:paraId="23168F29" w14:textId="77777777" w:rsidTr="00D43C2F">
        <w:trPr>
          <w:trHeight w:val="335"/>
          <w:jc w:val="center"/>
        </w:trPr>
        <w:tc>
          <w:tcPr>
            <w:tcW w:w="3095" w:type="dxa"/>
          </w:tcPr>
          <w:p w14:paraId="5738F036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Designer:</w:t>
            </w:r>
          </w:p>
        </w:tc>
        <w:tc>
          <w:tcPr>
            <w:tcW w:w="4355" w:type="dxa"/>
          </w:tcPr>
          <w:p w14:paraId="3E64261A" w14:textId="53AF9934" w:rsidR="001417A2" w:rsidRPr="00944542" w:rsidRDefault="00B330DC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Donghua Li</w:t>
            </w:r>
          </w:p>
        </w:tc>
      </w:tr>
      <w:tr w:rsidR="001417A2" w:rsidRPr="00944542" w14:paraId="559DDB18" w14:textId="77777777" w:rsidTr="00D43C2F">
        <w:trPr>
          <w:trHeight w:val="335"/>
          <w:jc w:val="center"/>
        </w:trPr>
        <w:tc>
          <w:tcPr>
            <w:tcW w:w="3095" w:type="dxa"/>
          </w:tcPr>
          <w:p w14:paraId="337ED7F6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Document Date:</w:t>
            </w:r>
          </w:p>
        </w:tc>
        <w:tc>
          <w:tcPr>
            <w:tcW w:w="4355" w:type="dxa"/>
          </w:tcPr>
          <w:p w14:paraId="242FB775" w14:textId="7BA2FEB7" w:rsidR="001417A2" w:rsidRPr="00944542" w:rsidRDefault="003567B1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fldChar w:fldCharType="begin"/>
            </w:r>
            <w:r>
              <w:rPr>
                <w:kern w:val="32"/>
              </w:rPr>
              <w:instrText xml:space="preserve"> DATE \@ "M/d/yyyy" </w:instrText>
            </w:r>
            <w:r>
              <w:rPr>
                <w:kern w:val="32"/>
              </w:rPr>
              <w:fldChar w:fldCharType="separate"/>
            </w:r>
            <w:r w:rsidR="00CA15E7">
              <w:rPr>
                <w:noProof/>
                <w:kern w:val="32"/>
              </w:rPr>
              <w:t>8/5/2023</w:t>
            </w:r>
            <w:r>
              <w:rPr>
                <w:kern w:val="32"/>
              </w:rPr>
              <w:fldChar w:fldCharType="end"/>
            </w:r>
          </w:p>
        </w:tc>
      </w:tr>
      <w:tr w:rsidR="001417A2" w:rsidRPr="00944542" w14:paraId="03C5E83D" w14:textId="77777777" w:rsidTr="00D43C2F">
        <w:trPr>
          <w:trHeight w:val="321"/>
          <w:jc w:val="center"/>
        </w:trPr>
        <w:tc>
          <w:tcPr>
            <w:tcW w:w="3095" w:type="dxa"/>
          </w:tcPr>
          <w:p w14:paraId="23EB0E86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Intended Level Delivery Date:</w:t>
            </w:r>
          </w:p>
        </w:tc>
        <w:tc>
          <w:tcPr>
            <w:tcW w:w="4355" w:type="dxa"/>
          </w:tcPr>
          <w:p w14:paraId="0B98E640" w14:textId="161319DB" w:rsidR="001417A2" w:rsidRPr="00944542" w:rsidRDefault="00D01B78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7/19/2023</w:t>
            </w:r>
          </w:p>
        </w:tc>
      </w:tr>
    </w:tbl>
    <w:p w14:paraId="5A6B2E78" w14:textId="77777777" w:rsidR="00403477" w:rsidRDefault="00403477"/>
    <w:p w14:paraId="5CE2A847" w14:textId="77777777" w:rsidR="00403477" w:rsidRPr="0039586E" w:rsidRDefault="00403477">
      <w:pPr>
        <w:rPr>
          <w:rFonts w:asciiTheme="majorHAnsi" w:hAnsiTheme="majorHAnsi"/>
          <w:b/>
          <w:color w:val="365F91" w:themeColor="accent1" w:themeShade="BF"/>
          <w:sz w:val="28"/>
          <w:szCs w:val="28"/>
        </w:rPr>
      </w:pPr>
      <w:r w:rsidRPr="0039586E">
        <w:rPr>
          <w:rFonts w:asciiTheme="majorHAnsi" w:hAnsiTheme="majorHAnsi"/>
          <w:b/>
          <w:color w:val="365F91" w:themeColor="accent1" w:themeShade="BF"/>
          <w:sz w:val="28"/>
          <w:szCs w:val="28"/>
        </w:rPr>
        <w:t>Document Revisions Table</w:t>
      </w:r>
    </w:p>
    <w:tbl>
      <w:tblPr>
        <w:tblW w:w="9333" w:type="dxa"/>
        <w:jc w:val="center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74"/>
        <w:gridCol w:w="4943"/>
        <w:gridCol w:w="1892"/>
        <w:gridCol w:w="1424"/>
      </w:tblGrid>
      <w:tr w:rsidR="00C24ED8" w:rsidRPr="008F0874" w14:paraId="6C460186" w14:textId="77777777" w:rsidTr="00B405E3">
        <w:trPr>
          <w:trHeight w:val="555"/>
          <w:jc w:val="center"/>
        </w:trPr>
        <w:tc>
          <w:tcPr>
            <w:tcW w:w="1074" w:type="dxa"/>
            <w:shd w:val="clear" w:color="auto" w:fill="A6A6A6" w:themeFill="background1" w:themeFillShade="A6"/>
            <w:vAlign w:val="center"/>
          </w:tcPr>
          <w:p w14:paraId="7E5EA134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Version</w:t>
            </w:r>
          </w:p>
        </w:tc>
        <w:tc>
          <w:tcPr>
            <w:tcW w:w="4943" w:type="dxa"/>
            <w:shd w:val="clear" w:color="auto" w:fill="A6A6A6" w:themeFill="background1" w:themeFillShade="A6"/>
            <w:vAlign w:val="center"/>
          </w:tcPr>
          <w:p w14:paraId="0F5B39EF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1892" w:type="dxa"/>
            <w:shd w:val="clear" w:color="auto" w:fill="A6A6A6" w:themeFill="background1" w:themeFillShade="A6"/>
            <w:vAlign w:val="center"/>
          </w:tcPr>
          <w:p w14:paraId="39CA4AFC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Requestor</w:t>
            </w:r>
          </w:p>
        </w:tc>
        <w:tc>
          <w:tcPr>
            <w:tcW w:w="1424" w:type="dxa"/>
            <w:shd w:val="clear" w:color="auto" w:fill="A6A6A6" w:themeFill="background1" w:themeFillShade="A6"/>
            <w:vAlign w:val="center"/>
          </w:tcPr>
          <w:p w14:paraId="20AB7220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</w:tr>
      <w:tr w:rsidR="00C24ED8" w:rsidRPr="002F6EB0" w14:paraId="2D290D93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54B571F5" w14:textId="77777777" w:rsidR="00C24ED8" w:rsidRPr="002F6EB0" w:rsidRDefault="00960246" w:rsidP="00960246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bCs/>
                <w:sz w:val="20"/>
                <w:szCs w:val="20"/>
              </w:rPr>
              <w:t>1</w:t>
            </w:r>
            <w:r w:rsidR="00C24ED8" w:rsidRPr="002F6EB0">
              <w:rPr>
                <w:rFonts w:asciiTheme="minorHAnsi" w:hAnsiTheme="minorHAnsi" w:cs="Arial"/>
                <w:bCs/>
                <w:sz w:val="20"/>
                <w:szCs w:val="20"/>
              </w:rPr>
              <w:t>.</w:t>
            </w:r>
            <w:r w:rsidRPr="002F6EB0">
              <w:rPr>
                <w:rFonts w:asciiTheme="minorHAnsi" w:hAnsiTheme="minorHAnsi" w:cs="Arial"/>
                <w:bCs/>
                <w:sz w:val="20"/>
                <w:szCs w:val="20"/>
              </w:rPr>
              <w:t>0</w:t>
            </w:r>
          </w:p>
        </w:tc>
        <w:tc>
          <w:tcPr>
            <w:tcW w:w="4943" w:type="dxa"/>
            <w:vAlign w:val="center"/>
          </w:tcPr>
          <w:p w14:paraId="4FE19CA5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Initial Document</w:t>
            </w:r>
          </w:p>
        </w:tc>
        <w:tc>
          <w:tcPr>
            <w:tcW w:w="1892" w:type="dxa"/>
            <w:vAlign w:val="center"/>
          </w:tcPr>
          <w:p w14:paraId="1D433B36" w14:textId="672D17CF" w:rsidR="00C24ED8" w:rsidRPr="002F6EB0" w:rsidRDefault="0017429E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Professor</w:t>
            </w:r>
            <w:r>
              <w:rPr>
                <w:rFonts w:asciiTheme="minorHAnsi" w:hAnsiTheme="minorHAnsi" w:cs="Arial"/>
                <w:sz w:val="20"/>
                <w:szCs w:val="20"/>
              </w:rPr>
              <w:t>. Stephen</w:t>
            </w:r>
            <w:r w:rsidR="00050F75">
              <w:rPr>
                <w:rFonts w:asciiTheme="minorHAnsi" w:hAnsiTheme="minorHAnsi" w:cs="Arial"/>
                <w:sz w:val="20"/>
                <w:szCs w:val="20"/>
              </w:rPr>
              <w:t>s</w:t>
            </w:r>
          </w:p>
        </w:tc>
        <w:tc>
          <w:tcPr>
            <w:tcW w:w="1424" w:type="dxa"/>
            <w:vAlign w:val="center"/>
          </w:tcPr>
          <w:p w14:paraId="37435538" w14:textId="5857D54C" w:rsidR="00C24ED8" w:rsidRPr="002F6EB0" w:rsidRDefault="009C0006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5/30/2023</w:t>
            </w:r>
          </w:p>
        </w:tc>
      </w:tr>
      <w:tr w:rsidR="00C24ED8" w:rsidRPr="002F6EB0" w14:paraId="0A66EC82" w14:textId="77777777" w:rsidTr="00B405E3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1AFA9E24" w14:textId="389E63E8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shd w:val="clear" w:color="auto" w:fill="C0C0C0"/>
            <w:vAlign w:val="center"/>
          </w:tcPr>
          <w:p w14:paraId="1B918779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C0C0C0"/>
            <w:vAlign w:val="center"/>
          </w:tcPr>
          <w:p w14:paraId="3906EFDE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C0C0C0"/>
            <w:vAlign w:val="center"/>
          </w:tcPr>
          <w:p w14:paraId="5A2CF95B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24ED8" w:rsidRPr="002F6EB0" w14:paraId="0BDFFDAD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298BDF8A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vAlign w:val="center"/>
          </w:tcPr>
          <w:p w14:paraId="760B8054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3247167F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vAlign w:val="center"/>
          </w:tcPr>
          <w:p w14:paraId="6C36C2E7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24ED8" w:rsidRPr="002F6EB0" w14:paraId="69DA7A77" w14:textId="77777777" w:rsidTr="00B405E3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2B137CBD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shd w:val="clear" w:color="auto" w:fill="C0C0C0"/>
            <w:vAlign w:val="center"/>
          </w:tcPr>
          <w:p w14:paraId="25A51C8E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C0C0C0"/>
            <w:vAlign w:val="center"/>
          </w:tcPr>
          <w:p w14:paraId="4A452869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C0C0C0"/>
            <w:vAlign w:val="center"/>
          </w:tcPr>
          <w:p w14:paraId="5A2C2028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24ED8" w:rsidRPr="002F6EB0" w14:paraId="160DC419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7D99228F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vAlign w:val="center"/>
          </w:tcPr>
          <w:p w14:paraId="76CFC766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1C219336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vAlign w:val="center"/>
          </w:tcPr>
          <w:p w14:paraId="4F193B89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2928B7F1" w14:textId="77777777" w:rsidR="00403477" w:rsidRDefault="00403477">
      <w:r>
        <w:br w:type="page"/>
      </w:r>
    </w:p>
    <w:bookmarkStart w:id="0" w:name="_Toc136186027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8836567"/>
        <w:docPartObj>
          <w:docPartGallery w:val="Table of Contents"/>
          <w:docPartUnique/>
        </w:docPartObj>
      </w:sdtPr>
      <w:sdtContent>
        <w:p w14:paraId="1A256F9F" w14:textId="77777777" w:rsidR="007504EC" w:rsidRPr="00172B1E" w:rsidRDefault="007504EC" w:rsidP="00172B1E">
          <w:pPr>
            <w:pStyle w:val="Heading2"/>
            <w:rPr>
              <w:rStyle w:val="Heading1Char"/>
              <w:color w:val="4F81BD" w:themeColor="accent1"/>
              <w:spacing w:val="0"/>
              <w:kern w:val="0"/>
              <w:sz w:val="26"/>
              <w:szCs w:val="26"/>
            </w:rPr>
          </w:pPr>
          <w:r w:rsidRPr="00172B1E">
            <w:rPr>
              <w:rStyle w:val="Heading1Char"/>
              <w:color w:val="4F81BD" w:themeColor="accent1"/>
              <w:spacing w:val="0"/>
              <w:kern w:val="0"/>
              <w:sz w:val="26"/>
              <w:szCs w:val="26"/>
            </w:rPr>
            <w:t>Table of Contents</w:t>
          </w:r>
          <w:bookmarkEnd w:id="0"/>
        </w:p>
        <w:p w14:paraId="6BD3E125" w14:textId="7E155DA3" w:rsidR="004D13F5" w:rsidRDefault="00226444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r>
            <w:fldChar w:fldCharType="begin"/>
          </w:r>
          <w:r w:rsidR="007504EC">
            <w:instrText xml:space="preserve"> TOC \o "1-3" \h \z \u </w:instrText>
          </w:r>
          <w:r>
            <w:fldChar w:fldCharType="separate"/>
          </w:r>
          <w:hyperlink w:anchor="_Toc136186027" w:history="1">
            <w:r w:rsidR="004D13F5" w:rsidRPr="00E320A9">
              <w:rPr>
                <w:rStyle w:val="Hyperlink"/>
                <w:noProof/>
              </w:rPr>
              <w:t>Table of Contents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_Toc136186027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2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3A71274E" w14:textId="247D3995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28" w:history="1">
            <w:r w:rsidR="004D13F5" w:rsidRPr="00E320A9">
              <w:rPr>
                <w:rStyle w:val="Hyperlink"/>
                <w:noProof/>
              </w:rPr>
              <w:t>Table of Figures and Tables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_Toc136186028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2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21FDA43E" w14:textId="6F23425D" w:rsidR="004D13F5" w:rsidRDefault="00000000">
          <w:pPr>
            <w:pStyle w:val="TOC1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36186029" w:history="1">
            <w:r w:rsidR="004D13F5" w:rsidRPr="00E320A9">
              <w:rPr>
                <w:rStyle w:val="Hyperlink"/>
                <w:noProof/>
              </w:rPr>
              <w:t>Level Summary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_Toc136186029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4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1A92AE40" w14:textId="38EA4C1E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30" w:history="1">
            <w:r w:rsidR="004D13F5" w:rsidRPr="00E320A9">
              <w:rPr>
                <w:rStyle w:val="Hyperlink"/>
                <w:noProof/>
              </w:rPr>
              <w:t>Quick Summary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_Toc136186030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4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08338AEB" w14:textId="6404B753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31" w:history="1">
            <w:r w:rsidR="004D13F5" w:rsidRPr="00E320A9">
              <w:rPr>
                <w:rStyle w:val="Hyperlink"/>
                <w:noProof/>
              </w:rPr>
              <w:t>Level Feature Overview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_Toc136186031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4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3C651FA8" w14:textId="415C8E93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32" w:history="1">
            <w:r w:rsidR="004D13F5" w:rsidRPr="00E320A9">
              <w:rPr>
                <w:rStyle w:val="Hyperlink"/>
                <w:noProof/>
              </w:rPr>
              <w:t>Development Schedule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_Toc136186032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5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0E7C320C" w14:textId="26731ED4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33" w:history="1">
            <w:r w:rsidR="004D13F5" w:rsidRPr="00E320A9">
              <w:rPr>
                <w:rStyle w:val="Hyperlink"/>
                <w:noProof/>
              </w:rPr>
              <w:t>Level Logic Flow Chart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_Toc136186033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6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4D98AACF" w14:textId="02EFDC2D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34" w:history="1">
            <w:r w:rsidR="004D13F5" w:rsidRPr="00E320A9">
              <w:rPr>
                <w:rStyle w:val="Hyperlink"/>
                <w:noProof/>
              </w:rPr>
              <w:t>Level  Overview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_Toc136186034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7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74DDA6BB" w14:textId="1586E24E" w:rsidR="004D13F5" w:rsidRDefault="00000000">
          <w:pPr>
            <w:pStyle w:val="TOC3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36186035" w:history="1">
            <w:r w:rsidR="004D13F5" w:rsidRPr="00E320A9">
              <w:rPr>
                <w:rStyle w:val="Hyperlink"/>
                <w:noProof/>
              </w:rPr>
              <w:t>Overview Map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_Toc136186035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7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76524479" w14:textId="595BF347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36" w:history="1">
            <w:r w:rsidR="004D13F5" w:rsidRPr="00E320A9">
              <w:rPr>
                <w:rStyle w:val="Hyperlink"/>
                <w:noProof/>
              </w:rPr>
              <w:t>Narrative Flow Chart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_Toc136186036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8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4D19CF91" w14:textId="2AC1DA5E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37" w:history="1">
            <w:r w:rsidR="004D13F5" w:rsidRPr="00E320A9">
              <w:rPr>
                <w:rStyle w:val="Hyperlink"/>
                <w:noProof/>
              </w:rPr>
              <w:t>Turret Stats Charts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_Toc136186037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8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723CC005" w14:textId="768179F1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38" w:history="1">
            <w:r w:rsidR="004D13F5" w:rsidRPr="00E320A9">
              <w:rPr>
                <w:rStyle w:val="Hyperlink"/>
                <w:noProof/>
              </w:rPr>
              <w:t>Waves Design Charts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_Toc136186038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9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1F9F718F" w14:textId="00B2448F" w:rsidR="004D13F5" w:rsidRDefault="00000000">
          <w:pPr>
            <w:pStyle w:val="TOC1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36186039" w:history="1">
            <w:r w:rsidR="004D13F5" w:rsidRPr="00E320A9">
              <w:rPr>
                <w:rStyle w:val="Hyperlink"/>
                <w:noProof/>
              </w:rPr>
              <w:t>Level Details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_Toc136186039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12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42D44A99" w14:textId="602C4491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40" w:history="1">
            <w:r w:rsidR="004D13F5" w:rsidRPr="00E320A9">
              <w:rPr>
                <w:rStyle w:val="Hyperlink"/>
                <w:noProof/>
              </w:rPr>
              <w:t>Detail Maps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_Toc136186040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12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653EACA4" w14:textId="0E330C74" w:rsidR="004D13F5" w:rsidRDefault="00000000">
          <w:pPr>
            <w:pStyle w:val="TOC3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36186041" w:history="1">
            <w:r w:rsidR="004D13F5" w:rsidRPr="00E320A9">
              <w:rPr>
                <w:rStyle w:val="Hyperlink"/>
                <w:noProof/>
              </w:rPr>
              <w:t>General Flow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_Toc136186041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12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30720059" w14:textId="58599E93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42" w:history="1">
            <w:r w:rsidR="004D13F5" w:rsidRPr="00E320A9">
              <w:rPr>
                <w:rStyle w:val="Hyperlink"/>
                <w:noProof/>
              </w:rPr>
              <w:t>Aesthetic References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_Toc136186042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14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208417F9" w14:textId="06EA6EB9" w:rsidR="004D13F5" w:rsidRDefault="00000000">
          <w:pPr>
            <w:pStyle w:val="TOC3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36186043" w:history="1">
            <w:r w:rsidR="004D13F5" w:rsidRPr="00E320A9">
              <w:rPr>
                <w:rStyle w:val="Hyperlink"/>
                <w:noProof/>
              </w:rPr>
              <w:t>Experiment Field Decoration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_Toc136186043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14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0698636F" w14:textId="3DA1E943" w:rsidR="004D13F5" w:rsidRDefault="00000000">
          <w:pPr>
            <w:pStyle w:val="TOC1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36186044" w:history="1">
            <w:r w:rsidR="004D13F5" w:rsidRPr="00E320A9">
              <w:rPr>
                <w:rStyle w:val="Hyperlink"/>
                <w:noProof/>
              </w:rPr>
              <w:t>References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_Toc136186044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15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1F2B40BD" w14:textId="4B39D895" w:rsidR="004D13F5" w:rsidRDefault="00000000">
          <w:pPr>
            <w:pStyle w:val="TOC1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36186045" w:history="1">
            <w:r w:rsidR="004D13F5" w:rsidRPr="00E320A9">
              <w:rPr>
                <w:rStyle w:val="Hyperlink"/>
                <w:noProof/>
              </w:rPr>
              <w:t>Appendices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_Toc136186045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16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595F5AF7" w14:textId="44BBC285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46" w:history="1">
            <w:r w:rsidR="004D13F5" w:rsidRPr="00E320A9">
              <w:rPr>
                <w:rStyle w:val="Hyperlink"/>
                <w:noProof/>
              </w:rPr>
              <w:t>Appendix A: New Skills / Gameplay Mechanics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_Toc136186046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16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3A319A6F" w14:textId="2C1E26FF" w:rsidR="004D13F5" w:rsidRDefault="00000000">
          <w:pPr>
            <w:pStyle w:val="TOC3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36186047" w:history="1">
            <w:r w:rsidR="004D13F5" w:rsidRPr="00E320A9">
              <w:rPr>
                <w:rStyle w:val="Hyperlink"/>
                <w:noProof/>
              </w:rPr>
              <w:t>&lt;Mechanic A&gt; Turret Activate Sniper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_Toc136186047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16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1BFE72F6" w14:textId="109AFA15" w:rsidR="004D13F5" w:rsidRDefault="00000000">
          <w:pPr>
            <w:pStyle w:val="TOC3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36186048" w:history="1">
            <w:r w:rsidR="004D13F5" w:rsidRPr="00E320A9">
              <w:rPr>
                <w:rStyle w:val="Hyperlink"/>
                <w:noProof/>
              </w:rPr>
              <w:t>&lt;Mechanic B&gt; Turret Upgrade Sniper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_Toc136186048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16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0B8D0AA8" w14:textId="6426AA24" w:rsidR="004D13F5" w:rsidRDefault="00000000">
          <w:pPr>
            <w:pStyle w:val="TOC3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36186049" w:history="1">
            <w:r w:rsidR="004D13F5" w:rsidRPr="00E320A9">
              <w:rPr>
                <w:rStyle w:val="Hyperlink"/>
                <w:noProof/>
              </w:rPr>
              <w:t>&lt;Mechanic C&gt; Turret Type Changing Wrench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_Toc136186049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16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3CDE86DA" w14:textId="47970DA8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50" w:history="1">
            <w:r w:rsidR="004D13F5" w:rsidRPr="00E320A9">
              <w:rPr>
                <w:rStyle w:val="Hyperlink"/>
                <w:noProof/>
              </w:rPr>
              <w:t>Appendix B: Character Descriptions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_Toc136186050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17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3FE83F66" w14:textId="0B335F41" w:rsidR="004D13F5" w:rsidRDefault="00000000">
          <w:pPr>
            <w:pStyle w:val="TOC3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36186051" w:history="1">
            <w:r w:rsidR="004D13F5" w:rsidRPr="00E320A9">
              <w:rPr>
                <w:rStyle w:val="Hyperlink"/>
                <w:noProof/>
              </w:rPr>
              <w:t>NPC 1: Raynor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_Toc136186051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17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4BD4FC9A" w14:textId="67A3F748" w:rsidR="004D13F5" w:rsidRDefault="00000000">
          <w:pPr>
            <w:pStyle w:val="TOC3"/>
            <w:tabs>
              <w:tab w:val="right" w:leader="dot" w:pos="9350"/>
            </w:tabs>
            <w:rPr>
              <w:noProof/>
              <w:kern w:val="2"/>
              <w:lang w:eastAsia="zh-CN"/>
              <w14:ligatures w14:val="standardContextual"/>
            </w:rPr>
          </w:pPr>
          <w:hyperlink w:anchor="_Toc136186052" w:history="1">
            <w:r w:rsidR="004D13F5" w:rsidRPr="00E320A9">
              <w:rPr>
                <w:rStyle w:val="Hyperlink"/>
                <w:noProof/>
              </w:rPr>
              <w:t>NPC 2: Terra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_Toc136186052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17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44EB83E6" w14:textId="42518FDC" w:rsidR="004D13F5" w:rsidRDefault="00000000">
          <w:pPr>
            <w:pStyle w:val="TOC2"/>
            <w:rPr>
              <w:noProof/>
              <w:kern w:val="2"/>
              <w:lang w:eastAsia="zh-CN"/>
              <w14:ligatures w14:val="standardContextual"/>
            </w:rPr>
          </w:pPr>
          <w:hyperlink w:anchor="_Toc136186053" w:history="1">
            <w:r w:rsidR="004D13F5" w:rsidRPr="00E320A9">
              <w:rPr>
                <w:rStyle w:val="Hyperlink"/>
                <w:noProof/>
              </w:rPr>
              <w:t>Appendix C: Key Asset Needs</w:t>
            </w:r>
            <w:r w:rsidR="004D13F5">
              <w:rPr>
                <w:noProof/>
                <w:webHidden/>
              </w:rPr>
              <w:tab/>
            </w:r>
            <w:r w:rsidR="004D13F5">
              <w:rPr>
                <w:noProof/>
                <w:webHidden/>
              </w:rPr>
              <w:fldChar w:fldCharType="begin"/>
            </w:r>
            <w:r w:rsidR="004D13F5">
              <w:rPr>
                <w:noProof/>
                <w:webHidden/>
              </w:rPr>
              <w:instrText xml:space="preserve"> PAGEREF _Toc136186053 \h </w:instrText>
            </w:r>
            <w:r w:rsidR="004D13F5">
              <w:rPr>
                <w:noProof/>
                <w:webHidden/>
              </w:rPr>
            </w:r>
            <w:r w:rsidR="004D13F5">
              <w:rPr>
                <w:noProof/>
                <w:webHidden/>
              </w:rPr>
              <w:fldChar w:fldCharType="separate"/>
            </w:r>
            <w:r w:rsidR="004D13F5">
              <w:rPr>
                <w:noProof/>
                <w:webHidden/>
              </w:rPr>
              <w:t>18</w:t>
            </w:r>
            <w:r w:rsidR="004D13F5">
              <w:rPr>
                <w:noProof/>
                <w:webHidden/>
              </w:rPr>
              <w:fldChar w:fldCharType="end"/>
            </w:r>
          </w:hyperlink>
        </w:p>
        <w:p w14:paraId="79D7899B" w14:textId="1A2FF43C" w:rsidR="00177ADF" w:rsidRPr="00C40778" w:rsidRDefault="00226444" w:rsidP="009044AA">
          <w:pPr>
            <w:spacing w:after="0"/>
            <w:rPr>
              <w:rStyle w:val="Emphasis"/>
              <w:i w:val="0"/>
              <w:iCs w:val="0"/>
            </w:rPr>
          </w:pPr>
          <w:r>
            <w:fldChar w:fldCharType="end"/>
          </w:r>
        </w:p>
      </w:sdtContent>
    </w:sdt>
    <w:p w14:paraId="75D4CCAC" w14:textId="77777777" w:rsidR="004D13F5" w:rsidRDefault="004D13F5" w:rsidP="00172B1E">
      <w:pPr>
        <w:pStyle w:val="Heading2"/>
      </w:pPr>
      <w:bookmarkStart w:id="1" w:name="_Toc136186028"/>
      <w:r>
        <w:br w:type="page"/>
      </w:r>
    </w:p>
    <w:p w14:paraId="56AD1423" w14:textId="3ECDBCE7" w:rsidR="00177ADF" w:rsidRDefault="00177ADF" w:rsidP="00172B1E">
      <w:pPr>
        <w:pStyle w:val="Heading2"/>
      </w:pPr>
      <w:r>
        <w:lastRenderedPageBreak/>
        <w:t>Table of Figures</w:t>
      </w:r>
      <w:r w:rsidR="0092040F">
        <w:t xml:space="preserve"> and Tables</w:t>
      </w:r>
      <w:bookmarkEnd w:id="1"/>
    </w:p>
    <w:p w14:paraId="48EA54FC" w14:textId="77777777" w:rsidR="00177ADF" w:rsidRDefault="00177ADF">
      <w:pPr>
        <w:pStyle w:val="TableofFigures"/>
        <w:tabs>
          <w:tab w:val="right" w:leader="dot" w:pos="9350"/>
        </w:tabs>
        <w:rPr>
          <w:rStyle w:val="Emphasis"/>
        </w:rPr>
      </w:pPr>
    </w:p>
    <w:p w14:paraId="09D420CC" w14:textId="2755C123" w:rsidR="009541E8" w:rsidRDefault="00DD48B7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r>
        <w:rPr>
          <w:rStyle w:val="Emphasis"/>
        </w:rPr>
        <w:fldChar w:fldCharType="begin"/>
      </w:r>
      <w:r>
        <w:rPr>
          <w:rStyle w:val="Emphasis"/>
        </w:rPr>
        <w:instrText xml:space="preserve"> TOC \h \z \t "Caption" \c </w:instrText>
      </w:r>
      <w:r>
        <w:rPr>
          <w:rStyle w:val="Emphasis"/>
        </w:rPr>
        <w:fldChar w:fldCharType="separate"/>
      </w:r>
      <w:hyperlink w:anchor="_Toc136185853" w:history="1">
        <w:r w:rsidR="009541E8" w:rsidRPr="00BB2FF6">
          <w:rPr>
            <w:rStyle w:val="Hyperlink"/>
            <w:noProof/>
          </w:rPr>
          <w:t>Figure 1 Level Logic Flow Chart [1]</w:t>
        </w:r>
        <w:r w:rsidR="009541E8">
          <w:rPr>
            <w:noProof/>
            <w:webHidden/>
          </w:rPr>
          <w:tab/>
        </w:r>
        <w:r w:rsidR="009541E8">
          <w:rPr>
            <w:noProof/>
            <w:webHidden/>
          </w:rPr>
          <w:fldChar w:fldCharType="begin"/>
        </w:r>
        <w:r w:rsidR="009541E8">
          <w:rPr>
            <w:noProof/>
            <w:webHidden/>
          </w:rPr>
          <w:instrText xml:space="preserve"> PAGEREF _Toc136185853 \h </w:instrText>
        </w:r>
        <w:r w:rsidR="009541E8">
          <w:rPr>
            <w:noProof/>
            <w:webHidden/>
          </w:rPr>
        </w:r>
        <w:r w:rsidR="009541E8">
          <w:rPr>
            <w:noProof/>
            <w:webHidden/>
          </w:rPr>
          <w:fldChar w:fldCharType="separate"/>
        </w:r>
        <w:r w:rsidR="009541E8">
          <w:rPr>
            <w:noProof/>
            <w:webHidden/>
          </w:rPr>
          <w:t>6</w:t>
        </w:r>
        <w:r w:rsidR="009541E8">
          <w:rPr>
            <w:noProof/>
            <w:webHidden/>
          </w:rPr>
          <w:fldChar w:fldCharType="end"/>
        </w:r>
      </w:hyperlink>
    </w:p>
    <w:p w14:paraId="29FAF3E6" w14:textId="36A1D000" w:rsidR="009541E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36185854" w:history="1">
        <w:r w:rsidR="009541E8" w:rsidRPr="00BB2FF6">
          <w:rPr>
            <w:rStyle w:val="Hyperlink"/>
            <w:noProof/>
          </w:rPr>
          <w:t>Figure 2:  Overview Map [3]</w:t>
        </w:r>
        <w:r w:rsidR="009541E8">
          <w:rPr>
            <w:noProof/>
            <w:webHidden/>
          </w:rPr>
          <w:tab/>
        </w:r>
        <w:r w:rsidR="009541E8">
          <w:rPr>
            <w:noProof/>
            <w:webHidden/>
          </w:rPr>
          <w:fldChar w:fldCharType="begin"/>
        </w:r>
        <w:r w:rsidR="009541E8">
          <w:rPr>
            <w:noProof/>
            <w:webHidden/>
          </w:rPr>
          <w:instrText xml:space="preserve"> PAGEREF _Toc136185854 \h </w:instrText>
        </w:r>
        <w:r w:rsidR="009541E8">
          <w:rPr>
            <w:noProof/>
            <w:webHidden/>
          </w:rPr>
        </w:r>
        <w:r w:rsidR="009541E8">
          <w:rPr>
            <w:noProof/>
            <w:webHidden/>
          </w:rPr>
          <w:fldChar w:fldCharType="separate"/>
        </w:r>
        <w:r w:rsidR="009541E8">
          <w:rPr>
            <w:noProof/>
            <w:webHidden/>
          </w:rPr>
          <w:t>7</w:t>
        </w:r>
        <w:r w:rsidR="009541E8">
          <w:rPr>
            <w:noProof/>
            <w:webHidden/>
          </w:rPr>
          <w:fldChar w:fldCharType="end"/>
        </w:r>
      </w:hyperlink>
    </w:p>
    <w:p w14:paraId="1B6B8477" w14:textId="3428B7D5" w:rsidR="009541E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36185855" w:history="1">
        <w:r w:rsidR="009541E8" w:rsidRPr="00BB2FF6">
          <w:rPr>
            <w:rStyle w:val="Hyperlink"/>
            <w:noProof/>
          </w:rPr>
          <w:t>Figure 3 Image of Narrative flow [1]</w:t>
        </w:r>
        <w:r w:rsidR="009541E8">
          <w:rPr>
            <w:noProof/>
            <w:webHidden/>
          </w:rPr>
          <w:tab/>
        </w:r>
        <w:r w:rsidR="009541E8">
          <w:rPr>
            <w:noProof/>
            <w:webHidden/>
          </w:rPr>
          <w:fldChar w:fldCharType="begin"/>
        </w:r>
        <w:r w:rsidR="009541E8">
          <w:rPr>
            <w:noProof/>
            <w:webHidden/>
          </w:rPr>
          <w:instrText xml:space="preserve"> PAGEREF _Toc136185855 \h </w:instrText>
        </w:r>
        <w:r w:rsidR="009541E8">
          <w:rPr>
            <w:noProof/>
            <w:webHidden/>
          </w:rPr>
        </w:r>
        <w:r w:rsidR="009541E8">
          <w:rPr>
            <w:noProof/>
            <w:webHidden/>
          </w:rPr>
          <w:fldChar w:fldCharType="separate"/>
        </w:r>
        <w:r w:rsidR="009541E8">
          <w:rPr>
            <w:noProof/>
            <w:webHidden/>
          </w:rPr>
          <w:t>8</w:t>
        </w:r>
        <w:r w:rsidR="009541E8">
          <w:rPr>
            <w:noProof/>
            <w:webHidden/>
          </w:rPr>
          <w:fldChar w:fldCharType="end"/>
        </w:r>
      </w:hyperlink>
    </w:p>
    <w:p w14:paraId="06C58EC5" w14:textId="6BDB7293" w:rsidR="009541E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36185856" w:history="1">
        <w:r w:rsidR="009541E8" w:rsidRPr="00BB2FF6">
          <w:rPr>
            <w:rStyle w:val="Hyperlink"/>
            <w:noProof/>
          </w:rPr>
          <w:t>Table 1 Table of Turret Stats</w:t>
        </w:r>
        <w:r w:rsidR="009541E8">
          <w:rPr>
            <w:noProof/>
            <w:webHidden/>
          </w:rPr>
          <w:tab/>
        </w:r>
        <w:r w:rsidR="009541E8">
          <w:rPr>
            <w:noProof/>
            <w:webHidden/>
          </w:rPr>
          <w:fldChar w:fldCharType="begin"/>
        </w:r>
        <w:r w:rsidR="009541E8">
          <w:rPr>
            <w:noProof/>
            <w:webHidden/>
          </w:rPr>
          <w:instrText xml:space="preserve"> PAGEREF _Toc136185856 \h </w:instrText>
        </w:r>
        <w:r w:rsidR="009541E8">
          <w:rPr>
            <w:noProof/>
            <w:webHidden/>
          </w:rPr>
        </w:r>
        <w:r w:rsidR="009541E8">
          <w:rPr>
            <w:noProof/>
            <w:webHidden/>
          </w:rPr>
          <w:fldChar w:fldCharType="separate"/>
        </w:r>
        <w:r w:rsidR="009541E8">
          <w:rPr>
            <w:noProof/>
            <w:webHidden/>
          </w:rPr>
          <w:t>8</w:t>
        </w:r>
        <w:r w:rsidR="009541E8">
          <w:rPr>
            <w:noProof/>
            <w:webHidden/>
          </w:rPr>
          <w:fldChar w:fldCharType="end"/>
        </w:r>
      </w:hyperlink>
    </w:p>
    <w:p w14:paraId="6402BE42" w14:textId="71F49A11" w:rsidR="009541E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36185857" w:history="1">
        <w:r w:rsidR="009541E8" w:rsidRPr="00BB2FF6">
          <w:rPr>
            <w:rStyle w:val="Hyperlink"/>
            <w:noProof/>
          </w:rPr>
          <w:t>Table 2 Table of Turret Skills</w:t>
        </w:r>
        <w:r w:rsidR="009541E8">
          <w:rPr>
            <w:noProof/>
            <w:webHidden/>
          </w:rPr>
          <w:tab/>
        </w:r>
        <w:r w:rsidR="009541E8">
          <w:rPr>
            <w:noProof/>
            <w:webHidden/>
          </w:rPr>
          <w:fldChar w:fldCharType="begin"/>
        </w:r>
        <w:r w:rsidR="009541E8">
          <w:rPr>
            <w:noProof/>
            <w:webHidden/>
          </w:rPr>
          <w:instrText xml:space="preserve"> PAGEREF _Toc136185857 \h </w:instrText>
        </w:r>
        <w:r w:rsidR="009541E8">
          <w:rPr>
            <w:noProof/>
            <w:webHidden/>
          </w:rPr>
        </w:r>
        <w:r w:rsidR="009541E8">
          <w:rPr>
            <w:noProof/>
            <w:webHidden/>
          </w:rPr>
          <w:fldChar w:fldCharType="separate"/>
        </w:r>
        <w:r w:rsidR="009541E8">
          <w:rPr>
            <w:noProof/>
            <w:webHidden/>
          </w:rPr>
          <w:t>8</w:t>
        </w:r>
        <w:r w:rsidR="009541E8">
          <w:rPr>
            <w:noProof/>
            <w:webHidden/>
          </w:rPr>
          <w:fldChar w:fldCharType="end"/>
        </w:r>
      </w:hyperlink>
    </w:p>
    <w:p w14:paraId="5849C7A3" w14:textId="7EF2F4C7" w:rsidR="009541E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36185858" w:history="1">
        <w:r w:rsidR="009541E8" w:rsidRPr="00BB2FF6">
          <w:rPr>
            <w:rStyle w:val="Hyperlink"/>
            <w:noProof/>
          </w:rPr>
          <w:t>Table 3 Matrix of Enemies Abbreviated Name and HP</w:t>
        </w:r>
        <w:r w:rsidR="009541E8">
          <w:rPr>
            <w:noProof/>
            <w:webHidden/>
          </w:rPr>
          <w:tab/>
        </w:r>
        <w:r w:rsidR="009541E8">
          <w:rPr>
            <w:noProof/>
            <w:webHidden/>
          </w:rPr>
          <w:fldChar w:fldCharType="begin"/>
        </w:r>
        <w:r w:rsidR="009541E8">
          <w:rPr>
            <w:noProof/>
            <w:webHidden/>
          </w:rPr>
          <w:instrText xml:space="preserve"> PAGEREF _Toc136185858 \h </w:instrText>
        </w:r>
        <w:r w:rsidR="009541E8">
          <w:rPr>
            <w:noProof/>
            <w:webHidden/>
          </w:rPr>
        </w:r>
        <w:r w:rsidR="009541E8">
          <w:rPr>
            <w:noProof/>
            <w:webHidden/>
          </w:rPr>
          <w:fldChar w:fldCharType="separate"/>
        </w:r>
        <w:r w:rsidR="009541E8">
          <w:rPr>
            <w:noProof/>
            <w:webHidden/>
          </w:rPr>
          <w:t>9</w:t>
        </w:r>
        <w:r w:rsidR="009541E8">
          <w:rPr>
            <w:noProof/>
            <w:webHidden/>
          </w:rPr>
          <w:fldChar w:fldCharType="end"/>
        </w:r>
      </w:hyperlink>
    </w:p>
    <w:p w14:paraId="217C9401" w14:textId="043AD0CC" w:rsidR="009541E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36185859" w:history="1">
        <w:r w:rsidR="009541E8" w:rsidRPr="00BB2FF6">
          <w:rPr>
            <w:rStyle w:val="Hyperlink"/>
            <w:noProof/>
          </w:rPr>
          <w:t>Table 4 Matrix of Weapons' Actual DPS against all enemies</w:t>
        </w:r>
        <w:r w:rsidR="009541E8">
          <w:rPr>
            <w:noProof/>
            <w:webHidden/>
          </w:rPr>
          <w:tab/>
        </w:r>
        <w:r w:rsidR="009541E8">
          <w:rPr>
            <w:noProof/>
            <w:webHidden/>
          </w:rPr>
          <w:fldChar w:fldCharType="begin"/>
        </w:r>
        <w:r w:rsidR="009541E8">
          <w:rPr>
            <w:noProof/>
            <w:webHidden/>
          </w:rPr>
          <w:instrText xml:space="preserve"> PAGEREF _Toc136185859 \h </w:instrText>
        </w:r>
        <w:r w:rsidR="009541E8">
          <w:rPr>
            <w:noProof/>
            <w:webHidden/>
          </w:rPr>
        </w:r>
        <w:r w:rsidR="009541E8">
          <w:rPr>
            <w:noProof/>
            <w:webHidden/>
          </w:rPr>
          <w:fldChar w:fldCharType="separate"/>
        </w:r>
        <w:r w:rsidR="009541E8">
          <w:rPr>
            <w:noProof/>
            <w:webHidden/>
          </w:rPr>
          <w:t>9</w:t>
        </w:r>
        <w:r w:rsidR="009541E8">
          <w:rPr>
            <w:noProof/>
            <w:webHidden/>
          </w:rPr>
          <w:fldChar w:fldCharType="end"/>
        </w:r>
      </w:hyperlink>
    </w:p>
    <w:p w14:paraId="4346B165" w14:textId="2AA56D57" w:rsidR="009541E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36185860" w:history="1">
        <w:r w:rsidR="009541E8" w:rsidRPr="00BB2FF6">
          <w:rPr>
            <w:rStyle w:val="Hyperlink"/>
            <w:noProof/>
          </w:rPr>
          <w:t>Table 5 Matrix of Turrets' Upgrade Fees</w:t>
        </w:r>
        <w:r w:rsidR="009541E8">
          <w:rPr>
            <w:noProof/>
            <w:webHidden/>
          </w:rPr>
          <w:tab/>
        </w:r>
        <w:r w:rsidR="009541E8">
          <w:rPr>
            <w:noProof/>
            <w:webHidden/>
          </w:rPr>
          <w:fldChar w:fldCharType="begin"/>
        </w:r>
        <w:r w:rsidR="009541E8">
          <w:rPr>
            <w:noProof/>
            <w:webHidden/>
          </w:rPr>
          <w:instrText xml:space="preserve"> PAGEREF _Toc136185860 \h </w:instrText>
        </w:r>
        <w:r w:rsidR="009541E8">
          <w:rPr>
            <w:noProof/>
            <w:webHidden/>
          </w:rPr>
        </w:r>
        <w:r w:rsidR="009541E8">
          <w:rPr>
            <w:noProof/>
            <w:webHidden/>
          </w:rPr>
          <w:fldChar w:fldCharType="separate"/>
        </w:r>
        <w:r w:rsidR="009541E8">
          <w:rPr>
            <w:noProof/>
            <w:webHidden/>
          </w:rPr>
          <w:t>9</w:t>
        </w:r>
        <w:r w:rsidR="009541E8">
          <w:rPr>
            <w:noProof/>
            <w:webHidden/>
          </w:rPr>
          <w:fldChar w:fldCharType="end"/>
        </w:r>
      </w:hyperlink>
    </w:p>
    <w:p w14:paraId="0A105107" w14:textId="6E93B5C2" w:rsidR="009541E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36185861" w:history="1">
        <w:r w:rsidR="009541E8" w:rsidRPr="00BB2FF6">
          <w:rPr>
            <w:rStyle w:val="Hyperlink"/>
            <w:noProof/>
          </w:rPr>
          <w:t>Table 6 Matrix of Wave in Level</w:t>
        </w:r>
        <w:r w:rsidR="009541E8">
          <w:rPr>
            <w:noProof/>
            <w:webHidden/>
          </w:rPr>
          <w:tab/>
        </w:r>
        <w:r w:rsidR="009541E8">
          <w:rPr>
            <w:noProof/>
            <w:webHidden/>
          </w:rPr>
          <w:fldChar w:fldCharType="begin"/>
        </w:r>
        <w:r w:rsidR="009541E8">
          <w:rPr>
            <w:noProof/>
            <w:webHidden/>
          </w:rPr>
          <w:instrText xml:space="preserve"> PAGEREF _Toc136185861 \h </w:instrText>
        </w:r>
        <w:r w:rsidR="009541E8">
          <w:rPr>
            <w:noProof/>
            <w:webHidden/>
          </w:rPr>
        </w:r>
        <w:r w:rsidR="009541E8">
          <w:rPr>
            <w:noProof/>
            <w:webHidden/>
          </w:rPr>
          <w:fldChar w:fldCharType="separate"/>
        </w:r>
        <w:r w:rsidR="009541E8">
          <w:rPr>
            <w:noProof/>
            <w:webHidden/>
          </w:rPr>
          <w:t>9</w:t>
        </w:r>
        <w:r w:rsidR="009541E8">
          <w:rPr>
            <w:noProof/>
            <w:webHidden/>
          </w:rPr>
          <w:fldChar w:fldCharType="end"/>
        </w:r>
      </w:hyperlink>
    </w:p>
    <w:p w14:paraId="2F012B26" w14:textId="09ECC045" w:rsidR="009541E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36185862" w:history="1">
        <w:r w:rsidR="009541E8" w:rsidRPr="00BB2FF6">
          <w:rPr>
            <w:rStyle w:val="Hyperlink"/>
            <w:noProof/>
          </w:rPr>
          <w:t>Table 7 Matrix of Wave Spawning Sequence</w:t>
        </w:r>
        <w:r w:rsidR="009541E8">
          <w:rPr>
            <w:noProof/>
            <w:webHidden/>
          </w:rPr>
          <w:tab/>
        </w:r>
        <w:r w:rsidR="009541E8">
          <w:rPr>
            <w:noProof/>
            <w:webHidden/>
          </w:rPr>
          <w:fldChar w:fldCharType="begin"/>
        </w:r>
        <w:r w:rsidR="009541E8">
          <w:rPr>
            <w:noProof/>
            <w:webHidden/>
          </w:rPr>
          <w:instrText xml:space="preserve"> PAGEREF _Toc136185862 \h </w:instrText>
        </w:r>
        <w:r w:rsidR="009541E8">
          <w:rPr>
            <w:noProof/>
            <w:webHidden/>
          </w:rPr>
        </w:r>
        <w:r w:rsidR="009541E8">
          <w:rPr>
            <w:noProof/>
            <w:webHidden/>
          </w:rPr>
          <w:fldChar w:fldCharType="separate"/>
        </w:r>
        <w:r w:rsidR="009541E8">
          <w:rPr>
            <w:noProof/>
            <w:webHidden/>
          </w:rPr>
          <w:t>10</w:t>
        </w:r>
        <w:r w:rsidR="009541E8">
          <w:rPr>
            <w:noProof/>
            <w:webHidden/>
          </w:rPr>
          <w:fldChar w:fldCharType="end"/>
        </w:r>
      </w:hyperlink>
    </w:p>
    <w:p w14:paraId="5AE10DB8" w14:textId="62D66F83" w:rsidR="009541E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36185863" w:history="1">
        <w:r w:rsidR="009541E8" w:rsidRPr="00BB2FF6">
          <w:rPr>
            <w:rStyle w:val="Hyperlink"/>
            <w:noProof/>
          </w:rPr>
          <w:t>Figure 4:  Walkthrough of Interior Experiment Field[3]</w:t>
        </w:r>
        <w:r w:rsidR="009541E8">
          <w:rPr>
            <w:noProof/>
            <w:webHidden/>
          </w:rPr>
          <w:tab/>
        </w:r>
        <w:r w:rsidR="009541E8">
          <w:rPr>
            <w:noProof/>
            <w:webHidden/>
          </w:rPr>
          <w:fldChar w:fldCharType="begin"/>
        </w:r>
        <w:r w:rsidR="009541E8">
          <w:rPr>
            <w:noProof/>
            <w:webHidden/>
          </w:rPr>
          <w:instrText xml:space="preserve"> PAGEREF _Toc136185863 \h </w:instrText>
        </w:r>
        <w:r w:rsidR="009541E8">
          <w:rPr>
            <w:noProof/>
            <w:webHidden/>
          </w:rPr>
        </w:r>
        <w:r w:rsidR="009541E8">
          <w:rPr>
            <w:noProof/>
            <w:webHidden/>
          </w:rPr>
          <w:fldChar w:fldCharType="separate"/>
        </w:r>
        <w:r w:rsidR="009541E8">
          <w:rPr>
            <w:noProof/>
            <w:webHidden/>
          </w:rPr>
          <w:t>12</w:t>
        </w:r>
        <w:r w:rsidR="009541E8">
          <w:rPr>
            <w:noProof/>
            <w:webHidden/>
          </w:rPr>
          <w:fldChar w:fldCharType="end"/>
        </w:r>
      </w:hyperlink>
    </w:p>
    <w:p w14:paraId="06D83F89" w14:textId="73CFE8B1" w:rsidR="009541E8" w:rsidRDefault="00000000">
      <w:pPr>
        <w:pStyle w:val="TableofFigures"/>
        <w:tabs>
          <w:tab w:val="right" w:leader="dot" w:pos="9350"/>
        </w:tabs>
        <w:rPr>
          <w:noProof/>
          <w:kern w:val="2"/>
          <w:lang w:eastAsia="zh-CN"/>
          <w14:ligatures w14:val="standardContextual"/>
        </w:rPr>
      </w:pPr>
      <w:hyperlink w:anchor="_Toc136185864" w:history="1">
        <w:r w:rsidR="009541E8" w:rsidRPr="00BB2FF6">
          <w:rPr>
            <w:rStyle w:val="Hyperlink"/>
            <w:noProof/>
          </w:rPr>
          <w:t>Figure 5 Contact Sheet for Experiment Field Interior Decoration [2]</w:t>
        </w:r>
        <w:r w:rsidR="009541E8">
          <w:rPr>
            <w:noProof/>
            <w:webHidden/>
          </w:rPr>
          <w:tab/>
        </w:r>
        <w:r w:rsidR="009541E8">
          <w:rPr>
            <w:noProof/>
            <w:webHidden/>
          </w:rPr>
          <w:fldChar w:fldCharType="begin"/>
        </w:r>
        <w:r w:rsidR="009541E8">
          <w:rPr>
            <w:noProof/>
            <w:webHidden/>
          </w:rPr>
          <w:instrText xml:space="preserve"> PAGEREF _Toc136185864 \h </w:instrText>
        </w:r>
        <w:r w:rsidR="009541E8">
          <w:rPr>
            <w:noProof/>
            <w:webHidden/>
          </w:rPr>
        </w:r>
        <w:r w:rsidR="009541E8">
          <w:rPr>
            <w:noProof/>
            <w:webHidden/>
          </w:rPr>
          <w:fldChar w:fldCharType="separate"/>
        </w:r>
        <w:r w:rsidR="009541E8">
          <w:rPr>
            <w:noProof/>
            <w:webHidden/>
          </w:rPr>
          <w:t>14</w:t>
        </w:r>
        <w:r w:rsidR="009541E8">
          <w:rPr>
            <w:noProof/>
            <w:webHidden/>
          </w:rPr>
          <w:fldChar w:fldCharType="end"/>
        </w:r>
      </w:hyperlink>
    </w:p>
    <w:p w14:paraId="24040507" w14:textId="310A2FA1" w:rsidR="00177ADF" w:rsidRPr="00EC2762" w:rsidRDefault="00DD48B7" w:rsidP="002F6EB0">
      <w:pPr>
        <w:spacing w:after="60"/>
        <w:rPr>
          <w:rStyle w:val="Emphasis"/>
        </w:rPr>
      </w:pPr>
      <w:r>
        <w:rPr>
          <w:rStyle w:val="Emphasis"/>
        </w:rPr>
        <w:fldChar w:fldCharType="end"/>
      </w:r>
    </w:p>
    <w:p w14:paraId="4941B582" w14:textId="77777777" w:rsidR="00403477" w:rsidRDefault="00403477"/>
    <w:p w14:paraId="78DD1F81" w14:textId="77777777" w:rsidR="00177ADF" w:rsidRDefault="00177AD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560E8B8D" w14:textId="77777777" w:rsidR="009B3D2E" w:rsidRDefault="009B3D2E" w:rsidP="00172B1E">
      <w:pPr>
        <w:pStyle w:val="Heading1"/>
      </w:pPr>
      <w:bookmarkStart w:id="2" w:name="_Toc136186029"/>
      <w:r>
        <w:lastRenderedPageBreak/>
        <w:t xml:space="preserve">Level </w:t>
      </w:r>
      <w:r w:rsidR="00172B1E">
        <w:t>Summary</w:t>
      </w:r>
      <w:bookmarkEnd w:id="2"/>
    </w:p>
    <w:p w14:paraId="070C8B73" w14:textId="77777777" w:rsidR="00403477" w:rsidRDefault="008079F8" w:rsidP="00211F9E">
      <w:pPr>
        <w:pStyle w:val="Heading2"/>
      </w:pPr>
      <w:bookmarkStart w:id="3" w:name="_Toc136186030"/>
      <w:r>
        <w:t>Quick Summary</w:t>
      </w:r>
      <w:bookmarkEnd w:id="3"/>
    </w:p>
    <w:p w14:paraId="074E6B7C" w14:textId="52F6CD94" w:rsidR="00F22306" w:rsidRDefault="00CB58C2" w:rsidP="00F22306">
      <w:r>
        <w:t xml:space="preserve">Threshold Experiment is a </w:t>
      </w:r>
      <w:r w:rsidR="00B30C5A">
        <w:t>Fallout 4 level</w:t>
      </w:r>
      <w:r w:rsidR="003F77E1">
        <w:t xml:space="preserve"> with</w:t>
      </w:r>
      <w:r w:rsidR="00DF4A94">
        <w:t xml:space="preserve"> classic</w:t>
      </w:r>
      <w:r w:rsidR="003F77E1">
        <w:t xml:space="preserve"> tower defense gameplay. In this </w:t>
      </w:r>
      <w:r w:rsidR="0049491C">
        <w:t>level</w:t>
      </w:r>
      <w:r w:rsidR="00796EC5">
        <w:t>, the player is introduced to use special sniper</w:t>
      </w:r>
      <w:r w:rsidR="00C3730F">
        <w:t xml:space="preserve">s with special </w:t>
      </w:r>
      <w:r w:rsidR="0049491C">
        <w:t>ammos</w:t>
      </w:r>
      <w:r w:rsidR="00C3730F">
        <w:t xml:space="preserve"> to control different types of turrets to </w:t>
      </w:r>
      <w:r w:rsidR="0049491C">
        <w:t>defend against</w:t>
      </w:r>
      <w:r w:rsidR="00C3730F">
        <w:t xml:space="preserve"> the </w:t>
      </w:r>
      <w:r w:rsidR="004C18A1">
        <w:t xml:space="preserve">various </w:t>
      </w:r>
      <w:r w:rsidR="00B42F88">
        <w:t xml:space="preserve">invading </w:t>
      </w:r>
      <w:r w:rsidR="0049491C">
        <w:t>enemies.</w:t>
      </w:r>
    </w:p>
    <w:p w14:paraId="667E2A11" w14:textId="77777777" w:rsidR="007A7FE3" w:rsidRDefault="007A7FE3" w:rsidP="007A7FE3">
      <w:pPr>
        <w:pStyle w:val="Heading2"/>
      </w:pPr>
      <w:bookmarkStart w:id="4" w:name="_Toc124694532"/>
      <w:bookmarkStart w:id="5" w:name="_Toc136186031"/>
      <w:r>
        <w:t>Level Feature Overview</w:t>
      </w:r>
      <w:bookmarkEnd w:id="4"/>
      <w:bookmarkEnd w:id="5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80"/>
        <w:gridCol w:w="2501"/>
        <w:gridCol w:w="5669"/>
      </w:tblGrid>
      <w:tr w:rsidR="007A7FE3" w14:paraId="345617A5" w14:textId="77777777" w:rsidTr="0018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1120CCF5" w14:textId="77777777" w:rsidR="007A7FE3" w:rsidRPr="00D04EB3" w:rsidRDefault="007A7FE3" w:rsidP="002C6A58">
            <w:pPr>
              <w:jc w:val="center"/>
            </w:pPr>
            <w:r>
              <w:t>Category</w:t>
            </w:r>
          </w:p>
        </w:tc>
        <w:tc>
          <w:tcPr>
            <w:tcW w:w="2501" w:type="dxa"/>
          </w:tcPr>
          <w:p w14:paraId="3263935E" w14:textId="77777777" w:rsidR="007A7FE3" w:rsidRPr="00D04EB3" w:rsidRDefault="007A7FE3" w:rsidP="002C6A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Sub-Category</w:t>
            </w:r>
          </w:p>
        </w:tc>
        <w:tc>
          <w:tcPr>
            <w:tcW w:w="5669" w:type="dxa"/>
          </w:tcPr>
          <w:p w14:paraId="3119581D" w14:textId="77777777" w:rsidR="007A7FE3" w:rsidRPr="00D04EB3" w:rsidRDefault="007A7FE3" w:rsidP="002C6A58">
            <w:pPr>
              <w:pStyle w:val="ListParagraph"/>
              <w:ind w:left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Feature List</w:t>
            </w:r>
          </w:p>
        </w:tc>
      </w:tr>
      <w:tr w:rsidR="007A7FE3" w14:paraId="08A734D4" w14:textId="77777777" w:rsidTr="00180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65D5D6E0" w14:textId="77777777" w:rsidR="007A7FE3" w:rsidRPr="00D04EB3" w:rsidRDefault="007A7FE3" w:rsidP="002C6A58">
            <w:pPr>
              <w:rPr>
                <w:b w:val="0"/>
              </w:rPr>
            </w:pPr>
            <w:r>
              <w:rPr>
                <w:b w:val="0"/>
              </w:rPr>
              <w:t>Player</w:t>
            </w:r>
          </w:p>
        </w:tc>
        <w:tc>
          <w:tcPr>
            <w:tcW w:w="2501" w:type="dxa"/>
          </w:tcPr>
          <w:p w14:paraId="57A14995" w14:textId="77777777" w:rsidR="007A7FE3" w:rsidRPr="00D04EB3" w:rsidRDefault="007A7FE3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4EB3">
              <w:t>Player Weapons</w:t>
            </w:r>
          </w:p>
        </w:tc>
        <w:tc>
          <w:tcPr>
            <w:tcW w:w="5669" w:type="dxa"/>
          </w:tcPr>
          <w:p w14:paraId="44642915" w14:textId="77777777" w:rsidR="007A7FE3" w:rsidRDefault="006B707C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Turret Activate Sniper</w:t>
            </w:r>
          </w:p>
          <w:p w14:paraId="1026C788" w14:textId="77777777" w:rsidR="00BD3F16" w:rsidRDefault="006B707C" w:rsidP="007F5905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Turret Upgrade Sniper</w:t>
            </w:r>
          </w:p>
          <w:p w14:paraId="710F2F7B" w14:textId="77777777" w:rsidR="007E5D2D" w:rsidRDefault="00376A2B" w:rsidP="007E5D2D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Turret Type</w:t>
            </w:r>
            <w:r w:rsidR="00B04E87">
              <w:t xml:space="preserve"> Changing</w:t>
            </w:r>
            <w:r w:rsidR="0017330D">
              <w:t xml:space="preserve"> Wrench</w:t>
            </w:r>
          </w:p>
          <w:p w14:paraId="7B8BB240" w14:textId="77777777" w:rsidR="007E5D2D" w:rsidRDefault="00BE2DC8" w:rsidP="007E5D2D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Cryo Grenade</w:t>
            </w:r>
          </w:p>
          <w:p w14:paraId="723BB6A5" w14:textId="77777777" w:rsidR="00BE2DC8" w:rsidRDefault="00260379" w:rsidP="007E5D2D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Cryo Mine</w:t>
            </w:r>
          </w:p>
          <w:p w14:paraId="0E55E812" w14:textId="77777777" w:rsidR="00260379" w:rsidRDefault="00F162C1" w:rsidP="007E5D2D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Pulse Grenade</w:t>
            </w:r>
          </w:p>
          <w:p w14:paraId="68467317" w14:textId="6815FB85" w:rsidR="00FE11D4" w:rsidRDefault="00F162C1" w:rsidP="00FE11D4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Pulse Mine</w:t>
            </w:r>
          </w:p>
          <w:p w14:paraId="6190BCC8" w14:textId="2E5EFD27" w:rsidR="00FE11D4" w:rsidRDefault="00FE11D4" w:rsidP="00FE11D4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Molotov Cocktail</w:t>
            </w:r>
          </w:p>
        </w:tc>
      </w:tr>
      <w:tr w:rsidR="007A7FE3" w14:paraId="1CA40158" w14:textId="77777777" w:rsidTr="00180C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11A25946" w14:textId="77777777" w:rsidR="007A7FE3" w:rsidRPr="00D04EB3" w:rsidRDefault="007A7FE3" w:rsidP="002C6A58">
            <w:pPr>
              <w:rPr>
                <w:b w:val="0"/>
              </w:rPr>
            </w:pPr>
          </w:p>
        </w:tc>
        <w:tc>
          <w:tcPr>
            <w:tcW w:w="2501" w:type="dxa"/>
          </w:tcPr>
          <w:p w14:paraId="1C478502" w14:textId="77777777" w:rsidR="007A7FE3" w:rsidRPr="00D04EB3" w:rsidRDefault="007A7FE3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4EB3">
              <w:t>Player Skills</w:t>
            </w:r>
            <w:r>
              <w:t>/Abilities</w:t>
            </w:r>
          </w:p>
        </w:tc>
        <w:tc>
          <w:tcPr>
            <w:tcW w:w="5669" w:type="dxa"/>
          </w:tcPr>
          <w:p w14:paraId="3DED839F" w14:textId="77777777" w:rsidR="007A7FE3" w:rsidRDefault="002400FD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 Turret Activate Sniper to activate or reset the sniper</w:t>
            </w:r>
          </w:p>
          <w:p w14:paraId="77D275F4" w14:textId="77777777" w:rsidR="002400FD" w:rsidRDefault="00437768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 Turret Upgrade Sniper to Upgrade Sniper</w:t>
            </w:r>
          </w:p>
          <w:p w14:paraId="63C9C1FC" w14:textId="77777777" w:rsidR="00437768" w:rsidRDefault="00437768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Use Turret Type Changing Sniper to change the type of a turret so that it can </w:t>
            </w:r>
            <w:r w:rsidR="00FE7F04">
              <w:t>fire different ammo</w:t>
            </w:r>
          </w:p>
          <w:p w14:paraId="39F0C033" w14:textId="77777777" w:rsidR="007F0A5C" w:rsidRDefault="005F3C24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Manage which path to open and which path to close</w:t>
            </w:r>
          </w:p>
          <w:p w14:paraId="7EC66880" w14:textId="27906300" w:rsidR="00686991" w:rsidRDefault="00686991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Use </w:t>
            </w:r>
            <w:r w:rsidR="005C1810">
              <w:t>grenades and weapons to assist the defense</w:t>
            </w:r>
          </w:p>
        </w:tc>
      </w:tr>
      <w:tr w:rsidR="007A7FE3" w14:paraId="3B76EA40" w14:textId="77777777" w:rsidTr="00180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5AD456C6" w14:textId="77777777" w:rsidR="007A7FE3" w:rsidRDefault="007A7FE3" w:rsidP="002C6A58">
            <w:pPr>
              <w:rPr>
                <w:b w:val="0"/>
              </w:rPr>
            </w:pPr>
            <w:r>
              <w:rPr>
                <w:b w:val="0"/>
              </w:rPr>
              <w:t>AI</w:t>
            </w:r>
          </w:p>
        </w:tc>
        <w:tc>
          <w:tcPr>
            <w:tcW w:w="2501" w:type="dxa"/>
          </w:tcPr>
          <w:p w14:paraId="1F11C08D" w14:textId="77777777" w:rsidR="007A7FE3" w:rsidRPr="00D04EB3" w:rsidRDefault="007A7FE3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4EB3">
              <w:t>Enemies</w:t>
            </w:r>
          </w:p>
        </w:tc>
        <w:tc>
          <w:tcPr>
            <w:tcW w:w="5669" w:type="dxa"/>
          </w:tcPr>
          <w:p w14:paraId="486BB62F" w14:textId="281EA6EB" w:rsidR="007A7FE3" w:rsidRDefault="00143C58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Ghoul</w:t>
            </w:r>
            <w:r w:rsidR="00F33CCA">
              <w:t xml:space="preserve"> (Wave </w:t>
            </w:r>
            <w:r w:rsidR="00343EF6">
              <w:t>1</w:t>
            </w:r>
            <w:r w:rsidR="00F33CCA">
              <w:t>)</w:t>
            </w:r>
          </w:p>
          <w:p w14:paraId="52B1D0A1" w14:textId="17ACB7EE" w:rsidR="00143C58" w:rsidRDefault="00E57CBF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Hound</w:t>
            </w:r>
            <w:r w:rsidR="00F33CCA">
              <w:t xml:space="preserve"> (Wave </w:t>
            </w:r>
            <w:r w:rsidR="00343EF6">
              <w:t>2</w:t>
            </w:r>
            <w:r w:rsidR="00F33CCA">
              <w:t>)</w:t>
            </w:r>
          </w:p>
          <w:p w14:paraId="1D52B245" w14:textId="500D1568" w:rsidR="00F33CCA" w:rsidRDefault="00F33CCA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Ghoul + Hound (Wave </w:t>
            </w:r>
            <w:r w:rsidR="00343EF6">
              <w:t>3</w:t>
            </w:r>
            <w:r>
              <w:t>)</w:t>
            </w:r>
          </w:p>
          <w:p w14:paraId="0B83A7D0" w14:textId="5A1E3C6A" w:rsidR="00E57CBF" w:rsidRDefault="00E57CBF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Synths</w:t>
            </w:r>
            <w:r w:rsidR="00F33CCA">
              <w:t xml:space="preserve"> (Wave </w:t>
            </w:r>
            <w:r w:rsidR="00343EF6">
              <w:t>4</w:t>
            </w:r>
            <w:r w:rsidR="00F33CCA">
              <w:t>)</w:t>
            </w:r>
          </w:p>
          <w:p w14:paraId="55C50845" w14:textId="1504DBC2" w:rsidR="00F33CCA" w:rsidRDefault="00216533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Ghoul + Synths (Wave </w:t>
            </w:r>
            <w:r w:rsidR="00343EF6">
              <w:t>5</w:t>
            </w:r>
            <w:r>
              <w:t>)</w:t>
            </w:r>
          </w:p>
          <w:p w14:paraId="5BC26568" w14:textId="2B7EFF42" w:rsidR="00E57CBF" w:rsidRDefault="00DC1C96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Death Claw</w:t>
            </w:r>
            <w:r w:rsidR="00216533">
              <w:t xml:space="preserve"> (Wave </w:t>
            </w:r>
            <w:r w:rsidR="00343EF6">
              <w:t>6</w:t>
            </w:r>
            <w:r w:rsidR="00216533">
              <w:t>)</w:t>
            </w:r>
          </w:p>
          <w:p w14:paraId="268E3285" w14:textId="79DB2199" w:rsidR="0066378F" w:rsidRDefault="00216533" w:rsidP="006411AB">
            <w:pPr>
              <w:pStyle w:val="ListParagraph"/>
              <w:numPr>
                <w:ilvl w:val="0"/>
                <w:numId w:val="30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Death Claw + </w:t>
            </w:r>
            <w:r w:rsidR="00862711">
              <w:t>hound</w:t>
            </w:r>
            <w:r>
              <w:t xml:space="preserve"> (Wave </w:t>
            </w:r>
            <w:r w:rsidR="00343EF6">
              <w:t>7</w:t>
            </w:r>
            <w:r>
              <w:t>)</w:t>
            </w:r>
          </w:p>
          <w:p w14:paraId="643326F9" w14:textId="706A9C9A" w:rsidR="00EB6A86" w:rsidRDefault="00683129" w:rsidP="006411AB">
            <w:pPr>
              <w:pStyle w:val="ListParagraph"/>
              <w:numPr>
                <w:ilvl w:val="0"/>
                <w:numId w:val="30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Ghoul +</w:t>
            </w:r>
            <w:r w:rsidR="00EB6A86">
              <w:t>Hound + Synths (Wave 8)</w:t>
            </w:r>
          </w:p>
          <w:p w14:paraId="4D61295E" w14:textId="6DE762B0" w:rsidR="00862711" w:rsidRDefault="00862711" w:rsidP="006411AB">
            <w:pPr>
              <w:pStyle w:val="ListParagraph"/>
              <w:numPr>
                <w:ilvl w:val="0"/>
                <w:numId w:val="30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Death Claw + Synths (Wave </w:t>
            </w:r>
            <w:r w:rsidR="00EB6A86">
              <w:t>9</w:t>
            </w:r>
            <w:r>
              <w:t>)</w:t>
            </w:r>
          </w:p>
          <w:p w14:paraId="071493CE" w14:textId="2876A8BB" w:rsidR="008125B9" w:rsidRDefault="00343EF6" w:rsidP="007A20CD">
            <w:pPr>
              <w:pStyle w:val="ListParagraph"/>
              <w:numPr>
                <w:ilvl w:val="0"/>
                <w:numId w:val="30"/>
              </w:num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Death Claw + </w:t>
            </w:r>
            <w:r w:rsidR="00683129">
              <w:t>Hound + Synths (Wave 10)</w:t>
            </w:r>
          </w:p>
        </w:tc>
      </w:tr>
      <w:tr w:rsidR="007A7FE3" w14:paraId="287BEFD8" w14:textId="77777777" w:rsidTr="00180C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5C057DBA" w14:textId="77777777" w:rsidR="007A7FE3" w:rsidRDefault="007A7FE3" w:rsidP="002C6A58">
            <w:pPr>
              <w:rPr>
                <w:b w:val="0"/>
              </w:rPr>
            </w:pPr>
          </w:p>
        </w:tc>
        <w:tc>
          <w:tcPr>
            <w:tcW w:w="2501" w:type="dxa"/>
          </w:tcPr>
          <w:p w14:paraId="59B538A9" w14:textId="77777777" w:rsidR="007A7FE3" w:rsidRPr="00D04EB3" w:rsidRDefault="007A7FE3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4EB3">
              <w:t>Friendlies</w:t>
            </w:r>
          </w:p>
        </w:tc>
        <w:tc>
          <w:tcPr>
            <w:tcW w:w="5669" w:type="dxa"/>
          </w:tcPr>
          <w:p w14:paraId="60769F3D" w14:textId="77777777" w:rsidR="007A7FE3" w:rsidRDefault="00624957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Machinegun Turret MK III, MK V, MK VII</w:t>
            </w:r>
          </w:p>
          <w:p w14:paraId="6C486BA4" w14:textId="77777777" w:rsidR="00600E07" w:rsidRDefault="00600E07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Laser Turret </w:t>
            </w:r>
            <w:r w:rsidR="00402998">
              <w:t xml:space="preserve">, Heavy Laser Turret, </w:t>
            </w:r>
            <w:r w:rsidR="004666B1">
              <w:t>Terminal Laser Turret (Custom Stats)</w:t>
            </w:r>
          </w:p>
          <w:p w14:paraId="3265AF25" w14:textId="77777777" w:rsidR="004666B1" w:rsidRDefault="004666B1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Frozen Turret I, Frozen Turret II, Frozen Turret III, (Custom Stats)</w:t>
            </w:r>
          </w:p>
          <w:p w14:paraId="02BFAB2E" w14:textId="786B5974" w:rsidR="00820C6B" w:rsidRDefault="00820C6B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Rayno</w:t>
            </w:r>
            <w:r w:rsidR="00957249">
              <w:t>r</w:t>
            </w:r>
          </w:p>
          <w:p w14:paraId="184BA169" w14:textId="26A3E3EA" w:rsidR="00820C6B" w:rsidRDefault="00820C6B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Terr</w:t>
            </w:r>
            <w:r w:rsidR="00957249">
              <w:t>a</w:t>
            </w:r>
          </w:p>
        </w:tc>
      </w:tr>
    </w:tbl>
    <w:p w14:paraId="600478BB" w14:textId="77777777" w:rsidR="00F92A6E" w:rsidRDefault="00F92A6E"/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180"/>
        <w:gridCol w:w="2501"/>
        <w:gridCol w:w="5669"/>
      </w:tblGrid>
      <w:tr w:rsidR="00F92A6E" w14:paraId="40DDB34B" w14:textId="77777777" w:rsidTr="00180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449E62E9" w14:textId="75C69465" w:rsidR="00F92A6E" w:rsidRDefault="00F92A6E" w:rsidP="00F92A6E">
            <w:r>
              <w:lastRenderedPageBreak/>
              <w:t>Category</w:t>
            </w:r>
          </w:p>
        </w:tc>
        <w:tc>
          <w:tcPr>
            <w:tcW w:w="2501" w:type="dxa"/>
          </w:tcPr>
          <w:p w14:paraId="0B455C64" w14:textId="5E37E0D3" w:rsidR="00F92A6E" w:rsidRDefault="00F92A6E" w:rsidP="00F92A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Sub-Category</w:t>
            </w:r>
          </w:p>
        </w:tc>
        <w:tc>
          <w:tcPr>
            <w:tcW w:w="5669" w:type="dxa"/>
          </w:tcPr>
          <w:p w14:paraId="7EF61056" w14:textId="20B8DB7E" w:rsidR="00F92A6E" w:rsidRPr="00F92A6E" w:rsidRDefault="00F92A6E" w:rsidP="00F92A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Feature List</w:t>
            </w:r>
          </w:p>
        </w:tc>
      </w:tr>
      <w:tr w:rsidR="007A7FE3" w14:paraId="7218A25F" w14:textId="77777777" w:rsidTr="00180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35ACFBE0" w14:textId="77777777" w:rsidR="007A7FE3" w:rsidRPr="00D04EB3" w:rsidRDefault="007A7FE3" w:rsidP="002C6A58">
            <w:pPr>
              <w:rPr>
                <w:b w:val="0"/>
              </w:rPr>
            </w:pPr>
            <w:r>
              <w:rPr>
                <w:b w:val="0"/>
              </w:rPr>
              <w:t>Challenges</w:t>
            </w:r>
          </w:p>
        </w:tc>
        <w:tc>
          <w:tcPr>
            <w:tcW w:w="2501" w:type="dxa"/>
          </w:tcPr>
          <w:p w14:paraId="48478203" w14:textId="77777777" w:rsidR="007A7FE3" w:rsidRPr="00D04EB3" w:rsidRDefault="007A7FE3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Gameplay Themes</w:t>
            </w:r>
          </w:p>
        </w:tc>
        <w:tc>
          <w:tcPr>
            <w:tcW w:w="5669" w:type="dxa"/>
          </w:tcPr>
          <w:p w14:paraId="68B44322" w14:textId="77777777" w:rsidR="007A7FE3" w:rsidRDefault="00FE46BB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Tower Defense</w:t>
            </w:r>
          </w:p>
          <w:p w14:paraId="7A538B6C" w14:textId="2F2EE3EA" w:rsidR="00FE46BB" w:rsidRDefault="00E00CD5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Resources Management (Using Caps to buy different ammo</w:t>
            </w:r>
            <w:r w:rsidR="007C72F9">
              <w:t>s</w:t>
            </w:r>
            <w:r>
              <w:t xml:space="preserve"> for custom </w:t>
            </w:r>
            <w:r w:rsidR="007C72F9">
              <w:t>weapons</w:t>
            </w:r>
            <w:r>
              <w:t>)</w:t>
            </w:r>
          </w:p>
        </w:tc>
      </w:tr>
      <w:tr w:rsidR="007A7FE3" w14:paraId="04616007" w14:textId="77777777" w:rsidTr="00180C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361A0555" w14:textId="77777777" w:rsidR="007A7FE3" w:rsidRDefault="007A7FE3" w:rsidP="002C6A58">
            <w:pPr>
              <w:rPr>
                <w:b w:val="0"/>
              </w:rPr>
            </w:pPr>
          </w:p>
        </w:tc>
        <w:tc>
          <w:tcPr>
            <w:tcW w:w="2501" w:type="dxa"/>
          </w:tcPr>
          <w:p w14:paraId="1F4B5A3C" w14:textId="77777777" w:rsidR="007A7FE3" w:rsidRPr="00D04EB3" w:rsidRDefault="007A7FE3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4EB3">
              <w:t xml:space="preserve">Obstacles/Hazards </w:t>
            </w:r>
          </w:p>
        </w:tc>
        <w:tc>
          <w:tcPr>
            <w:tcW w:w="5669" w:type="dxa"/>
          </w:tcPr>
          <w:p w14:paraId="28D166CC" w14:textId="2BD3EB0E" w:rsidR="007A7FE3" w:rsidRDefault="00BC5089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  <w:tr w:rsidR="007A7FE3" w14:paraId="76768D8F" w14:textId="77777777" w:rsidTr="00180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26AD9DB3" w14:textId="77777777" w:rsidR="007A7FE3" w:rsidRDefault="007A7FE3" w:rsidP="002C6A58">
            <w:pPr>
              <w:rPr>
                <w:b w:val="0"/>
              </w:rPr>
            </w:pPr>
          </w:p>
        </w:tc>
        <w:tc>
          <w:tcPr>
            <w:tcW w:w="2501" w:type="dxa"/>
          </w:tcPr>
          <w:p w14:paraId="6D87957F" w14:textId="77777777" w:rsidR="007A7FE3" w:rsidRPr="00D04EB3" w:rsidRDefault="007A7FE3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New/Unique Gameplay</w:t>
            </w:r>
          </w:p>
        </w:tc>
        <w:tc>
          <w:tcPr>
            <w:tcW w:w="5669" w:type="dxa"/>
          </w:tcPr>
          <w:p w14:paraId="057F0F31" w14:textId="7317AED0" w:rsidR="007A7FE3" w:rsidRDefault="00344BDB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Refer to Appendix A</w:t>
            </w:r>
          </w:p>
        </w:tc>
      </w:tr>
      <w:tr w:rsidR="007A7FE3" w14:paraId="3CF86AB8" w14:textId="77777777" w:rsidTr="00180C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3D21A115" w14:textId="77777777" w:rsidR="007A7FE3" w:rsidRDefault="007A7FE3" w:rsidP="002C6A58">
            <w:pPr>
              <w:rPr>
                <w:b w:val="0"/>
              </w:rPr>
            </w:pPr>
            <w:r>
              <w:rPr>
                <w:b w:val="0"/>
              </w:rPr>
              <w:t>Context</w:t>
            </w:r>
          </w:p>
        </w:tc>
        <w:tc>
          <w:tcPr>
            <w:tcW w:w="2501" w:type="dxa"/>
          </w:tcPr>
          <w:p w14:paraId="4E2D7F77" w14:textId="77777777" w:rsidR="007A7FE3" w:rsidRDefault="007A7FE3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Where Fits in Game</w:t>
            </w:r>
          </w:p>
        </w:tc>
        <w:tc>
          <w:tcPr>
            <w:tcW w:w="5669" w:type="dxa"/>
          </w:tcPr>
          <w:p w14:paraId="427FD418" w14:textId="7D351E9F" w:rsidR="007A7FE3" w:rsidRDefault="00D73C5F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 standalone Side Quest</w:t>
            </w:r>
          </w:p>
        </w:tc>
      </w:tr>
      <w:tr w:rsidR="007A7FE3" w14:paraId="48FBB624" w14:textId="77777777" w:rsidTr="00180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2122F20F" w14:textId="77777777" w:rsidR="007A7FE3" w:rsidRDefault="007A7FE3" w:rsidP="002C6A58">
            <w:pPr>
              <w:rPr>
                <w:b w:val="0"/>
              </w:rPr>
            </w:pPr>
          </w:p>
        </w:tc>
        <w:tc>
          <w:tcPr>
            <w:tcW w:w="2501" w:type="dxa"/>
          </w:tcPr>
          <w:p w14:paraId="54ACDB6D" w14:textId="77777777" w:rsidR="007A7FE3" w:rsidRDefault="007A7FE3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Challenge Fit</w:t>
            </w:r>
          </w:p>
        </w:tc>
        <w:tc>
          <w:tcPr>
            <w:tcW w:w="5669" w:type="dxa"/>
          </w:tcPr>
          <w:p w14:paraId="17F8B9A8" w14:textId="77777777" w:rsidR="007A7FE3" w:rsidRDefault="00995633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level can be played and completed by </w:t>
            </w:r>
            <w:r w:rsidR="009B6120">
              <w:t>player in any level</w:t>
            </w:r>
          </w:p>
          <w:p w14:paraId="50948F0D" w14:textId="3C36CAAC" w:rsidR="00A57A32" w:rsidRDefault="00A57A32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Challenges of </w:t>
            </w:r>
            <w:r w:rsidR="00B70FFF">
              <w:t>setting up different type of turrets to handle different enemies</w:t>
            </w:r>
            <w:r w:rsidR="00983571">
              <w:t xml:space="preserve"> regarding to their weakness</w:t>
            </w:r>
          </w:p>
          <w:p w14:paraId="066AC45C" w14:textId="0C7F4BFB" w:rsidR="00B70FFF" w:rsidRDefault="00C805A0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Challenges of </w:t>
            </w:r>
            <w:r w:rsidR="00E42B44">
              <w:t>managing resources</w:t>
            </w:r>
            <w:r w:rsidR="00DA1BCF">
              <w:t xml:space="preserve">(caps) retrieved from </w:t>
            </w:r>
            <w:r w:rsidR="00BA0281">
              <w:t>killed enemies in each wave</w:t>
            </w:r>
          </w:p>
        </w:tc>
      </w:tr>
      <w:tr w:rsidR="007A7FE3" w14:paraId="69BA082B" w14:textId="77777777" w:rsidTr="00180C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7B87702C" w14:textId="77777777" w:rsidR="007A7FE3" w:rsidRDefault="007A7FE3" w:rsidP="002C6A58">
            <w:pPr>
              <w:rPr>
                <w:b w:val="0"/>
              </w:rPr>
            </w:pPr>
          </w:p>
        </w:tc>
        <w:tc>
          <w:tcPr>
            <w:tcW w:w="2501" w:type="dxa"/>
          </w:tcPr>
          <w:p w14:paraId="15E733CF" w14:textId="77777777" w:rsidR="007A7FE3" w:rsidRDefault="007A7FE3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Additional Info</w:t>
            </w:r>
          </w:p>
        </w:tc>
        <w:tc>
          <w:tcPr>
            <w:tcW w:w="5669" w:type="dxa"/>
          </w:tcPr>
          <w:p w14:paraId="61BB4E5C" w14:textId="5666DAA5" w:rsidR="007A7FE3" w:rsidRDefault="00995633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  <w:tr w:rsidR="007A7FE3" w14:paraId="7D5A2DD3" w14:textId="77777777" w:rsidTr="00180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20D85747" w14:textId="77777777" w:rsidR="007A7FE3" w:rsidRDefault="007A7FE3" w:rsidP="002C6A58">
            <w:pPr>
              <w:rPr>
                <w:b w:val="0"/>
              </w:rPr>
            </w:pPr>
            <w:r>
              <w:rPr>
                <w:b w:val="0"/>
              </w:rPr>
              <w:t>Aesthetics</w:t>
            </w:r>
          </w:p>
        </w:tc>
        <w:tc>
          <w:tcPr>
            <w:tcW w:w="2501" w:type="dxa"/>
          </w:tcPr>
          <w:p w14:paraId="269909B9" w14:textId="77777777" w:rsidR="007A7FE3" w:rsidRPr="00D04EB3" w:rsidRDefault="007A7FE3" w:rsidP="002C6A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Major Visual Themes</w:t>
            </w:r>
          </w:p>
        </w:tc>
        <w:tc>
          <w:tcPr>
            <w:tcW w:w="5669" w:type="dxa"/>
          </w:tcPr>
          <w:p w14:paraId="5816CA42" w14:textId="686C5311" w:rsidR="007A7FE3" w:rsidRDefault="004010C5" w:rsidP="007A7FE3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Fallout 4 </w:t>
            </w:r>
            <w:r w:rsidR="009B6120">
              <w:t>Industrial + Institute-style</w:t>
            </w:r>
          </w:p>
        </w:tc>
      </w:tr>
      <w:tr w:rsidR="007A7FE3" w14:paraId="7A191B37" w14:textId="77777777" w:rsidTr="00180C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</w:tcPr>
          <w:p w14:paraId="079CEE6B" w14:textId="77777777" w:rsidR="007A7FE3" w:rsidRDefault="007A7FE3" w:rsidP="002C6A58"/>
        </w:tc>
        <w:tc>
          <w:tcPr>
            <w:tcW w:w="2501" w:type="dxa"/>
          </w:tcPr>
          <w:p w14:paraId="2A732E9A" w14:textId="77777777" w:rsidR="007A7FE3" w:rsidRPr="00D04EB3" w:rsidRDefault="007A7FE3" w:rsidP="002C6A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Setting/Mood</w:t>
            </w:r>
          </w:p>
        </w:tc>
        <w:tc>
          <w:tcPr>
            <w:tcW w:w="5669" w:type="dxa"/>
          </w:tcPr>
          <w:p w14:paraId="1FCF9879" w14:textId="29636C92" w:rsidR="007A7FE3" w:rsidRDefault="009B6120" w:rsidP="007A7FE3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N/A </w:t>
            </w:r>
          </w:p>
        </w:tc>
      </w:tr>
    </w:tbl>
    <w:p w14:paraId="30361534" w14:textId="77777777" w:rsidR="007A7FE3" w:rsidRDefault="007A7FE3" w:rsidP="007A7FE3">
      <w:pPr>
        <w:pStyle w:val="Heading2"/>
      </w:pPr>
      <w:bookmarkStart w:id="6" w:name="_Toc124694533"/>
      <w:bookmarkStart w:id="7" w:name="_Toc136186032"/>
      <w:r>
        <w:t>Development Schedule</w:t>
      </w:r>
      <w:bookmarkEnd w:id="6"/>
      <w:bookmarkEnd w:id="7"/>
    </w:p>
    <w:tbl>
      <w:tblPr>
        <w:tblStyle w:val="GridTable4-Accent1"/>
        <w:tblW w:w="9355" w:type="dxa"/>
        <w:tblLook w:val="04A0" w:firstRow="1" w:lastRow="0" w:firstColumn="1" w:lastColumn="0" w:noHBand="0" w:noVBand="1"/>
      </w:tblPr>
      <w:tblGrid>
        <w:gridCol w:w="2605"/>
        <w:gridCol w:w="6750"/>
      </w:tblGrid>
      <w:tr w:rsidR="007A7FE3" w14:paraId="50B78EFF" w14:textId="77777777" w:rsidTr="002C6A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25D8280F" w14:textId="77777777" w:rsidR="007A7FE3" w:rsidRDefault="007A7FE3" w:rsidP="002C6A58">
            <w:pPr>
              <w:jc w:val="center"/>
            </w:pPr>
            <w:r>
              <w:t>Milestone</w:t>
            </w:r>
          </w:p>
        </w:tc>
        <w:tc>
          <w:tcPr>
            <w:tcW w:w="6750" w:type="dxa"/>
          </w:tcPr>
          <w:p w14:paraId="70859BD1" w14:textId="77777777" w:rsidR="007A7FE3" w:rsidRDefault="007A7FE3" w:rsidP="002C6A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</w:tr>
      <w:tr w:rsidR="007A7FE3" w14:paraId="09FAC212" w14:textId="77777777" w:rsidTr="002C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2CF5A009" w14:textId="77777777" w:rsidR="007A7FE3" w:rsidRDefault="007A7FE3" w:rsidP="002C6A58">
            <w:r>
              <w:t>LDD</w:t>
            </w:r>
          </w:p>
        </w:tc>
        <w:tc>
          <w:tcPr>
            <w:tcW w:w="6750" w:type="dxa"/>
          </w:tcPr>
          <w:p w14:paraId="6609331D" w14:textId="0B0673EC" w:rsidR="007A7FE3" w:rsidRDefault="008A7150" w:rsidP="002C6A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5/30/2023</w:t>
            </w:r>
          </w:p>
        </w:tc>
      </w:tr>
      <w:tr w:rsidR="007A7FE3" w14:paraId="319A3212" w14:textId="77777777" w:rsidTr="002C6A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3F3DA8B" w14:textId="77777777" w:rsidR="007A7FE3" w:rsidRDefault="007A7FE3" w:rsidP="002C6A58">
            <w:r>
              <w:t>Whitebox</w:t>
            </w:r>
          </w:p>
        </w:tc>
        <w:tc>
          <w:tcPr>
            <w:tcW w:w="6750" w:type="dxa"/>
          </w:tcPr>
          <w:p w14:paraId="6D13F490" w14:textId="14258DBB" w:rsidR="007A7FE3" w:rsidRDefault="008A7150" w:rsidP="002C6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6/5/2023</w:t>
            </w:r>
          </w:p>
        </w:tc>
      </w:tr>
      <w:tr w:rsidR="007A7FE3" w14:paraId="61C6EEA1" w14:textId="77777777" w:rsidTr="002C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37FBCD3" w14:textId="77777777" w:rsidR="007A7FE3" w:rsidRDefault="007A7FE3" w:rsidP="002C6A58">
            <w:r>
              <w:t>Initial Gameplay</w:t>
            </w:r>
          </w:p>
        </w:tc>
        <w:tc>
          <w:tcPr>
            <w:tcW w:w="6750" w:type="dxa"/>
          </w:tcPr>
          <w:p w14:paraId="567BADC9" w14:textId="4385CB03" w:rsidR="007A7FE3" w:rsidRDefault="008A7150" w:rsidP="002C6A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6/19/2023</w:t>
            </w:r>
          </w:p>
        </w:tc>
      </w:tr>
      <w:tr w:rsidR="007A7FE3" w14:paraId="4DCF82C2" w14:textId="77777777" w:rsidTr="002C6A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27BD84EF" w14:textId="77777777" w:rsidR="007A7FE3" w:rsidRDefault="007A7FE3" w:rsidP="002C6A58">
            <w:r>
              <w:t>Gameplay Complete</w:t>
            </w:r>
          </w:p>
        </w:tc>
        <w:tc>
          <w:tcPr>
            <w:tcW w:w="6750" w:type="dxa"/>
          </w:tcPr>
          <w:p w14:paraId="2CA194A0" w14:textId="16E12FC9" w:rsidR="007A7FE3" w:rsidRDefault="00E614C0" w:rsidP="002C6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7/3/2023</w:t>
            </w:r>
          </w:p>
        </w:tc>
      </w:tr>
      <w:tr w:rsidR="007A7FE3" w14:paraId="392C820B" w14:textId="77777777" w:rsidTr="002C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2CD83501" w14:textId="77777777" w:rsidR="007A7FE3" w:rsidRDefault="007A7FE3" w:rsidP="002C6A58">
            <w:r>
              <w:t>Aesthetics</w:t>
            </w:r>
          </w:p>
        </w:tc>
        <w:tc>
          <w:tcPr>
            <w:tcW w:w="6750" w:type="dxa"/>
          </w:tcPr>
          <w:p w14:paraId="7D7629BF" w14:textId="5B38F95C" w:rsidR="007A7FE3" w:rsidRDefault="00E614C0" w:rsidP="002C6A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7/10/2023</w:t>
            </w:r>
          </w:p>
        </w:tc>
      </w:tr>
      <w:tr w:rsidR="007A7FE3" w14:paraId="163A8D8D" w14:textId="77777777" w:rsidTr="002C6A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B85AAFF" w14:textId="77777777" w:rsidR="007A7FE3" w:rsidRDefault="007A7FE3" w:rsidP="002C6A58">
            <w:r>
              <w:t>Launch</w:t>
            </w:r>
          </w:p>
        </w:tc>
        <w:tc>
          <w:tcPr>
            <w:tcW w:w="6750" w:type="dxa"/>
          </w:tcPr>
          <w:p w14:paraId="51FDF205" w14:textId="5BCF7AEC" w:rsidR="007A7FE3" w:rsidRDefault="00E614C0" w:rsidP="002C6A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7/19/2056</w:t>
            </w:r>
          </w:p>
        </w:tc>
      </w:tr>
    </w:tbl>
    <w:p w14:paraId="5F5504A1" w14:textId="1D221A49" w:rsidR="007A7FE3" w:rsidRDefault="00B80B75" w:rsidP="00FE0310">
      <w:pPr>
        <w:pStyle w:val="Heading2"/>
      </w:pPr>
      <w:bookmarkStart w:id="8" w:name="_Toc136186033"/>
      <w:r>
        <w:lastRenderedPageBreak/>
        <w:t>Level</w:t>
      </w:r>
      <w:r w:rsidR="002A3EFA">
        <w:t xml:space="preserve"> Logic</w:t>
      </w:r>
      <w:r>
        <w:t xml:space="preserve"> Flow Chart</w:t>
      </w:r>
      <w:bookmarkEnd w:id="8"/>
    </w:p>
    <w:p w14:paraId="0C0F7527" w14:textId="77777777" w:rsidR="002A3EFA" w:rsidRDefault="00B80B75" w:rsidP="002A3EFA">
      <w:pPr>
        <w:keepNext/>
        <w:jc w:val="center"/>
      </w:pPr>
      <w:r>
        <w:rPr>
          <w:noProof/>
        </w:rPr>
        <w:drawing>
          <wp:inline distT="0" distB="0" distL="0" distR="0" wp14:anchorId="297BE36E" wp14:editId="026C2D2A">
            <wp:extent cx="5067755" cy="7594600"/>
            <wp:effectExtent l="0" t="0" r="0" b="6350"/>
            <wp:docPr id="800751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51167" name="Picture 8007511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950" cy="760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F0D89" w14:textId="07E05299" w:rsidR="00B80B75" w:rsidRPr="00B80B75" w:rsidRDefault="002A3EFA" w:rsidP="002A3EFA">
      <w:pPr>
        <w:pStyle w:val="Caption"/>
        <w:jc w:val="center"/>
      </w:pPr>
      <w:bookmarkStart w:id="9" w:name="_Toc136185853"/>
      <w:r>
        <w:t xml:space="preserve">Figure </w:t>
      </w:r>
      <w:fldSimple w:instr=" SEQ Figure \* ARABIC ">
        <w:r w:rsidR="007D547B">
          <w:rPr>
            <w:noProof/>
          </w:rPr>
          <w:t>1</w:t>
        </w:r>
      </w:fldSimple>
      <w:r>
        <w:t xml:space="preserve"> Level Logic Flow Chart [1]</w:t>
      </w:r>
      <w:bookmarkEnd w:id="9"/>
    </w:p>
    <w:p w14:paraId="12FE68A6" w14:textId="77777777" w:rsidR="00EF68B1" w:rsidRDefault="00F72772" w:rsidP="00EF68B1">
      <w:pPr>
        <w:pStyle w:val="Heading2"/>
      </w:pPr>
      <w:bookmarkStart w:id="10" w:name="_Toc136186034"/>
      <w:r>
        <w:lastRenderedPageBreak/>
        <w:t xml:space="preserve">Level </w:t>
      </w:r>
      <w:r w:rsidR="00EF68B1">
        <w:t xml:space="preserve"> </w:t>
      </w:r>
      <w:r w:rsidR="002D61DC">
        <w:t>Overview</w:t>
      </w:r>
      <w:bookmarkEnd w:id="10"/>
    </w:p>
    <w:p w14:paraId="45016F90" w14:textId="77777777" w:rsidR="00294FF5" w:rsidRDefault="00294FF5" w:rsidP="00294FF5">
      <w:pPr>
        <w:pStyle w:val="Heading3"/>
      </w:pPr>
      <w:bookmarkStart w:id="11" w:name="_Toc136186035"/>
      <w:r>
        <w:t>Overview Map</w:t>
      </w:r>
      <w:bookmarkEnd w:id="11"/>
    </w:p>
    <w:p w14:paraId="6321B72F" w14:textId="1B02093B" w:rsidR="00294FF5" w:rsidRDefault="00022725" w:rsidP="00294FF5">
      <w:pPr>
        <w:keepNext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71100824" wp14:editId="7DD1EBB2">
                <wp:simplePos x="0" y="0"/>
                <wp:positionH relativeFrom="column">
                  <wp:posOffset>2629535</wp:posOffset>
                </wp:positionH>
                <wp:positionV relativeFrom="paragraph">
                  <wp:posOffset>1871980</wp:posOffset>
                </wp:positionV>
                <wp:extent cx="117475" cy="145415"/>
                <wp:effectExtent l="38100" t="38100" r="34925" b="45085"/>
                <wp:wrapNone/>
                <wp:docPr id="20834699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7475" cy="145415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596FE7C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3" o:spid="_x0000_s1026" type="#_x0000_t75" style="position:absolute;margin-left:206.7pt;margin-top:147.05pt;width:9.95pt;height:12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394A37F" wp14:editId="07C6F44B">
                <wp:simplePos x="0" y="0"/>
                <wp:positionH relativeFrom="column">
                  <wp:posOffset>2641862</wp:posOffset>
                </wp:positionH>
                <wp:positionV relativeFrom="paragraph">
                  <wp:posOffset>1866413</wp:posOffset>
                </wp:positionV>
                <wp:extent cx="71280" cy="6480"/>
                <wp:effectExtent l="38100" t="38100" r="43180" b="31750"/>
                <wp:wrapNone/>
                <wp:docPr id="716490982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1280" cy="64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7FD6863" id="Ink 95" o:spid="_x0000_s1026" type="#_x0000_t75" style="position:absolute;margin-left:207.65pt;margin-top:146.6pt;width:6.3pt;height:1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">
                <v:imagedata r:id="rId20" o:title=""/>
              </v:shape>
            </w:pict>
          </mc:Fallback>
        </mc:AlternateContent>
      </w:r>
      <w:r w:rsidR="00D706FA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D76FD0F" wp14:editId="061F1586">
                <wp:simplePos x="0" y="0"/>
                <wp:positionH relativeFrom="column">
                  <wp:posOffset>2368550</wp:posOffset>
                </wp:positionH>
                <wp:positionV relativeFrom="paragraph">
                  <wp:posOffset>2190750</wp:posOffset>
                </wp:positionV>
                <wp:extent cx="99000" cy="134620"/>
                <wp:effectExtent l="38100" t="38100" r="34925" b="36830"/>
                <wp:wrapNone/>
                <wp:docPr id="1254790247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9000" cy="1346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D02309D" id="Ink 94" o:spid="_x0000_s1026" type="#_x0000_t75" style="position:absolute;margin-left:186.15pt;margin-top:172.15pt;width:8.55pt;height:11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">
                <v:imagedata r:id="rId22" o:title=""/>
              </v:shape>
            </w:pict>
          </mc:Fallback>
        </mc:AlternateContent>
      </w:r>
      <w:r w:rsidR="00D706FA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CDCE578" wp14:editId="3ADC80A6">
                <wp:simplePos x="0" y="0"/>
                <wp:positionH relativeFrom="column">
                  <wp:posOffset>1890091</wp:posOffset>
                </wp:positionH>
                <wp:positionV relativeFrom="paragraph">
                  <wp:posOffset>1906962</wp:posOffset>
                </wp:positionV>
                <wp:extent cx="81360" cy="88200"/>
                <wp:effectExtent l="38100" t="38100" r="33020" b="45720"/>
                <wp:wrapNone/>
                <wp:docPr id="359749585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1360" cy="882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FCBC0E9" id="Ink 91" o:spid="_x0000_s1026" type="#_x0000_t75" style="position:absolute;margin-left:148.5pt;margin-top:149.8pt;width:7.1pt;height:7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">
                <v:imagedata r:id="rId24" o:title=""/>
              </v:shape>
            </w:pict>
          </mc:Fallback>
        </mc:AlternateContent>
      </w:r>
      <w:r w:rsidR="00D706FA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6A45537" wp14:editId="384032BA">
                <wp:simplePos x="0" y="0"/>
                <wp:positionH relativeFrom="column">
                  <wp:posOffset>2419985</wp:posOffset>
                </wp:positionH>
                <wp:positionV relativeFrom="paragraph">
                  <wp:posOffset>1533525</wp:posOffset>
                </wp:positionV>
                <wp:extent cx="91290" cy="153360"/>
                <wp:effectExtent l="38100" t="38100" r="42545" b="37465"/>
                <wp:wrapNone/>
                <wp:docPr id="1746551004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1290" cy="153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7D4EB49" id="Ink 90" o:spid="_x0000_s1026" type="#_x0000_t75" style="position:absolute;margin-left:190.2pt;margin-top:120.4pt;width:7.9pt;height:12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">
                <v:imagedata r:id="rId26" o:title=""/>
              </v:shape>
            </w:pict>
          </mc:Fallback>
        </mc:AlternateContent>
      </w:r>
      <w:r w:rsidR="00D706FA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DEB46C0" wp14:editId="355E1C79">
                <wp:simplePos x="0" y="0"/>
                <wp:positionH relativeFrom="column">
                  <wp:posOffset>2044700</wp:posOffset>
                </wp:positionH>
                <wp:positionV relativeFrom="paragraph">
                  <wp:posOffset>1017270</wp:posOffset>
                </wp:positionV>
                <wp:extent cx="98735" cy="136565"/>
                <wp:effectExtent l="38100" t="38100" r="34925" b="34925"/>
                <wp:wrapNone/>
                <wp:docPr id="2097914129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8735" cy="136565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8902D8D" id="Ink 87" o:spid="_x0000_s1026" type="#_x0000_t75" style="position:absolute;margin-left:160.65pt;margin-top:79.75pt;width:8.45pt;height:11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">
                <v:imagedata r:id="rId28" o:title=""/>
              </v:shape>
            </w:pict>
          </mc:Fallback>
        </mc:AlternateContent>
      </w:r>
      <w:r w:rsidR="00294FF5">
        <w:rPr>
          <w:noProof/>
        </w:rPr>
        <w:drawing>
          <wp:inline distT="0" distB="0" distL="0" distR="0" wp14:anchorId="12EEC369" wp14:editId="0CB5A65D">
            <wp:extent cx="5974876" cy="3734297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876" cy="373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780B" w14:textId="6A721BC8" w:rsidR="00294FF5" w:rsidRPr="006D1C3F" w:rsidRDefault="00294FF5" w:rsidP="00294FF5">
      <w:pPr>
        <w:pStyle w:val="Caption"/>
        <w:jc w:val="center"/>
      </w:pPr>
      <w:bookmarkStart w:id="12" w:name="_Toc136185854"/>
      <w:r>
        <w:t xml:space="preserve">Figure </w:t>
      </w:r>
      <w:fldSimple w:instr=" SEQ Figure \* ARABIC ">
        <w:r w:rsidR="007D547B">
          <w:rPr>
            <w:noProof/>
          </w:rPr>
          <w:t>2</w:t>
        </w:r>
      </w:fldSimple>
      <w:r>
        <w:t xml:space="preserve">: </w:t>
      </w:r>
      <w:r>
        <w:rPr>
          <w:noProof/>
        </w:rPr>
        <w:t xml:space="preserve"> Overview Map</w:t>
      </w:r>
      <w:r w:rsidR="00CC561E">
        <w:rPr>
          <w:noProof/>
        </w:rPr>
        <w:t xml:space="preserve"> [3]</w:t>
      </w:r>
      <w:bookmarkEnd w:id="12"/>
    </w:p>
    <w:tbl>
      <w:tblPr>
        <w:tblStyle w:val="GridTable4-Accent1"/>
        <w:tblW w:w="10795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9666"/>
      </w:tblGrid>
      <w:tr w:rsidR="00294FF5" w14:paraId="1269CC77" w14:textId="77777777" w:rsidTr="00022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bottom"/>
          </w:tcPr>
          <w:p w14:paraId="2B72FC0A" w14:textId="77777777" w:rsidR="00294FF5" w:rsidRDefault="00294FF5" w:rsidP="00D43C2F">
            <w:pPr>
              <w:jc w:val="center"/>
            </w:pPr>
            <w:r>
              <w:br w:type="page"/>
              <w:t>Map Label</w:t>
            </w:r>
          </w:p>
        </w:tc>
        <w:tc>
          <w:tcPr>
            <w:tcW w:w="9666" w:type="dxa"/>
            <w:vAlign w:val="bottom"/>
          </w:tcPr>
          <w:p w14:paraId="753BCE64" w14:textId="77777777" w:rsidR="00294FF5" w:rsidRDefault="00FB318C" w:rsidP="00D43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Gameplay Summary</w:t>
            </w:r>
          </w:p>
        </w:tc>
      </w:tr>
      <w:tr w:rsidR="00294FF5" w14:paraId="16380BC4" w14:textId="77777777" w:rsidTr="00022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FD5A7B3" w14:textId="4BA30C70" w:rsidR="00294FF5" w:rsidRDefault="00735217" w:rsidP="00D43C2F">
            <w:pPr>
              <w:jc w:val="center"/>
            </w:pPr>
            <w:r>
              <w:t>E</w:t>
            </w:r>
          </w:p>
        </w:tc>
        <w:tc>
          <w:tcPr>
            <w:tcW w:w="9666" w:type="dxa"/>
          </w:tcPr>
          <w:p w14:paraId="428F8041" w14:textId="7EA8CD6B" w:rsidR="00294FF5" w:rsidRDefault="007C1456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entrance as well as the exit to the exterior world</w:t>
            </w:r>
          </w:p>
        </w:tc>
      </w:tr>
      <w:tr w:rsidR="00294FF5" w14:paraId="59B3714F" w14:textId="77777777" w:rsidTr="000227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F2822FC" w14:textId="1B48C957" w:rsidR="00294FF5" w:rsidRDefault="00735217" w:rsidP="00D43C2F">
            <w:pPr>
              <w:jc w:val="center"/>
            </w:pPr>
            <w:r>
              <w:t>C1</w:t>
            </w:r>
          </w:p>
        </w:tc>
        <w:tc>
          <w:tcPr>
            <w:tcW w:w="9666" w:type="dxa"/>
          </w:tcPr>
          <w:p w14:paraId="41D31402" w14:textId="36C92D62" w:rsidR="00294FF5" w:rsidRDefault="007C1456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Control room. The player will meet with Terr</w:t>
            </w:r>
            <w:r w:rsidR="001C3BE7">
              <w:t>a (Experiment Host) for the information about the threshold experiment</w:t>
            </w:r>
            <w:r w:rsidR="000068C9">
              <w:t>,</w:t>
            </w:r>
            <w:r w:rsidR="00E25DAF">
              <w:t xml:space="preserve"> all custom weapons</w:t>
            </w:r>
            <w:r w:rsidR="000068C9">
              <w:t xml:space="preserve"> and other details about the experiment.</w:t>
            </w:r>
          </w:p>
        </w:tc>
      </w:tr>
      <w:tr w:rsidR="00294FF5" w14:paraId="0C46CAAF" w14:textId="77777777" w:rsidTr="00022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40EC2B5" w14:textId="5D054C46" w:rsidR="00294FF5" w:rsidRDefault="00735217" w:rsidP="00D43C2F">
            <w:pPr>
              <w:jc w:val="center"/>
            </w:pPr>
            <w:r>
              <w:t>In</w:t>
            </w:r>
            <w:r w:rsidR="00D72B39">
              <w:t>1</w:t>
            </w:r>
          </w:p>
        </w:tc>
        <w:tc>
          <w:tcPr>
            <w:tcW w:w="9666" w:type="dxa"/>
          </w:tcPr>
          <w:p w14:paraId="55507FE1" w14:textId="039E8E06" w:rsidR="00294FF5" w:rsidRDefault="00AC3984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Spawn point 1 of wave enemies </w:t>
            </w:r>
          </w:p>
        </w:tc>
      </w:tr>
      <w:tr w:rsidR="00294FF5" w14:paraId="638ECE4E" w14:textId="77777777" w:rsidTr="000227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2DA5D4A" w14:textId="0F6D137E" w:rsidR="00294FF5" w:rsidRDefault="00735217" w:rsidP="00D43C2F">
            <w:pPr>
              <w:jc w:val="center"/>
            </w:pPr>
            <w:r>
              <w:t>In</w:t>
            </w:r>
            <w:r w:rsidR="00D72B39">
              <w:t>2</w:t>
            </w:r>
          </w:p>
        </w:tc>
        <w:tc>
          <w:tcPr>
            <w:tcW w:w="9666" w:type="dxa"/>
          </w:tcPr>
          <w:p w14:paraId="5E399ED2" w14:textId="2C7FADEE" w:rsidR="00294FF5" w:rsidRDefault="00AC3984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Spawn point 2 of wave enemie</w:t>
            </w:r>
            <w:r w:rsidR="00F915F2">
              <w:t>s</w:t>
            </w:r>
            <w:r w:rsidR="006B49F9">
              <w:t xml:space="preserve">. Only Synth enemies will </w:t>
            </w:r>
            <w:r w:rsidR="00112AA0">
              <w:t>spawn</w:t>
            </w:r>
            <w:r w:rsidR="006B49F9">
              <w:t xml:space="preserve"> from this </w:t>
            </w:r>
            <w:r w:rsidR="0073384A">
              <w:t>spot</w:t>
            </w:r>
          </w:p>
        </w:tc>
      </w:tr>
      <w:tr w:rsidR="00735217" w14:paraId="6AC55B1D" w14:textId="77777777" w:rsidTr="00022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66A62F2" w14:textId="0F1E4755" w:rsidR="00735217" w:rsidRDefault="00D72B39" w:rsidP="00D43C2F">
            <w:pPr>
              <w:jc w:val="center"/>
            </w:pPr>
            <w:r>
              <w:t>In3</w:t>
            </w:r>
          </w:p>
        </w:tc>
        <w:tc>
          <w:tcPr>
            <w:tcW w:w="9666" w:type="dxa"/>
          </w:tcPr>
          <w:p w14:paraId="6A62C8FC" w14:textId="7BBC7DC6" w:rsidR="00735217" w:rsidRDefault="00AC3984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Spawn point 3 of wave enemies</w:t>
            </w:r>
          </w:p>
        </w:tc>
      </w:tr>
      <w:tr w:rsidR="00D72B39" w14:paraId="20BA7A31" w14:textId="77777777" w:rsidTr="0002272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683AA14" w14:textId="35CC2F11" w:rsidR="00D72B39" w:rsidRDefault="00AC3984" w:rsidP="00D43C2F">
            <w:pPr>
              <w:jc w:val="center"/>
            </w:pPr>
            <w:r>
              <w:t>G</w:t>
            </w:r>
          </w:p>
        </w:tc>
        <w:tc>
          <w:tcPr>
            <w:tcW w:w="9666" w:type="dxa"/>
          </w:tcPr>
          <w:p w14:paraId="74209329" w14:textId="709E116F" w:rsidR="00D72B39" w:rsidRDefault="00AC3984" w:rsidP="00D43C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escape point of the wave enemies. Whenever a monster reaches here, it will be </w:t>
            </w:r>
            <w:r w:rsidR="00400A1C">
              <w:t>disabled,</w:t>
            </w:r>
            <w:r>
              <w:t xml:space="preserve"> and the player will can a notice about it</w:t>
            </w:r>
          </w:p>
        </w:tc>
      </w:tr>
      <w:tr w:rsidR="00900A47" w14:paraId="4F814876" w14:textId="77777777" w:rsidTr="00022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4CED686" w14:textId="1185B27D" w:rsidR="00900A47" w:rsidRDefault="00900A47" w:rsidP="00D43C2F">
            <w:pPr>
              <w:jc w:val="center"/>
            </w:pPr>
            <w:r w:rsidRPr="00022725">
              <w:rPr>
                <w:color w:val="FF0000"/>
              </w:rPr>
              <w:t>A,B,C,D</w:t>
            </w:r>
            <w:r w:rsidR="00022725" w:rsidRPr="00022725">
              <w:rPr>
                <w:color w:val="FF0000"/>
              </w:rPr>
              <w:t>,E</w:t>
            </w:r>
          </w:p>
        </w:tc>
        <w:tc>
          <w:tcPr>
            <w:tcW w:w="9666" w:type="dxa"/>
          </w:tcPr>
          <w:p w14:paraId="3A09DEE7" w14:textId="77777777" w:rsidR="001C2EB4" w:rsidRDefault="00900A47" w:rsidP="00D43C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Gate can be opened or close by the player</w:t>
            </w:r>
            <w:r w:rsidR="003A29D2">
              <w:t xml:space="preserve">. </w:t>
            </w:r>
          </w:p>
          <w:p w14:paraId="63309046" w14:textId="77777777" w:rsidR="00900A47" w:rsidRDefault="001C2EB4" w:rsidP="001C2EB4">
            <w:pPr>
              <w:pStyle w:val="ListParagraph"/>
              <w:numPr>
                <w:ilvl w:val="0"/>
                <w:numId w:val="4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</w:t>
            </w:r>
            <w:r w:rsidR="003A29D2">
              <w:t xml:space="preserve">ach time of opening </w:t>
            </w:r>
            <w:r w:rsidR="00182ECB">
              <w:t>will cost 100 caps</w:t>
            </w:r>
          </w:p>
          <w:p w14:paraId="1E08B7D6" w14:textId="0A28080C" w:rsidR="001C2EB4" w:rsidRDefault="006033DF" w:rsidP="001C2EB4">
            <w:pPr>
              <w:pStyle w:val="ListParagraph"/>
              <w:numPr>
                <w:ilvl w:val="0"/>
                <w:numId w:val="4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Gate </w:t>
            </w:r>
            <w:r w:rsidRPr="00EA717D">
              <w:rPr>
                <w:color w:val="FF0000"/>
              </w:rPr>
              <w:t xml:space="preserve">A, B, E </w:t>
            </w:r>
            <w:r>
              <w:t xml:space="preserve">will </w:t>
            </w:r>
            <w:r w:rsidR="006F332D">
              <w:t>be prevented</w:t>
            </w:r>
            <w:r>
              <w:t xml:space="preserve"> </w:t>
            </w:r>
            <w:r w:rsidR="000233CF">
              <w:t xml:space="preserve">to be </w:t>
            </w:r>
            <w:r w:rsidR="0060371F">
              <w:t xml:space="preserve">all </w:t>
            </w:r>
            <w:r>
              <w:t>close</w:t>
            </w:r>
            <w:r w:rsidR="000233CF">
              <w:t>d</w:t>
            </w:r>
            <w:r>
              <w:t xml:space="preserve"> at the same time</w:t>
            </w:r>
            <w:r w:rsidR="00BF755B">
              <w:t xml:space="preserve"> via script</w:t>
            </w:r>
          </w:p>
        </w:tc>
      </w:tr>
    </w:tbl>
    <w:p w14:paraId="788D7560" w14:textId="77777777" w:rsidR="002D61DC" w:rsidRDefault="002D61DC" w:rsidP="00294FF5"/>
    <w:p w14:paraId="65DCEB6B" w14:textId="77777777" w:rsidR="00403AD4" w:rsidRDefault="00403AD4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67405856" w14:textId="77777777" w:rsidR="00403AD4" w:rsidRDefault="00403AD4" w:rsidP="00403AD4">
      <w:pPr>
        <w:pStyle w:val="Heading2"/>
      </w:pPr>
      <w:bookmarkStart w:id="13" w:name="_Toc136186036"/>
      <w:r>
        <w:lastRenderedPageBreak/>
        <w:t>Narrative Flow Chart</w:t>
      </w:r>
      <w:bookmarkEnd w:id="13"/>
    </w:p>
    <w:p w14:paraId="4666ED37" w14:textId="77777777" w:rsidR="007D547B" w:rsidRDefault="007D547B" w:rsidP="008F7AC8">
      <w:pPr>
        <w:keepNext/>
        <w:jc w:val="center"/>
      </w:pPr>
      <w:r>
        <w:rPr>
          <w:noProof/>
        </w:rPr>
        <w:drawing>
          <wp:inline distT="0" distB="0" distL="0" distR="0" wp14:anchorId="651D2A52" wp14:editId="4BE7899C">
            <wp:extent cx="5208232" cy="3183056"/>
            <wp:effectExtent l="0" t="0" r="0" b="0"/>
            <wp:docPr id="1040438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46" cy="31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9CDBC" w14:textId="025381AB" w:rsidR="002D61DC" w:rsidRDefault="007D547B" w:rsidP="007D547B">
      <w:pPr>
        <w:pStyle w:val="Caption"/>
        <w:jc w:val="center"/>
        <w:rPr>
          <w:noProof/>
        </w:rPr>
      </w:pPr>
      <w:bookmarkStart w:id="14" w:name="_Toc136185855"/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Image of Narrative flow [</w:t>
      </w:r>
      <w:r w:rsidR="001C31E6">
        <w:t>1</w:t>
      </w:r>
      <w:r>
        <w:t>]</w:t>
      </w:r>
      <w:bookmarkEnd w:id="14"/>
    </w:p>
    <w:p w14:paraId="7E09C904" w14:textId="37BF80EC" w:rsidR="002004B3" w:rsidRDefault="002004B3" w:rsidP="002004B3">
      <w:pPr>
        <w:pStyle w:val="Heading2"/>
        <w:rPr>
          <w:noProof/>
        </w:rPr>
      </w:pPr>
      <w:bookmarkStart w:id="15" w:name="_Toc136186037"/>
      <w:r>
        <w:rPr>
          <w:noProof/>
        </w:rPr>
        <w:t>Turret Stats Chart</w:t>
      </w:r>
      <w:r w:rsidR="00E9597C">
        <w:rPr>
          <w:noProof/>
        </w:rPr>
        <w:t>s</w:t>
      </w:r>
      <w:bookmarkEnd w:id="15"/>
    </w:p>
    <w:p w14:paraId="0C47A23A" w14:textId="1A1C6F3C" w:rsidR="000139C4" w:rsidRDefault="000139C4" w:rsidP="000139C4">
      <w:pPr>
        <w:pStyle w:val="Caption"/>
        <w:keepNext/>
      </w:pPr>
      <w:bookmarkStart w:id="16" w:name="_Toc136185856"/>
      <w:r>
        <w:t xml:space="preserve">Table </w:t>
      </w:r>
      <w:fldSimple w:instr=" SEQ Table \* ARABIC ">
        <w:r w:rsidR="00805934">
          <w:rPr>
            <w:noProof/>
          </w:rPr>
          <w:t>1</w:t>
        </w:r>
      </w:fldSimple>
      <w:r>
        <w:t xml:space="preserve"> Table of Turret Stats</w:t>
      </w:r>
      <w:bookmarkEnd w:id="16"/>
    </w:p>
    <w:tbl>
      <w:tblPr>
        <w:tblStyle w:val="GridTable4-Accent1"/>
        <w:tblW w:w="9487" w:type="dxa"/>
        <w:tblLook w:val="04A0" w:firstRow="1" w:lastRow="0" w:firstColumn="1" w:lastColumn="0" w:noHBand="0" w:noVBand="1"/>
      </w:tblPr>
      <w:tblGrid>
        <w:gridCol w:w="1090"/>
        <w:gridCol w:w="608"/>
        <w:gridCol w:w="575"/>
        <w:gridCol w:w="660"/>
        <w:gridCol w:w="1070"/>
        <w:gridCol w:w="1113"/>
        <w:gridCol w:w="1156"/>
        <w:gridCol w:w="1193"/>
        <w:gridCol w:w="1235"/>
        <w:gridCol w:w="1278"/>
      </w:tblGrid>
      <w:tr w:rsidR="001433C4" w:rsidRPr="00997D95" w14:paraId="6D44B1FD" w14:textId="77777777" w:rsidTr="001143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noWrap/>
            <w:hideMark/>
          </w:tcPr>
          <w:p w14:paraId="0A552518" w14:textId="77777777" w:rsidR="009262A1" w:rsidRPr="009262A1" w:rsidRDefault="009262A1" w:rsidP="009262A1">
            <w:pPr>
              <w:rPr>
                <w:rFonts w:eastAsia="Times New Roman" w:cstheme="minorHAnsi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>Actor Name</w:t>
            </w:r>
          </w:p>
        </w:tc>
        <w:tc>
          <w:tcPr>
            <w:tcW w:w="0" w:type="auto"/>
            <w:noWrap/>
            <w:hideMark/>
          </w:tcPr>
          <w:p w14:paraId="7F7CC941" w14:textId="5095228C" w:rsidR="009262A1" w:rsidRPr="009262A1" w:rsidRDefault="009262A1" w:rsidP="009262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>MK</w:t>
            </w:r>
            <w:r w:rsidR="00A26E0E">
              <w:rPr>
                <w:rFonts w:eastAsia="Times New Roman" w:cstheme="minorHAnsi"/>
                <w:sz w:val="16"/>
                <w:szCs w:val="16"/>
                <w:lang w:eastAsia="zh-CN"/>
              </w:rPr>
              <w:t xml:space="preserve"> </w:t>
            </w: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>III</w:t>
            </w:r>
          </w:p>
        </w:tc>
        <w:tc>
          <w:tcPr>
            <w:tcW w:w="0" w:type="auto"/>
            <w:noWrap/>
            <w:hideMark/>
          </w:tcPr>
          <w:p w14:paraId="7141C403" w14:textId="54B9C0C1" w:rsidR="009262A1" w:rsidRPr="009262A1" w:rsidRDefault="009262A1" w:rsidP="009262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>MK</w:t>
            </w:r>
            <w:r w:rsidR="0022563D" w:rsidRPr="00FE3367">
              <w:rPr>
                <w:rFonts w:eastAsia="Times New Roman" w:cstheme="minorHAnsi"/>
                <w:sz w:val="16"/>
                <w:szCs w:val="16"/>
                <w:lang w:eastAsia="zh-CN"/>
              </w:rPr>
              <w:t xml:space="preserve"> </w:t>
            </w: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>V</w:t>
            </w:r>
          </w:p>
        </w:tc>
        <w:tc>
          <w:tcPr>
            <w:tcW w:w="0" w:type="auto"/>
            <w:noWrap/>
            <w:hideMark/>
          </w:tcPr>
          <w:p w14:paraId="03099B9B" w14:textId="6CB2CDAD" w:rsidR="009262A1" w:rsidRPr="009262A1" w:rsidRDefault="009262A1" w:rsidP="009262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>MK</w:t>
            </w:r>
            <w:r w:rsidR="0022563D" w:rsidRPr="00FE3367">
              <w:rPr>
                <w:rFonts w:eastAsia="Times New Roman" w:cstheme="minorHAnsi"/>
                <w:sz w:val="16"/>
                <w:szCs w:val="16"/>
                <w:lang w:eastAsia="zh-CN"/>
              </w:rPr>
              <w:t xml:space="preserve"> </w:t>
            </w: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>VII</w:t>
            </w:r>
          </w:p>
        </w:tc>
        <w:tc>
          <w:tcPr>
            <w:tcW w:w="0" w:type="auto"/>
            <w:noWrap/>
            <w:hideMark/>
          </w:tcPr>
          <w:p w14:paraId="22A34E2B" w14:textId="27F8A1A2" w:rsidR="009262A1" w:rsidRPr="009262A1" w:rsidRDefault="009262A1" w:rsidP="009262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>Laser turret</w:t>
            </w:r>
            <w:r w:rsidR="0010023D">
              <w:rPr>
                <w:rFonts w:eastAsia="Times New Roman" w:cstheme="minorHAnsi"/>
                <w:sz w:val="16"/>
                <w:szCs w:val="16"/>
                <w:lang w:eastAsia="zh-CN"/>
              </w:rPr>
              <w:t xml:space="preserve"> I</w:t>
            </w:r>
          </w:p>
        </w:tc>
        <w:tc>
          <w:tcPr>
            <w:tcW w:w="0" w:type="auto"/>
            <w:noWrap/>
            <w:hideMark/>
          </w:tcPr>
          <w:p w14:paraId="6DFA9EB0" w14:textId="77C34182" w:rsidR="009262A1" w:rsidRPr="009262A1" w:rsidRDefault="009262A1" w:rsidP="009262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 xml:space="preserve">Laser turret </w:t>
            </w:r>
            <w:r w:rsidR="0010023D">
              <w:rPr>
                <w:rFonts w:eastAsia="Times New Roman" w:cstheme="minorHAnsi"/>
                <w:sz w:val="16"/>
                <w:szCs w:val="16"/>
                <w:lang w:eastAsia="zh-CN"/>
              </w:rPr>
              <w:t>II</w:t>
            </w:r>
          </w:p>
        </w:tc>
        <w:tc>
          <w:tcPr>
            <w:tcW w:w="0" w:type="auto"/>
            <w:noWrap/>
            <w:hideMark/>
          </w:tcPr>
          <w:p w14:paraId="42A6B954" w14:textId="428D93AB" w:rsidR="009262A1" w:rsidRPr="009262A1" w:rsidRDefault="009262A1" w:rsidP="009262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 xml:space="preserve">Laser turret </w:t>
            </w:r>
            <w:r w:rsidR="0010023D">
              <w:rPr>
                <w:rFonts w:eastAsia="Times New Roman" w:cstheme="minorHAnsi"/>
                <w:sz w:val="16"/>
                <w:szCs w:val="16"/>
                <w:lang w:eastAsia="zh-CN"/>
              </w:rPr>
              <w:t>III</w:t>
            </w: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14:paraId="11209ADE" w14:textId="45E3A45E" w:rsidR="009262A1" w:rsidRPr="009262A1" w:rsidRDefault="009262A1" w:rsidP="009262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 xml:space="preserve">Frozen Turret I </w:t>
            </w:r>
          </w:p>
        </w:tc>
        <w:tc>
          <w:tcPr>
            <w:tcW w:w="0" w:type="auto"/>
            <w:noWrap/>
            <w:hideMark/>
          </w:tcPr>
          <w:p w14:paraId="2AE1F7D6" w14:textId="3DB5C48F" w:rsidR="009262A1" w:rsidRPr="009262A1" w:rsidRDefault="009262A1" w:rsidP="009262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 xml:space="preserve">Frozen Turret II </w:t>
            </w:r>
          </w:p>
        </w:tc>
        <w:tc>
          <w:tcPr>
            <w:tcW w:w="0" w:type="auto"/>
            <w:noWrap/>
            <w:hideMark/>
          </w:tcPr>
          <w:p w14:paraId="39EDA7A2" w14:textId="014278B8" w:rsidR="009262A1" w:rsidRPr="009262A1" w:rsidRDefault="009262A1" w:rsidP="009262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sz w:val="16"/>
                <w:szCs w:val="16"/>
                <w:lang w:eastAsia="zh-CN"/>
              </w:rPr>
              <w:t xml:space="preserve">Frozen Turret III </w:t>
            </w:r>
          </w:p>
        </w:tc>
      </w:tr>
      <w:tr w:rsidR="001433C4" w:rsidRPr="00997D95" w14:paraId="0E812760" w14:textId="77777777" w:rsidTr="00114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noWrap/>
            <w:hideMark/>
          </w:tcPr>
          <w:p w14:paraId="29D88544" w14:textId="77777777" w:rsidR="009262A1" w:rsidRPr="009262A1" w:rsidRDefault="009262A1" w:rsidP="009262A1">
            <w:pPr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Lvl</w:t>
            </w:r>
          </w:p>
        </w:tc>
        <w:tc>
          <w:tcPr>
            <w:tcW w:w="0" w:type="auto"/>
            <w:noWrap/>
            <w:hideMark/>
          </w:tcPr>
          <w:p w14:paraId="727D59D1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4DEB9824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62388899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40</w:t>
            </w:r>
          </w:p>
        </w:tc>
        <w:tc>
          <w:tcPr>
            <w:tcW w:w="0" w:type="auto"/>
            <w:noWrap/>
            <w:hideMark/>
          </w:tcPr>
          <w:p w14:paraId="2DDD4886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1D340896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703A160A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40</w:t>
            </w:r>
          </w:p>
        </w:tc>
        <w:tc>
          <w:tcPr>
            <w:tcW w:w="0" w:type="auto"/>
            <w:noWrap/>
            <w:hideMark/>
          </w:tcPr>
          <w:p w14:paraId="7F6C7CA2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16</w:t>
            </w:r>
          </w:p>
        </w:tc>
        <w:tc>
          <w:tcPr>
            <w:tcW w:w="0" w:type="auto"/>
            <w:noWrap/>
            <w:hideMark/>
          </w:tcPr>
          <w:p w14:paraId="7FF64E8E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28</w:t>
            </w:r>
          </w:p>
        </w:tc>
        <w:tc>
          <w:tcPr>
            <w:tcW w:w="0" w:type="auto"/>
            <w:noWrap/>
            <w:hideMark/>
          </w:tcPr>
          <w:p w14:paraId="27309998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40</w:t>
            </w:r>
          </w:p>
        </w:tc>
      </w:tr>
      <w:tr w:rsidR="001070AB" w:rsidRPr="00997D95" w14:paraId="12948E56" w14:textId="77777777" w:rsidTr="001143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noWrap/>
            <w:hideMark/>
          </w:tcPr>
          <w:p w14:paraId="0BD04879" w14:textId="77777777" w:rsidR="009262A1" w:rsidRPr="009262A1" w:rsidRDefault="009262A1" w:rsidP="009262A1">
            <w:pPr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Attack</w:t>
            </w:r>
          </w:p>
        </w:tc>
        <w:tc>
          <w:tcPr>
            <w:tcW w:w="0" w:type="auto"/>
            <w:noWrap/>
            <w:hideMark/>
          </w:tcPr>
          <w:p w14:paraId="5078FF15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0" w:type="auto"/>
            <w:noWrap/>
            <w:hideMark/>
          </w:tcPr>
          <w:p w14:paraId="4CDE9A27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45</w:t>
            </w:r>
          </w:p>
        </w:tc>
        <w:tc>
          <w:tcPr>
            <w:tcW w:w="0" w:type="auto"/>
            <w:noWrap/>
            <w:hideMark/>
          </w:tcPr>
          <w:p w14:paraId="12CC95A0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50</w:t>
            </w:r>
          </w:p>
        </w:tc>
        <w:tc>
          <w:tcPr>
            <w:tcW w:w="0" w:type="auto"/>
            <w:noWrap/>
            <w:hideMark/>
          </w:tcPr>
          <w:p w14:paraId="4D94CB3A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18</w:t>
            </w:r>
          </w:p>
        </w:tc>
        <w:tc>
          <w:tcPr>
            <w:tcW w:w="0" w:type="auto"/>
            <w:noWrap/>
            <w:hideMark/>
          </w:tcPr>
          <w:p w14:paraId="6045616F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60B7D8B5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30</w:t>
            </w:r>
          </w:p>
        </w:tc>
        <w:tc>
          <w:tcPr>
            <w:tcW w:w="0" w:type="auto"/>
            <w:noWrap/>
            <w:hideMark/>
          </w:tcPr>
          <w:p w14:paraId="08017B7D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3BEB14D2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448A8EC9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10</w:t>
            </w:r>
          </w:p>
        </w:tc>
      </w:tr>
      <w:tr w:rsidR="001433C4" w:rsidRPr="00997D95" w14:paraId="2A98C0DA" w14:textId="77777777" w:rsidTr="001143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noWrap/>
            <w:hideMark/>
          </w:tcPr>
          <w:p w14:paraId="6825407F" w14:textId="77777777" w:rsidR="009262A1" w:rsidRPr="009262A1" w:rsidRDefault="009262A1" w:rsidP="009262A1">
            <w:pPr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Range</w:t>
            </w:r>
          </w:p>
        </w:tc>
        <w:tc>
          <w:tcPr>
            <w:tcW w:w="0" w:type="auto"/>
            <w:noWrap/>
            <w:hideMark/>
          </w:tcPr>
          <w:p w14:paraId="78283E5F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2048</w:t>
            </w:r>
          </w:p>
        </w:tc>
        <w:tc>
          <w:tcPr>
            <w:tcW w:w="0" w:type="auto"/>
            <w:noWrap/>
            <w:hideMark/>
          </w:tcPr>
          <w:p w14:paraId="3AEDB47A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2048</w:t>
            </w:r>
          </w:p>
        </w:tc>
        <w:tc>
          <w:tcPr>
            <w:tcW w:w="0" w:type="auto"/>
            <w:noWrap/>
            <w:hideMark/>
          </w:tcPr>
          <w:p w14:paraId="4C3190CC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2048</w:t>
            </w:r>
          </w:p>
        </w:tc>
        <w:tc>
          <w:tcPr>
            <w:tcW w:w="0" w:type="auto"/>
            <w:noWrap/>
            <w:hideMark/>
          </w:tcPr>
          <w:p w14:paraId="248CD234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1024</w:t>
            </w:r>
          </w:p>
        </w:tc>
        <w:tc>
          <w:tcPr>
            <w:tcW w:w="0" w:type="auto"/>
            <w:noWrap/>
            <w:hideMark/>
          </w:tcPr>
          <w:p w14:paraId="4968E48A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1024</w:t>
            </w:r>
          </w:p>
        </w:tc>
        <w:tc>
          <w:tcPr>
            <w:tcW w:w="0" w:type="auto"/>
            <w:noWrap/>
            <w:hideMark/>
          </w:tcPr>
          <w:p w14:paraId="58145F31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1024</w:t>
            </w:r>
          </w:p>
        </w:tc>
        <w:tc>
          <w:tcPr>
            <w:tcW w:w="0" w:type="auto"/>
            <w:noWrap/>
            <w:hideMark/>
          </w:tcPr>
          <w:p w14:paraId="2094CB92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2048</w:t>
            </w:r>
          </w:p>
        </w:tc>
        <w:tc>
          <w:tcPr>
            <w:tcW w:w="0" w:type="auto"/>
            <w:noWrap/>
            <w:hideMark/>
          </w:tcPr>
          <w:p w14:paraId="075261AE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2048</w:t>
            </w:r>
          </w:p>
        </w:tc>
        <w:tc>
          <w:tcPr>
            <w:tcW w:w="0" w:type="auto"/>
            <w:noWrap/>
            <w:hideMark/>
          </w:tcPr>
          <w:p w14:paraId="7E7A082E" w14:textId="77777777" w:rsidR="009262A1" w:rsidRPr="009262A1" w:rsidRDefault="009262A1" w:rsidP="009262A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2048</w:t>
            </w:r>
          </w:p>
        </w:tc>
      </w:tr>
      <w:tr w:rsidR="001070AB" w:rsidRPr="00997D95" w14:paraId="0FBC5D0D" w14:textId="77777777" w:rsidTr="001143A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noWrap/>
            <w:hideMark/>
          </w:tcPr>
          <w:p w14:paraId="412B33A7" w14:textId="77777777" w:rsidR="009262A1" w:rsidRPr="009262A1" w:rsidRDefault="009262A1" w:rsidP="009262A1">
            <w:pPr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DPS</w:t>
            </w:r>
          </w:p>
        </w:tc>
        <w:tc>
          <w:tcPr>
            <w:tcW w:w="0" w:type="auto"/>
            <w:noWrap/>
            <w:hideMark/>
          </w:tcPr>
          <w:p w14:paraId="316959F2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112</w:t>
            </w:r>
          </w:p>
        </w:tc>
        <w:tc>
          <w:tcPr>
            <w:tcW w:w="0" w:type="auto"/>
            <w:noWrap/>
            <w:hideMark/>
          </w:tcPr>
          <w:p w14:paraId="31AC6F4F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337</w:t>
            </w:r>
          </w:p>
        </w:tc>
        <w:tc>
          <w:tcPr>
            <w:tcW w:w="0" w:type="auto"/>
            <w:noWrap/>
            <w:hideMark/>
          </w:tcPr>
          <w:p w14:paraId="3F36EDBC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374</w:t>
            </w:r>
          </w:p>
        </w:tc>
        <w:tc>
          <w:tcPr>
            <w:tcW w:w="0" w:type="auto"/>
            <w:noWrap/>
            <w:hideMark/>
          </w:tcPr>
          <w:p w14:paraId="394B1C70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134</w:t>
            </w:r>
          </w:p>
        </w:tc>
        <w:tc>
          <w:tcPr>
            <w:tcW w:w="0" w:type="auto"/>
            <w:noWrap/>
            <w:hideMark/>
          </w:tcPr>
          <w:p w14:paraId="118ED80C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675</w:t>
            </w:r>
          </w:p>
        </w:tc>
        <w:tc>
          <w:tcPr>
            <w:tcW w:w="0" w:type="auto"/>
            <w:noWrap/>
            <w:hideMark/>
          </w:tcPr>
          <w:p w14:paraId="3002F24B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675</w:t>
            </w:r>
          </w:p>
        </w:tc>
        <w:tc>
          <w:tcPr>
            <w:tcW w:w="0" w:type="auto"/>
            <w:noWrap/>
            <w:hideMark/>
          </w:tcPr>
          <w:p w14:paraId="7C15E7FB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F7185FC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12E13D9" w14:textId="77777777" w:rsidR="009262A1" w:rsidRPr="009262A1" w:rsidRDefault="009262A1" w:rsidP="009262A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374</w:t>
            </w:r>
          </w:p>
        </w:tc>
      </w:tr>
    </w:tbl>
    <w:p w14:paraId="6804FCA5" w14:textId="102CBB2E" w:rsidR="00C432D2" w:rsidRPr="003C6523" w:rsidRDefault="003C6523" w:rsidP="00C71387">
      <w:pPr>
        <w:rPr>
          <w:rFonts w:cstheme="minorHAnsi"/>
        </w:rPr>
      </w:pPr>
      <w:r>
        <w:rPr>
          <w:rFonts w:cstheme="minorHAnsi"/>
          <w:b/>
          <w:bCs/>
        </w:rPr>
        <w:t xml:space="preserve">Note: </w:t>
      </w:r>
      <w:r>
        <w:rPr>
          <w:rFonts w:cstheme="minorHAnsi"/>
        </w:rPr>
        <w:t>DPS</w:t>
      </w:r>
      <w:r w:rsidR="00944E95">
        <w:rPr>
          <w:rFonts w:cstheme="minorHAnsi"/>
        </w:rPr>
        <w:t>s</w:t>
      </w:r>
      <w:r>
        <w:rPr>
          <w:rFonts w:cstheme="minorHAnsi"/>
        </w:rPr>
        <w:t xml:space="preserve"> list here do not include </w:t>
      </w:r>
      <w:r w:rsidR="00647BA5">
        <w:rPr>
          <w:rFonts w:cstheme="minorHAnsi"/>
        </w:rPr>
        <w:t xml:space="preserve">the extra </w:t>
      </w:r>
      <w:r w:rsidR="00074637">
        <w:rPr>
          <w:rFonts w:cstheme="minorHAnsi"/>
        </w:rPr>
        <w:t>DPS</w:t>
      </w:r>
      <w:r w:rsidR="00647BA5">
        <w:rPr>
          <w:rFonts w:cstheme="minorHAnsi"/>
        </w:rPr>
        <w:t xml:space="preserve"> from turret skills</w:t>
      </w:r>
    </w:p>
    <w:p w14:paraId="218DC559" w14:textId="5F98FE48" w:rsidR="00C432D2" w:rsidRDefault="00C432D2" w:rsidP="00C432D2">
      <w:pPr>
        <w:pStyle w:val="Caption"/>
        <w:keepNext/>
      </w:pPr>
      <w:bookmarkStart w:id="17" w:name="_Toc136185857"/>
      <w:r>
        <w:t xml:space="preserve">Table </w:t>
      </w:r>
      <w:fldSimple w:instr=" SEQ Table \* ARABIC ">
        <w:r w:rsidR="00805934">
          <w:rPr>
            <w:noProof/>
          </w:rPr>
          <w:t>2</w:t>
        </w:r>
      </w:fldSimple>
      <w:r>
        <w:t xml:space="preserve"> Table of Turret Sk</w:t>
      </w:r>
      <w:r w:rsidR="005D21A5">
        <w:t>i</w:t>
      </w:r>
      <w:r>
        <w:t>lls</w:t>
      </w:r>
      <w:bookmarkEnd w:id="17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405"/>
        <w:gridCol w:w="3969"/>
        <w:gridCol w:w="2976"/>
      </w:tblGrid>
      <w:tr w:rsidR="00E56257" w:rsidRPr="00997D95" w14:paraId="1E691F22" w14:textId="77777777" w:rsidTr="007E5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D2A9CDD" w14:textId="319997F9" w:rsidR="00E56257" w:rsidRPr="00997D95" w:rsidRDefault="00E56257" w:rsidP="00C71387">
            <w:pPr>
              <w:rPr>
                <w:rFonts w:cstheme="minorHAnsi"/>
              </w:rPr>
            </w:pPr>
            <w:r w:rsidRPr="00997D95">
              <w:rPr>
                <w:rFonts w:cstheme="minorHAnsi"/>
              </w:rPr>
              <w:t>Actor Name</w:t>
            </w:r>
          </w:p>
        </w:tc>
        <w:tc>
          <w:tcPr>
            <w:tcW w:w="3969" w:type="dxa"/>
          </w:tcPr>
          <w:p w14:paraId="16D0CC71" w14:textId="0707A777" w:rsidR="00E56257" w:rsidRPr="00997D95" w:rsidRDefault="00E56257" w:rsidP="00C713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97D95">
              <w:rPr>
                <w:rFonts w:cstheme="minorHAnsi"/>
              </w:rPr>
              <w:t>Skills</w:t>
            </w:r>
          </w:p>
        </w:tc>
        <w:tc>
          <w:tcPr>
            <w:tcW w:w="2976" w:type="dxa"/>
          </w:tcPr>
          <w:p w14:paraId="633FB755" w14:textId="78001C94" w:rsidR="00E56257" w:rsidRPr="00997D95" w:rsidRDefault="00E56257" w:rsidP="00C713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97D95">
              <w:rPr>
                <w:rFonts w:cstheme="minorHAnsi"/>
              </w:rPr>
              <w:t>Ult DPS</w:t>
            </w:r>
          </w:p>
        </w:tc>
      </w:tr>
      <w:tr w:rsidR="00E56257" w:rsidRPr="00997D95" w14:paraId="2FB364F8" w14:textId="77777777" w:rsidTr="007E5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1DC1A5E" w14:textId="6F00F891" w:rsidR="00E56257" w:rsidRPr="00997D95" w:rsidRDefault="00016C91" w:rsidP="00C71387">
            <w:pPr>
              <w:rPr>
                <w:rFonts w:cstheme="minorHAnsi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MK</w:t>
            </w:r>
            <w:r w:rsidR="0030693F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III</w:t>
            </w:r>
          </w:p>
        </w:tc>
        <w:tc>
          <w:tcPr>
            <w:tcW w:w="3969" w:type="dxa"/>
          </w:tcPr>
          <w:p w14:paraId="33EC58C6" w14:textId="4F916535" w:rsidR="00E56257" w:rsidRPr="00997D95" w:rsidRDefault="00584FED" w:rsidP="00C713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  <w:r w:rsidR="003D76E4">
              <w:rPr>
                <w:rFonts w:cstheme="minorHAnsi"/>
              </w:rPr>
              <w:t xml:space="preserve">     </w:t>
            </w:r>
          </w:p>
        </w:tc>
        <w:tc>
          <w:tcPr>
            <w:tcW w:w="2976" w:type="dxa"/>
          </w:tcPr>
          <w:p w14:paraId="0D16687E" w14:textId="100AF50C" w:rsidR="00E56257" w:rsidRPr="00997D95" w:rsidRDefault="00841851" w:rsidP="00C713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112</w:t>
            </w:r>
          </w:p>
        </w:tc>
      </w:tr>
      <w:tr w:rsidR="00E56257" w:rsidRPr="00997D95" w14:paraId="44ACD7F5" w14:textId="77777777" w:rsidTr="007E5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CE2750D" w14:textId="5345C9E5" w:rsidR="00E56257" w:rsidRPr="00997D95" w:rsidRDefault="00016C91" w:rsidP="00C71387">
            <w:pPr>
              <w:rPr>
                <w:rFonts w:cstheme="minorHAnsi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MK</w:t>
            </w:r>
            <w:r w:rsidRPr="00997D95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V</w:t>
            </w:r>
          </w:p>
        </w:tc>
        <w:tc>
          <w:tcPr>
            <w:tcW w:w="3969" w:type="dxa"/>
          </w:tcPr>
          <w:p w14:paraId="36B136EF" w14:textId="20F500BF" w:rsidR="00E56257" w:rsidRPr="00997D95" w:rsidRDefault="000C036B" w:rsidP="00C713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C036B">
              <w:rPr>
                <w:rFonts w:cstheme="minorHAnsi"/>
              </w:rPr>
              <w:t>Ingite, 5 dps for 3 seconds</w:t>
            </w:r>
          </w:p>
        </w:tc>
        <w:tc>
          <w:tcPr>
            <w:tcW w:w="2976" w:type="dxa"/>
          </w:tcPr>
          <w:p w14:paraId="4795460A" w14:textId="05DDF77D" w:rsidR="00E56257" w:rsidRPr="00997D95" w:rsidRDefault="00841851" w:rsidP="00C713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342</w:t>
            </w:r>
          </w:p>
        </w:tc>
      </w:tr>
      <w:tr w:rsidR="00E56257" w:rsidRPr="00997D95" w14:paraId="6CA93C27" w14:textId="77777777" w:rsidTr="007E5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B7DECA9" w14:textId="173B9DE4" w:rsidR="00E56257" w:rsidRPr="00997D95" w:rsidRDefault="00016C91" w:rsidP="00C71387">
            <w:pPr>
              <w:rPr>
                <w:rFonts w:cstheme="minorHAnsi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MK</w:t>
            </w:r>
            <w:r w:rsidRPr="00997D95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VII</w:t>
            </w:r>
          </w:p>
        </w:tc>
        <w:tc>
          <w:tcPr>
            <w:tcW w:w="3969" w:type="dxa"/>
          </w:tcPr>
          <w:p w14:paraId="58ECFB71" w14:textId="06130CCE" w:rsidR="00E56257" w:rsidRPr="00997D95" w:rsidRDefault="000C036B" w:rsidP="000C036B">
            <w:pPr>
              <w:tabs>
                <w:tab w:val="left" w:pos="114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C036B">
              <w:rPr>
                <w:rFonts w:cstheme="minorHAnsi"/>
              </w:rPr>
              <w:t>Explosive, 25 for each</w:t>
            </w:r>
            <w:r>
              <w:rPr>
                <w:rFonts w:cstheme="minorHAnsi"/>
              </w:rPr>
              <w:t xml:space="preserve"> hit</w:t>
            </w:r>
          </w:p>
        </w:tc>
        <w:tc>
          <w:tcPr>
            <w:tcW w:w="2976" w:type="dxa"/>
          </w:tcPr>
          <w:p w14:paraId="1676F532" w14:textId="1DB3B0F5" w:rsidR="00E56257" w:rsidRPr="00997D95" w:rsidRDefault="00841851" w:rsidP="00C713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561</w:t>
            </w:r>
          </w:p>
        </w:tc>
      </w:tr>
      <w:tr w:rsidR="00E56257" w:rsidRPr="00997D95" w14:paraId="159EFD01" w14:textId="77777777" w:rsidTr="007E5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867E458" w14:textId="0EBC2748" w:rsidR="00E56257" w:rsidRPr="00997D95" w:rsidRDefault="00016C91" w:rsidP="00C71387">
            <w:pPr>
              <w:rPr>
                <w:rFonts w:cstheme="minorHAnsi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Laser turret</w:t>
            </w:r>
            <w:r w:rsidR="00874D3E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 xml:space="preserve"> I</w:t>
            </w:r>
          </w:p>
        </w:tc>
        <w:tc>
          <w:tcPr>
            <w:tcW w:w="3969" w:type="dxa"/>
          </w:tcPr>
          <w:p w14:paraId="34AFC828" w14:textId="4A783684" w:rsidR="00E56257" w:rsidRPr="00997D95" w:rsidRDefault="000C036B" w:rsidP="00C713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  <w:tc>
          <w:tcPr>
            <w:tcW w:w="2976" w:type="dxa"/>
          </w:tcPr>
          <w:p w14:paraId="569E653F" w14:textId="40DAD2A0" w:rsidR="00E56257" w:rsidRPr="00997D95" w:rsidRDefault="00841851" w:rsidP="00C713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134</w:t>
            </w:r>
          </w:p>
        </w:tc>
      </w:tr>
      <w:tr w:rsidR="00E56257" w:rsidRPr="00997D95" w14:paraId="5600058F" w14:textId="77777777" w:rsidTr="007E5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355F4E5" w14:textId="7138FEE3" w:rsidR="00E56257" w:rsidRPr="00997D95" w:rsidRDefault="00016C91" w:rsidP="00C71387">
            <w:pPr>
              <w:rPr>
                <w:rFonts w:cstheme="minorHAnsi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 xml:space="preserve">Laser turret </w:t>
            </w:r>
            <w:r w:rsidR="00874D3E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II</w:t>
            </w:r>
          </w:p>
        </w:tc>
        <w:tc>
          <w:tcPr>
            <w:tcW w:w="3969" w:type="dxa"/>
          </w:tcPr>
          <w:p w14:paraId="43A0E97B" w14:textId="7350960E" w:rsidR="00E56257" w:rsidRPr="00997D95" w:rsidRDefault="000C036B" w:rsidP="00C713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  <w:tc>
          <w:tcPr>
            <w:tcW w:w="2976" w:type="dxa"/>
          </w:tcPr>
          <w:p w14:paraId="0F29E9EE" w14:textId="5D90A6A0" w:rsidR="00E56257" w:rsidRPr="00997D95" w:rsidRDefault="00841851" w:rsidP="00C713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675</w:t>
            </w:r>
          </w:p>
        </w:tc>
      </w:tr>
      <w:tr w:rsidR="00E56257" w:rsidRPr="00997D95" w14:paraId="13FD1F68" w14:textId="77777777" w:rsidTr="007E5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582B68E" w14:textId="5C8B03BF" w:rsidR="00E56257" w:rsidRPr="00997D95" w:rsidRDefault="00997D95" w:rsidP="00C71387">
            <w:pPr>
              <w:rPr>
                <w:rFonts w:cstheme="minorHAnsi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 xml:space="preserve">Laser turret </w:t>
            </w:r>
            <w:r w:rsidR="00874D3E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>III</w:t>
            </w:r>
          </w:p>
        </w:tc>
        <w:tc>
          <w:tcPr>
            <w:tcW w:w="3969" w:type="dxa"/>
          </w:tcPr>
          <w:p w14:paraId="52A212EB" w14:textId="700DCAA2" w:rsidR="00E56257" w:rsidRPr="00997D95" w:rsidRDefault="000C036B" w:rsidP="00C713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Explosive </w:t>
            </w:r>
            <w:r w:rsidR="007E5BD5">
              <w:rPr>
                <w:rFonts w:cstheme="minorHAnsi"/>
              </w:rPr>
              <w:t>r</w:t>
            </w:r>
            <w:r w:rsidRPr="000C036B">
              <w:rPr>
                <w:rFonts w:cstheme="minorHAnsi"/>
              </w:rPr>
              <w:t>edu</w:t>
            </w:r>
            <w:r w:rsidR="007E5BD5">
              <w:rPr>
                <w:rFonts w:cstheme="minorHAnsi"/>
              </w:rPr>
              <w:t>cing</w:t>
            </w:r>
            <w:r w:rsidRPr="000C036B">
              <w:rPr>
                <w:rFonts w:cstheme="minorHAnsi"/>
              </w:rPr>
              <w:t xml:space="preserve"> 50% Energy Resistant</w:t>
            </w:r>
            <w:r w:rsidR="00E748BD">
              <w:rPr>
                <w:rFonts w:cstheme="minorHAnsi"/>
              </w:rPr>
              <w:t xml:space="preserve"> around 256 units</w:t>
            </w:r>
          </w:p>
        </w:tc>
        <w:tc>
          <w:tcPr>
            <w:tcW w:w="2976" w:type="dxa"/>
          </w:tcPr>
          <w:p w14:paraId="2EBC9717" w14:textId="681CC4D3" w:rsidR="00E56257" w:rsidRPr="00997D95" w:rsidRDefault="00841851" w:rsidP="00C713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675</w:t>
            </w:r>
          </w:p>
        </w:tc>
      </w:tr>
      <w:tr w:rsidR="00E56257" w:rsidRPr="00997D95" w14:paraId="400F69E0" w14:textId="77777777" w:rsidTr="007E5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AB1CE03" w14:textId="1CD9CC28" w:rsidR="00E56257" w:rsidRPr="00997D95" w:rsidRDefault="00997D95" w:rsidP="00C71387">
            <w:pPr>
              <w:rPr>
                <w:rFonts w:cstheme="minorHAnsi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 xml:space="preserve">Frozen Turret I </w:t>
            </w:r>
          </w:p>
        </w:tc>
        <w:tc>
          <w:tcPr>
            <w:tcW w:w="3969" w:type="dxa"/>
          </w:tcPr>
          <w:p w14:paraId="223931EB" w14:textId="4B5BE7DC" w:rsidR="00E56257" w:rsidRPr="00997D95" w:rsidRDefault="00E748BD" w:rsidP="00C713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E748BD">
              <w:rPr>
                <w:rFonts w:cstheme="minorHAnsi"/>
              </w:rPr>
              <w:t>lowing down target for 50%</w:t>
            </w:r>
          </w:p>
        </w:tc>
        <w:tc>
          <w:tcPr>
            <w:tcW w:w="2976" w:type="dxa"/>
          </w:tcPr>
          <w:p w14:paraId="073CBC45" w14:textId="32B7BC3A" w:rsidR="00E56257" w:rsidRPr="00997D95" w:rsidRDefault="00841851" w:rsidP="00C713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="00E56257" w:rsidRPr="00997D95" w14:paraId="053371F9" w14:textId="77777777" w:rsidTr="007E5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5A4F061" w14:textId="5BA67B6C" w:rsidR="00E56257" w:rsidRPr="00997D95" w:rsidRDefault="00997D95" w:rsidP="00C71387">
            <w:pPr>
              <w:rPr>
                <w:rFonts w:cstheme="minorHAnsi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 xml:space="preserve">Frozen Turret II </w:t>
            </w:r>
          </w:p>
        </w:tc>
        <w:tc>
          <w:tcPr>
            <w:tcW w:w="3969" w:type="dxa"/>
          </w:tcPr>
          <w:p w14:paraId="03A6958E" w14:textId="60636889" w:rsidR="00E56257" w:rsidRPr="00997D95" w:rsidRDefault="00707981" w:rsidP="00C713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07981">
              <w:rPr>
                <w:rFonts w:cstheme="minorHAnsi"/>
              </w:rPr>
              <w:t>Slowing down target for 50%</w:t>
            </w:r>
          </w:p>
        </w:tc>
        <w:tc>
          <w:tcPr>
            <w:tcW w:w="2976" w:type="dxa"/>
          </w:tcPr>
          <w:p w14:paraId="28C413AC" w14:textId="4DBCD449" w:rsidR="00E56257" w:rsidRPr="00997D95" w:rsidRDefault="00841851" w:rsidP="00C713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="00997D95" w:rsidRPr="00997D95" w14:paraId="10206815" w14:textId="77777777" w:rsidTr="007E5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C24982D" w14:textId="6C142398" w:rsidR="00997D95" w:rsidRPr="00997D95" w:rsidRDefault="00997D95" w:rsidP="00C71387">
            <w:pPr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</w:pPr>
            <w:r w:rsidRPr="009262A1">
              <w:rPr>
                <w:rFonts w:eastAsia="Times New Roman" w:cstheme="minorHAnsi"/>
                <w:color w:val="000000"/>
                <w:sz w:val="16"/>
                <w:szCs w:val="16"/>
                <w:lang w:eastAsia="zh-CN"/>
              </w:rPr>
              <w:t xml:space="preserve">Frozen Turret III </w:t>
            </w:r>
          </w:p>
        </w:tc>
        <w:tc>
          <w:tcPr>
            <w:tcW w:w="3969" w:type="dxa"/>
          </w:tcPr>
          <w:p w14:paraId="32EED343" w14:textId="602FE551" w:rsidR="00997D95" w:rsidRPr="00997D95" w:rsidRDefault="00E94E65" w:rsidP="00C713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94E65">
              <w:rPr>
                <w:rFonts w:cstheme="minorHAnsi"/>
              </w:rPr>
              <w:t>Explosive, slowing down enemies 256 units around for 50%</w:t>
            </w:r>
          </w:p>
        </w:tc>
        <w:tc>
          <w:tcPr>
            <w:tcW w:w="2976" w:type="dxa"/>
          </w:tcPr>
          <w:p w14:paraId="0F2B6DCF" w14:textId="40701A09" w:rsidR="00997D95" w:rsidRPr="00997D95" w:rsidRDefault="00841851" w:rsidP="00C713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</w:tr>
    </w:tbl>
    <w:p w14:paraId="685D4864" w14:textId="77390A36" w:rsidR="004C1F0F" w:rsidRDefault="004C1F0F" w:rsidP="004C1F0F">
      <w:pPr>
        <w:pStyle w:val="Heading2"/>
      </w:pPr>
      <w:bookmarkStart w:id="18" w:name="_Toc136186038"/>
      <w:r>
        <w:lastRenderedPageBreak/>
        <w:t>Wave</w:t>
      </w:r>
      <w:r w:rsidR="00E019BC">
        <w:t>s</w:t>
      </w:r>
      <w:r>
        <w:t xml:space="preserve"> </w:t>
      </w:r>
      <w:r w:rsidR="00AA0ACC">
        <w:t>Design</w:t>
      </w:r>
      <w:r>
        <w:t xml:space="preserve"> Chart</w:t>
      </w:r>
      <w:r w:rsidR="004944F3">
        <w:t>s</w:t>
      </w:r>
      <w:bookmarkEnd w:id="18"/>
    </w:p>
    <w:p w14:paraId="1A5A11AC" w14:textId="609BCDE5" w:rsidR="00C5049D" w:rsidRDefault="00C5049D" w:rsidP="00C5049D">
      <w:pPr>
        <w:pStyle w:val="Caption"/>
        <w:keepNext/>
      </w:pPr>
      <w:bookmarkStart w:id="19" w:name="_Toc136185858"/>
      <w:r>
        <w:t xml:space="preserve">Table </w:t>
      </w:r>
      <w:fldSimple w:instr=" SEQ Table \* ARABIC ">
        <w:r w:rsidR="00805934">
          <w:rPr>
            <w:noProof/>
          </w:rPr>
          <w:t>3</w:t>
        </w:r>
      </w:fldSimple>
      <w:r>
        <w:t xml:space="preserve"> </w:t>
      </w:r>
      <w:r w:rsidR="005610C9">
        <w:t>Matrix</w:t>
      </w:r>
      <w:r>
        <w:t xml:space="preserve"> of Enemies Abbreviated Name and HP</w:t>
      </w:r>
      <w:bookmarkEnd w:id="19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115"/>
        <w:gridCol w:w="1744"/>
        <w:gridCol w:w="2131"/>
        <w:gridCol w:w="1750"/>
        <w:gridCol w:w="1610"/>
      </w:tblGrid>
      <w:tr w:rsidR="003E6573" w14:paraId="7DA2F54A" w14:textId="486ACC35" w:rsidTr="003E65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10030EC8" w14:textId="7D134647" w:rsidR="003E6573" w:rsidRDefault="003E6573" w:rsidP="00F02508">
            <w:r>
              <w:t>Name</w:t>
            </w:r>
          </w:p>
        </w:tc>
        <w:tc>
          <w:tcPr>
            <w:tcW w:w="1744" w:type="dxa"/>
          </w:tcPr>
          <w:p w14:paraId="1A3C7961" w14:textId="7534398D" w:rsidR="003E6573" w:rsidRDefault="003E6573" w:rsidP="00F025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</w:p>
        </w:tc>
        <w:tc>
          <w:tcPr>
            <w:tcW w:w="2131" w:type="dxa"/>
          </w:tcPr>
          <w:p w14:paraId="605AC92C" w14:textId="3276FFB4" w:rsidR="003E6573" w:rsidRDefault="003E6573" w:rsidP="00F025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Abbreviated Name</w:t>
            </w:r>
          </w:p>
        </w:tc>
        <w:tc>
          <w:tcPr>
            <w:tcW w:w="1750" w:type="dxa"/>
          </w:tcPr>
          <w:p w14:paraId="15E497DF" w14:textId="52EA46AE" w:rsidR="003E6573" w:rsidRDefault="003E6573" w:rsidP="00F025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HP</w:t>
            </w:r>
          </w:p>
        </w:tc>
        <w:tc>
          <w:tcPr>
            <w:tcW w:w="1610" w:type="dxa"/>
          </w:tcPr>
          <w:p w14:paraId="4428D662" w14:textId="3D175C46" w:rsidR="003E6573" w:rsidRDefault="003E6573" w:rsidP="00F025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Loot Caps</w:t>
            </w:r>
          </w:p>
        </w:tc>
      </w:tr>
      <w:tr w:rsidR="003E6573" w14:paraId="5443DFBC" w14:textId="58D2A200" w:rsidTr="003E6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6FA90952" w14:textId="5E935BE8" w:rsidR="003E6573" w:rsidRDefault="003E6573" w:rsidP="00F02508">
            <w:r w:rsidRPr="005D6834">
              <w:t>Feral ghoul reaver</w:t>
            </w:r>
          </w:p>
        </w:tc>
        <w:tc>
          <w:tcPr>
            <w:tcW w:w="1744" w:type="dxa"/>
          </w:tcPr>
          <w:p w14:paraId="6285E75D" w14:textId="1EA71E6A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Small</w:t>
            </w:r>
          </w:p>
        </w:tc>
        <w:tc>
          <w:tcPr>
            <w:tcW w:w="2131" w:type="dxa"/>
          </w:tcPr>
          <w:p w14:paraId="42D78F4B" w14:textId="56DFCB45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FGR</w:t>
            </w:r>
          </w:p>
        </w:tc>
        <w:tc>
          <w:tcPr>
            <w:tcW w:w="1750" w:type="dxa"/>
          </w:tcPr>
          <w:p w14:paraId="62A0F780" w14:textId="2AC3E2EF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</w:t>
            </w:r>
          </w:p>
        </w:tc>
        <w:tc>
          <w:tcPr>
            <w:tcW w:w="1610" w:type="dxa"/>
          </w:tcPr>
          <w:p w14:paraId="239DC5C0" w14:textId="14BEAD29" w:rsidR="003E6573" w:rsidRDefault="00FC0FF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</w:p>
        </w:tc>
      </w:tr>
      <w:tr w:rsidR="003E6573" w14:paraId="33EAA17B" w14:textId="1F359743" w:rsidTr="003E6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3ABCC7D1" w14:textId="787CEAD4" w:rsidR="003E6573" w:rsidRPr="005D6834" w:rsidRDefault="003E6573" w:rsidP="00F02508">
            <w:r w:rsidRPr="00755060">
              <w:t>Withered feral ghoul</w:t>
            </w:r>
          </w:p>
        </w:tc>
        <w:tc>
          <w:tcPr>
            <w:tcW w:w="1744" w:type="dxa"/>
          </w:tcPr>
          <w:p w14:paraId="30939B31" w14:textId="4F971937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Small</w:t>
            </w:r>
          </w:p>
        </w:tc>
        <w:tc>
          <w:tcPr>
            <w:tcW w:w="2131" w:type="dxa"/>
          </w:tcPr>
          <w:p w14:paraId="774A7BDB" w14:textId="0A747405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WFG</w:t>
            </w:r>
          </w:p>
        </w:tc>
        <w:tc>
          <w:tcPr>
            <w:tcW w:w="1750" w:type="dxa"/>
          </w:tcPr>
          <w:p w14:paraId="7F7E8614" w14:textId="7D6962B0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170</w:t>
            </w:r>
          </w:p>
        </w:tc>
        <w:tc>
          <w:tcPr>
            <w:tcW w:w="1610" w:type="dxa"/>
          </w:tcPr>
          <w:p w14:paraId="65F8B36A" w14:textId="5F80BA89" w:rsidR="003E6573" w:rsidRDefault="00FC0FF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</w:tr>
      <w:tr w:rsidR="003E6573" w14:paraId="07358769" w14:textId="5E81B7AA" w:rsidTr="003E6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30606552" w14:textId="45C3B782" w:rsidR="003E6573" w:rsidRPr="00755060" w:rsidRDefault="003E6573" w:rsidP="00F02508">
            <w:r w:rsidRPr="002F0593">
              <w:t>Gangrenous feral ghoul</w:t>
            </w:r>
          </w:p>
        </w:tc>
        <w:tc>
          <w:tcPr>
            <w:tcW w:w="1744" w:type="dxa"/>
          </w:tcPr>
          <w:p w14:paraId="1A3DBF1E" w14:textId="6F1F4D82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Small</w:t>
            </w:r>
          </w:p>
        </w:tc>
        <w:tc>
          <w:tcPr>
            <w:tcW w:w="2131" w:type="dxa"/>
          </w:tcPr>
          <w:p w14:paraId="7D1BD6A6" w14:textId="7993129B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GFG</w:t>
            </w:r>
          </w:p>
        </w:tc>
        <w:tc>
          <w:tcPr>
            <w:tcW w:w="1750" w:type="dxa"/>
          </w:tcPr>
          <w:p w14:paraId="300692AB" w14:textId="3A2C13EA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</w:t>
            </w:r>
          </w:p>
        </w:tc>
        <w:tc>
          <w:tcPr>
            <w:tcW w:w="1610" w:type="dxa"/>
          </w:tcPr>
          <w:p w14:paraId="316FD065" w14:textId="38A95B57" w:rsidR="003E6573" w:rsidRDefault="00FC0FF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</w:p>
        </w:tc>
      </w:tr>
      <w:tr w:rsidR="003E6573" w14:paraId="71707BF6" w14:textId="6A065174" w:rsidTr="003E6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796C9D30" w14:textId="33A47EBC" w:rsidR="003E6573" w:rsidRPr="002F0593" w:rsidRDefault="003E6573" w:rsidP="00F02508">
            <w:r w:rsidRPr="00B2418D">
              <w:t>Feral mongrel</w:t>
            </w:r>
          </w:p>
        </w:tc>
        <w:tc>
          <w:tcPr>
            <w:tcW w:w="1744" w:type="dxa"/>
          </w:tcPr>
          <w:p w14:paraId="26C23049" w14:textId="1E76D143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Small</w:t>
            </w:r>
          </w:p>
        </w:tc>
        <w:tc>
          <w:tcPr>
            <w:tcW w:w="2131" w:type="dxa"/>
          </w:tcPr>
          <w:p w14:paraId="56D730D3" w14:textId="37B14573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FM</w:t>
            </w:r>
          </w:p>
        </w:tc>
        <w:tc>
          <w:tcPr>
            <w:tcW w:w="1750" w:type="dxa"/>
          </w:tcPr>
          <w:p w14:paraId="1878E832" w14:textId="0A76BB2F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210</w:t>
            </w:r>
          </w:p>
        </w:tc>
        <w:tc>
          <w:tcPr>
            <w:tcW w:w="1610" w:type="dxa"/>
          </w:tcPr>
          <w:p w14:paraId="0F6FB978" w14:textId="35C08CB1" w:rsidR="003E6573" w:rsidRDefault="00FC0FF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</w:tr>
      <w:tr w:rsidR="003E6573" w14:paraId="6E62FB4F" w14:textId="3FD58D1D" w:rsidTr="003E6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022CF695" w14:textId="5D264478" w:rsidR="003E6573" w:rsidRPr="00B2418D" w:rsidRDefault="003E6573" w:rsidP="00F02508">
            <w:r w:rsidRPr="00E925C6">
              <w:t>Alpha feral mongrel</w:t>
            </w:r>
          </w:p>
        </w:tc>
        <w:tc>
          <w:tcPr>
            <w:tcW w:w="1744" w:type="dxa"/>
          </w:tcPr>
          <w:p w14:paraId="2C2C054C" w14:textId="1F4D58AB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Small</w:t>
            </w:r>
          </w:p>
        </w:tc>
        <w:tc>
          <w:tcPr>
            <w:tcW w:w="2131" w:type="dxa"/>
          </w:tcPr>
          <w:p w14:paraId="11FC6888" w14:textId="2BD1D6D9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AFM</w:t>
            </w:r>
          </w:p>
        </w:tc>
        <w:tc>
          <w:tcPr>
            <w:tcW w:w="1750" w:type="dxa"/>
          </w:tcPr>
          <w:p w14:paraId="1B42D7F1" w14:textId="387645CC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275</w:t>
            </w:r>
          </w:p>
        </w:tc>
        <w:tc>
          <w:tcPr>
            <w:tcW w:w="1610" w:type="dxa"/>
          </w:tcPr>
          <w:p w14:paraId="7E9355CB" w14:textId="1C58AEB9" w:rsidR="003E6573" w:rsidRDefault="00FC0FF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</w:t>
            </w:r>
          </w:p>
        </w:tc>
      </w:tr>
      <w:tr w:rsidR="003E6573" w14:paraId="4A30E62F" w14:textId="453CD9E5" w:rsidTr="003E6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3877DB73" w14:textId="751A17FE" w:rsidR="003E6573" w:rsidRPr="00E925C6" w:rsidRDefault="003E6573" w:rsidP="00F02508">
            <w:r w:rsidRPr="00F42616">
              <w:t>Glowing mongrel</w:t>
            </w:r>
          </w:p>
        </w:tc>
        <w:tc>
          <w:tcPr>
            <w:tcW w:w="1744" w:type="dxa"/>
          </w:tcPr>
          <w:p w14:paraId="675A6FFE" w14:textId="07E12306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Small</w:t>
            </w:r>
          </w:p>
        </w:tc>
        <w:tc>
          <w:tcPr>
            <w:tcW w:w="2131" w:type="dxa"/>
          </w:tcPr>
          <w:p w14:paraId="692A934E" w14:textId="56326BB2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GM</w:t>
            </w:r>
          </w:p>
        </w:tc>
        <w:tc>
          <w:tcPr>
            <w:tcW w:w="1750" w:type="dxa"/>
          </w:tcPr>
          <w:p w14:paraId="216210F2" w14:textId="66F12092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425</w:t>
            </w:r>
          </w:p>
        </w:tc>
        <w:tc>
          <w:tcPr>
            <w:tcW w:w="1610" w:type="dxa"/>
          </w:tcPr>
          <w:p w14:paraId="4A800187" w14:textId="503C8E81" w:rsidR="003E6573" w:rsidRDefault="00FC0FF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</w:tr>
      <w:tr w:rsidR="003E6573" w14:paraId="30C6D1B9" w14:textId="7341BFCF" w:rsidTr="003E6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2E917D0A" w14:textId="3849A73F" w:rsidR="003E6573" w:rsidRPr="00F42616" w:rsidRDefault="003E6573" w:rsidP="00F02508">
            <w:r w:rsidRPr="00B26123">
              <w:t>Synth patroller</w:t>
            </w:r>
          </w:p>
        </w:tc>
        <w:tc>
          <w:tcPr>
            <w:tcW w:w="1744" w:type="dxa"/>
          </w:tcPr>
          <w:p w14:paraId="088DDBAD" w14:textId="6D48D051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Medium</w:t>
            </w:r>
          </w:p>
        </w:tc>
        <w:tc>
          <w:tcPr>
            <w:tcW w:w="2131" w:type="dxa"/>
          </w:tcPr>
          <w:p w14:paraId="1E76C087" w14:textId="7D4CDB81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</w:t>
            </w:r>
          </w:p>
        </w:tc>
        <w:tc>
          <w:tcPr>
            <w:tcW w:w="1750" w:type="dxa"/>
          </w:tcPr>
          <w:p w14:paraId="4CC4B0FE" w14:textId="015560CC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265</w:t>
            </w:r>
          </w:p>
        </w:tc>
        <w:tc>
          <w:tcPr>
            <w:tcW w:w="1610" w:type="dxa"/>
          </w:tcPr>
          <w:p w14:paraId="3C68609C" w14:textId="16636FEB" w:rsidR="003E6573" w:rsidRDefault="0064542A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75489E">
              <w:t>00</w:t>
            </w:r>
          </w:p>
        </w:tc>
      </w:tr>
      <w:tr w:rsidR="003E6573" w14:paraId="4F7E2DD6" w14:textId="0DF2926B" w:rsidTr="003E6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099E0C20" w14:textId="35C2D6E6" w:rsidR="003E6573" w:rsidRPr="00B26123" w:rsidRDefault="003E6573" w:rsidP="00F02508">
            <w:r w:rsidRPr="00BC6088">
              <w:t>Synth seeker</w:t>
            </w:r>
          </w:p>
        </w:tc>
        <w:tc>
          <w:tcPr>
            <w:tcW w:w="1744" w:type="dxa"/>
          </w:tcPr>
          <w:p w14:paraId="727C6E73" w14:textId="64AE01B0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Medium</w:t>
            </w:r>
          </w:p>
        </w:tc>
        <w:tc>
          <w:tcPr>
            <w:tcW w:w="2131" w:type="dxa"/>
          </w:tcPr>
          <w:p w14:paraId="0F43DF86" w14:textId="1E064B1E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SS</w:t>
            </w:r>
          </w:p>
        </w:tc>
        <w:tc>
          <w:tcPr>
            <w:tcW w:w="1750" w:type="dxa"/>
          </w:tcPr>
          <w:p w14:paraId="39E2DE7D" w14:textId="5BF23EAD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</w:t>
            </w:r>
          </w:p>
        </w:tc>
        <w:tc>
          <w:tcPr>
            <w:tcW w:w="1610" w:type="dxa"/>
          </w:tcPr>
          <w:p w14:paraId="2DE7CDB1" w14:textId="496D40C4" w:rsidR="003E6573" w:rsidRDefault="0064542A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75489E">
              <w:t>00</w:t>
            </w:r>
          </w:p>
        </w:tc>
      </w:tr>
      <w:tr w:rsidR="003E6573" w14:paraId="35E87781" w14:textId="393B5736" w:rsidTr="003E6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1E62DCC1" w14:textId="323D4ECE" w:rsidR="003E6573" w:rsidRPr="00BC6088" w:rsidRDefault="003E6573" w:rsidP="00F02508">
            <w:r w:rsidRPr="00C918CD">
              <w:t>Synth assaulter</w:t>
            </w:r>
          </w:p>
        </w:tc>
        <w:tc>
          <w:tcPr>
            <w:tcW w:w="1744" w:type="dxa"/>
          </w:tcPr>
          <w:p w14:paraId="71501892" w14:textId="07E36F75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Medium</w:t>
            </w:r>
          </w:p>
        </w:tc>
        <w:tc>
          <w:tcPr>
            <w:tcW w:w="2131" w:type="dxa"/>
          </w:tcPr>
          <w:p w14:paraId="51BB97E0" w14:textId="3CB11A70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</w:t>
            </w:r>
          </w:p>
        </w:tc>
        <w:tc>
          <w:tcPr>
            <w:tcW w:w="1750" w:type="dxa"/>
          </w:tcPr>
          <w:p w14:paraId="24BE5C52" w14:textId="69D07C7B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</w:t>
            </w:r>
          </w:p>
        </w:tc>
        <w:tc>
          <w:tcPr>
            <w:tcW w:w="1610" w:type="dxa"/>
          </w:tcPr>
          <w:p w14:paraId="348D7EAC" w14:textId="163F95CB" w:rsidR="003E6573" w:rsidRDefault="0064542A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75489E">
              <w:t>00</w:t>
            </w:r>
          </w:p>
        </w:tc>
      </w:tr>
      <w:tr w:rsidR="003E6573" w14:paraId="430642C8" w14:textId="5441BC93" w:rsidTr="003E6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3E86F0C3" w14:textId="2A212256" w:rsidR="003E6573" w:rsidRPr="00C918CD" w:rsidRDefault="003E6573" w:rsidP="00F02508">
            <w:r w:rsidRPr="00F02508">
              <w:t>Deathclaw matriarch</w:t>
            </w:r>
          </w:p>
        </w:tc>
        <w:tc>
          <w:tcPr>
            <w:tcW w:w="1744" w:type="dxa"/>
          </w:tcPr>
          <w:p w14:paraId="3D44CFD7" w14:textId="3CD4748A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Giant</w:t>
            </w:r>
          </w:p>
        </w:tc>
        <w:tc>
          <w:tcPr>
            <w:tcW w:w="2131" w:type="dxa"/>
          </w:tcPr>
          <w:p w14:paraId="59CF32B8" w14:textId="0E250531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DM</w:t>
            </w:r>
          </w:p>
        </w:tc>
        <w:tc>
          <w:tcPr>
            <w:tcW w:w="1750" w:type="dxa"/>
          </w:tcPr>
          <w:p w14:paraId="7CD99A6D" w14:textId="50AB5C97" w:rsidR="003E6573" w:rsidRDefault="003E6573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760</w:t>
            </w:r>
          </w:p>
        </w:tc>
        <w:tc>
          <w:tcPr>
            <w:tcW w:w="1610" w:type="dxa"/>
          </w:tcPr>
          <w:p w14:paraId="78EC4152" w14:textId="5CEDDC58" w:rsidR="003E6573" w:rsidRDefault="0075489E" w:rsidP="00F025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</w:t>
            </w:r>
          </w:p>
        </w:tc>
      </w:tr>
      <w:tr w:rsidR="003E6573" w14:paraId="0F5524B7" w14:textId="5C2643E4" w:rsidTr="003E6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14:paraId="78C82F15" w14:textId="2E113B87" w:rsidR="003E6573" w:rsidRPr="00F02508" w:rsidRDefault="003E6573" w:rsidP="00F02508">
            <w:r w:rsidRPr="003A7DD3">
              <w:t>Mythic deathclaw</w:t>
            </w:r>
          </w:p>
        </w:tc>
        <w:tc>
          <w:tcPr>
            <w:tcW w:w="1744" w:type="dxa"/>
          </w:tcPr>
          <w:p w14:paraId="62410E69" w14:textId="652025FC" w:rsidR="003E6573" w:rsidRDefault="001C461E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Epic</w:t>
            </w:r>
          </w:p>
        </w:tc>
        <w:tc>
          <w:tcPr>
            <w:tcW w:w="2131" w:type="dxa"/>
          </w:tcPr>
          <w:p w14:paraId="32C3378F" w14:textId="13A5FF55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MD</w:t>
            </w:r>
          </w:p>
        </w:tc>
        <w:tc>
          <w:tcPr>
            <w:tcW w:w="1750" w:type="dxa"/>
          </w:tcPr>
          <w:p w14:paraId="06373767" w14:textId="7C6EF36B" w:rsidR="003E6573" w:rsidRDefault="003E6573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1360</w:t>
            </w:r>
          </w:p>
        </w:tc>
        <w:tc>
          <w:tcPr>
            <w:tcW w:w="1610" w:type="dxa"/>
          </w:tcPr>
          <w:p w14:paraId="43077AFD" w14:textId="6EB8F561" w:rsidR="003E6573" w:rsidRDefault="0075489E" w:rsidP="00F02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</w:t>
            </w:r>
          </w:p>
        </w:tc>
      </w:tr>
    </w:tbl>
    <w:p w14:paraId="10505FEC" w14:textId="77777777" w:rsidR="004C743B" w:rsidRDefault="004C743B" w:rsidP="005F6601">
      <w:pPr>
        <w:pStyle w:val="Caption"/>
        <w:keepNext/>
      </w:pPr>
      <w:bookmarkStart w:id="20" w:name="_Toc136185859"/>
    </w:p>
    <w:p w14:paraId="5D34E83B" w14:textId="16DBFB9C" w:rsidR="005F6601" w:rsidRDefault="005F6601" w:rsidP="005F6601">
      <w:pPr>
        <w:pStyle w:val="Caption"/>
        <w:keepNext/>
      </w:pPr>
      <w:r>
        <w:t xml:space="preserve">Table </w:t>
      </w:r>
      <w:fldSimple w:instr=" SEQ Table \* ARABIC ">
        <w:r w:rsidR="00805934">
          <w:rPr>
            <w:noProof/>
          </w:rPr>
          <w:t>4</w:t>
        </w:r>
      </w:fldSimple>
      <w:r>
        <w:t xml:space="preserve"> Matrix of Weapons' </w:t>
      </w:r>
      <w:r w:rsidR="00191E53">
        <w:t xml:space="preserve">Actual </w:t>
      </w:r>
      <w:r>
        <w:t>DPS against all enemies</w:t>
      </w:r>
      <w:bookmarkEnd w:id="20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543"/>
        <w:gridCol w:w="548"/>
        <w:gridCol w:w="617"/>
        <w:gridCol w:w="563"/>
        <w:gridCol w:w="521"/>
        <w:gridCol w:w="604"/>
        <w:gridCol w:w="521"/>
        <w:gridCol w:w="521"/>
        <w:gridCol w:w="521"/>
        <w:gridCol w:w="521"/>
        <w:gridCol w:w="521"/>
        <w:gridCol w:w="521"/>
      </w:tblGrid>
      <w:tr w:rsidR="007A5C6A" w:rsidRPr="006C388F" w14:paraId="70AAA9D4" w14:textId="77777777" w:rsidTr="007A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2B5525F" w14:textId="268C5A77" w:rsidR="006C388F" w:rsidRPr="006C388F" w:rsidRDefault="006C388F" w:rsidP="006C388F">
            <w:pPr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C179B5">
              <w:rPr>
                <w:rFonts w:eastAsia="Times New Roman" w:cstheme="minorHAnsi"/>
                <w:sz w:val="20"/>
                <w:szCs w:val="20"/>
                <w:lang w:eastAsia="zh-CN"/>
              </w:rPr>
              <w:t>DPS</w:t>
            </w:r>
          </w:p>
        </w:tc>
        <w:tc>
          <w:tcPr>
            <w:tcW w:w="0" w:type="auto"/>
            <w:noWrap/>
            <w:hideMark/>
          </w:tcPr>
          <w:p w14:paraId="5125C467" w14:textId="453F45F6" w:rsidR="006C388F" w:rsidRPr="006C388F" w:rsidRDefault="006C388F" w:rsidP="006C38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C179B5">
              <w:rPr>
                <w:rFonts w:eastAsia="Times New Roman" w:cstheme="minorHAnsi"/>
                <w:sz w:val="20"/>
                <w:szCs w:val="20"/>
                <w:lang w:eastAsia="zh-CN"/>
              </w:rPr>
              <w:t>FGR</w:t>
            </w:r>
          </w:p>
        </w:tc>
        <w:tc>
          <w:tcPr>
            <w:tcW w:w="0" w:type="auto"/>
            <w:noWrap/>
            <w:hideMark/>
          </w:tcPr>
          <w:p w14:paraId="30EC7E9B" w14:textId="781F8D75" w:rsidR="006C388F" w:rsidRPr="006C388F" w:rsidRDefault="0097529A" w:rsidP="006C38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>
              <w:rPr>
                <w:rFonts w:eastAsia="Times New Roman" w:cstheme="minorHAnsi"/>
                <w:sz w:val="20"/>
                <w:szCs w:val="20"/>
                <w:lang w:eastAsia="zh-CN"/>
              </w:rPr>
              <w:t>W</w:t>
            </w:r>
            <w:r w:rsidR="006C388F" w:rsidRPr="00C179B5">
              <w:rPr>
                <w:rFonts w:eastAsia="Times New Roman" w:cstheme="minorHAnsi"/>
                <w:sz w:val="20"/>
                <w:szCs w:val="20"/>
                <w:lang w:eastAsia="zh-CN"/>
              </w:rPr>
              <w:t>FG</w:t>
            </w:r>
          </w:p>
        </w:tc>
        <w:tc>
          <w:tcPr>
            <w:tcW w:w="0" w:type="auto"/>
            <w:noWrap/>
            <w:hideMark/>
          </w:tcPr>
          <w:p w14:paraId="7BC1DC51" w14:textId="1BF6550A" w:rsidR="006C388F" w:rsidRPr="006C388F" w:rsidRDefault="006C388F" w:rsidP="006C38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C179B5">
              <w:rPr>
                <w:rFonts w:eastAsia="Times New Roman" w:cstheme="minorHAnsi"/>
                <w:sz w:val="20"/>
                <w:szCs w:val="20"/>
                <w:lang w:eastAsia="zh-CN"/>
              </w:rPr>
              <w:t>GFG</w:t>
            </w:r>
          </w:p>
        </w:tc>
        <w:tc>
          <w:tcPr>
            <w:tcW w:w="0" w:type="auto"/>
            <w:noWrap/>
            <w:hideMark/>
          </w:tcPr>
          <w:p w14:paraId="572E11BA" w14:textId="528CB038" w:rsidR="006C388F" w:rsidRPr="006C388F" w:rsidRDefault="006C388F" w:rsidP="006C38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C179B5">
              <w:rPr>
                <w:rFonts w:eastAsia="Times New Roman" w:cstheme="minorHAnsi"/>
                <w:sz w:val="20"/>
                <w:szCs w:val="20"/>
                <w:lang w:eastAsia="zh-CN"/>
              </w:rPr>
              <w:t>FM</w:t>
            </w:r>
          </w:p>
        </w:tc>
        <w:tc>
          <w:tcPr>
            <w:tcW w:w="0" w:type="auto"/>
            <w:noWrap/>
            <w:hideMark/>
          </w:tcPr>
          <w:p w14:paraId="1D6AE19E" w14:textId="7032BA9A" w:rsidR="006C388F" w:rsidRPr="006C388F" w:rsidRDefault="006C388F" w:rsidP="006C38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C179B5">
              <w:rPr>
                <w:rFonts w:eastAsia="Times New Roman" w:cstheme="minorHAnsi"/>
                <w:sz w:val="20"/>
                <w:szCs w:val="20"/>
                <w:lang w:eastAsia="zh-CN"/>
              </w:rPr>
              <w:t>A</w:t>
            </w:r>
            <w:r w:rsidR="00697AC2">
              <w:rPr>
                <w:rFonts w:eastAsia="Times New Roman" w:cstheme="minorHAnsi"/>
                <w:sz w:val="20"/>
                <w:szCs w:val="20"/>
                <w:lang w:eastAsia="zh-CN"/>
              </w:rPr>
              <w:t>F</w:t>
            </w:r>
            <w:r w:rsidR="001C2DB7">
              <w:rPr>
                <w:rFonts w:eastAsia="Times New Roman" w:cstheme="minorHAnsi"/>
                <w:sz w:val="20"/>
                <w:szCs w:val="20"/>
                <w:lang w:eastAsia="zh-CN"/>
              </w:rPr>
              <w:t>M</w:t>
            </w:r>
          </w:p>
        </w:tc>
        <w:tc>
          <w:tcPr>
            <w:tcW w:w="0" w:type="auto"/>
            <w:noWrap/>
            <w:hideMark/>
          </w:tcPr>
          <w:p w14:paraId="285E2418" w14:textId="52341B1B" w:rsidR="006C388F" w:rsidRPr="006C388F" w:rsidRDefault="006C388F" w:rsidP="006C38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C179B5">
              <w:rPr>
                <w:rFonts w:eastAsia="Times New Roman" w:cstheme="minorHAnsi"/>
                <w:sz w:val="20"/>
                <w:szCs w:val="20"/>
                <w:lang w:eastAsia="zh-CN"/>
              </w:rPr>
              <w:t>GM</w:t>
            </w:r>
          </w:p>
        </w:tc>
        <w:tc>
          <w:tcPr>
            <w:tcW w:w="0" w:type="auto"/>
            <w:noWrap/>
            <w:hideMark/>
          </w:tcPr>
          <w:p w14:paraId="3E9B8150" w14:textId="043BF703" w:rsidR="006C388F" w:rsidRPr="006C388F" w:rsidRDefault="006C388F" w:rsidP="006C38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C179B5">
              <w:rPr>
                <w:rFonts w:eastAsia="Times New Roman" w:cstheme="minorHAnsi"/>
                <w:sz w:val="20"/>
                <w:szCs w:val="20"/>
                <w:lang w:eastAsia="zh-CN"/>
              </w:rPr>
              <w:t>SP</w:t>
            </w:r>
          </w:p>
        </w:tc>
        <w:tc>
          <w:tcPr>
            <w:tcW w:w="0" w:type="auto"/>
            <w:noWrap/>
            <w:hideMark/>
          </w:tcPr>
          <w:p w14:paraId="6EBCB6AC" w14:textId="2B76B4AB" w:rsidR="006C388F" w:rsidRPr="006C388F" w:rsidRDefault="006C388F" w:rsidP="006C38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C179B5">
              <w:rPr>
                <w:rFonts w:eastAsia="Times New Roman" w:cstheme="minorHAnsi"/>
                <w:sz w:val="20"/>
                <w:szCs w:val="20"/>
                <w:lang w:eastAsia="zh-CN"/>
              </w:rPr>
              <w:t>SS</w:t>
            </w:r>
          </w:p>
        </w:tc>
        <w:tc>
          <w:tcPr>
            <w:tcW w:w="0" w:type="auto"/>
            <w:noWrap/>
            <w:hideMark/>
          </w:tcPr>
          <w:p w14:paraId="58B8D1CE" w14:textId="45D5C3A9" w:rsidR="006C388F" w:rsidRPr="006C388F" w:rsidRDefault="006C388F" w:rsidP="006C38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C179B5">
              <w:rPr>
                <w:rFonts w:eastAsia="Times New Roman" w:cstheme="minorHAnsi"/>
                <w:sz w:val="20"/>
                <w:szCs w:val="20"/>
                <w:lang w:eastAsia="zh-CN"/>
              </w:rPr>
              <w:t>SA</w:t>
            </w:r>
          </w:p>
        </w:tc>
        <w:tc>
          <w:tcPr>
            <w:tcW w:w="0" w:type="auto"/>
            <w:noWrap/>
            <w:hideMark/>
          </w:tcPr>
          <w:p w14:paraId="4555A646" w14:textId="7A087423" w:rsidR="006C388F" w:rsidRPr="006C388F" w:rsidRDefault="006C388F" w:rsidP="006C38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C179B5">
              <w:rPr>
                <w:rFonts w:eastAsia="Times New Roman" w:cstheme="minorHAnsi"/>
                <w:sz w:val="20"/>
                <w:szCs w:val="20"/>
                <w:lang w:eastAsia="zh-CN"/>
              </w:rPr>
              <w:t>DM</w:t>
            </w:r>
          </w:p>
        </w:tc>
        <w:tc>
          <w:tcPr>
            <w:tcW w:w="0" w:type="auto"/>
            <w:noWrap/>
            <w:hideMark/>
          </w:tcPr>
          <w:p w14:paraId="01D8AE7D" w14:textId="13DBC1DA" w:rsidR="006C388F" w:rsidRPr="006C388F" w:rsidRDefault="006C388F" w:rsidP="006C38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C179B5">
              <w:rPr>
                <w:rFonts w:eastAsia="Times New Roman" w:cstheme="minorHAnsi"/>
                <w:sz w:val="20"/>
                <w:szCs w:val="20"/>
                <w:lang w:eastAsia="zh-CN"/>
              </w:rPr>
              <w:t>MD</w:t>
            </w:r>
          </w:p>
        </w:tc>
      </w:tr>
      <w:tr w:rsidR="007A5C6A" w:rsidRPr="006C388F" w14:paraId="6EABED26" w14:textId="77777777" w:rsidTr="007A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E42219A" w14:textId="2708ED6E" w:rsidR="006C388F" w:rsidRPr="006C388F" w:rsidRDefault="006C388F" w:rsidP="006C388F">
            <w:pP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MK</w:t>
            </w:r>
            <w:r w:rsidR="009479D9" w:rsidRPr="00C0043C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III</w:t>
            </w:r>
          </w:p>
        </w:tc>
        <w:tc>
          <w:tcPr>
            <w:tcW w:w="0" w:type="auto"/>
            <w:noWrap/>
            <w:hideMark/>
          </w:tcPr>
          <w:p w14:paraId="2A0FFDF8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89</w:t>
            </w:r>
          </w:p>
        </w:tc>
        <w:tc>
          <w:tcPr>
            <w:tcW w:w="0" w:type="auto"/>
            <w:noWrap/>
            <w:hideMark/>
          </w:tcPr>
          <w:p w14:paraId="428ED196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82</w:t>
            </w:r>
          </w:p>
        </w:tc>
        <w:tc>
          <w:tcPr>
            <w:tcW w:w="0" w:type="auto"/>
            <w:noWrap/>
            <w:hideMark/>
          </w:tcPr>
          <w:p w14:paraId="7C0B2DB2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76</w:t>
            </w:r>
          </w:p>
        </w:tc>
        <w:tc>
          <w:tcPr>
            <w:tcW w:w="0" w:type="auto"/>
            <w:noWrap/>
            <w:hideMark/>
          </w:tcPr>
          <w:p w14:paraId="53E50D6F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98</w:t>
            </w:r>
          </w:p>
        </w:tc>
        <w:tc>
          <w:tcPr>
            <w:tcW w:w="0" w:type="auto"/>
            <w:noWrap/>
            <w:hideMark/>
          </w:tcPr>
          <w:p w14:paraId="15413A43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89</w:t>
            </w:r>
          </w:p>
        </w:tc>
        <w:tc>
          <w:tcPr>
            <w:tcW w:w="0" w:type="auto"/>
            <w:noWrap/>
            <w:hideMark/>
          </w:tcPr>
          <w:p w14:paraId="0264D524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76</w:t>
            </w:r>
          </w:p>
        </w:tc>
        <w:tc>
          <w:tcPr>
            <w:tcW w:w="0" w:type="auto"/>
            <w:noWrap/>
            <w:hideMark/>
          </w:tcPr>
          <w:p w14:paraId="71516D6A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111</w:t>
            </w:r>
          </w:p>
        </w:tc>
        <w:tc>
          <w:tcPr>
            <w:tcW w:w="0" w:type="auto"/>
            <w:noWrap/>
            <w:hideMark/>
          </w:tcPr>
          <w:p w14:paraId="5BDF6336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108</w:t>
            </w:r>
          </w:p>
        </w:tc>
        <w:tc>
          <w:tcPr>
            <w:tcW w:w="0" w:type="auto"/>
            <w:noWrap/>
            <w:hideMark/>
          </w:tcPr>
          <w:p w14:paraId="23EDE829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93</w:t>
            </w:r>
          </w:p>
        </w:tc>
        <w:tc>
          <w:tcPr>
            <w:tcW w:w="0" w:type="auto"/>
            <w:noWrap/>
            <w:hideMark/>
          </w:tcPr>
          <w:p w14:paraId="78F022B1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0" w:type="auto"/>
            <w:noWrap/>
            <w:hideMark/>
          </w:tcPr>
          <w:p w14:paraId="2F6FCA2D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42</w:t>
            </w:r>
          </w:p>
        </w:tc>
      </w:tr>
      <w:tr w:rsidR="006C388F" w:rsidRPr="006C388F" w14:paraId="0714D6C6" w14:textId="77777777" w:rsidTr="007A5C6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4B5AB9C" w14:textId="1C8960A4" w:rsidR="006C388F" w:rsidRPr="006C388F" w:rsidRDefault="006C388F" w:rsidP="006C388F">
            <w:pP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MK</w:t>
            </w:r>
            <w:r w:rsidR="009479D9" w:rsidRPr="00C179B5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V</w:t>
            </w:r>
          </w:p>
        </w:tc>
        <w:tc>
          <w:tcPr>
            <w:tcW w:w="0" w:type="auto"/>
            <w:noWrap/>
            <w:hideMark/>
          </w:tcPr>
          <w:p w14:paraId="58857396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290</w:t>
            </w:r>
          </w:p>
        </w:tc>
        <w:tc>
          <w:tcPr>
            <w:tcW w:w="0" w:type="auto"/>
            <w:noWrap/>
            <w:hideMark/>
          </w:tcPr>
          <w:p w14:paraId="12B01B42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267</w:t>
            </w:r>
          </w:p>
        </w:tc>
        <w:tc>
          <w:tcPr>
            <w:tcW w:w="0" w:type="auto"/>
            <w:noWrap/>
            <w:hideMark/>
          </w:tcPr>
          <w:p w14:paraId="09127DAF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250</w:t>
            </w:r>
          </w:p>
        </w:tc>
        <w:tc>
          <w:tcPr>
            <w:tcW w:w="0" w:type="auto"/>
            <w:noWrap/>
            <w:hideMark/>
          </w:tcPr>
          <w:p w14:paraId="256C59B9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322</w:t>
            </w:r>
          </w:p>
        </w:tc>
        <w:tc>
          <w:tcPr>
            <w:tcW w:w="0" w:type="auto"/>
            <w:noWrap/>
            <w:hideMark/>
          </w:tcPr>
          <w:p w14:paraId="48BADC0F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290</w:t>
            </w:r>
          </w:p>
        </w:tc>
        <w:tc>
          <w:tcPr>
            <w:tcW w:w="0" w:type="auto"/>
            <w:noWrap/>
            <w:hideMark/>
          </w:tcPr>
          <w:p w14:paraId="4398FAB9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250</w:t>
            </w:r>
          </w:p>
        </w:tc>
        <w:tc>
          <w:tcPr>
            <w:tcW w:w="0" w:type="auto"/>
            <w:noWrap/>
            <w:hideMark/>
          </w:tcPr>
          <w:p w14:paraId="5ED76BCA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339</w:t>
            </w:r>
          </w:p>
        </w:tc>
        <w:tc>
          <w:tcPr>
            <w:tcW w:w="0" w:type="auto"/>
            <w:noWrap/>
            <w:hideMark/>
          </w:tcPr>
          <w:p w14:paraId="094F0365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339</w:t>
            </w:r>
          </w:p>
        </w:tc>
        <w:tc>
          <w:tcPr>
            <w:tcW w:w="0" w:type="auto"/>
            <w:noWrap/>
            <w:hideMark/>
          </w:tcPr>
          <w:p w14:paraId="3741F975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305</w:t>
            </w:r>
          </w:p>
        </w:tc>
        <w:tc>
          <w:tcPr>
            <w:tcW w:w="0" w:type="auto"/>
            <w:noWrap/>
            <w:hideMark/>
          </w:tcPr>
          <w:p w14:paraId="790BC715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154</w:t>
            </w:r>
          </w:p>
        </w:tc>
        <w:tc>
          <w:tcPr>
            <w:tcW w:w="0" w:type="auto"/>
            <w:noWrap/>
            <w:hideMark/>
          </w:tcPr>
          <w:p w14:paraId="53E158B4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139</w:t>
            </w:r>
          </w:p>
        </w:tc>
      </w:tr>
      <w:tr w:rsidR="007A5C6A" w:rsidRPr="006C388F" w14:paraId="04051E7D" w14:textId="77777777" w:rsidTr="007A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5801430" w14:textId="5D4D3896" w:rsidR="006C388F" w:rsidRPr="006C388F" w:rsidRDefault="006C388F" w:rsidP="006C388F">
            <w:pP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MK</w:t>
            </w:r>
            <w:r w:rsidR="009479D9" w:rsidRPr="00C179B5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VII</w:t>
            </w:r>
          </w:p>
        </w:tc>
        <w:tc>
          <w:tcPr>
            <w:tcW w:w="0" w:type="auto"/>
            <w:noWrap/>
            <w:hideMark/>
          </w:tcPr>
          <w:p w14:paraId="5D93605C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505</w:t>
            </w:r>
          </w:p>
        </w:tc>
        <w:tc>
          <w:tcPr>
            <w:tcW w:w="0" w:type="auto"/>
            <w:noWrap/>
            <w:hideMark/>
          </w:tcPr>
          <w:p w14:paraId="79E48AFA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466</w:t>
            </w:r>
          </w:p>
        </w:tc>
        <w:tc>
          <w:tcPr>
            <w:tcW w:w="0" w:type="auto"/>
            <w:noWrap/>
            <w:hideMark/>
          </w:tcPr>
          <w:p w14:paraId="4FB485B1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436</w:t>
            </w:r>
          </w:p>
        </w:tc>
        <w:tc>
          <w:tcPr>
            <w:tcW w:w="0" w:type="auto"/>
            <w:noWrap/>
            <w:hideMark/>
          </w:tcPr>
          <w:p w14:paraId="5B79AE4B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555</w:t>
            </w:r>
          </w:p>
        </w:tc>
        <w:tc>
          <w:tcPr>
            <w:tcW w:w="0" w:type="auto"/>
            <w:noWrap/>
            <w:hideMark/>
          </w:tcPr>
          <w:p w14:paraId="662048AA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505</w:t>
            </w:r>
          </w:p>
        </w:tc>
        <w:tc>
          <w:tcPr>
            <w:tcW w:w="0" w:type="auto"/>
            <w:noWrap/>
            <w:hideMark/>
          </w:tcPr>
          <w:p w14:paraId="7F907E4A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436</w:t>
            </w:r>
          </w:p>
        </w:tc>
        <w:tc>
          <w:tcPr>
            <w:tcW w:w="0" w:type="auto"/>
            <w:noWrap/>
            <w:hideMark/>
          </w:tcPr>
          <w:p w14:paraId="6549E999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555</w:t>
            </w:r>
          </w:p>
        </w:tc>
        <w:tc>
          <w:tcPr>
            <w:tcW w:w="0" w:type="auto"/>
            <w:noWrap/>
            <w:hideMark/>
          </w:tcPr>
          <w:p w14:paraId="5F937137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555</w:t>
            </w:r>
          </w:p>
        </w:tc>
        <w:tc>
          <w:tcPr>
            <w:tcW w:w="0" w:type="auto"/>
            <w:noWrap/>
            <w:hideMark/>
          </w:tcPr>
          <w:p w14:paraId="366B34A1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530</w:t>
            </w:r>
          </w:p>
        </w:tc>
        <w:tc>
          <w:tcPr>
            <w:tcW w:w="0" w:type="auto"/>
            <w:noWrap/>
            <w:hideMark/>
          </w:tcPr>
          <w:p w14:paraId="49CEE2AC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269</w:t>
            </w:r>
          </w:p>
        </w:tc>
        <w:tc>
          <w:tcPr>
            <w:tcW w:w="0" w:type="auto"/>
            <w:noWrap/>
            <w:hideMark/>
          </w:tcPr>
          <w:p w14:paraId="20DAC6B0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242</w:t>
            </w:r>
          </w:p>
        </w:tc>
      </w:tr>
      <w:tr w:rsidR="006C388F" w:rsidRPr="006C388F" w14:paraId="0911A98F" w14:textId="77777777" w:rsidTr="007A5C6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36F5F00" w14:textId="6BED4E7E" w:rsidR="006C388F" w:rsidRPr="006C388F" w:rsidRDefault="006C388F" w:rsidP="006C388F">
            <w:pP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Laser turret</w:t>
            </w:r>
            <w:r w:rsidR="00AC5CF3" w:rsidRPr="00C179B5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 I</w:t>
            </w:r>
          </w:p>
        </w:tc>
        <w:tc>
          <w:tcPr>
            <w:tcW w:w="0" w:type="auto"/>
            <w:noWrap/>
            <w:hideMark/>
          </w:tcPr>
          <w:p w14:paraId="729C68AD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106</w:t>
            </w:r>
          </w:p>
        </w:tc>
        <w:tc>
          <w:tcPr>
            <w:tcW w:w="0" w:type="auto"/>
            <w:noWrap/>
            <w:hideMark/>
          </w:tcPr>
          <w:p w14:paraId="7568A157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98</w:t>
            </w:r>
          </w:p>
        </w:tc>
        <w:tc>
          <w:tcPr>
            <w:tcW w:w="0" w:type="auto"/>
            <w:noWrap/>
            <w:hideMark/>
          </w:tcPr>
          <w:p w14:paraId="4A028768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91</w:t>
            </w:r>
          </w:p>
        </w:tc>
        <w:tc>
          <w:tcPr>
            <w:tcW w:w="0" w:type="auto"/>
            <w:noWrap/>
            <w:hideMark/>
          </w:tcPr>
          <w:p w14:paraId="5E1183E9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133</w:t>
            </w:r>
          </w:p>
        </w:tc>
        <w:tc>
          <w:tcPr>
            <w:tcW w:w="0" w:type="auto"/>
            <w:noWrap/>
            <w:hideMark/>
          </w:tcPr>
          <w:p w14:paraId="60FE6765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133</w:t>
            </w:r>
          </w:p>
        </w:tc>
        <w:tc>
          <w:tcPr>
            <w:tcW w:w="0" w:type="auto"/>
            <w:noWrap/>
            <w:hideMark/>
          </w:tcPr>
          <w:p w14:paraId="1AD18129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129</w:t>
            </w:r>
          </w:p>
        </w:tc>
        <w:tc>
          <w:tcPr>
            <w:tcW w:w="0" w:type="auto"/>
            <w:noWrap/>
            <w:hideMark/>
          </w:tcPr>
          <w:p w14:paraId="7254B1D9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133</w:t>
            </w:r>
          </w:p>
        </w:tc>
        <w:tc>
          <w:tcPr>
            <w:tcW w:w="0" w:type="auto"/>
            <w:noWrap/>
            <w:hideMark/>
          </w:tcPr>
          <w:p w14:paraId="3637B543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133</w:t>
            </w:r>
          </w:p>
        </w:tc>
        <w:tc>
          <w:tcPr>
            <w:tcW w:w="0" w:type="auto"/>
            <w:noWrap/>
            <w:hideMark/>
          </w:tcPr>
          <w:p w14:paraId="1231A6AE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133</w:t>
            </w:r>
          </w:p>
        </w:tc>
        <w:tc>
          <w:tcPr>
            <w:tcW w:w="0" w:type="auto"/>
            <w:noWrap/>
            <w:hideMark/>
          </w:tcPr>
          <w:p w14:paraId="15D424CD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54</w:t>
            </w:r>
          </w:p>
        </w:tc>
        <w:tc>
          <w:tcPr>
            <w:tcW w:w="0" w:type="auto"/>
            <w:noWrap/>
            <w:hideMark/>
          </w:tcPr>
          <w:p w14:paraId="069479CF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53</w:t>
            </w:r>
          </w:p>
        </w:tc>
      </w:tr>
      <w:tr w:rsidR="007A5C6A" w:rsidRPr="006C388F" w14:paraId="4093AC8F" w14:textId="77777777" w:rsidTr="007A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5A27EA3" w14:textId="48F64E94" w:rsidR="006C388F" w:rsidRPr="006C388F" w:rsidRDefault="006C388F" w:rsidP="006C388F">
            <w:pP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Laser turret </w:t>
            </w:r>
            <w:r w:rsidR="00AC5CF3" w:rsidRPr="00C179B5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 II</w:t>
            </w:r>
          </w:p>
        </w:tc>
        <w:tc>
          <w:tcPr>
            <w:tcW w:w="0" w:type="auto"/>
            <w:noWrap/>
            <w:hideMark/>
          </w:tcPr>
          <w:p w14:paraId="45E0E2B8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589</w:t>
            </w:r>
          </w:p>
        </w:tc>
        <w:tc>
          <w:tcPr>
            <w:tcW w:w="0" w:type="auto"/>
            <w:noWrap/>
            <w:hideMark/>
          </w:tcPr>
          <w:p w14:paraId="5F668CD3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543</w:t>
            </w:r>
          </w:p>
        </w:tc>
        <w:tc>
          <w:tcPr>
            <w:tcW w:w="0" w:type="auto"/>
            <w:noWrap/>
            <w:hideMark/>
          </w:tcPr>
          <w:p w14:paraId="7C356EA3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508</w:t>
            </w:r>
          </w:p>
        </w:tc>
        <w:tc>
          <w:tcPr>
            <w:tcW w:w="0" w:type="auto"/>
            <w:noWrap/>
            <w:hideMark/>
          </w:tcPr>
          <w:p w14:paraId="28E26A50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noWrap/>
            <w:hideMark/>
          </w:tcPr>
          <w:p w14:paraId="111545B9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noWrap/>
            <w:hideMark/>
          </w:tcPr>
          <w:p w14:paraId="782088B2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noWrap/>
            <w:hideMark/>
          </w:tcPr>
          <w:p w14:paraId="1329013D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noWrap/>
            <w:hideMark/>
          </w:tcPr>
          <w:p w14:paraId="27213C48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noWrap/>
            <w:hideMark/>
          </w:tcPr>
          <w:p w14:paraId="411255B2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noWrap/>
            <w:hideMark/>
          </w:tcPr>
          <w:p w14:paraId="776E68B3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302</w:t>
            </w:r>
          </w:p>
        </w:tc>
        <w:tc>
          <w:tcPr>
            <w:tcW w:w="0" w:type="auto"/>
            <w:noWrap/>
            <w:hideMark/>
          </w:tcPr>
          <w:p w14:paraId="61B38F77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295</w:t>
            </w:r>
          </w:p>
        </w:tc>
      </w:tr>
      <w:tr w:rsidR="006C388F" w:rsidRPr="006C388F" w14:paraId="78996CE1" w14:textId="77777777" w:rsidTr="007A5C6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C4FCC1A" w14:textId="2C315F68" w:rsidR="006C388F" w:rsidRPr="006C388F" w:rsidRDefault="006C388F" w:rsidP="006C388F">
            <w:pP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Laser turret </w:t>
            </w:r>
            <w:r w:rsidR="00AC5CF3" w:rsidRPr="00C179B5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III</w:t>
            </w: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14:paraId="1C55FFB4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noWrap/>
            <w:hideMark/>
          </w:tcPr>
          <w:p w14:paraId="2A3F526A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636</w:t>
            </w:r>
          </w:p>
        </w:tc>
        <w:tc>
          <w:tcPr>
            <w:tcW w:w="0" w:type="auto"/>
            <w:noWrap/>
            <w:hideMark/>
          </w:tcPr>
          <w:p w14:paraId="5A4984EC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595</w:t>
            </w:r>
          </w:p>
        </w:tc>
        <w:tc>
          <w:tcPr>
            <w:tcW w:w="0" w:type="auto"/>
            <w:noWrap/>
            <w:hideMark/>
          </w:tcPr>
          <w:p w14:paraId="517D3876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noWrap/>
            <w:hideMark/>
          </w:tcPr>
          <w:p w14:paraId="4BEBE1D4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noWrap/>
            <w:hideMark/>
          </w:tcPr>
          <w:p w14:paraId="33436F7D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noWrap/>
            <w:hideMark/>
          </w:tcPr>
          <w:p w14:paraId="3D18D059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noWrap/>
            <w:hideMark/>
          </w:tcPr>
          <w:p w14:paraId="7BFDBA2C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noWrap/>
            <w:hideMark/>
          </w:tcPr>
          <w:p w14:paraId="4FDC3400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668</w:t>
            </w:r>
          </w:p>
        </w:tc>
        <w:tc>
          <w:tcPr>
            <w:tcW w:w="0" w:type="auto"/>
            <w:noWrap/>
            <w:hideMark/>
          </w:tcPr>
          <w:p w14:paraId="4DC3D451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354</w:t>
            </w:r>
          </w:p>
        </w:tc>
        <w:tc>
          <w:tcPr>
            <w:tcW w:w="0" w:type="auto"/>
            <w:noWrap/>
            <w:hideMark/>
          </w:tcPr>
          <w:p w14:paraId="6CB50BFA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345</w:t>
            </w:r>
          </w:p>
        </w:tc>
      </w:tr>
      <w:tr w:rsidR="007A5C6A" w:rsidRPr="006C388F" w14:paraId="489A2D52" w14:textId="77777777" w:rsidTr="007A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0F2E5B5" w14:textId="2CF10616" w:rsidR="006C388F" w:rsidRPr="006C388F" w:rsidRDefault="006C388F" w:rsidP="006C388F">
            <w:pP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Frozen Turret I </w:t>
            </w:r>
          </w:p>
        </w:tc>
        <w:tc>
          <w:tcPr>
            <w:tcW w:w="0" w:type="auto"/>
            <w:noWrap/>
            <w:hideMark/>
          </w:tcPr>
          <w:p w14:paraId="71630EDE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03E4ABF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0C62AAB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D5FE58B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2F604A6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131D3796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2EA42D1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0123726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5DA83DF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B01DE67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1BDC778" w14:textId="77777777" w:rsidR="006C388F" w:rsidRPr="006C388F" w:rsidRDefault="006C388F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</w:tr>
      <w:tr w:rsidR="006C388F" w:rsidRPr="006C388F" w14:paraId="16288F61" w14:textId="77777777" w:rsidTr="007A5C6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DC97DC0" w14:textId="3583558E" w:rsidR="006C388F" w:rsidRPr="006C388F" w:rsidRDefault="006C388F" w:rsidP="006C388F">
            <w:pP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Frozen Turret II </w:t>
            </w:r>
          </w:p>
        </w:tc>
        <w:tc>
          <w:tcPr>
            <w:tcW w:w="0" w:type="auto"/>
            <w:noWrap/>
            <w:hideMark/>
          </w:tcPr>
          <w:p w14:paraId="15EA1C39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514978A5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0AA625CA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30473AD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CD67DA6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4B9F4649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38583776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2B5474A6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620BC26B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82E72F6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8FD3D62" w14:textId="77777777" w:rsidR="006C388F" w:rsidRPr="006C388F" w:rsidRDefault="006C388F" w:rsidP="006C38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</w:tr>
      <w:tr w:rsidR="007A5C6A" w:rsidRPr="006C388F" w14:paraId="472215C0" w14:textId="77777777" w:rsidTr="007A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D112740" w14:textId="0A760114" w:rsidR="006C388F" w:rsidRPr="006C388F" w:rsidRDefault="006C388F" w:rsidP="006C388F">
            <w:pP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Frozen Turret III </w:t>
            </w:r>
          </w:p>
        </w:tc>
        <w:tc>
          <w:tcPr>
            <w:tcW w:w="0" w:type="auto"/>
            <w:noWrap/>
            <w:hideMark/>
          </w:tcPr>
          <w:p w14:paraId="061B7FC5" w14:textId="07FE72FB" w:rsidR="006C388F" w:rsidRPr="006C388F" w:rsidRDefault="009730D7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80160E9" w14:textId="2613167A" w:rsidR="006C388F" w:rsidRPr="006C388F" w:rsidRDefault="009730D7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17EFBB44" w14:textId="7A2FDBFF" w:rsidR="006C388F" w:rsidRPr="006C388F" w:rsidRDefault="009730D7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2EFD367" w14:textId="3D2DBBF6" w:rsidR="006C388F" w:rsidRPr="006C388F" w:rsidRDefault="009730D7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58DFCFF" w14:textId="2C5F46C9" w:rsidR="006C388F" w:rsidRPr="006C388F" w:rsidRDefault="009730D7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532F8FAA" w14:textId="3D27F05E" w:rsidR="006C388F" w:rsidRPr="006C388F" w:rsidRDefault="009730D7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62A73C1B" w14:textId="04D894E3" w:rsidR="006C388F" w:rsidRPr="006C388F" w:rsidRDefault="009730D7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44B9BF5C" w14:textId="093F02C1" w:rsidR="006C388F" w:rsidRPr="006C388F" w:rsidRDefault="009730D7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24EF0750" w14:textId="6A5BF835" w:rsidR="006C388F" w:rsidRPr="006C388F" w:rsidRDefault="009730D7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00F84835" w14:textId="7CEA8964" w:rsidR="006C388F" w:rsidRPr="006C388F" w:rsidRDefault="009730D7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0" w:type="auto"/>
            <w:noWrap/>
            <w:hideMark/>
          </w:tcPr>
          <w:p w14:paraId="4FF6B8F3" w14:textId="0AF91305" w:rsidR="006C388F" w:rsidRPr="006C388F" w:rsidRDefault="009730D7" w:rsidP="006C38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1</w:t>
            </w:r>
          </w:p>
        </w:tc>
      </w:tr>
    </w:tbl>
    <w:p w14:paraId="276529BA" w14:textId="77777777" w:rsidR="004C743B" w:rsidRDefault="004C743B" w:rsidP="007D7B5D">
      <w:pPr>
        <w:pStyle w:val="Caption"/>
        <w:keepNext/>
      </w:pPr>
      <w:bookmarkStart w:id="21" w:name="_Toc136185860"/>
    </w:p>
    <w:p w14:paraId="641FC0A6" w14:textId="767CA8D0" w:rsidR="007D7B5D" w:rsidRDefault="007D7B5D" w:rsidP="007D7B5D">
      <w:pPr>
        <w:pStyle w:val="Caption"/>
        <w:keepNext/>
      </w:pPr>
      <w:r>
        <w:t xml:space="preserve">Table </w:t>
      </w:r>
      <w:fldSimple w:instr=" SEQ Table \* ARABIC ">
        <w:r w:rsidR="00805934">
          <w:rPr>
            <w:noProof/>
          </w:rPr>
          <w:t>5</w:t>
        </w:r>
      </w:fldSimple>
      <w:r>
        <w:t xml:space="preserve"> </w:t>
      </w:r>
      <w:r w:rsidR="00F902F0">
        <w:t>Mat</w:t>
      </w:r>
      <w:r w:rsidR="00AB50D8">
        <w:t>r</w:t>
      </w:r>
      <w:r w:rsidR="00F902F0">
        <w:t>ix</w:t>
      </w:r>
      <w:r>
        <w:t xml:space="preserve"> of Turrets' Upgrade Fees</w:t>
      </w:r>
      <w:bookmarkEnd w:id="21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3685"/>
      </w:tblGrid>
      <w:tr w:rsidR="00DA1F0B" w14:paraId="01E5D654" w14:textId="77777777" w:rsidTr="00BD1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1E4AC52" w14:textId="798462FC" w:rsidR="00DA1F0B" w:rsidRDefault="00DA1F0B" w:rsidP="00555029">
            <w:r>
              <w:t>Turret Name</w:t>
            </w:r>
          </w:p>
        </w:tc>
        <w:tc>
          <w:tcPr>
            <w:tcW w:w="2835" w:type="dxa"/>
          </w:tcPr>
          <w:p w14:paraId="0BB62A52" w14:textId="1D7E02C5" w:rsidR="00DA1F0B" w:rsidRDefault="00DA1F0B" w:rsidP="005550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Activate or Upgrade</w:t>
            </w:r>
            <w:r w:rsidR="000979C4">
              <w:t xml:space="preserve"> </w:t>
            </w:r>
          </w:p>
        </w:tc>
        <w:tc>
          <w:tcPr>
            <w:tcW w:w="3685" w:type="dxa"/>
          </w:tcPr>
          <w:p w14:paraId="2CB39EF5" w14:textId="32D31DCF" w:rsidR="00DA1F0B" w:rsidRDefault="000979C4" w:rsidP="005550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Fees in Caps</w:t>
            </w:r>
          </w:p>
        </w:tc>
      </w:tr>
      <w:tr w:rsidR="00DA1F0B" w14:paraId="3EB3F9B6" w14:textId="77777777" w:rsidTr="00BD1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EA84516" w14:textId="36103B3D" w:rsidR="00DA1F0B" w:rsidRPr="00F93998" w:rsidRDefault="00DA1F0B" w:rsidP="00223AAA">
            <w:pP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MK</w:t>
            </w:r>
            <w:r w:rsidRPr="00F93998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III</w:t>
            </w:r>
          </w:p>
        </w:tc>
        <w:tc>
          <w:tcPr>
            <w:tcW w:w="2835" w:type="dxa"/>
          </w:tcPr>
          <w:p w14:paraId="666DBEDB" w14:textId="1E5D4D2C" w:rsidR="00DA1F0B" w:rsidRDefault="00447244" w:rsidP="00223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Activate</w:t>
            </w:r>
          </w:p>
        </w:tc>
        <w:tc>
          <w:tcPr>
            <w:tcW w:w="3685" w:type="dxa"/>
          </w:tcPr>
          <w:p w14:paraId="586F3E40" w14:textId="3758D846" w:rsidR="00DA1F0B" w:rsidRDefault="00DA1F0B" w:rsidP="00223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</w:p>
        </w:tc>
      </w:tr>
      <w:tr w:rsidR="00DA1F0B" w14:paraId="052BECD3" w14:textId="77777777" w:rsidTr="00BD1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95C0644" w14:textId="053CCD64" w:rsidR="00DA1F0B" w:rsidRDefault="00DA1F0B" w:rsidP="00223AAA"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MK</w:t>
            </w:r>
            <w:r w:rsidRPr="00C179B5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V</w:t>
            </w:r>
          </w:p>
        </w:tc>
        <w:tc>
          <w:tcPr>
            <w:tcW w:w="2835" w:type="dxa"/>
          </w:tcPr>
          <w:p w14:paraId="45E70B4B" w14:textId="03C2DA82" w:rsidR="00DA1F0B" w:rsidRDefault="00447244" w:rsidP="00447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Upgrade</w:t>
            </w:r>
          </w:p>
        </w:tc>
        <w:tc>
          <w:tcPr>
            <w:tcW w:w="3685" w:type="dxa"/>
          </w:tcPr>
          <w:p w14:paraId="0A694FED" w14:textId="3535ACE9" w:rsidR="00DA1F0B" w:rsidRDefault="00666980" w:rsidP="00223A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</w:t>
            </w:r>
          </w:p>
        </w:tc>
      </w:tr>
      <w:tr w:rsidR="00DA1F0B" w14:paraId="6DA8E690" w14:textId="77777777" w:rsidTr="00BD1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E0FCFDE" w14:textId="08A03B9D" w:rsidR="00DA1F0B" w:rsidRDefault="00DA1F0B" w:rsidP="00223AAA"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MK</w:t>
            </w:r>
            <w:r w:rsidRPr="00C179B5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VII</w:t>
            </w:r>
          </w:p>
        </w:tc>
        <w:tc>
          <w:tcPr>
            <w:tcW w:w="2835" w:type="dxa"/>
          </w:tcPr>
          <w:p w14:paraId="19219877" w14:textId="79A5F66B" w:rsidR="00DA1F0B" w:rsidRDefault="00447244" w:rsidP="00223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Upgrade</w:t>
            </w:r>
          </w:p>
        </w:tc>
        <w:tc>
          <w:tcPr>
            <w:tcW w:w="3685" w:type="dxa"/>
          </w:tcPr>
          <w:p w14:paraId="3FA66621" w14:textId="1A3ECE16" w:rsidR="00DA1F0B" w:rsidRDefault="00666980" w:rsidP="00223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</w:t>
            </w:r>
          </w:p>
        </w:tc>
      </w:tr>
      <w:tr w:rsidR="00DA1F0B" w14:paraId="4209BF06" w14:textId="77777777" w:rsidTr="00BD1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81EFE25" w14:textId="2A24115B" w:rsidR="00DA1F0B" w:rsidRPr="006C388F" w:rsidRDefault="00DA1F0B" w:rsidP="00223AAA">
            <w:pP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Laser turret</w:t>
            </w:r>
            <w:r w:rsidRPr="00C179B5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 I</w:t>
            </w:r>
          </w:p>
        </w:tc>
        <w:tc>
          <w:tcPr>
            <w:tcW w:w="2835" w:type="dxa"/>
          </w:tcPr>
          <w:p w14:paraId="72A576C0" w14:textId="6F65ABB7" w:rsidR="00DA1F0B" w:rsidRDefault="00447244" w:rsidP="00223A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Activate</w:t>
            </w:r>
          </w:p>
        </w:tc>
        <w:tc>
          <w:tcPr>
            <w:tcW w:w="3685" w:type="dxa"/>
          </w:tcPr>
          <w:p w14:paraId="3808BB64" w14:textId="1A185E7F" w:rsidR="00DA1F0B" w:rsidRDefault="00666980" w:rsidP="00223A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</w:p>
        </w:tc>
      </w:tr>
      <w:tr w:rsidR="00DA1F0B" w14:paraId="58AB7C1B" w14:textId="77777777" w:rsidTr="00BD1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F105F37" w14:textId="688F7B5B" w:rsidR="00DA1F0B" w:rsidRDefault="00DA1F0B" w:rsidP="00223AAA"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Laser turret </w:t>
            </w:r>
            <w:r w:rsidRPr="00C179B5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 II</w:t>
            </w: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(Custom)</w:t>
            </w:r>
          </w:p>
        </w:tc>
        <w:tc>
          <w:tcPr>
            <w:tcW w:w="2835" w:type="dxa"/>
          </w:tcPr>
          <w:p w14:paraId="057AC6B5" w14:textId="3DEEAE59" w:rsidR="00DA1F0B" w:rsidRDefault="00447244" w:rsidP="00223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Upgrade</w:t>
            </w:r>
          </w:p>
        </w:tc>
        <w:tc>
          <w:tcPr>
            <w:tcW w:w="3685" w:type="dxa"/>
          </w:tcPr>
          <w:p w14:paraId="022175A9" w14:textId="5F1CEDE5" w:rsidR="00DA1F0B" w:rsidRDefault="00666980" w:rsidP="00223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</w:t>
            </w:r>
          </w:p>
        </w:tc>
      </w:tr>
      <w:tr w:rsidR="00DA1F0B" w14:paraId="724FA864" w14:textId="77777777" w:rsidTr="00BD1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21F636C" w14:textId="637C418D" w:rsidR="00DA1F0B" w:rsidRDefault="00DA1F0B" w:rsidP="00223AAA"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Laser turret </w:t>
            </w:r>
            <w:r w:rsidRPr="00C179B5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III</w:t>
            </w: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 xml:space="preserve"> (Custom)</w:t>
            </w:r>
          </w:p>
        </w:tc>
        <w:tc>
          <w:tcPr>
            <w:tcW w:w="2835" w:type="dxa"/>
          </w:tcPr>
          <w:p w14:paraId="2E26C4B9" w14:textId="2EEE9AC5" w:rsidR="00DA1F0B" w:rsidRDefault="00447244" w:rsidP="00223A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Upgrade</w:t>
            </w:r>
          </w:p>
        </w:tc>
        <w:tc>
          <w:tcPr>
            <w:tcW w:w="3685" w:type="dxa"/>
          </w:tcPr>
          <w:p w14:paraId="0935DC43" w14:textId="04B864F4" w:rsidR="00DA1F0B" w:rsidRDefault="00666980" w:rsidP="00223A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</w:t>
            </w:r>
          </w:p>
        </w:tc>
      </w:tr>
      <w:tr w:rsidR="00DA1F0B" w14:paraId="6AABA37C" w14:textId="77777777" w:rsidTr="00BD1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A66FCD0" w14:textId="44F97219" w:rsidR="00DA1F0B" w:rsidRPr="006C388F" w:rsidRDefault="00DA1F0B" w:rsidP="00223AAA">
            <w:pPr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</w:pPr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Frozen Turret I (Custom)</w:t>
            </w:r>
          </w:p>
        </w:tc>
        <w:tc>
          <w:tcPr>
            <w:tcW w:w="2835" w:type="dxa"/>
          </w:tcPr>
          <w:p w14:paraId="4D4F1305" w14:textId="57E5B79E" w:rsidR="00DA1F0B" w:rsidRDefault="00447244" w:rsidP="00223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Activate</w:t>
            </w:r>
          </w:p>
        </w:tc>
        <w:tc>
          <w:tcPr>
            <w:tcW w:w="3685" w:type="dxa"/>
          </w:tcPr>
          <w:p w14:paraId="1BFD978C" w14:textId="06916C1C" w:rsidR="00DA1F0B" w:rsidRDefault="00C344E3" w:rsidP="00223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</w:p>
        </w:tc>
      </w:tr>
      <w:tr w:rsidR="00DA1F0B" w14:paraId="64F95ED8" w14:textId="77777777" w:rsidTr="00BD1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3ACBBE5" w14:textId="0CD1288D" w:rsidR="00DA1F0B" w:rsidRDefault="00DA1F0B" w:rsidP="00223AAA"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Frozen Turret II (Custom)</w:t>
            </w:r>
          </w:p>
        </w:tc>
        <w:tc>
          <w:tcPr>
            <w:tcW w:w="2835" w:type="dxa"/>
          </w:tcPr>
          <w:p w14:paraId="6C58D0F1" w14:textId="5112B0E1" w:rsidR="00DA1F0B" w:rsidRDefault="00447244" w:rsidP="00223A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Upgrade</w:t>
            </w:r>
          </w:p>
        </w:tc>
        <w:tc>
          <w:tcPr>
            <w:tcW w:w="3685" w:type="dxa"/>
          </w:tcPr>
          <w:p w14:paraId="14B0FD7D" w14:textId="14EF6223" w:rsidR="00DA1F0B" w:rsidRDefault="00C344E3" w:rsidP="00223A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</w:t>
            </w:r>
          </w:p>
        </w:tc>
      </w:tr>
      <w:tr w:rsidR="00DA1F0B" w14:paraId="2A91D45A" w14:textId="77777777" w:rsidTr="00BD1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A6AD88F" w14:textId="4F0D5428" w:rsidR="00DA1F0B" w:rsidRDefault="00DA1F0B" w:rsidP="00223AAA">
            <w:r w:rsidRPr="006C388F">
              <w:rPr>
                <w:rFonts w:eastAsia="Times New Roman" w:cstheme="minorHAnsi"/>
                <w:color w:val="000000"/>
                <w:sz w:val="20"/>
                <w:szCs w:val="20"/>
                <w:lang w:eastAsia="zh-CN"/>
              </w:rPr>
              <w:t>Frozen Turret III (Custom)</w:t>
            </w:r>
          </w:p>
        </w:tc>
        <w:tc>
          <w:tcPr>
            <w:tcW w:w="2835" w:type="dxa"/>
          </w:tcPr>
          <w:p w14:paraId="0EE7F44B" w14:textId="1C15CBD1" w:rsidR="00DA1F0B" w:rsidRDefault="00447244" w:rsidP="00223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Upgrade</w:t>
            </w:r>
          </w:p>
        </w:tc>
        <w:tc>
          <w:tcPr>
            <w:tcW w:w="3685" w:type="dxa"/>
          </w:tcPr>
          <w:p w14:paraId="2002E82D" w14:textId="5904FAE8" w:rsidR="00DA1F0B" w:rsidRDefault="00C344E3" w:rsidP="00223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</w:t>
            </w:r>
          </w:p>
        </w:tc>
      </w:tr>
    </w:tbl>
    <w:p w14:paraId="7BA5ED98" w14:textId="21415730" w:rsidR="00AA2680" w:rsidRDefault="00AA2680" w:rsidP="00AA2680">
      <w:pPr>
        <w:pStyle w:val="Caption"/>
        <w:keepNext/>
      </w:pPr>
      <w:bookmarkStart w:id="22" w:name="_Toc136185861"/>
      <w:r>
        <w:lastRenderedPageBreak/>
        <w:t xml:space="preserve">Table </w:t>
      </w:r>
      <w:fldSimple w:instr=" SEQ Table \* ARABIC ">
        <w:r w:rsidR="00805934">
          <w:rPr>
            <w:noProof/>
          </w:rPr>
          <w:t>6</w:t>
        </w:r>
      </w:fldSimple>
      <w:r>
        <w:t xml:space="preserve"> </w:t>
      </w:r>
      <w:r w:rsidR="00AA6197">
        <w:t>Matrix</w:t>
      </w:r>
      <w:r>
        <w:t xml:space="preserve"> of Wave in Level</w:t>
      </w:r>
      <w:bookmarkEnd w:id="22"/>
    </w:p>
    <w:tbl>
      <w:tblPr>
        <w:tblStyle w:val="GridTable4-Accent1"/>
        <w:tblW w:w="9364" w:type="dxa"/>
        <w:tblLook w:val="04A0" w:firstRow="1" w:lastRow="0" w:firstColumn="1" w:lastColumn="0" w:noHBand="0" w:noVBand="1"/>
      </w:tblPr>
      <w:tblGrid>
        <w:gridCol w:w="846"/>
        <w:gridCol w:w="1984"/>
        <w:gridCol w:w="1671"/>
        <w:gridCol w:w="2143"/>
        <w:gridCol w:w="1856"/>
        <w:gridCol w:w="850"/>
        <w:gridCol w:w="14"/>
      </w:tblGrid>
      <w:tr w:rsidR="000912CD" w14:paraId="46B56208" w14:textId="7C60443F" w:rsidTr="00CA1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8A435B7" w14:textId="25C8CE5A" w:rsidR="009F2BE4" w:rsidRPr="00362A84" w:rsidRDefault="009F2BE4">
            <w:pPr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Wave ID</w:t>
            </w:r>
          </w:p>
        </w:tc>
        <w:tc>
          <w:tcPr>
            <w:tcW w:w="1984" w:type="dxa"/>
          </w:tcPr>
          <w:p w14:paraId="355DA849" w14:textId="169E7968" w:rsidR="009F2BE4" w:rsidRPr="00362A84" w:rsidRDefault="009F2B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Wave Enemies</w:t>
            </w:r>
          </w:p>
        </w:tc>
        <w:tc>
          <w:tcPr>
            <w:tcW w:w="1671" w:type="dxa"/>
          </w:tcPr>
          <w:p w14:paraId="5A4C9322" w14:textId="10803D99" w:rsidR="009F2BE4" w:rsidRPr="00362A84" w:rsidRDefault="009F2B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Require Actual Total Damage</w:t>
            </w:r>
          </w:p>
        </w:tc>
        <w:tc>
          <w:tcPr>
            <w:tcW w:w="0" w:type="auto"/>
          </w:tcPr>
          <w:p w14:paraId="60098DC0" w14:textId="2B4E721F" w:rsidR="009F2BE4" w:rsidRPr="00362A84" w:rsidRDefault="009F2B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 xml:space="preserve"> Critical Solution</w:t>
            </w:r>
          </w:p>
        </w:tc>
        <w:tc>
          <w:tcPr>
            <w:tcW w:w="0" w:type="auto"/>
          </w:tcPr>
          <w:p w14:paraId="7C6C3EE4" w14:textId="043D6DC0" w:rsidR="009F2BE4" w:rsidRPr="00CA15E7" w:rsidRDefault="009F2B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Cost of Critical Solution/Caps</w:t>
            </w:r>
          </w:p>
        </w:tc>
        <w:tc>
          <w:tcPr>
            <w:tcW w:w="864" w:type="dxa"/>
            <w:gridSpan w:val="2"/>
          </w:tcPr>
          <w:p w14:paraId="14271775" w14:textId="29472732" w:rsidR="009F2BE4" w:rsidRDefault="009F2B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Rewards</w:t>
            </w:r>
          </w:p>
        </w:tc>
      </w:tr>
      <w:tr w:rsidR="003B5B4B" w14:paraId="5A1D4358" w14:textId="77777777" w:rsidTr="00CA15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3B1811D" w14:textId="0E5E907F" w:rsidR="00BC3F1E" w:rsidRPr="00362A84" w:rsidRDefault="00BC3F1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Start</w:t>
            </w:r>
          </w:p>
        </w:tc>
        <w:tc>
          <w:tcPr>
            <w:tcW w:w="1984" w:type="dxa"/>
          </w:tcPr>
          <w:p w14:paraId="0BB313B9" w14:textId="148FE3EF" w:rsidR="00BC3F1E" w:rsidRPr="00362A84" w:rsidRDefault="00BC3F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N/A</w:t>
            </w:r>
          </w:p>
        </w:tc>
        <w:tc>
          <w:tcPr>
            <w:tcW w:w="1671" w:type="dxa"/>
          </w:tcPr>
          <w:p w14:paraId="7008600B" w14:textId="1A21B1E5" w:rsidR="00BC3F1E" w:rsidRPr="00362A84" w:rsidRDefault="00BC3F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N/A</w:t>
            </w:r>
          </w:p>
        </w:tc>
        <w:tc>
          <w:tcPr>
            <w:tcW w:w="0" w:type="auto"/>
          </w:tcPr>
          <w:p w14:paraId="0C597CE9" w14:textId="44860A09" w:rsidR="00BC3F1E" w:rsidRPr="00362A84" w:rsidRDefault="00BC3F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Receive</w:t>
            </w:r>
            <w:r w:rsidR="00566ABC">
              <w:rPr>
                <w:rFonts w:cstheme="minorHAnsi"/>
                <w:sz w:val="18"/>
                <w:szCs w:val="18"/>
              </w:rPr>
              <w:t xml:space="preserve"> Funds from Host</w:t>
            </w:r>
          </w:p>
        </w:tc>
        <w:tc>
          <w:tcPr>
            <w:tcW w:w="0" w:type="auto"/>
          </w:tcPr>
          <w:p w14:paraId="6019B44F" w14:textId="2525792F" w:rsidR="00BC3F1E" w:rsidRDefault="00566A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N/A</w:t>
            </w:r>
          </w:p>
        </w:tc>
        <w:tc>
          <w:tcPr>
            <w:tcW w:w="0" w:type="auto"/>
          </w:tcPr>
          <w:p w14:paraId="55272758" w14:textId="7CC09518" w:rsidR="00BC3F1E" w:rsidRDefault="00566A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400</w:t>
            </w:r>
          </w:p>
        </w:tc>
      </w:tr>
      <w:tr w:rsidR="009F2BE4" w14:paraId="3A5D4F55" w14:textId="0BE5520A" w:rsidTr="00CA15E7">
        <w:trPr>
          <w:gridAfter w:val="1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3917C884" w14:textId="23A11AB4" w:rsidR="009F2BE4" w:rsidRPr="00362A84" w:rsidRDefault="009F2BE4">
            <w:pPr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14:paraId="56798456" w14:textId="52704BC6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10 FGR</w:t>
            </w:r>
          </w:p>
        </w:tc>
        <w:tc>
          <w:tcPr>
            <w:tcW w:w="1671" w:type="dxa"/>
          </w:tcPr>
          <w:p w14:paraId="5F738BDB" w14:textId="36582560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1400</w:t>
            </w:r>
          </w:p>
        </w:tc>
        <w:tc>
          <w:tcPr>
            <w:tcW w:w="0" w:type="auto"/>
          </w:tcPr>
          <w:p w14:paraId="27DFE1AF" w14:textId="332ED8A7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3 MK III</w:t>
            </w:r>
          </w:p>
        </w:tc>
        <w:tc>
          <w:tcPr>
            <w:tcW w:w="0" w:type="auto"/>
          </w:tcPr>
          <w:p w14:paraId="6EC944B2" w14:textId="17D30901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300</w:t>
            </w:r>
          </w:p>
        </w:tc>
        <w:tc>
          <w:tcPr>
            <w:tcW w:w="0" w:type="auto"/>
          </w:tcPr>
          <w:p w14:paraId="77890A85" w14:textId="6CB1C59F" w:rsidR="009F2BE4" w:rsidRDefault="007232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</w:t>
            </w:r>
          </w:p>
        </w:tc>
      </w:tr>
      <w:tr w:rsidR="003B5B4B" w14:paraId="5C5570E5" w14:textId="6E0B014F" w:rsidTr="00CA15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0B7146FC" w14:textId="768A3438" w:rsidR="009F2BE4" w:rsidRPr="00362A84" w:rsidRDefault="009F2BE4">
            <w:pPr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984" w:type="dxa"/>
          </w:tcPr>
          <w:p w14:paraId="072660E3" w14:textId="14A4A597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10 FM</w:t>
            </w:r>
          </w:p>
        </w:tc>
        <w:tc>
          <w:tcPr>
            <w:tcW w:w="1671" w:type="dxa"/>
          </w:tcPr>
          <w:p w14:paraId="7ADC3B29" w14:textId="79AB4F54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2100</w:t>
            </w:r>
          </w:p>
        </w:tc>
        <w:tc>
          <w:tcPr>
            <w:tcW w:w="0" w:type="auto"/>
          </w:tcPr>
          <w:p w14:paraId="182E7D45" w14:textId="44C3CFD5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2 MK III + MK V</w:t>
            </w:r>
          </w:p>
        </w:tc>
        <w:tc>
          <w:tcPr>
            <w:tcW w:w="0" w:type="auto"/>
          </w:tcPr>
          <w:p w14:paraId="6DD6966B" w14:textId="25CD4673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</w:t>
            </w:r>
          </w:p>
        </w:tc>
        <w:tc>
          <w:tcPr>
            <w:tcW w:w="0" w:type="auto"/>
          </w:tcPr>
          <w:p w14:paraId="373E3780" w14:textId="4E72349B" w:rsidR="009F2BE4" w:rsidRDefault="007232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</w:t>
            </w:r>
          </w:p>
        </w:tc>
      </w:tr>
      <w:tr w:rsidR="009F2BE4" w14:paraId="3D4452F5" w14:textId="2AEB2ABD" w:rsidTr="00CA15E7">
        <w:trPr>
          <w:gridAfter w:val="1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9A59E35" w14:textId="2F023777" w:rsidR="009F2BE4" w:rsidRPr="00362A84" w:rsidRDefault="009F2BE4">
            <w:pPr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984" w:type="dxa"/>
          </w:tcPr>
          <w:p w14:paraId="57249BB3" w14:textId="772BE2B8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10 FGR+ 5FM</w:t>
            </w:r>
          </w:p>
        </w:tc>
        <w:tc>
          <w:tcPr>
            <w:tcW w:w="1671" w:type="dxa"/>
          </w:tcPr>
          <w:p w14:paraId="7312C7E7" w14:textId="63E9EFC4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1400 + 1050</w:t>
            </w:r>
            <w:r>
              <w:rPr>
                <w:rFonts w:cstheme="minorHAnsi"/>
                <w:sz w:val="18"/>
                <w:szCs w:val="18"/>
              </w:rPr>
              <w:t xml:space="preserve"> = 2450</w:t>
            </w:r>
          </w:p>
        </w:tc>
        <w:tc>
          <w:tcPr>
            <w:tcW w:w="0" w:type="auto"/>
          </w:tcPr>
          <w:p w14:paraId="6EA7A254" w14:textId="793DD8F9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1 MK III + 2 MK V</w:t>
            </w:r>
          </w:p>
        </w:tc>
        <w:tc>
          <w:tcPr>
            <w:tcW w:w="0" w:type="auto"/>
          </w:tcPr>
          <w:p w14:paraId="328BEE5E" w14:textId="0B304EB6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</w:t>
            </w:r>
          </w:p>
        </w:tc>
        <w:tc>
          <w:tcPr>
            <w:tcW w:w="0" w:type="auto"/>
          </w:tcPr>
          <w:p w14:paraId="1AD35134" w14:textId="66ABE669" w:rsidR="009F2BE4" w:rsidRDefault="006259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750</w:t>
            </w:r>
          </w:p>
        </w:tc>
      </w:tr>
      <w:tr w:rsidR="003B5B4B" w14:paraId="30C80EF1" w14:textId="1493E4D2" w:rsidTr="00CA15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339C26A3" w14:textId="03169219" w:rsidR="009F2BE4" w:rsidRPr="00362A84" w:rsidRDefault="009F2BE4">
            <w:pPr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984" w:type="dxa"/>
          </w:tcPr>
          <w:p w14:paraId="698A728B" w14:textId="67BF5E93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10 SP</w:t>
            </w:r>
          </w:p>
        </w:tc>
        <w:tc>
          <w:tcPr>
            <w:tcW w:w="1671" w:type="dxa"/>
          </w:tcPr>
          <w:p w14:paraId="1B3AA80F" w14:textId="531148BA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2650</w:t>
            </w:r>
          </w:p>
        </w:tc>
        <w:tc>
          <w:tcPr>
            <w:tcW w:w="0" w:type="auto"/>
          </w:tcPr>
          <w:p w14:paraId="6EB5B92F" w14:textId="67D41E49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1 MK III + 2 MK V + 2 Laser Turret I</w:t>
            </w:r>
          </w:p>
        </w:tc>
        <w:tc>
          <w:tcPr>
            <w:tcW w:w="0" w:type="auto"/>
          </w:tcPr>
          <w:p w14:paraId="344E0950" w14:textId="0744E628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</w:t>
            </w:r>
          </w:p>
        </w:tc>
        <w:tc>
          <w:tcPr>
            <w:tcW w:w="0" w:type="auto"/>
          </w:tcPr>
          <w:p w14:paraId="08BE13ED" w14:textId="59DDEDDD" w:rsidR="009F2BE4" w:rsidRDefault="006259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1000</w:t>
            </w:r>
          </w:p>
        </w:tc>
      </w:tr>
      <w:tr w:rsidR="00BC3F1E" w14:paraId="3372DCD6" w14:textId="25E19D7C" w:rsidTr="00CA15E7">
        <w:trPr>
          <w:gridAfter w:val="1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39A0A9ED" w14:textId="13EF6F99" w:rsidR="009F2BE4" w:rsidRPr="00362A84" w:rsidRDefault="009F2BE4" w:rsidP="00755060">
            <w:pPr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14:paraId="75615CD1" w14:textId="03E314C6" w:rsidR="009F2BE4" w:rsidRPr="00362A84" w:rsidRDefault="009F2BE4" w:rsidP="00755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10 WFG + 5 SP</w:t>
            </w:r>
          </w:p>
        </w:tc>
        <w:tc>
          <w:tcPr>
            <w:tcW w:w="1671" w:type="dxa"/>
          </w:tcPr>
          <w:p w14:paraId="3C4D4E64" w14:textId="79F2F1A8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1700 + 1525 = 3225</w:t>
            </w:r>
          </w:p>
        </w:tc>
        <w:tc>
          <w:tcPr>
            <w:tcW w:w="0" w:type="auto"/>
          </w:tcPr>
          <w:p w14:paraId="7DF1EBD0" w14:textId="329DD5E8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  <w:r w:rsidRPr="00362A84">
              <w:rPr>
                <w:rFonts w:cstheme="minorHAnsi"/>
                <w:sz w:val="18"/>
                <w:szCs w:val="18"/>
              </w:rPr>
              <w:t xml:space="preserve"> MK </w:t>
            </w:r>
            <w:r>
              <w:rPr>
                <w:rFonts w:cstheme="minorHAnsi"/>
                <w:sz w:val="18"/>
                <w:szCs w:val="18"/>
              </w:rPr>
              <w:t>V + 1</w:t>
            </w:r>
            <w:r w:rsidRPr="00362A84">
              <w:rPr>
                <w:rFonts w:cstheme="minorHAnsi"/>
                <w:sz w:val="18"/>
                <w:szCs w:val="18"/>
              </w:rPr>
              <w:t xml:space="preserve"> Laser Turret I</w:t>
            </w:r>
            <w:r>
              <w:rPr>
                <w:rFonts w:cstheme="minorHAnsi"/>
                <w:sz w:val="18"/>
                <w:szCs w:val="18"/>
              </w:rPr>
              <w:t xml:space="preserve"> + 1 Laser Turret II</w:t>
            </w:r>
          </w:p>
        </w:tc>
        <w:tc>
          <w:tcPr>
            <w:tcW w:w="0" w:type="auto"/>
          </w:tcPr>
          <w:p w14:paraId="7CC52D96" w14:textId="78F7C6D3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400</w:t>
            </w:r>
          </w:p>
        </w:tc>
        <w:tc>
          <w:tcPr>
            <w:tcW w:w="0" w:type="auto"/>
          </w:tcPr>
          <w:p w14:paraId="5B635618" w14:textId="12D5913A" w:rsidR="009F2BE4" w:rsidRDefault="006259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1000</w:t>
            </w:r>
          </w:p>
        </w:tc>
      </w:tr>
      <w:tr w:rsidR="003B5B4B" w14:paraId="0B885FCD" w14:textId="796F9F95" w:rsidTr="00CA15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FE1BFB4" w14:textId="639901FF" w:rsidR="009F2BE4" w:rsidRPr="00362A84" w:rsidRDefault="009F2BE4" w:rsidP="00755060">
            <w:pPr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984" w:type="dxa"/>
          </w:tcPr>
          <w:p w14:paraId="58B676E4" w14:textId="23A0EE46" w:rsidR="009F2BE4" w:rsidRPr="00362A84" w:rsidRDefault="009F2BE4" w:rsidP="00755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5 DM</w:t>
            </w:r>
          </w:p>
        </w:tc>
        <w:tc>
          <w:tcPr>
            <w:tcW w:w="1671" w:type="dxa"/>
          </w:tcPr>
          <w:p w14:paraId="5FAEA3B3" w14:textId="35DC99CF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3800</w:t>
            </w:r>
          </w:p>
        </w:tc>
        <w:tc>
          <w:tcPr>
            <w:tcW w:w="0" w:type="auto"/>
          </w:tcPr>
          <w:p w14:paraId="51D17165" w14:textId="660D7290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  <w:r w:rsidRPr="00362A84">
              <w:rPr>
                <w:rFonts w:cstheme="minorHAnsi"/>
                <w:sz w:val="18"/>
                <w:szCs w:val="18"/>
              </w:rPr>
              <w:t xml:space="preserve"> MK </w:t>
            </w:r>
            <w:r>
              <w:rPr>
                <w:rFonts w:cstheme="minorHAnsi"/>
                <w:sz w:val="18"/>
                <w:szCs w:val="18"/>
              </w:rPr>
              <w:t>V + 2 Laser Turret II</w:t>
            </w:r>
          </w:p>
        </w:tc>
        <w:tc>
          <w:tcPr>
            <w:tcW w:w="0" w:type="auto"/>
          </w:tcPr>
          <w:p w14:paraId="49CAFE3E" w14:textId="3D03AB79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</w:t>
            </w:r>
          </w:p>
        </w:tc>
        <w:tc>
          <w:tcPr>
            <w:tcW w:w="0" w:type="auto"/>
          </w:tcPr>
          <w:p w14:paraId="4A4A189B" w14:textId="38DEB0F6" w:rsidR="009F2BE4" w:rsidRDefault="006259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750</w:t>
            </w:r>
          </w:p>
        </w:tc>
      </w:tr>
      <w:tr w:rsidR="00BC3F1E" w14:paraId="560A8F04" w14:textId="1AFA6BB6" w:rsidTr="00CA15E7">
        <w:trPr>
          <w:gridAfter w:val="1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2F1CB22" w14:textId="7FEE7411" w:rsidR="009F2BE4" w:rsidRPr="00362A84" w:rsidRDefault="009F2BE4" w:rsidP="00755060">
            <w:pPr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984" w:type="dxa"/>
          </w:tcPr>
          <w:p w14:paraId="63407022" w14:textId="60014E15" w:rsidR="009F2BE4" w:rsidRPr="00362A84" w:rsidRDefault="009F2BE4" w:rsidP="00755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2 DM + 10 AF</w:t>
            </w:r>
            <w:r>
              <w:rPr>
                <w:rFonts w:cstheme="minorHAnsi"/>
                <w:sz w:val="18"/>
                <w:szCs w:val="18"/>
              </w:rPr>
              <w:t>M</w:t>
            </w:r>
          </w:p>
        </w:tc>
        <w:tc>
          <w:tcPr>
            <w:tcW w:w="1671" w:type="dxa"/>
          </w:tcPr>
          <w:p w14:paraId="2D7C0491" w14:textId="3FC5C369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1520 + 2750 =4270</w:t>
            </w:r>
          </w:p>
        </w:tc>
        <w:tc>
          <w:tcPr>
            <w:tcW w:w="0" w:type="auto"/>
          </w:tcPr>
          <w:p w14:paraId="3A2D4FFA" w14:textId="3583F0AD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Pr="00362A84">
              <w:rPr>
                <w:rFonts w:cstheme="minorHAnsi"/>
                <w:sz w:val="18"/>
                <w:szCs w:val="18"/>
              </w:rPr>
              <w:t xml:space="preserve"> MK </w:t>
            </w:r>
            <w:r>
              <w:rPr>
                <w:rFonts w:cstheme="minorHAnsi"/>
                <w:sz w:val="18"/>
                <w:szCs w:val="18"/>
              </w:rPr>
              <w:t>V + 2 MK VII + 2 Laser Turret II</w:t>
            </w:r>
          </w:p>
        </w:tc>
        <w:tc>
          <w:tcPr>
            <w:tcW w:w="0" w:type="auto"/>
          </w:tcPr>
          <w:p w14:paraId="09C7EE38" w14:textId="4CFFADCF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600</w:t>
            </w:r>
          </w:p>
        </w:tc>
        <w:tc>
          <w:tcPr>
            <w:tcW w:w="0" w:type="auto"/>
          </w:tcPr>
          <w:p w14:paraId="1402DB5E" w14:textId="27EC106D" w:rsidR="009F2BE4" w:rsidRDefault="006B48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800</w:t>
            </w:r>
          </w:p>
        </w:tc>
      </w:tr>
      <w:tr w:rsidR="003B5B4B" w14:paraId="114F0CB1" w14:textId="12C1CE13" w:rsidTr="00CA15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9A25B91" w14:textId="79E7A79C" w:rsidR="009F2BE4" w:rsidRPr="00362A84" w:rsidRDefault="009F2BE4" w:rsidP="00755060">
            <w:pPr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1984" w:type="dxa"/>
          </w:tcPr>
          <w:p w14:paraId="33FB16A8" w14:textId="06C7C2B3" w:rsidR="009F2BE4" w:rsidRPr="00362A84" w:rsidRDefault="009F2BE4" w:rsidP="00755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5 GFG + 5 AF</w:t>
            </w:r>
            <w:r>
              <w:rPr>
                <w:rFonts w:cstheme="minorHAnsi"/>
                <w:sz w:val="18"/>
                <w:szCs w:val="18"/>
              </w:rPr>
              <w:t>M</w:t>
            </w:r>
            <w:r w:rsidRPr="00362A84">
              <w:rPr>
                <w:rFonts w:cstheme="minorHAnsi"/>
                <w:sz w:val="18"/>
                <w:szCs w:val="18"/>
              </w:rPr>
              <w:t xml:space="preserve"> + 5 SS</w:t>
            </w:r>
          </w:p>
        </w:tc>
        <w:tc>
          <w:tcPr>
            <w:tcW w:w="1671" w:type="dxa"/>
          </w:tcPr>
          <w:p w14:paraId="42A10D7D" w14:textId="01F22FE4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1000 + 1375 + 1500 = </w:t>
            </w:r>
            <w:r w:rsidRPr="00362A84">
              <w:rPr>
                <w:rFonts w:cstheme="minorHAnsi"/>
                <w:sz w:val="18"/>
                <w:szCs w:val="18"/>
              </w:rPr>
              <w:t>3875</w:t>
            </w:r>
          </w:p>
        </w:tc>
        <w:tc>
          <w:tcPr>
            <w:tcW w:w="0" w:type="auto"/>
          </w:tcPr>
          <w:p w14:paraId="5F4209B2" w14:textId="0E74E50E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 MK VII + 2 Laser Turret II + 1 Laser I</w:t>
            </w:r>
          </w:p>
        </w:tc>
        <w:tc>
          <w:tcPr>
            <w:tcW w:w="0" w:type="auto"/>
          </w:tcPr>
          <w:p w14:paraId="378F58D1" w14:textId="3A59F1F4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400</w:t>
            </w:r>
          </w:p>
        </w:tc>
        <w:tc>
          <w:tcPr>
            <w:tcW w:w="0" w:type="auto"/>
          </w:tcPr>
          <w:p w14:paraId="300B6B72" w14:textId="06EE46A1" w:rsidR="009F2BE4" w:rsidRDefault="006B4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1000</w:t>
            </w:r>
          </w:p>
        </w:tc>
      </w:tr>
      <w:tr w:rsidR="00BC3F1E" w14:paraId="67C8C105" w14:textId="5C46D807" w:rsidTr="00CA15E7">
        <w:trPr>
          <w:gridAfter w:val="1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12C8199B" w14:textId="4715FA31" w:rsidR="009F2BE4" w:rsidRPr="00362A84" w:rsidRDefault="009F2BE4" w:rsidP="00755060">
            <w:pPr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984" w:type="dxa"/>
          </w:tcPr>
          <w:p w14:paraId="19C6FBAF" w14:textId="6342B60F" w:rsidR="009F2BE4" w:rsidRPr="00362A84" w:rsidRDefault="009F2BE4" w:rsidP="00755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 xml:space="preserve">1 MD + 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362A84">
              <w:rPr>
                <w:rFonts w:cstheme="minorHAnsi"/>
                <w:sz w:val="18"/>
                <w:szCs w:val="18"/>
              </w:rPr>
              <w:t xml:space="preserve"> SA</w:t>
            </w:r>
          </w:p>
        </w:tc>
        <w:tc>
          <w:tcPr>
            <w:tcW w:w="1671" w:type="dxa"/>
          </w:tcPr>
          <w:p w14:paraId="01B21E27" w14:textId="64E86637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1360 + 2500 = 3860</w:t>
            </w:r>
          </w:p>
        </w:tc>
        <w:tc>
          <w:tcPr>
            <w:tcW w:w="0" w:type="auto"/>
          </w:tcPr>
          <w:p w14:paraId="5E426008" w14:textId="08C921C8" w:rsidR="009F2BE4" w:rsidRPr="00362A8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 MK VII + 2 Laser Turret III + 1 Laser II</w:t>
            </w:r>
          </w:p>
        </w:tc>
        <w:tc>
          <w:tcPr>
            <w:tcW w:w="0" w:type="auto"/>
          </w:tcPr>
          <w:p w14:paraId="293B6CC6" w14:textId="642A87D6" w:rsidR="009F2BE4" w:rsidRPr="00362A84" w:rsidRDefault="00F201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</w:t>
            </w:r>
          </w:p>
        </w:tc>
        <w:tc>
          <w:tcPr>
            <w:tcW w:w="0" w:type="auto"/>
          </w:tcPr>
          <w:p w14:paraId="24DA728A" w14:textId="67E326CC" w:rsidR="009F2BE4" w:rsidRDefault="004C66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800</w:t>
            </w:r>
          </w:p>
        </w:tc>
      </w:tr>
      <w:tr w:rsidR="003B5B4B" w14:paraId="7BA6E8A0" w14:textId="0223EA36" w:rsidTr="00CA15E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80DDE39" w14:textId="0841CB44" w:rsidR="009F2BE4" w:rsidRPr="00362A84" w:rsidRDefault="009F2BE4" w:rsidP="00755060">
            <w:pPr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984" w:type="dxa"/>
          </w:tcPr>
          <w:p w14:paraId="3712F006" w14:textId="68861DFD" w:rsidR="009F2BE4" w:rsidRPr="00362A84" w:rsidRDefault="009F2BE4" w:rsidP="00755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62A84">
              <w:rPr>
                <w:rFonts w:cstheme="minorHAnsi"/>
                <w:sz w:val="18"/>
                <w:szCs w:val="18"/>
              </w:rPr>
              <w:t>2 MD + 5 GM + 2 SA</w:t>
            </w:r>
          </w:p>
        </w:tc>
        <w:tc>
          <w:tcPr>
            <w:tcW w:w="1671" w:type="dxa"/>
          </w:tcPr>
          <w:p w14:paraId="6C8EDC4F" w14:textId="093F83A4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2720 + 2125 + 1000 = 5845</w:t>
            </w:r>
          </w:p>
        </w:tc>
        <w:tc>
          <w:tcPr>
            <w:tcW w:w="0" w:type="auto"/>
          </w:tcPr>
          <w:p w14:paraId="3384969D" w14:textId="6F516E9E" w:rsidR="009F2BE4" w:rsidRPr="00362A84" w:rsidRDefault="009F2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 MK VII + 3 Laser Turret III</w:t>
            </w:r>
          </w:p>
        </w:tc>
        <w:tc>
          <w:tcPr>
            <w:tcW w:w="0" w:type="auto"/>
          </w:tcPr>
          <w:p w14:paraId="3FA6C380" w14:textId="01D5C856" w:rsidR="009F2BE4" w:rsidRPr="00362A84" w:rsidRDefault="00BA16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1500</w:t>
            </w:r>
          </w:p>
        </w:tc>
        <w:tc>
          <w:tcPr>
            <w:tcW w:w="0" w:type="auto"/>
          </w:tcPr>
          <w:p w14:paraId="36DCD8B5" w14:textId="1F87A068" w:rsidR="009F2BE4" w:rsidRDefault="004E2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N/A</w:t>
            </w:r>
          </w:p>
        </w:tc>
      </w:tr>
      <w:tr w:rsidR="00BC3F1E" w14:paraId="3D6D7C7E" w14:textId="162704CC" w:rsidTr="00CA15E7">
        <w:trPr>
          <w:gridAfter w:val="1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666A879" w14:textId="49A5724A" w:rsidR="009F2BE4" w:rsidRPr="00362A84" w:rsidRDefault="009F2BE4" w:rsidP="0075506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Total</w:t>
            </w:r>
          </w:p>
        </w:tc>
        <w:tc>
          <w:tcPr>
            <w:tcW w:w="1984" w:type="dxa"/>
          </w:tcPr>
          <w:p w14:paraId="0B5A0885" w14:textId="43ADFCE2" w:rsidR="009F2BE4" w:rsidRPr="00362A84" w:rsidRDefault="009F2BE4" w:rsidP="00755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70 small + 30 </w:t>
            </w:r>
            <w:r w:rsidR="00873A78">
              <w:rPr>
                <w:rFonts w:cstheme="minorHAnsi"/>
                <w:sz w:val="18"/>
                <w:szCs w:val="18"/>
              </w:rPr>
              <w:t>mediums</w:t>
            </w:r>
            <w:r>
              <w:rPr>
                <w:rFonts w:cstheme="minorHAnsi"/>
                <w:sz w:val="18"/>
                <w:szCs w:val="18"/>
              </w:rPr>
              <w:t xml:space="preserve"> + </w:t>
            </w:r>
            <w:r w:rsidR="00873A78">
              <w:rPr>
                <w:rFonts w:cstheme="minorHAnsi"/>
                <w:sz w:val="18"/>
                <w:szCs w:val="18"/>
              </w:rPr>
              <w:t>7</w:t>
            </w:r>
            <w:r>
              <w:rPr>
                <w:rFonts w:cstheme="minorHAnsi"/>
                <w:sz w:val="18"/>
                <w:szCs w:val="18"/>
              </w:rPr>
              <w:t xml:space="preserve"> Giant</w:t>
            </w:r>
            <w:r w:rsidR="00873A78">
              <w:rPr>
                <w:rFonts w:cstheme="minorHAnsi"/>
                <w:sz w:val="18"/>
                <w:szCs w:val="18"/>
              </w:rPr>
              <w:t xml:space="preserve"> + 3 Epic</w:t>
            </w:r>
          </w:p>
        </w:tc>
        <w:tc>
          <w:tcPr>
            <w:tcW w:w="1671" w:type="dxa"/>
          </w:tcPr>
          <w:p w14:paraId="180592A3" w14:textId="77777777" w:rsidR="009F2BE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28D73329" w14:textId="77777777" w:rsidR="009F2BE4" w:rsidRDefault="009F2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0" w:type="auto"/>
          </w:tcPr>
          <w:p w14:paraId="62D26B5B" w14:textId="439A6E4E" w:rsidR="009F2BE4" w:rsidRDefault="00F81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5400</w:t>
            </w:r>
          </w:p>
        </w:tc>
        <w:tc>
          <w:tcPr>
            <w:tcW w:w="0" w:type="auto"/>
          </w:tcPr>
          <w:p w14:paraId="71EFC9EB" w14:textId="6FFE1AC9" w:rsidR="009F2BE4" w:rsidRDefault="004C66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7500</w:t>
            </w:r>
          </w:p>
        </w:tc>
      </w:tr>
    </w:tbl>
    <w:p w14:paraId="43BCD66D" w14:textId="1902E15A" w:rsidR="0080526E" w:rsidRDefault="00607CB1">
      <w:r>
        <w:rPr>
          <w:b/>
          <w:bCs/>
        </w:rPr>
        <w:t>Note:</w:t>
      </w:r>
      <w:r>
        <w:t xml:space="preserve"> </w:t>
      </w:r>
      <w:r w:rsidR="0080526E">
        <w:t>For</w:t>
      </w:r>
      <w:r>
        <w:t xml:space="preserve"> the critical solution, </w:t>
      </w:r>
    </w:p>
    <w:p w14:paraId="20B5CEB9" w14:textId="256D6272" w:rsidR="00AA2680" w:rsidRDefault="0080526E" w:rsidP="0080526E">
      <w:pPr>
        <w:pStyle w:val="ListParagraph"/>
        <w:numPr>
          <w:ilvl w:val="0"/>
          <w:numId w:val="46"/>
        </w:numPr>
      </w:pPr>
      <w:r>
        <w:t>I</w:t>
      </w:r>
      <w:r w:rsidR="00607CB1">
        <w:t xml:space="preserve">t does not count the </w:t>
      </w:r>
      <w:r w:rsidR="00496252">
        <w:t xml:space="preserve">extra </w:t>
      </w:r>
      <w:r w:rsidR="005C3D10">
        <w:t>DPS</w:t>
      </w:r>
      <w:r w:rsidR="00496252">
        <w:t xml:space="preserve"> dealt by turrets’ skills</w:t>
      </w:r>
      <w:r w:rsidR="00191E53">
        <w:t xml:space="preserve"> but only considers the </w:t>
      </w:r>
      <w:r w:rsidR="005C3D10">
        <w:t xml:space="preserve">actual DPS </w:t>
      </w:r>
      <w:r w:rsidR="0039658F">
        <w:t>calculated from damage resistant reduction</w:t>
      </w:r>
    </w:p>
    <w:p w14:paraId="79D719FD" w14:textId="24E3156C" w:rsidR="0080526E" w:rsidRDefault="005961B6" w:rsidP="0080526E">
      <w:pPr>
        <w:pStyle w:val="ListParagraph"/>
        <w:numPr>
          <w:ilvl w:val="0"/>
          <w:numId w:val="46"/>
        </w:numPr>
      </w:pPr>
      <w:r>
        <w:t xml:space="preserve">Frozen Turret series will not </w:t>
      </w:r>
      <w:r w:rsidR="00CA031B">
        <w:t xml:space="preserve">be </w:t>
      </w:r>
      <w:r w:rsidR="00E91CBB">
        <w:t>taken</w:t>
      </w:r>
      <w:r>
        <w:t xml:space="preserve"> into the </w:t>
      </w:r>
      <w:r w:rsidR="0073353C">
        <w:t>solution</w:t>
      </w:r>
    </w:p>
    <w:p w14:paraId="3DECE317" w14:textId="4B02EDB7" w:rsidR="00DA5149" w:rsidRDefault="00DA509D" w:rsidP="002E44F0">
      <w:pPr>
        <w:pStyle w:val="ListParagraph"/>
        <w:numPr>
          <w:ilvl w:val="0"/>
          <w:numId w:val="46"/>
        </w:numPr>
      </w:pPr>
      <w:r>
        <w:t xml:space="preserve">It is a theorical </w:t>
      </w:r>
      <w:r w:rsidR="002F00E6">
        <w:t xml:space="preserve">calculation </w:t>
      </w:r>
      <w:r w:rsidR="000451D1">
        <w:t xml:space="preserve">assuming all </w:t>
      </w:r>
      <w:r w:rsidR="00EA479C">
        <w:t>projectiles</w:t>
      </w:r>
      <w:r w:rsidR="000451D1">
        <w:t xml:space="preserve"> from turrets hit their target</w:t>
      </w:r>
      <w:r w:rsidR="00932FD3">
        <w:t>s</w:t>
      </w:r>
    </w:p>
    <w:p w14:paraId="19894F9D" w14:textId="77777777" w:rsidR="000D0C28" w:rsidRDefault="00D82AE7" w:rsidP="002E44F0">
      <w:pPr>
        <w:pStyle w:val="ListParagraph"/>
        <w:numPr>
          <w:ilvl w:val="0"/>
          <w:numId w:val="46"/>
        </w:numPr>
      </w:pPr>
      <w:r>
        <w:t xml:space="preserve">The extra rewards caps </w:t>
      </w:r>
      <w:r w:rsidR="00E80253">
        <w:t>subtracting the cost of critical solution will be the tolerance as well as rewards of the quest</w:t>
      </w:r>
    </w:p>
    <w:p w14:paraId="169D8103" w14:textId="60946A0C" w:rsidR="00805934" w:rsidRDefault="00805934" w:rsidP="00805934">
      <w:pPr>
        <w:pStyle w:val="Caption"/>
        <w:keepNext/>
      </w:pPr>
      <w:bookmarkStart w:id="23" w:name="_Toc136185862"/>
      <w:r>
        <w:t xml:space="preserve">Table </w:t>
      </w:r>
      <w:fldSimple w:instr=" SEQ Table \* ARABIC ">
        <w:r>
          <w:rPr>
            <w:noProof/>
          </w:rPr>
          <w:t>7</w:t>
        </w:r>
      </w:fldSimple>
      <w:r>
        <w:t xml:space="preserve"> Matrix of Wave Spawning Sequence</w:t>
      </w:r>
      <w:bookmarkEnd w:id="23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697"/>
        <w:gridCol w:w="3557"/>
        <w:gridCol w:w="3216"/>
        <w:gridCol w:w="1880"/>
      </w:tblGrid>
      <w:tr w:rsidR="00AC7F2B" w14:paraId="797ED196" w14:textId="77777777" w:rsidTr="002176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AA3C3A" w14:textId="05CE39A8" w:rsidR="001B06C9" w:rsidRPr="00AC7F2B" w:rsidRDefault="001B06C9" w:rsidP="000D0C28">
            <w:pPr>
              <w:rPr>
                <w:sz w:val="20"/>
                <w:szCs w:val="20"/>
              </w:rPr>
            </w:pPr>
            <w:r w:rsidRPr="00AC7F2B">
              <w:rPr>
                <w:sz w:val="20"/>
                <w:szCs w:val="20"/>
              </w:rPr>
              <w:t>Wave ID</w:t>
            </w:r>
          </w:p>
        </w:tc>
        <w:tc>
          <w:tcPr>
            <w:tcW w:w="0" w:type="auto"/>
          </w:tcPr>
          <w:p w14:paraId="40D580DF" w14:textId="325DE604" w:rsidR="001B06C9" w:rsidRPr="00AC7F2B" w:rsidRDefault="001B06C9" w:rsidP="000D0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C7F2B">
              <w:rPr>
                <w:sz w:val="20"/>
                <w:szCs w:val="20"/>
              </w:rPr>
              <w:t>In 1</w:t>
            </w:r>
            <w:r w:rsidR="00D62958" w:rsidRPr="00AC7F2B">
              <w:rPr>
                <w:sz w:val="20"/>
                <w:szCs w:val="20"/>
              </w:rPr>
              <w:t xml:space="preserve"> </w:t>
            </w:r>
            <w:r w:rsidR="00283AF9" w:rsidRPr="00AC7F2B">
              <w:rPr>
                <w:sz w:val="20"/>
                <w:szCs w:val="20"/>
              </w:rPr>
              <w:t>s</w:t>
            </w:r>
            <w:r w:rsidR="00D62958" w:rsidRPr="00AC7F2B">
              <w:rPr>
                <w:sz w:val="20"/>
                <w:szCs w:val="20"/>
              </w:rPr>
              <w:t>pawn</w:t>
            </w:r>
            <w:r w:rsidR="008E12F9" w:rsidRPr="00AC7F2B">
              <w:rPr>
                <w:sz w:val="20"/>
                <w:szCs w:val="20"/>
              </w:rPr>
              <w:t>ing</w:t>
            </w:r>
            <w:r w:rsidR="00D62958" w:rsidRPr="00AC7F2B">
              <w:rPr>
                <w:sz w:val="20"/>
                <w:szCs w:val="20"/>
              </w:rPr>
              <w:t xml:space="preserve"> sequence</w:t>
            </w:r>
          </w:p>
        </w:tc>
        <w:tc>
          <w:tcPr>
            <w:tcW w:w="0" w:type="auto"/>
          </w:tcPr>
          <w:p w14:paraId="59BDB1F8" w14:textId="10FE93EC" w:rsidR="001B06C9" w:rsidRPr="00AC7F2B" w:rsidRDefault="001B06C9" w:rsidP="000D0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C7F2B">
              <w:rPr>
                <w:sz w:val="20"/>
                <w:szCs w:val="20"/>
              </w:rPr>
              <w:t>In2</w:t>
            </w:r>
            <w:r w:rsidR="008E12F9" w:rsidRPr="00AC7F2B">
              <w:rPr>
                <w:sz w:val="20"/>
                <w:szCs w:val="20"/>
              </w:rPr>
              <w:t xml:space="preserve"> spawning sequence</w:t>
            </w:r>
          </w:p>
        </w:tc>
        <w:tc>
          <w:tcPr>
            <w:tcW w:w="0" w:type="auto"/>
          </w:tcPr>
          <w:p w14:paraId="5D615175" w14:textId="32170517" w:rsidR="001B06C9" w:rsidRPr="00AC7F2B" w:rsidRDefault="001B06C9" w:rsidP="000D0C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C7F2B">
              <w:rPr>
                <w:sz w:val="20"/>
                <w:szCs w:val="20"/>
              </w:rPr>
              <w:t>In3</w:t>
            </w:r>
            <w:r w:rsidR="008E12F9" w:rsidRPr="00AC7F2B">
              <w:rPr>
                <w:sz w:val="20"/>
                <w:szCs w:val="20"/>
              </w:rPr>
              <w:t xml:space="preserve"> spawning sequence</w:t>
            </w:r>
          </w:p>
        </w:tc>
      </w:tr>
      <w:tr w:rsidR="00AC7F2B" w14:paraId="3CA60445" w14:textId="77777777" w:rsidTr="00217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0ECA90" w14:textId="65D533C6" w:rsidR="002E4024" w:rsidRPr="00AC7F2B" w:rsidRDefault="002F41B1" w:rsidP="000D0C28">
            <w:pPr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tbl>
            <w:tblPr>
              <w:tblStyle w:val="TableGrid"/>
              <w:tblW w:w="4832" w:type="pct"/>
              <w:tblLook w:val="04A0" w:firstRow="1" w:lastRow="0" w:firstColumn="1" w:lastColumn="0" w:noHBand="0" w:noVBand="1"/>
            </w:tblPr>
            <w:tblGrid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</w:tblGrid>
            <w:tr w:rsidR="000A0F79" w:rsidRPr="00AC7F2B" w14:paraId="0D84F255" w14:textId="77777777" w:rsidTr="000A0F79">
              <w:trPr>
                <w:trHeight w:val="23"/>
              </w:trPr>
              <w:tc>
                <w:tcPr>
                  <w:tcW w:w="517" w:type="pct"/>
                  <w:shd w:val="clear" w:color="auto" w:fill="00B050"/>
                </w:tcPr>
                <w:p w14:paraId="42DD3F54" w14:textId="03412F7D" w:rsidR="00032FA1" w:rsidRPr="00AC7F2B" w:rsidRDefault="00B43F1D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517" w:type="pct"/>
                  <w:shd w:val="clear" w:color="auto" w:fill="00B050"/>
                </w:tcPr>
                <w:p w14:paraId="3CD3632A" w14:textId="76C7894D" w:rsidR="00032FA1" w:rsidRPr="00AC7F2B" w:rsidRDefault="00B43F1D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517" w:type="pct"/>
                  <w:shd w:val="clear" w:color="auto" w:fill="00B050"/>
                </w:tcPr>
                <w:p w14:paraId="14902072" w14:textId="5FEB4656" w:rsidR="00032FA1" w:rsidRPr="00AC7F2B" w:rsidRDefault="00B43F1D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517" w:type="pct"/>
                  <w:shd w:val="clear" w:color="auto" w:fill="00B050"/>
                </w:tcPr>
                <w:p w14:paraId="78397540" w14:textId="5FF62948" w:rsidR="00032FA1" w:rsidRPr="00AC7F2B" w:rsidRDefault="00B43F1D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344" w:type="pct"/>
                  <w:shd w:val="clear" w:color="auto" w:fill="00B050"/>
                </w:tcPr>
                <w:p w14:paraId="4F540F29" w14:textId="019A9969" w:rsidR="00032FA1" w:rsidRPr="00AC7F2B" w:rsidRDefault="00B43F1D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517" w:type="pct"/>
                  <w:shd w:val="clear" w:color="auto" w:fill="00B050"/>
                </w:tcPr>
                <w:p w14:paraId="66D67BEC" w14:textId="22FBF3FD" w:rsidR="00032FA1" w:rsidRPr="00AC7F2B" w:rsidRDefault="00B43F1D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517" w:type="pct"/>
                  <w:shd w:val="clear" w:color="auto" w:fill="00B050"/>
                </w:tcPr>
                <w:p w14:paraId="4D5CF961" w14:textId="36CBF625" w:rsidR="00032FA1" w:rsidRPr="00AC7F2B" w:rsidRDefault="00B43F1D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517" w:type="pct"/>
                  <w:shd w:val="clear" w:color="auto" w:fill="00B050"/>
                </w:tcPr>
                <w:p w14:paraId="02D7E69E" w14:textId="49AEC87D" w:rsidR="00032FA1" w:rsidRPr="00AC7F2B" w:rsidRDefault="00B43F1D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517" w:type="pct"/>
                  <w:shd w:val="clear" w:color="auto" w:fill="00B050"/>
                </w:tcPr>
                <w:p w14:paraId="2FB6EFD9" w14:textId="514E39E0" w:rsidR="00032FA1" w:rsidRPr="00AC7F2B" w:rsidRDefault="00B43F1D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517" w:type="pct"/>
                  <w:shd w:val="clear" w:color="auto" w:fill="00B050"/>
                </w:tcPr>
                <w:p w14:paraId="181C375F" w14:textId="410F37BE" w:rsidR="00032FA1" w:rsidRPr="00AC7F2B" w:rsidRDefault="00B43F1D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</w:tr>
          </w:tbl>
          <w:p w14:paraId="5C7DB28E" w14:textId="77777777" w:rsidR="002E4024" w:rsidRPr="00AC7F2B" w:rsidRDefault="002E4024" w:rsidP="000D0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D37CCEC" w14:textId="12251B70" w:rsidR="002E4024" w:rsidRPr="00AC7F2B" w:rsidRDefault="006A4CEA" w:rsidP="000D0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N/A</w:t>
            </w:r>
          </w:p>
        </w:tc>
        <w:tc>
          <w:tcPr>
            <w:tcW w:w="0" w:type="auto"/>
          </w:tcPr>
          <w:p w14:paraId="40BD63AF" w14:textId="15C44AA5" w:rsidR="002E4024" w:rsidRPr="00AC7F2B" w:rsidRDefault="006A4CEA" w:rsidP="000D0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N/A</w:t>
            </w:r>
          </w:p>
        </w:tc>
      </w:tr>
      <w:tr w:rsidR="00AC7F2B" w14:paraId="410C9B31" w14:textId="77777777" w:rsidTr="002176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0402CF" w14:textId="3F302113" w:rsidR="002E4024" w:rsidRPr="00AC7F2B" w:rsidRDefault="002F41B1" w:rsidP="000D0C28">
            <w:pPr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9"/>
              <w:gridCol w:w="329"/>
            </w:tblGrid>
            <w:tr w:rsidR="00B43F1D" w:rsidRPr="00AC7F2B" w14:paraId="07FE64BB" w14:textId="77777777" w:rsidTr="006B309E">
              <w:tc>
                <w:tcPr>
                  <w:tcW w:w="0" w:type="auto"/>
                  <w:shd w:val="clear" w:color="auto" w:fill="00B050"/>
                </w:tcPr>
                <w:p w14:paraId="2917F9CC" w14:textId="685626F0" w:rsidR="00207524" w:rsidRPr="00AC7F2B" w:rsidRDefault="006B309E" w:rsidP="0020752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17D6D94F" w14:textId="1CBB1735" w:rsidR="00207524" w:rsidRPr="00AC7F2B" w:rsidRDefault="006B309E" w:rsidP="0020752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285B6924" w14:textId="4AE00C17" w:rsidR="00207524" w:rsidRPr="00AC7F2B" w:rsidRDefault="006B309E" w:rsidP="0020752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55DD61D1" w14:textId="23AFA90A" w:rsidR="00207524" w:rsidRPr="00AC7F2B" w:rsidRDefault="006B309E" w:rsidP="0020752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28FE83AA" w14:textId="4C7578A8" w:rsidR="00207524" w:rsidRPr="00AC7F2B" w:rsidRDefault="006B309E" w:rsidP="0020752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470DEA72" w14:textId="3FFFFC21" w:rsidR="00207524" w:rsidRPr="00AC7F2B" w:rsidRDefault="006B309E" w:rsidP="0020752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7BE80182" w14:textId="116FC525" w:rsidR="00207524" w:rsidRPr="00AC7F2B" w:rsidRDefault="006B309E" w:rsidP="0020752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0E8EE03A" w14:textId="46EAE869" w:rsidR="00207524" w:rsidRPr="00AC7F2B" w:rsidRDefault="006B309E" w:rsidP="0020752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1A3CB843" w14:textId="110447C6" w:rsidR="00207524" w:rsidRPr="00AC7F2B" w:rsidRDefault="006B309E" w:rsidP="0020752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267595BE" w14:textId="7E02AFB7" w:rsidR="00207524" w:rsidRPr="00AC7F2B" w:rsidRDefault="006B309E" w:rsidP="0020752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</w:tr>
          </w:tbl>
          <w:p w14:paraId="74EC9FEE" w14:textId="6BAB8B6C" w:rsidR="002E4024" w:rsidRPr="00AC7F2B" w:rsidRDefault="002E4024" w:rsidP="000D0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4C05A68" w14:textId="2787A024" w:rsidR="002E4024" w:rsidRPr="00AC7F2B" w:rsidRDefault="00C30523" w:rsidP="000D0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N/A</w:t>
            </w:r>
          </w:p>
        </w:tc>
        <w:tc>
          <w:tcPr>
            <w:tcW w:w="0" w:type="auto"/>
          </w:tcPr>
          <w:p w14:paraId="525925D1" w14:textId="61702914" w:rsidR="002E4024" w:rsidRPr="00AC7F2B" w:rsidRDefault="00C30523" w:rsidP="000D0C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N/A</w:t>
            </w:r>
          </w:p>
        </w:tc>
      </w:tr>
      <w:tr w:rsidR="00AC7F2B" w14:paraId="3925BD4D" w14:textId="77777777" w:rsidTr="00217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A00694B" w14:textId="3471B031" w:rsidR="002E4024" w:rsidRPr="00AC7F2B" w:rsidRDefault="002F41B1" w:rsidP="000D0C28">
            <w:pPr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0"/>
              <w:gridCol w:w="330"/>
              <w:gridCol w:w="330"/>
              <w:gridCol w:w="330"/>
              <w:gridCol w:w="330"/>
              <w:gridCol w:w="329"/>
              <w:gridCol w:w="330"/>
              <w:gridCol w:w="330"/>
              <w:gridCol w:w="330"/>
              <w:gridCol w:w="330"/>
            </w:tblGrid>
            <w:tr w:rsidR="00F279DE" w:rsidRPr="00AC7F2B" w14:paraId="0B5E39D5" w14:textId="77777777" w:rsidTr="001F47C7">
              <w:tc>
                <w:tcPr>
                  <w:tcW w:w="330" w:type="dxa"/>
                  <w:shd w:val="clear" w:color="auto" w:fill="00B050"/>
                </w:tcPr>
                <w:p w14:paraId="06513C57" w14:textId="10BDA4F6" w:rsidR="00F279DE" w:rsidRPr="00AC7F2B" w:rsidRDefault="008F4E32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330" w:type="dxa"/>
                  <w:shd w:val="clear" w:color="auto" w:fill="00B050"/>
                </w:tcPr>
                <w:p w14:paraId="7584876E" w14:textId="566E224B" w:rsidR="00F279DE" w:rsidRPr="00AC7F2B" w:rsidRDefault="008F4E32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330" w:type="dxa"/>
                  <w:shd w:val="clear" w:color="auto" w:fill="00B050"/>
                </w:tcPr>
                <w:p w14:paraId="784C7F25" w14:textId="5A268889" w:rsidR="00F279DE" w:rsidRPr="00AC7F2B" w:rsidRDefault="008F4E32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330" w:type="dxa"/>
                  <w:shd w:val="clear" w:color="auto" w:fill="00B050"/>
                </w:tcPr>
                <w:p w14:paraId="29B695C5" w14:textId="1350E230" w:rsidR="00F279DE" w:rsidRPr="00AC7F2B" w:rsidRDefault="008F4E32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330" w:type="dxa"/>
                  <w:shd w:val="clear" w:color="auto" w:fill="00B050"/>
                </w:tcPr>
                <w:p w14:paraId="5C9C6C9F" w14:textId="21020CED" w:rsidR="00F279DE" w:rsidRPr="00AC7F2B" w:rsidRDefault="008F4E32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329" w:type="dxa"/>
                  <w:shd w:val="clear" w:color="auto" w:fill="00B050"/>
                </w:tcPr>
                <w:p w14:paraId="78000998" w14:textId="66B6B07E" w:rsidR="00F279DE" w:rsidRPr="00AC7F2B" w:rsidRDefault="008F4E32" w:rsidP="000D0C28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329" w:type="dxa"/>
                  <w:shd w:val="clear" w:color="auto" w:fill="00B050"/>
                </w:tcPr>
                <w:p w14:paraId="347CF365" w14:textId="4BD31FA7" w:rsidR="00F279DE" w:rsidRPr="00AC7F2B" w:rsidRDefault="001F47C7" w:rsidP="000D0C2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330" w:type="dxa"/>
                  <w:shd w:val="clear" w:color="auto" w:fill="00B050"/>
                </w:tcPr>
                <w:p w14:paraId="3892482D" w14:textId="1FA939D0" w:rsidR="00F279DE" w:rsidRPr="00AC7F2B" w:rsidRDefault="001F47C7" w:rsidP="000D0C2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330" w:type="dxa"/>
                  <w:shd w:val="clear" w:color="auto" w:fill="00B050"/>
                </w:tcPr>
                <w:p w14:paraId="5EE7C20F" w14:textId="528BECF4" w:rsidR="00F279DE" w:rsidRPr="00AC7F2B" w:rsidRDefault="001F47C7" w:rsidP="000D0C2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330" w:type="dxa"/>
                  <w:shd w:val="clear" w:color="auto" w:fill="00B050"/>
                </w:tcPr>
                <w:p w14:paraId="7C0C9FDF" w14:textId="059EAF10" w:rsidR="00F279DE" w:rsidRPr="00AC7F2B" w:rsidRDefault="001F47C7" w:rsidP="000D0C2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H</w:t>
                  </w:r>
                </w:p>
              </w:tc>
            </w:tr>
          </w:tbl>
          <w:p w14:paraId="3CD43E09" w14:textId="77777777" w:rsidR="002E4024" w:rsidRPr="00AC7F2B" w:rsidRDefault="002E4024" w:rsidP="000D0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55CA64D" w14:textId="380A6F64" w:rsidR="002E4024" w:rsidRPr="00AC7F2B" w:rsidRDefault="00C30523" w:rsidP="000D0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N/A</w:t>
            </w: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0"/>
              <w:gridCol w:w="330"/>
              <w:gridCol w:w="330"/>
              <w:gridCol w:w="329"/>
              <w:gridCol w:w="329"/>
            </w:tblGrid>
            <w:tr w:rsidR="001F47C7" w:rsidRPr="00AC7F2B" w14:paraId="101F3DD8" w14:textId="77777777" w:rsidTr="00D17506">
              <w:trPr>
                <w:trHeight w:val="23"/>
              </w:trPr>
              <w:tc>
                <w:tcPr>
                  <w:tcW w:w="0" w:type="auto"/>
                  <w:shd w:val="clear" w:color="auto" w:fill="00B050"/>
                </w:tcPr>
                <w:p w14:paraId="29F332E9" w14:textId="730A35AF" w:rsidR="001F47C7" w:rsidRPr="00AC7F2B" w:rsidRDefault="00696611" w:rsidP="001F47C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71F4CF29" w14:textId="301F2BF9" w:rsidR="001F47C7" w:rsidRPr="00AC7F2B" w:rsidRDefault="00696611" w:rsidP="001F47C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57BC52C7" w14:textId="4BEDFB00" w:rsidR="001F47C7" w:rsidRPr="00AC7F2B" w:rsidRDefault="00696611" w:rsidP="001F47C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6EC071EF" w14:textId="6D2B46C8" w:rsidR="001F47C7" w:rsidRPr="00AC7F2B" w:rsidRDefault="00696611" w:rsidP="001F47C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67DFCF43" w14:textId="77777777" w:rsidR="001F47C7" w:rsidRPr="00AC7F2B" w:rsidRDefault="001F47C7" w:rsidP="001F47C7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</w:tr>
          </w:tbl>
          <w:p w14:paraId="3E64B94E" w14:textId="4A89F7C6" w:rsidR="002E4024" w:rsidRPr="00AC7F2B" w:rsidRDefault="002E4024" w:rsidP="000D0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AC7F2B" w14:paraId="1C476DC4" w14:textId="77777777" w:rsidTr="002176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4C7501" w14:textId="08811CEC" w:rsidR="00692B62" w:rsidRPr="00AC7F2B" w:rsidRDefault="00692B62" w:rsidP="00692B62">
            <w:pPr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14:paraId="15317FC8" w14:textId="69242D31" w:rsidR="00692B62" w:rsidRPr="00AC7F2B" w:rsidRDefault="00692B62" w:rsidP="00692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N/A</w:t>
            </w: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  <w:gridCol w:w="299"/>
            </w:tblGrid>
            <w:tr w:rsidR="00692B62" w:rsidRPr="00AC7F2B" w14:paraId="0C64B7AD" w14:textId="77777777" w:rsidTr="004F0B79">
              <w:trPr>
                <w:trHeight w:val="23"/>
              </w:trPr>
              <w:tc>
                <w:tcPr>
                  <w:tcW w:w="0" w:type="auto"/>
                  <w:shd w:val="clear" w:color="auto" w:fill="FFFF00"/>
                </w:tcPr>
                <w:p w14:paraId="41AA124D" w14:textId="27EBF354" w:rsidR="00692B62" w:rsidRPr="00AC7F2B" w:rsidRDefault="004279D7" w:rsidP="00692B62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00"/>
                </w:tcPr>
                <w:p w14:paraId="348CEFC3" w14:textId="108CFC26" w:rsidR="00692B62" w:rsidRPr="00AC7F2B" w:rsidRDefault="004279D7" w:rsidP="00692B62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00"/>
                </w:tcPr>
                <w:p w14:paraId="1DD6D2E0" w14:textId="463CD4E9" w:rsidR="00692B62" w:rsidRPr="00AC7F2B" w:rsidRDefault="004279D7" w:rsidP="00692B62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00"/>
                </w:tcPr>
                <w:p w14:paraId="55649658" w14:textId="4F67713B" w:rsidR="00692B62" w:rsidRPr="00AC7F2B" w:rsidRDefault="004279D7" w:rsidP="00692B62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00"/>
                </w:tcPr>
                <w:p w14:paraId="0EE885F0" w14:textId="32BD7441" w:rsidR="00692B62" w:rsidRPr="00AC7F2B" w:rsidRDefault="004279D7" w:rsidP="00692B62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00"/>
                </w:tcPr>
                <w:p w14:paraId="0967051C" w14:textId="0C6C3679" w:rsidR="00692B62" w:rsidRPr="00AC7F2B" w:rsidRDefault="004279D7" w:rsidP="00692B62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00"/>
                </w:tcPr>
                <w:p w14:paraId="503BAA22" w14:textId="7994E60B" w:rsidR="00692B62" w:rsidRPr="00AC7F2B" w:rsidRDefault="004279D7" w:rsidP="00692B62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00"/>
                </w:tcPr>
                <w:p w14:paraId="1BFAC594" w14:textId="175FF5B2" w:rsidR="00692B62" w:rsidRPr="00AC7F2B" w:rsidRDefault="004279D7" w:rsidP="00692B62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00"/>
                </w:tcPr>
                <w:p w14:paraId="7E7A6F77" w14:textId="4D851780" w:rsidR="00692B62" w:rsidRPr="00AC7F2B" w:rsidRDefault="004279D7" w:rsidP="00692B62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00"/>
                </w:tcPr>
                <w:p w14:paraId="3A132AFB" w14:textId="7FFF2B6B" w:rsidR="00692B62" w:rsidRPr="00AC7F2B" w:rsidRDefault="004279D7" w:rsidP="00692B62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</w:tr>
          </w:tbl>
          <w:p w14:paraId="26FFDC06" w14:textId="77777777" w:rsidR="00692B62" w:rsidRPr="00AC7F2B" w:rsidRDefault="00692B62" w:rsidP="00692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40A886C8" w14:textId="1863E33F" w:rsidR="00692B62" w:rsidRPr="00AC7F2B" w:rsidRDefault="00805934" w:rsidP="00692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N/A</w:t>
            </w:r>
          </w:p>
        </w:tc>
      </w:tr>
      <w:tr w:rsidR="00AC7F2B" w14:paraId="5BDDCEE5" w14:textId="77777777" w:rsidTr="00217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A921BB" w14:textId="5C3F4A65" w:rsidR="00692B62" w:rsidRPr="00AC7F2B" w:rsidRDefault="00692B62" w:rsidP="00692B62">
            <w:pPr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  <w:gridCol w:w="330"/>
            </w:tblGrid>
            <w:tr w:rsidR="001B0C03" w:rsidRPr="00AC7F2B" w14:paraId="22D7B7DA" w14:textId="77777777" w:rsidTr="00217605">
              <w:trPr>
                <w:trHeight w:val="23"/>
              </w:trPr>
              <w:tc>
                <w:tcPr>
                  <w:tcW w:w="0" w:type="auto"/>
                  <w:shd w:val="clear" w:color="auto" w:fill="00B050"/>
                </w:tcPr>
                <w:p w14:paraId="61E29518" w14:textId="77777777" w:rsidR="001B0C03" w:rsidRPr="00AC7F2B" w:rsidRDefault="001B0C03" w:rsidP="001B0C0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4C7E9E59" w14:textId="77777777" w:rsidR="001B0C03" w:rsidRPr="00AC7F2B" w:rsidRDefault="001B0C03" w:rsidP="001B0C0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308D9400" w14:textId="77777777" w:rsidR="001B0C03" w:rsidRPr="00AC7F2B" w:rsidRDefault="001B0C03" w:rsidP="001B0C0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42738B68" w14:textId="77777777" w:rsidR="001B0C03" w:rsidRPr="00AC7F2B" w:rsidRDefault="001B0C03" w:rsidP="001B0C0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65B7F297" w14:textId="77777777" w:rsidR="001B0C03" w:rsidRPr="00AC7F2B" w:rsidRDefault="001B0C03" w:rsidP="001B0C0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5CE27494" w14:textId="77777777" w:rsidR="001B0C03" w:rsidRPr="00AC7F2B" w:rsidRDefault="001B0C03" w:rsidP="001B0C0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769F36EA" w14:textId="77777777" w:rsidR="001B0C03" w:rsidRPr="00AC7F2B" w:rsidRDefault="001B0C03" w:rsidP="001B0C0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550AB774" w14:textId="77777777" w:rsidR="001B0C03" w:rsidRPr="00AC7F2B" w:rsidRDefault="001B0C03" w:rsidP="001B0C0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172CAE24" w14:textId="77777777" w:rsidR="001B0C03" w:rsidRPr="00AC7F2B" w:rsidRDefault="001B0C03" w:rsidP="001B0C0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28215C1E" w14:textId="77777777" w:rsidR="001B0C03" w:rsidRPr="00AC7F2B" w:rsidRDefault="001B0C03" w:rsidP="001B0C0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</w:tr>
          </w:tbl>
          <w:p w14:paraId="3C7FD821" w14:textId="77777777" w:rsidR="00692B62" w:rsidRPr="00AC7F2B" w:rsidRDefault="00692B62" w:rsidP="00692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9"/>
              <w:gridCol w:w="318"/>
              <w:gridCol w:w="318"/>
              <w:gridCol w:w="318"/>
              <w:gridCol w:w="299"/>
            </w:tblGrid>
            <w:tr w:rsidR="004F0B79" w:rsidRPr="00AC7F2B" w14:paraId="188EC624" w14:textId="77777777" w:rsidTr="004F0B79">
              <w:trPr>
                <w:trHeight w:val="23"/>
              </w:trPr>
              <w:tc>
                <w:tcPr>
                  <w:tcW w:w="0" w:type="auto"/>
                  <w:shd w:val="clear" w:color="auto" w:fill="FFFF00"/>
                </w:tcPr>
                <w:p w14:paraId="2E3020F1" w14:textId="77777777" w:rsidR="004F0B79" w:rsidRPr="00AC7F2B" w:rsidRDefault="004F0B79" w:rsidP="004F0B7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8" w:type="dxa"/>
                  <w:shd w:val="clear" w:color="auto" w:fill="FFFF00"/>
                </w:tcPr>
                <w:p w14:paraId="076C9525" w14:textId="77777777" w:rsidR="004F0B79" w:rsidRPr="00AC7F2B" w:rsidRDefault="004F0B79" w:rsidP="004F0B7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8" w:type="dxa"/>
                  <w:shd w:val="clear" w:color="auto" w:fill="FFFF00"/>
                </w:tcPr>
                <w:p w14:paraId="6BA26CE1" w14:textId="77777777" w:rsidR="004F0B79" w:rsidRPr="00AC7F2B" w:rsidRDefault="004F0B79" w:rsidP="004F0B7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8" w:type="dxa"/>
                  <w:shd w:val="clear" w:color="auto" w:fill="FFFF00"/>
                </w:tcPr>
                <w:p w14:paraId="5137D5AB" w14:textId="77777777" w:rsidR="004F0B79" w:rsidRPr="00AC7F2B" w:rsidRDefault="004F0B79" w:rsidP="004F0B7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00"/>
                </w:tcPr>
                <w:p w14:paraId="660CEA8B" w14:textId="77777777" w:rsidR="004F0B79" w:rsidRPr="00AC7F2B" w:rsidRDefault="004F0B79" w:rsidP="004F0B7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</w:tr>
          </w:tbl>
          <w:p w14:paraId="0F93319F" w14:textId="77777777" w:rsidR="00692B62" w:rsidRPr="00AC7F2B" w:rsidRDefault="00692B62" w:rsidP="00692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1CE36D1E" w14:textId="25FAE234" w:rsidR="00692B62" w:rsidRPr="00AC7F2B" w:rsidRDefault="00805934" w:rsidP="00692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N/A</w:t>
            </w:r>
          </w:p>
        </w:tc>
      </w:tr>
      <w:tr w:rsidR="00AC7F2B" w14:paraId="74A62CE4" w14:textId="77777777" w:rsidTr="002176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12057C" w14:textId="0315FB88" w:rsidR="00692B62" w:rsidRPr="00AC7F2B" w:rsidRDefault="00692B62" w:rsidP="00692B62">
            <w:pPr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7"/>
              <w:gridCol w:w="327"/>
              <w:gridCol w:w="327"/>
              <w:gridCol w:w="327"/>
            </w:tblGrid>
            <w:tr w:rsidR="00E7651D" w:rsidRPr="00AC7F2B" w14:paraId="48AD442D" w14:textId="3B773F60" w:rsidTr="00016E64">
              <w:trPr>
                <w:trHeight w:val="23"/>
              </w:trPr>
              <w:tc>
                <w:tcPr>
                  <w:tcW w:w="0" w:type="auto"/>
                  <w:shd w:val="clear" w:color="auto" w:fill="FF0000"/>
                </w:tcPr>
                <w:p w14:paraId="7E81C28A" w14:textId="77777777" w:rsidR="00E7651D" w:rsidRPr="00AC7F2B" w:rsidRDefault="00E7651D" w:rsidP="001E1910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shd w:val="clear" w:color="auto" w:fill="FF0000"/>
                </w:tcPr>
                <w:p w14:paraId="53111261" w14:textId="77777777" w:rsidR="00E7651D" w:rsidRPr="00AC7F2B" w:rsidRDefault="00E7651D" w:rsidP="001E1910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shd w:val="clear" w:color="auto" w:fill="FF0000"/>
                </w:tcPr>
                <w:p w14:paraId="50FB02F5" w14:textId="77777777" w:rsidR="00E7651D" w:rsidRPr="00AC7F2B" w:rsidRDefault="00E7651D" w:rsidP="001E1910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shd w:val="clear" w:color="auto" w:fill="FF0000"/>
                </w:tcPr>
                <w:p w14:paraId="68C724A8" w14:textId="48BDF53F" w:rsidR="00E7651D" w:rsidRPr="00AC7F2B" w:rsidRDefault="00E7651D" w:rsidP="001E1910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D</w:t>
                  </w:r>
                </w:p>
              </w:tc>
            </w:tr>
          </w:tbl>
          <w:p w14:paraId="1B692BE2" w14:textId="77777777" w:rsidR="00692B62" w:rsidRPr="00AC7F2B" w:rsidRDefault="00692B62" w:rsidP="00692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2CC53BAB" w14:textId="1984E82B" w:rsidR="00692B62" w:rsidRPr="00AC7F2B" w:rsidRDefault="00E7651D" w:rsidP="00692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N/A</w:t>
            </w: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7"/>
            </w:tblGrid>
            <w:tr w:rsidR="00351977" w:rsidRPr="00AC7F2B" w14:paraId="55CE712A" w14:textId="77777777" w:rsidTr="00351977">
              <w:tc>
                <w:tcPr>
                  <w:tcW w:w="0" w:type="auto"/>
                  <w:shd w:val="clear" w:color="auto" w:fill="FF0000"/>
                </w:tcPr>
                <w:p w14:paraId="2BCF9687" w14:textId="6BD833F8" w:rsidR="00351977" w:rsidRPr="00AC7F2B" w:rsidRDefault="00351977" w:rsidP="00692B62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D</w:t>
                  </w:r>
                </w:p>
              </w:tc>
            </w:tr>
          </w:tbl>
          <w:p w14:paraId="258EDC4D" w14:textId="77777777" w:rsidR="00692B62" w:rsidRPr="00AC7F2B" w:rsidRDefault="00692B62" w:rsidP="00692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AC7F2B" w14:paraId="368C97B3" w14:textId="77777777" w:rsidTr="00217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32ACE2A" w14:textId="7D5F4707" w:rsidR="00692B62" w:rsidRPr="00AC7F2B" w:rsidRDefault="00692B62" w:rsidP="00692B62">
            <w:pPr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7"/>
              <w:gridCol w:w="329"/>
              <w:gridCol w:w="329"/>
              <w:gridCol w:w="329"/>
              <w:gridCol w:w="329"/>
              <w:gridCol w:w="329"/>
              <w:gridCol w:w="327"/>
            </w:tblGrid>
            <w:tr w:rsidR="00906805" w:rsidRPr="00AC7F2B" w14:paraId="75BC7173" w14:textId="7286E8F0" w:rsidTr="00906805">
              <w:trPr>
                <w:trHeight w:val="23"/>
              </w:trPr>
              <w:tc>
                <w:tcPr>
                  <w:tcW w:w="0" w:type="auto"/>
                  <w:shd w:val="clear" w:color="auto" w:fill="FF0000"/>
                </w:tcPr>
                <w:p w14:paraId="659B657F" w14:textId="6495DFCD" w:rsidR="00906805" w:rsidRPr="00AC7F2B" w:rsidRDefault="00906805" w:rsidP="0088766C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159199CC" w14:textId="754C08AD" w:rsidR="00906805" w:rsidRPr="00AC7F2B" w:rsidRDefault="00906805" w:rsidP="0088766C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0DC5E6BA" w14:textId="6F604378" w:rsidR="00906805" w:rsidRPr="00AC7F2B" w:rsidRDefault="00906805" w:rsidP="0088766C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7C312936" w14:textId="1041533F" w:rsidR="00906805" w:rsidRPr="00AC7F2B" w:rsidRDefault="00906805" w:rsidP="0088766C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0506ECF0" w14:textId="258DA647" w:rsidR="00906805" w:rsidRPr="00AC7F2B" w:rsidRDefault="00906805" w:rsidP="0088766C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168E5680" w14:textId="60697749" w:rsidR="00906805" w:rsidRPr="00AC7F2B" w:rsidRDefault="00906805" w:rsidP="0088766C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FF0000"/>
                </w:tcPr>
                <w:p w14:paraId="3CA3313B" w14:textId="6B853602" w:rsidR="00906805" w:rsidRPr="00AC7F2B" w:rsidRDefault="00906805" w:rsidP="0088766C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D</w:t>
                  </w:r>
                </w:p>
              </w:tc>
            </w:tr>
          </w:tbl>
          <w:p w14:paraId="5C340B94" w14:textId="77777777" w:rsidR="00692B62" w:rsidRPr="00AC7F2B" w:rsidRDefault="00692B62" w:rsidP="00692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3AD234D" w14:textId="4AF8CBB2" w:rsidR="00692B62" w:rsidRPr="00AC7F2B" w:rsidRDefault="00805934" w:rsidP="00692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N/A</w:t>
            </w: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9"/>
              <w:gridCol w:w="329"/>
              <w:gridCol w:w="329"/>
              <w:gridCol w:w="329"/>
              <w:gridCol w:w="329"/>
            </w:tblGrid>
            <w:tr w:rsidR="00906805" w:rsidRPr="00AC7F2B" w14:paraId="10FE35CF" w14:textId="77777777" w:rsidTr="00D17506">
              <w:trPr>
                <w:trHeight w:val="23"/>
              </w:trPr>
              <w:tc>
                <w:tcPr>
                  <w:tcW w:w="0" w:type="auto"/>
                  <w:shd w:val="clear" w:color="auto" w:fill="00B050"/>
                </w:tcPr>
                <w:p w14:paraId="75E14742" w14:textId="77777777" w:rsidR="00906805" w:rsidRPr="00AC7F2B" w:rsidRDefault="00906805" w:rsidP="00906805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5E779362" w14:textId="77777777" w:rsidR="00906805" w:rsidRPr="00AC7F2B" w:rsidRDefault="00906805" w:rsidP="00906805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2C5DF071" w14:textId="77777777" w:rsidR="00906805" w:rsidRPr="00AC7F2B" w:rsidRDefault="00906805" w:rsidP="00906805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2ADDF0B9" w14:textId="77777777" w:rsidR="00906805" w:rsidRPr="00AC7F2B" w:rsidRDefault="00906805" w:rsidP="00906805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1F68C299" w14:textId="77777777" w:rsidR="00906805" w:rsidRPr="00AC7F2B" w:rsidRDefault="00906805" w:rsidP="00906805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</w:tr>
          </w:tbl>
          <w:p w14:paraId="34302873" w14:textId="77777777" w:rsidR="00692B62" w:rsidRPr="00AC7F2B" w:rsidRDefault="00692B62" w:rsidP="00692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AC7F2B" w14:paraId="67D30144" w14:textId="77777777" w:rsidTr="002176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1F42AC" w14:textId="4B34C158" w:rsidR="00692B62" w:rsidRPr="00AC7F2B" w:rsidRDefault="00692B62" w:rsidP="00692B62">
            <w:pPr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0"/>
              <w:gridCol w:w="329"/>
              <w:gridCol w:w="330"/>
              <w:gridCol w:w="329"/>
              <w:gridCol w:w="330"/>
            </w:tblGrid>
            <w:tr w:rsidR="00085271" w:rsidRPr="00AC7F2B" w14:paraId="73FC9576" w14:textId="77777777" w:rsidTr="00D17506">
              <w:tc>
                <w:tcPr>
                  <w:tcW w:w="276" w:type="dxa"/>
                  <w:shd w:val="clear" w:color="auto" w:fill="00B050"/>
                </w:tcPr>
                <w:p w14:paraId="17BDEB52" w14:textId="77777777" w:rsidR="00085271" w:rsidRPr="00AC7F2B" w:rsidRDefault="00085271" w:rsidP="00085271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276" w:type="dxa"/>
                  <w:shd w:val="clear" w:color="auto" w:fill="00B050"/>
                </w:tcPr>
                <w:p w14:paraId="6BF968ED" w14:textId="3F2601F5" w:rsidR="00085271" w:rsidRPr="00AC7F2B" w:rsidRDefault="00085271" w:rsidP="00085271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276" w:type="dxa"/>
                  <w:shd w:val="clear" w:color="auto" w:fill="00B050"/>
                </w:tcPr>
                <w:p w14:paraId="5A3B3885" w14:textId="77777777" w:rsidR="00085271" w:rsidRPr="00AC7F2B" w:rsidRDefault="00085271" w:rsidP="00085271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276" w:type="dxa"/>
                  <w:shd w:val="clear" w:color="auto" w:fill="00B050"/>
                </w:tcPr>
                <w:p w14:paraId="2CF419DD" w14:textId="77777777" w:rsidR="00085271" w:rsidRPr="00AC7F2B" w:rsidRDefault="00085271" w:rsidP="00085271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276" w:type="dxa"/>
                  <w:shd w:val="clear" w:color="auto" w:fill="00B050"/>
                </w:tcPr>
                <w:p w14:paraId="2B90FB11" w14:textId="72342745" w:rsidR="00085271" w:rsidRPr="00AC7F2B" w:rsidRDefault="00085271" w:rsidP="00085271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</w:tr>
          </w:tbl>
          <w:p w14:paraId="0F4D807A" w14:textId="77777777" w:rsidR="00692B62" w:rsidRPr="00AC7F2B" w:rsidRDefault="00692B62" w:rsidP="00692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9"/>
              <w:gridCol w:w="318"/>
              <w:gridCol w:w="318"/>
              <w:gridCol w:w="318"/>
              <w:gridCol w:w="299"/>
            </w:tblGrid>
            <w:tr w:rsidR="00C367D3" w:rsidRPr="00AC7F2B" w14:paraId="7229492E" w14:textId="77777777" w:rsidTr="00D17506">
              <w:trPr>
                <w:trHeight w:val="23"/>
              </w:trPr>
              <w:tc>
                <w:tcPr>
                  <w:tcW w:w="0" w:type="auto"/>
                  <w:shd w:val="clear" w:color="auto" w:fill="FFFF00"/>
                </w:tcPr>
                <w:p w14:paraId="79D23C16" w14:textId="77777777" w:rsidR="00C367D3" w:rsidRPr="00AC7F2B" w:rsidRDefault="00C367D3" w:rsidP="00C367D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8" w:type="dxa"/>
                  <w:shd w:val="clear" w:color="auto" w:fill="FFFF00"/>
                </w:tcPr>
                <w:p w14:paraId="11580F35" w14:textId="77777777" w:rsidR="00C367D3" w:rsidRPr="00AC7F2B" w:rsidRDefault="00C367D3" w:rsidP="00C367D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8" w:type="dxa"/>
                  <w:shd w:val="clear" w:color="auto" w:fill="FFFF00"/>
                </w:tcPr>
                <w:p w14:paraId="7A4C176D" w14:textId="77777777" w:rsidR="00C367D3" w:rsidRPr="00AC7F2B" w:rsidRDefault="00C367D3" w:rsidP="00C367D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8" w:type="dxa"/>
                  <w:shd w:val="clear" w:color="auto" w:fill="FFFF00"/>
                </w:tcPr>
                <w:p w14:paraId="542BB31F" w14:textId="77777777" w:rsidR="00C367D3" w:rsidRPr="00AC7F2B" w:rsidRDefault="00C367D3" w:rsidP="00C367D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00"/>
                </w:tcPr>
                <w:p w14:paraId="2B839649" w14:textId="77777777" w:rsidR="00C367D3" w:rsidRPr="00AC7F2B" w:rsidRDefault="00C367D3" w:rsidP="00C367D3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</w:tr>
          </w:tbl>
          <w:p w14:paraId="2B468071" w14:textId="77777777" w:rsidR="00692B62" w:rsidRPr="00AC7F2B" w:rsidRDefault="00692B62" w:rsidP="00692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9"/>
              <w:gridCol w:w="330"/>
              <w:gridCol w:w="329"/>
              <w:gridCol w:w="330"/>
              <w:gridCol w:w="329"/>
            </w:tblGrid>
            <w:tr w:rsidR="00A93341" w:rsidRPr="00AC7F2B" w14:paraId="6E188F8F" w14:textId="77777777" w:rsidTr="00D17506">
              <w:tc>
                <w:tcPr>
                  <w:tcW w:w="276" w:type="dxa"/>
                  <w:shd w:val="clear" w:color="auto" w:fill="00B050"/>
                </w:tcPr>
                <w:p w14:paraId="5E86C47C" w14:textId="689B2235" w:rsidR="00A93341" w:rsidRPr="00AC7F2B" w:rsidRDefault="00A93341" w:rsidP="00A93341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276" w:type="dxa"/>
                  <w:shd w:val="clear" w:color="auto" w:fill="00B050"/>
                </w:tcPr>
                <w:p w14:paraId="732CB205" w14:textId="10A4D003" w:rsidR="00A93341" w:rsidRPr="00AC7F2B" w:rsidRDefault="00A93341" w:rsidP="00A93341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276" w:type="dxa"/>
                  <w:shd w:val="clear" w:color="auto" w:fill="00B050"/>
                </w:tcPr>
                <w:p w14:paraId="14B65604" w14:textId="549846E9" w:rsidR="00A93341" w:rsidRPr="00AC7F2B" w:rsidRDefault="00A93341" w:rsidP="00A93341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276" w:type="dxa"/>
                  <w:shd w:val="clear" w:color="auto" w:fill="00B050"/>
                </w:tcPr>
                <w:p w14:paraId="320E9605" w14:textId="26FEEBFE" w:rsidR="00A93341" w:rsidRPr="00AC7F2B" w:rsidRDefault="00A93341" w:rsidP="00A93341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276" w:type="dxa"/>
                  <w:shd w:val="clear" w:color="auto" w:fill="00B050"/>
                </w:tcPr>
                <w:p w14:paraId="749E0AFD" w14:textId="2EFAD15A" w:rsidR="00A93341" w:rsidRPr="00AC7F2B" w:rsidRDefault="00A93341" w:rsidP="00A93341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</w:tr>
          </w:tbl>
          <w:p w14:paraId="4ABA4AC3" w14:textId="77777777" w:rsidR="00692B62" w:rsidRPr="00AC7F2B" w:rsidRDefault="00692B62" w:rsidP="00692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AC7F2B" w14:paraId="6D9F4D94" w14:textId="77777777" w:rsidTr="00217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B82A5F" w14:textId="41EA29CE" w:rsidR="00692B62" w:rsidRPr="00AC7F2B" w:rsidRDefault="00692B62" w:rsidP="00692B62">
            <w:pPr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14:paraId="423E6730" w14:textId="7A387EFE" w:rsidR="00692B62" w:rsidRPr="00AC7F2B" w:rsidRDefault="00805934" w:rsidP="00692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N/A</w:t>
            </w: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9"/>
              <w:gridCol w:w="318"/>
              <w:gridCol w:w="318"/>
              <w:gridCol w:w="318"/>
              <w:gridCol w:w="299"/>
            </w:tblGrid>
            <w:tr w:rsidR="00902954" w:rsidRPr="00AC7F2B" w14:paraId="2350C09F" w14:textId="77777777" w:rsidTr="00D17506">
              <w:trPr>
                <w:trHeight w:val="23"/>
              </w:trPr>
              <w:tc>
                <w:tcPr>
                  <w:tcW w:w="0" w:type="auto"/>
                  <w:shd w:val="clear" w:color="auto" w:fill="FFFF00"/>
                </w:tcPr>
                <w:p w14:paraId="133E3E11" w14:textId="77777777" w:rsidR="00902954" w:rsidRPr="00AC7F2B" w:rsidRDefault="00902954" w:rsidP="0090295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8" w:type="dxa"/>
                  <w:shd w:val="clear" w:color="auto" w:fill="FFFF00"/>
                </w:tcPr>
                <w:p w14:paraId="55DFC62D" w14:textId="77777777" w:rsidR="00902954" w:rsidRPr="00AC7F2B" w:rsidRDefault="00902954" w:rsidP="0090295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8" w:type="dxa"/>
                  <w:shd w:val="clear" w:color="auto" w:fill="FFFF00"/>
                </w:tcPr>
                <w:p w14:paraId="04C28870" w14:textId="77777777" w:rsidR="00902954" w:rsidRPr="00AC7F2B" w:rsidRDefault="00902954" w:rsidP="0090295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318" w:type="dxa"/>
                  <w:shd w:val="clear" w:color="auto" w:fill="FFFF00"/>
                </w:tcPr>
                <w:p w14:paraId="35F8ED3B" w14:textId="77777777" w:rsidR="00902954" w:rsidRPr="00AC7F2B" w:rsidRDefault="00902954" w:rsidP="0090295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00"/>
                </w:tcPr>
                <w:p w14:paraId="29B1C148" w14:textId="77777777" w:rsidR="00902954" w:rsidRPr="00AC7F2B" w:rsidRDefault="00902954" w:rsidP="0090295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</w:tr>
          </w:tbl>
          <w:p w14:paraId="6F096CC2" w14:textId="77777777" w:rsidR="00692B62" w:rsidRPr="00AC7F2B" w:rsidRDefault="00692B62" w:rsidP="00692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7"/>
            </w:tblGrid>
            <w:tr w:rsidR="00902954" w:rsidRPr="00AC7F2B" w14:paraId="1ACE1ABA" w14:textId="77777777" w:rsidTr="00D17506">
              <w:tc>
                <w:tcPr>
                  <w:tcW w:w="0" w:type="auto"/>
                  <w:shd w:val="clear" w:color="auto" w:fill="FF0000"/>
                </w:tcPr>
                <w:p w14:paraId="6DE8E60B" w14:textId="77777777" w:rsidR="00902954" w:rsidRPr="00AC7F2B" w:rsidRDefault="00902954" w:rsidP="00902954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D</w:t>
                  </w:r>
                </w:p>
              </w:tc>
            </w:tr>
          </w:tbl>
          <w:p w14:paraId="579E43E3" w14:textId="77777777" w:rsidR="00692B62" w:rsidRPr="00AC7F2B" w:rsidRDefault="00692B62" w:rsidP="00692B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AC7F2B" w14:paraId="45F03988" w14:textId="77777777" w:rsidTr="002176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EEE44E" w14:textId="589CED74" w:rsidR="00692B62" w:rsidRPr="00AC7F2B" w:rsidRDefault="00692B62" w:rsidP="00692B62">
            <w:pPr>
              <w:rPr>
                <w:sz w:val="18"/>
                <w:szCs w:val="18"/>
              </w:rPr>
            </w:pPr>
            <w:r w:rsidRPr="00AC7F2B"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7"/>
              <w:gridCol w:w="329"/>
              <w:gridCol w:w="329"/>
              <w:gridCol w:w="329"/>
            </w:tblGrid>
            <w:tr w:rsidR="00157D54" w:rsidRPr="00AC7F2B" w14:paraId="35DAF863" w14:textId="0EA8E663" w:rsidTr="003C69E7">
              <w:tc>
                <w:tcPr>
                  <w:tcW w:w="0" w:type="auto"/>
                  <w:shd w:val="clear" w:color="auto" w:fill="FF0000"/>
                </w:tcPr>
                <w:p w14:paraId="05DACC44" w14:textId="77777777" w:rsidR="00157D54" w:rsidRPr="00AC7F2B" w:rsidRDefault="00157D54" w:rsidP="00D059C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2967AB16" w14:textId="22ADDE34" w:rsidR="00157D54" w:rsidRPr="00AC7F2B" w:rsidRDefault="00157D54" w:rsidP="00D059C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2A6AA49D" w14:textId="3325C419" w:rsidR="00157D54" w:rsidRPr="00AC7F2B" w:rsidRDefault="00157D54" w:rsidP="00D059C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009B0DB4" w14:textId="40DB8695" w:rsidR="00157D54" w:rsidRPr="00AC7F2B" w:rsidRDefault="00157D54" w:rsidP="00D059C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</w:tr>
          </w:tbl>
          <w:p w14:paraId="68B97DA5" w14:textId="77777777" w:rsidR="00692B62" w:rsidRPr="00AC7F2B" w:rsidRDefault="00692B62" w:rsidP="00692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8"/>
              <w:gridCol w:w="299"/>
            </w:tblGrid>
            <w:tr w:rsidR="006763D9" w:rsidRPr="00AC7F2B" w14:paraId="6A1A9F97" w14:textId="77777777" w:rsidTr="00D17506">
              <w:trPr>
                <w:trHeight w:val="23"/>
              </w:trPr>
              <w:tc>
                <w:tcPr>
                  <w:tcW w:w="318" w:type="dxa"/>
                  <w:shd w:val="clear" w:color="auto" w:fill="FFFF00"/>
                </w:tcPr>
                <w:p w14:paraId="3B82431F" w14:textId="77777777" w:rsidR="006763D9" w:rsidRPr="00AC7F2B" w:rsidRDefault="006763D9" w:rsidP="006763D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0" w:type="auto"/>
                  <w:shd w:val="clear" w:color="auto" w:fill="FFFF00"/>
                </w:tcPr>
                <w:p w14:paraId="0F55D009" w14:textId="77777777" w:rsidR="006763D9" w:rsidRPr="00AC7F2B" w:rsidRDefault="006763D9" w:rsidP="006763D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S</w:t>
                  </w:r>
                </w:p>
              </w:tc>
            </w:tr>
          </w:tbl>
          <w:p w14:paraId="2F15FFC7" w14:textId="77777777" w:rsidR="00692B62" w:rsidRPr="00AC7F2B" w:rsidRDefault="00692B62" w:rsidP="00692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7"/>
              <w:gridCol w:w="329"/>
              <w:gridCol w:w="329"/>
              <w:gridCol w:w="329"/>
            </w:tblGrid>
            <w:tr w:rsidR="00157D54" w:rsidRPr="00AC7F2B" w14:paraId="30A33DD6" w14:textId="3F6C7A24" w:rsidTr="00157D54">
              <w:tc>
                <w:tcPr>
                  <w:tcW w:w="0" w:type="auto"/>
                  <w:shd w:val="clear" w:color="auto" w:fill="FF0000"/>
                </w:tcPr>
                <w:p w14:paraId="3A7B8B7E" w14:textId="77777777" w:rsidR="00157D54" w:rsidRPr="00AC7F2B" w:rsidRDefault="00157D54" w:rsidP="00D059C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D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66204E5B" w14:textId="7D41730C" w:rsidR="00157D54" w:rsidRPr="00AC7F2B" w:rsidRDefault="00157D54" w:rsidP="00D059C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2C064CF2" w14:textId="52E78ED7" w:rsidR="00157D54" w:rsidRPr="00AC7F2B" w:rsidRDefault="00157D54" w:rsidP="00D059C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  <w:tc>
                <w:tcPr>
                  <w:tcW w:w="0" w:type="auto"/>
                  <w:shd w:val="clear" w:color="auto" w:fill="00B050"/>
                </w:tcPr>
                <w:p w14:paraId="3F968B39" w14:textId="185FB522" w:rsidR="00157D54" w:rsidRPr="00AC7F2B" w:rsidRDefault="00157D54" w:rsidP="00D059C9">
                  <w:pPr>
                    <w:rPr>
                      <w:sz w:val="18"/>
                      <w:szCs w:val="18"/>
                    </w:rPr>
                  </w:pPr>
                  <w:r w:rsidRPr="00AC7F2B">
                    <w:rPr>
                      <w:sz w:val="18"/>
                      <w:szCs w:val="18"/>
                    </w:rPr>
                    <w:t>H</w:t>
                  </w:r>
                </w:p>
              </w:tc>
            </w:tr>
          </w:tbl>
          <w:p w14:paraId="7A025127" w14:textId="77777777" w:rsidR="00692B62" w:rsidRPr="00AC7F2B" w:rsidRDefault="00692B62" w:rsidP="00692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2B84D8F1" w14:textId="77777777" w:rsidR="0031615B" w:rsidRDefault="00E80253" w:rsidP="000D0C28">
      <w:pPr>
        <w:rPr>
          <w:b/>
          <w:bCs/>
        </w:rPr>
      </w:pPr>
      <w:r>
        <w:t xml:space="preserve"> </w:t>
      </w:r>
      <w:r w:rsidR="00C1479A">
        <w:rPr>
          <w:b/>
          <w:bCs/>
        </w:rPr>
        <w:t xml:space="preserve">Note: </w:t>
      </w:r>
    </w:p>
    <w:p w14:paraId="26894A62" w14:textId="632E2D0C" w:rsidR="00E6484D" w:rsidRDefault="00C5045F" w:rsidP="0031615B">
      <w:pPr>
        <w:pStyle w:val="ListParagraph"/>
        <w:numPr>
          <w:ilvl w:val="0"/>
          <w:numId w:val="46"/>
        </w:numPr>
      </w:pPr>
      <w:r>
        <w:t>The sequence queue</w:t>
      </w:r>
      <w:r w:rsidR="008D0AED">
        <w:t>s</w:t>
      </w:r>
      <w:r>
        <w:t xml:space="preserve"> start from left to right</w:t>
      </w:r>
    </w:p>
    <w:p w14:paraId="74D29AC8" w14:textId="653E6A85" w:rsidR="00D82AE7" w:rsidRDefault="00E21814" w:rsidP="0031615B">
      <w:pPr>
        <w:pStyle w:val="ListParagraph"/>
        <w:numPr>
          <w:ilvl w:val="0"/>
          <w:numId w:val="46"/>
        </w:numPr>
      </w:pPr>
      <w:r w:rsidRPr="007A3C37">
        <w:rPr>
          <w:b/>
          <w:bCs/>
          <w:highlight w:val="darkGreen"/>
        </w:rPr>
        <w:t>Green</w:t>
      </w:r>
      <w:r>
        <w:t xml:space="preserve"> Square represents</w:t>
      </w:r>
      <w:r w:rsidR="0031615B">
        <w:t xml:space="preserve"> small enemies</w:t>
      </w:r>
    </w:p>
    <w:p w14:paraId="5452F456" w14:textId="63F7577D" w:rsidR="0031615B" w:rsidRDefault="0031615B" w:rsidP="0031615B">
      <w:pPr>
        <w:pStyle w:val="ListParagraph"/>
        <w:numPr>
          <w:ilvl w:val="0"/>
          <w:numId w:val="46"/>
        </w:numPr>
      </w:pPr>
      <w:r w:rsidRPr="007A3C37">
        <w:rPr>
          <w:b/>
          <w:bCs/>
          <w:highlight w:val="yellow"/>
        </w:rPr>
        <w:t>Yellow</w:t>
      </w:r>
      <w:r>
        <w:t xml:space="preserve"> Square represents medium enemies</w:t>
      </w:r>
    </w:p>
    <w:p w14:paraId="2C689BE2" w14:textId="3BF09698" w:rsidR="0031615B" w:rsidRDefault="0031615B" w:rsidP="0031615B">
      <w:pPr>
        <w:pStyle w:val="ListParagraph"/>
        <w:numPr>
          <w:ilvl w:val="0"/>
          <w:numId w:val="46"/>
        </w:numPr>
      </w:pPr>
      <w:r w:rsidRPr="007A3C37">
        <w:rPr>
          <w:b/>
          <w:bCs/>
          <w:highlight w:val="red"/>
        </w:rPr>
        <w:lastRenderedPageBreak/>
        <w:t>Red</w:t>
      </w:r>
      <w:r>
        <w:t xml:space="preserve"> Square represents giant and epic enemies</w:t>
      </w:r>
    </w:p>
    <w:p w14:paraId="0DE633D1" w14:textId="6EC9D6AF" w:rsidR="00AE735C" w:rsidRDefault="00AE735C" w:rsidP="0031615B">
      <w:pPr>
        <w:pStyle w:val="ListParagraph"/>
        <w:numPr>
          <w:ilvl w:val="0"/>
          <w:numId w:val="46"/>
        </w:numPr>
      </w:pPr>
      <w:r w:rsidRPr="007A3C37">
        <w:rPr>
          <w:b/>
          <w:bCs/>
        </w:rPr>
        <w:t>G</w:t>
      </w:r>
      <w:r>
        <w:t xml:space="preserve"> stands for ghouls</w:t>
      </w:r>
    </w:p>
    <w:p w14:paraId="714F41F4" w14:textId="1203C3B9" w:rsidR="00AE735C" w:rsidRDefault="00AC739F" w:rsidP="0031615B">
      <w:pPr>
        <w:pStyle w:val="ListParagraph"/>
        <w:numPr>
          <w:ilvl w:val="0"/>
          <w:numId w:val="46"/>
        </w:numPr>
      </w:pPr>
      <w:r w:rsidRPr="007A3C37">
        <w:rPr>
          <w:b/>
          <w:bCs/>
        </w:rPr>
        <w:t>H</w:t>
      </w:r>
      <w:r>
        <w:t xml:space="preserve"> stands for hounds</w:t>
      </w:r>
    </w:p>
    <w:p w14:paraId="634F0134" w14:textId="721F64BB" w:rsidR="00AC739F" w:rsidRDefault="001E4470" w:rsidP="0031615B">
      <w:pPr>
        <w:pStyle w:val="ListParagraph"/>
        <w:numPr>
          <w:ilvl w:val="0"/>
          <w:numId w:val="46"/>
        </w:numPr>
      </w:pPr>
      <w:r w:rsidRPr="007A3C37">
        <w:rPr>
          <w:b/>
          <w:bCs/>
        </w:rPr>
        <w:t>S</w:t>
      </w:r>
      <w:r>
        <w:t xml:space="preserve"> stands for Synths</w:t>
      </w:r>
    </w:p>
    <w:p w14:paraId="715CD938" w14:textId="72478DDC" w:rsidR="001E4470" w:rsidRPr="00E21814" w:rsidRDefault="00E92BB3" w:rsidP="0031615B">
      <w:pPr>
        <w:pStyle w:val="ListParagraph"/>
        <w:numPr>
          <w:ilvl w:val="0"/>
          <w:numId w:val="46"/>
        </w:numPr>
      </w:pPr>
      <w:r w:rsidRPr="007A3C37">
        <w:rPr>
          <w:b/>
          <w:bCs/>
        </w:rPr>
        <w:t>D</w:t>
      </w:r>
      <w:r>
        <w:t xml:space="preserve"> stands for Deathclaws</w:t>
      </w:r>
    </w:p>
    <w:p w14:paraId="03A66DC2" w14:textId="5BE2A3E1" w:rsidR="00403AD4" w:rsidRDefault="00403AD4">
      <w:r>
        <w:br w:type="page"/>
      </w:r>
    </w:p>
    <w:p w14:paraId="22CD5164" w14:textId="77777777" w:rsidR="002D61DC" w:rsidRDefault="002D61DC" w:rsidP="002D61DC">
      <w:pPr>
        <w:pStyle w:val="Heading1"/>
      </w:pPr>
      <w:bookmarkStart w:id="24" w:name="_Toc136186039"/>
      <w:r>
        <w:lastRenderedPageBreak/>
        <w:t>Level Details</w:t>
      </w:r>
      <w:bookmarkEnd w:id="24"/>
    </w:p>
    <w:p w14:paraId="39B83FB9" w14:textId="77777777" w:rsidR="002D61DC" w:rsidRPr="002D61DC" w:rsidRDefault="002D61DC" w:rsidP="002D61DC">
      <w:pPr>
        <w:pStyle w:val="Heading2"/>
      </w:pPr>
      <w:bookmarkStart w:id="25" w:name="_Toc136186040"/>
      <w:r>
        <w:t>Detail Maps</w:t>
      </w:r>
      <w:bookmarkEnd w:id="25"/>
    </w:p>
    <w:p w14:paraId="6C71603D" w14:textId="6A003A4C" w:rsidR="009043FE" w:rsidRPr="009043FE" w:rsidRDefault="00C07E2C" w:rsidP="009043FE">
      <w:pPr>
        <w:pStyle w:val="Heading3"/>
      </w:pPr>
      <w:bookmarkStart w:id="26" w:name="_Toc136186041"/>
      <w:r>
        <w:t>General Flow</w:t>
      </w:r>
      <w:bookmarkEnd w:id="26"/>
    </w:p>
    <w:p w14:paraId="548601AA" w14:textId="5F1DAB43" w:rsidR="00EF68B1" w:rsidRDefault="00CD17A1" w:rsidP="00EF68B1">
      <w:pPr>
        <w:keepNext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0401A09" wp14:editId="583F00CC">
                <wp:simplePos x="0" y="0"/>
                <wp:positionH relativeFrom="column">
                  <wp:posOffset>2805302</wp:posOffset>
                </wp:positionH>
                <wp:positionV relativeFrom="paragraph">
                  <wp:posOffset>768017</wp:posOffset>
                </wp:positionV>
                <wp:extent cx="66240" cy="166320"/>
                <wp:effectExtent l="38100" t="38100" r="48260" b="43815"/>
                <wp:wrapNone/>
                <wp:docPr id="1977192646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6240" cy="1663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E5EBD36" id="Ink 120" o:spid="_x0000_s1026" type="#_x0000_t75" style="position:absolute;margin-left:220.55pt;margin-top:60.1pt;width:5.9pt;height:13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A1B83B6" wp14:editId="5B038296">
                <wp:simplePos x="0" y="0"/>
                <wp:positionH relativeFrom="column">
                  <wp:posOffset>2907902</wp:posOffset>
                </wp:positionH>
                <wp:positionV relativeFrom="paragraph">
                  <wp:posOffset>1700057</wp:posOffset>
                </wp:positionV>
                <wp:extent cx="80280" cy="126720"/>
                <wp:effectExtent l="19050" t="38100" r="34290" b="45085"/>
                <wp:wrapNone/>
                <wp:docPr id="1088899619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0280" cy="1267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E38E443" id="Ink 118" o:spid="_x0000_s1026" type="#_x0000_t75" style="position:absolute;margin-left:228.6pt;margin-top:133.5pt;width:7pt;height:10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A3036E6" wp14:editId="02D02CF0">
                <wp:simplePos x="0" y="0"/>
                <wp:positionH relativeFrom="column">
                  <wp:posOffset>2813685</wp:posOffset>
                </wp:positionH>
                <wp:positionV relativeFrom="paragraph">
                  <wp:posOffset>1849755</wp:posOffset>
                </wp:positionV>
                <wp:extent cx="168375" cy="646430"/>
                <wp:effectExtent l="38100" t="38100" r="22225" b="39370"/>
                <wp:wrapNone/>
                <wp:docPr id="481270918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68375" cy="64643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3006574" id="Ink 117" o:spid="_x0000_s1026" type="#_x0000_t75" style="position:absolute;margin-left:221.2pt;margin-top:145.3pt;width:13.95pt;height:51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">
                <v:imagedata r:id="rId36" o:title=""/>
              </v:shape>
            </w:pict>
          </mc:Fallback>
        </mc:AlternateContent>
      </w:r>
      <w:r w:rsidR="00022725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628D664" wp14:editId="66687F82">
                <wp:simplePos x="0" y="0"/>
                <wp:positionH relativeFrom="column">
                  <wp:posOffset>2623820</wp:posOffset>
                </wp:positionH>
                <wp:positionV relativeFrom="paragraph">
                  <wp:posOffset>1818640</wp:posOffset>
                </wp:positionV>
                <wp:extent cx="98955" cy="154755"/>
                <wp:effectExtent l="38100" t="38100" r="34925" b="36195"/>
                <wp:wrapNone/>
                <wp:docPr id="1172965413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8955" cy="154755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F512651" id="Ink 108" o:spid="_x0000_s1026" type="#_x0000_t75" style="position:absolute;margin-left:206.25pt;margin-top:142.85pt;width:8.5pt;height:12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">
                <v:imagedata r:id="rId38" o:title=""/>
              </v:shape>
            </w:pict>
          </mc:Fallback>
        </mc:AlternateContent>
      </w:r>
      <w:r w:rsidR="007B43A8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368DA0D" wp14:editId="7B49CB18">
                <wp:simplePos x="0" y="0"/>
                <wp:positionH relativeFrom="column">
                  <wp:posOffset>2423795</wp:posOffset>
                </wp:positionH>
                <wp:positionV relativeFrom="paragraph">
                  <wp:posOffset>2146935</wp:posOffset>
                </wp:positionV>
                <wp:extent cx="59420" cy="112740"/>
                <wp:effectExtent l="38100" t="38100" r="17145" b="40005"/>
                <wp:wrapNone/>
                <wp:docPr id="12824434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9420" cy="1127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D03A372" id="Ink 83" o:spid="_x0000_s1026" type="#_x0000_t75" style="position:absolute;margin-left:190.5pt;margin-top:168.7pt;width:5.4pt;height:9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">
                <v:imagedata r:id="rId40" o:title=""/>
              </v:shape>
            </w:pict>
          </mc:Fallback>
        </mc:AlternateContent>
      </w:r>
      <w:r w:rsidR="007B43A8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CA4009C" wp14:editId="50E5FB44">
                <wp:simplePos x="0" y="0"/>
                <wp:positionH relativeFrom="column">
                  <wp:posOffset>1915291</wp:posOffset>
                </wp:positionH>
                <wp:positionV relativeFrom="paragraph">
                  <wp:posOffset>1865975</wp:posOffset>
                </wp:positionV>
                <wp:extent cx="69120" cy="64080"/>
                <wp:effectExtent l="19050" t="38100" r="45720" b="31750"/>
                <wp:wrapNone/>
                <wp:docPr id="1571145884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9120" cy="640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4686592" id="Ink 80" o:spid="_x0000_s1026" type="#_x0000_t75" style="position:absolute;margin-left:150.45pt;margin-top:146.6pt;width:6.15pt;height:5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">
                <v:imagedata r:id="rId42" o:title=""/>
              </v:shape>
            </w:pict>
          </mc:Fallback>
        </mc:AlternateContent>
      </w:r>
      <w:r w:rsidR="007B43A8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9365446" wp14:editId="7272050E">
                <wp:simplePos x="0" y="0"/>
                <wp:positionH relativeFrom="column">
                  <wp:posOffset>2361565</wp:posOffset>
                </wp:positionH>
                <wp:positionV relativeFrom="paragraph">
                  <wp:posOffset>1530350</wp:posOffset>
                </wp:positionV>
                <wp:extent cx="69285" cy="108360"/>
                <wp:effectExtent l="38100" t="38100" r="45085" b="44450"/>
                <wp:wrapNone/>
                <wp:docPr id="2104064194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9285" cy="108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3560A82" id="Ink 79" o:spid="_x0000_s1026" type="#_x0000_t75" style="position:absolute;margin-left:185.6pt;margin-top:120.15pt;width:6.15pt;height:9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">
                <v:imagedata r:id="rId44" o:title=""/>
              </v:shape>
            </w:pict>
          </mc:Fallback>
        </mc:AlternateContent>
      </w:r>
      <w:r w:rsidR="007B43A8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136362A" wp14:editId="45468F26">
                <wp:simplePos x="0" y="0"/>
                <wp:positionH relativeFrom="column">
                  <wp:posOffset>2089785</wp:posOffset>
                </wp:positionH>
                <wp:positionV relativeFrom="paragraph">
                  <wp:posOffset>988060</wp:posOffset>
                </wp:positionV>
                <wp:extent cx="66300" cy="119980"/>
                <wp:effectExtent l="38100" t="38100" r="48260" b="33020"/>
                <wp:wrapNone/>
                <wp:docPr id="104747803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6300" cy="1199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BE9C7A3" id="Ink 76" o:spid="_x0000_s1026" type="#_x0000_t75" style="position:absolute;margin-left:164.2pt;margin-top:77.45pt;width:5.9pt;height:10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">
                <v:imagedata r:id="rId46" o:title=""/>
              </v:shape>
            </w:pict>
          </mc:Fallback>
        </mc:AlternateContent>
      </w:r>
      <w:r w:rsidR="00BA10E1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D076F4E" wp14:editId="686D1AA8">
                <wp:simplePos x="0" y="0"/>
                <wp:positionH relativeFrom="column">
                  <wp:posOffset>2358451</wp:posOffset>
                </wp:positionH>
                <wp:positionV relativeFrom="paragraph">
                  <wp:posOffset>2423255</wp:posOffset>
                </wp:positionV>
                <wp:extent cx="60120" cy="113040"/>
                <wp:effectExtent l="19050" t="38100" r="35560" b="39370"/>
                <wp:wrapNone/>
                <wp:docPr id="1544388376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0120" cy="1130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AC870B7" id="Ink 70" o:spid="_x0000_s1026" type="#_x0000_t75" style="position:absolute;margin-left:185.35pt;margin-top:190.45pt;width:5.45pt;height:9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">
                <v:imagedata r:id="rId48" o:title=""/>
              </v:shape>
            </w:pict>
          </mc:Fallback>
        </mc:AlternateContent>
      </w:r>
      <w:r w:rsidR="00BA10E1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84FC583" wp14:editId="32E0DC25">
                <wp:simplePos x="0" y="0"/>
                <wp:positionH relativeFrom="column">
                  <wp:posOffset>1670851</wp:posOffset>
                </wp:positionH>
                <wp:positionV relativeFrom="paragraph">
                  <wp:posOffset>1882535</wp:posOffset>
                </wp:positionV>
                <wp:extent cx="63000" cy="91080"/>
                <wp:effectExtent l="38100" t="38100" r="32385" b="42545"/>
                <wp:wrapNone/>
                <wp:docPr id="1715284966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3000" cy="910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15A613E" id="Ink 69" o:spid="_x0000_s1026" type="#_x0000_t75" style="position:absolute;margin-left:131.2pt;margin-top:147.9pt;width:5.65pt;height:7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">
                <v:imagedata r:id="rId50" o:title=""/>
              </v:shape>
            </w:pict>
          </mc:Fallback>
        </mc:AlternateContent>
      </w:r>
      <w:r w:rsidR="00BA10E1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361E590" wp14:editId="0C76C226">
                <wp:simplePos x="0" y="0"/>
                <wp:positionH relativeFrom="column">
                  <wp:posOffset>2394585</wp:posOffset>
                </wp:positionH>
                <wp:positionV relativeFrom="paragraph">
                  <wp:posOffset>1245870</wp:posOffset>
                </wp:positionV>
                <wp:extent cx="91105" cy="120650"/>
                <wp:effectExtent l="38100" t="38100" r="42545" b="31750"/>
                <wp:wrapNone/>
                <wp:docPr id="1076369855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1105" cy="12065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23858C" id="Ink 68" o:spid="_x0000_s1026" type="#_x0000_t75" style="position:absolute;margin-left:188.2pt;margin-top:97.75pt;width:7.85pt;height:10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">
                <v:imagedata r:id="rId52" o:title=""/>
              </v:shape>
            </w:pict>
          </mc:Fallback>
        </mc:AlternateContent>
      </w:r>
      <w:r w:rsidR="00BA10E1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6FEE043" wp14:editId="4C7C4045">
                <wp:simplePos x="0" y="0"/>
                <wp:positionH relativeFrom="column">
                  <wp:posOffset>2051685</wp:posOffset>
                </wp:positionH>
                <wp:positionV relativeFrom="paragraph">
                  <wp:posOffset>868680</wp:posOffset>
                </wp:positionV>
                <wp:extent cx="78105" cy="124150"/>
                <wp:effectExtent l="19050" t="38100" r="17145" b="47625"/>
                <wp:wrapNone/>
                <wp:docPr id="1094201636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8105" cy="12415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B435E00" id="Ink 65" o:spid="_x0000_s1026" type="#_x0000_t75" style="position:absolute;margin-left:161.2pt;margin-top:68.05pt;width:6.85pt;height:10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">
                <v:imagedata r:id="rId54" o:title=""/>
              </v:shape>
            </w:pict>
          </mc:Fallback>
        </mc:AlternateContent>
      </w:r>
      <w:r w:rsidR="00BA10E1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90E1FD4" wp14:editId="6CBF0F83">
                <wp:simplePos x="0" y="0"/>
                <wp:positionH relativeFrom="column">
                  <wp:posOffset>2219960</wp:posOffset>
                </wp:positionH>
                <wp:positionV relativeFrom="paragraph">
                  <wp:posOffset>702945</wp:posOffset>
                </wp:positionV>
                <wp:extent cx="144145" cy="80010"/>
                <wp:effectExtent l="38100" t="38100" r="8255" b="34290"/>
                <wp:wrapNone/>
                <wp:docPr id="1340712181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4145" cy="8001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9F6836C" id="Ink 62" o:spid="_x0000_s1026" type="#_x0000_t75" style="position:absolute;margin-left:174.45pt;margin-top:55pt;width:12.05pt;height: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">
                <v:imagedata r:id="rId56" o:title=""/>
              </v:shape>
            </w:pict>
          </mc:Fallback>
        </mc:AlternateContent>
      </w:r>
      <w:r w:rsidR="008C5030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E9FF8B5" wp14:editId="702A36BB">
                <wp:simplePos x="0" y="0"/>
                <wp:positionH relativeFrom="column">
                  <wp:posOffset>2216785</wp:posOffset>
                </wp:positionH>
                <wp:positionV relativeFrom="paragraph">
                  <wp:posOffset>1087120</wp:posOffset>
                </wp:positionV>
                <wp:extent cx="152280" cy="288000"/>
                <wp:effectExtent l="38100" t="38100" r="38735" b="36195"/>
                <wp:wrapNone/>
                <wp:docPr id="1718608824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52280" cy="2881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0183ED23" id="Ink 49" o:spid="_x0000_s1026" type="#_x0000_t75" style="position:absolute;margin-left:174.2pt;margin-top:85.25pt;width:12.7pt;height:23.4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">
                <v:imagedata r:id="rId58" o:title=""/>
              </v:shape>
            </w:pict>
          </mc:Fallback>
        </mc:AlternateContent>
      </w:r>
      <w:r w:rsidR="008C5030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B366D76" wp14:editId="342104F1">
                <wp:simplePos x="0" y="0"/>
                <wp:positionH relativeFrom="column">
                  <wp:posOffset>2053080</wp:posOffset>
                </wp:positionH>
                <wp:positionV relativeFrom="paragraph">
                  <wp:posOffset>779635</wp:posOffset>
                </wp:positionV>
                <wp:extent cx="287280" cy="85680"/>
                <wp:effectExtent l="38100" t="38100" r="0" b="48260"/>
                <wp:wrapNone/>
                <wp:docPr id="1065688692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87280" cy="85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61DADE8" id="Ink 35" o:spid="_x0000_s1026" type="#_x0000_t75" style="position:absolute;margin-left:161.3pt;margin-top:61.05pt;width:23.3pt;height: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">
                <v:imagedata r:id="rId60" o:title=""/>
              </v:shape>
            </w:pict>
          </mc:Fallback>
        </mc:AlternateContent>
      </w:r>
      <w:r w:rsidR="008C5030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11F27A2" wp14:editId="3C17B151">
                <wp:simplePos x="0" y="0"/>
                <wp:positionH relativeFrom="column">
                  <wp:posOffset>1856105</wp:posOffset>
                </wp:positionH>
                <wp:positionV relativeFrom="paragraph">
                  <wp:posOffset>652145</wp:posOffset>
                </wp:positionV>
                <wp:extent cx="533710" cy="137795"/>
                <wp:effectExtent l="38100" t="38100" r="38100" b="33655"/>
                <wp:wrapNone/>
                <wp:docPr id="712288682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33710" cy="137795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1F4EEFF" id="Ink 21" o:spid="_x0000_s1026" type="#_x0000_t75" style="position:absolute;margin-left:145.8pt;margin-top:51pt;width:42.7pt;height:11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">
                <v:imagedata r:id="rId62" o:title=""/>
              </v:shape>
            </w:pict>
          </mc:Fallback>
        </mc:AlternateContent>
      </w:r>
      <w:r w:rsidR="008C5030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8AD9BE0" wp14:editId="2AA9E7A7">
                <wp:simplePos x="0" y="0"/>
                <wp:positionH relativeFrom="column">
                  <wp:posOffset>1666163</wp:posOffset>
                </wp:positionH>
                <wp:positionV relativeFrom="paragraph">
                  <wp:posOffset>772597</wp:posOffset>
                </wp:positionV>
                <wp:extent cx="72720" cy="85320"/>
                <wp:effectExtent l="38100" t="38100" r="41910" b="48260"/>
                <wp:wrapNone/>
                <wp:docPr id="1620950221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2720" cy="853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2E9E9BD" id="Ink 18" o:spid="_x0000_s1026" type="#_x0000_t75" style="position:absolute;margin-left:130.85pt;margin-top:60.5pt;width:6.45pt;height:7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">
                <v:imagedata r:id="rId64" o:title=""/>
              </v:shape>
            </w:pict>
          </mc:Fallback>
        </mc:AlternateContent>
      </w:r>
      <w:r w:rsidR="008C5030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20F058C" wp14:editId="4BD72F02">
                <wp:simplePos x="0" y="0"/>
                <wp:positionH relativeFrom="column">
                  <wp:posOffset>1757680</wp:posOffset>
                </wp:positionH>
                <wp:positionV relativeFrom="paragraph">
                  <wp:posOffset>545465</wp:posOffset>
                </wp:positionV>
                <wp:extent cx="773430" cy="350465"/>
                <wp:effectExtent l="38100" t="38100" r="26670" b="31115"/>
                <wp:wrapNone/>
                <wp:docPr id="1754170175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73430" cy="350465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8CF6A64" id="Ink 17" o:spid="_x0000_s1026" type="#_x0000_t75" style="position:absolute;margin-left:138.05pt;margin-top:42.6pt;width:61.6pt;height:28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">
                <v:imagedata r:id="rId66" o:title=""/>
              </v:shape>
            </w:pict>
          </mc:Fallback>
        </mc:AlternateContent>
      </w:r>
      <w:r w:rsidR="00E8713A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9F4EFE3" wp14:editId="031B0490">
                <wp:simplePos x="0" y="0"/>
                <wp:positionH relativeFrom="column">
                  <wp:posOffset>2578100</wp:posOffset>
                </wp:positionH>
                <wp:positionV relativeFrom="paragraph">
                  <wp:posOffset>652780</wp:posOffset>
                </wp:positionV>
                <wp:extent cx="23390" cy="73025"/>
                <wp:effectExtent l="38100" t="38100" r="34290" b="41275"/>
                <wp:wrapNone/>
                <wp:docPr id="1103371520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3390" cy="73025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C632079" id="Ink 41" o:spid="_x0000_s1026" type="#_x0000_t75" style="position:absolute;margin-left:202.65pt;margin-top:51.05pt;width:2.55pt;height:6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">
                <v:imagedata r:id="rId68" o:title=""/>
              </v:shape>
            </w:pict>
          </mc:Fallback>
        </mc:AlternateContent>
      </w:r>
      <w:r w:rsidR="00E8713A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048751B" wp14:editId="27142669">
                <wp:simplePos x="0" y="0"/>
                <wp:positionH relativeFrom="column">
                  <wp:posOffset>2717885</wp:posOffset>
                </wp:positionH>
                <wp:positionV relativeFrom="paragraph">
                  <wp:posOffset>748115</wp:posOffset>
                </wp:positionV>
                <wp:extent cx="69120" cy="63360"/>
                <wp:effectExtent l="38100" t="38100" r="26670" b="32385"/>
                <wp:wrapNone/>
                <wp:docPr id="442422940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9120" cy="63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9539CF9" id="Ink 38" o:spid="_x0000_s1026" type="#_x0000_t75" style="position:absolute;margin-left:213.65pt;margin-top:58.55pt;width:6.15pt;height:5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">
                <v:imagedata r:id="rId70" o:title=""/>
              </v:shape>
            </w:pict>
          </mc:Fallback>
        </mc:AlternateContent>
      </w:r>
      <w:r w:rsidR="00E8713A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AAAA60E" wp14:editId="15E807C1">
                <wp:simplePos x="0" y="0"/>
                <wp:positionH relativeFrom="column">
                  <wp:posOffset>2735885</wp:posOffset>
                </wp:positionH>
                <wp:positionV relativeFrom="paragraph">
                  <wp:posOffset>707435</wp:posOffset>
                </wp:positionV>
                <wp:extent cx="325440" cy="630000"/>
                <wp:effectExtent l="38100" t="38100" r="36830" b="36830"/>
                <wp:wrapNone/>
                <wp:docPr id="549747500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25440" cy="6300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5A3E374" id="Ink 36" o:spid="_x0000_s1026" type="#_x0000_t75" style="position:absolute;margin-left:215.05pt;margin-top:55.35pt;width:26.35pt;height:50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">
                <v:imagedata r:id="rId72" o:title=""/>
              </v:shape>
            </w:pict>
          </mc:Fallback>
        </mc:AlternateContent>
      </w:r>
      <w:r w:rsidR="00E8713A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FF8A8F2" wp14:editId="2C1C4A2D">
                <wp:simplePos x="0" y="0"/>
                <wp:positionH relativeFrom="column">
                  <wp:posOffset>2186305</wp:posOffset>
                </wp:positionH>
                <wp:positionV relativeFrom="paragraph">
                  <wp:posOffset>1724660</wp:posOffset>
                </wp:positionV>
                <wp:extent cx="167515" cy="691955"/>
                <wp:effectExtent l="38100" t="38100" r="23495" b="32385"/>
                <wp:wrapNone/>
                <wp:docPr id="186884632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67515" cy="691955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8356CAE" id="Ink 33" o:spid="_x0000_s1026" type="#_x0000_t75" style="position:absolute;margin-left:171.8pt;margin-top:135.45pt;width:13.9pt;height:55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">
                <v:imagedata r:id="rId74" o:title=""/>
              </v:shape>
            </w:pict>
          </mc:Fallback>
        </mc:AlternateContent>
      </w:r>
      <w:r w:rsidR="00E8713A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F098489" wp14:editId="7F779623">
                <wp:simplePos x="0" y="0"/>
                <wp:positionH relativeFrom="column">
                  <wp:posOffset>1663700</wp:posOffset>
                </wp:positionH>
                <wp:positionV relativeFrom="paragraph">
                  <wp:posOffset>1285875</wp:posOffset>
                </wp:positionV>
                <wp:extent cx="471805" cy="575315"/>
                <wp:effectExtent l="38100" t="38100" r="42545" b="34290"/>
                <wp:wrapNone/>
                <wp:docPr id="726096027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71805" cy="575315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0DFF5FE" id="Ink 29" o:spid="_x0000_s1026" type="#_x0000_t75" style="position:absolute;margin-left:130.65pt;margin-top:100.9pt;width:37.85pt;height:4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">
                <v:imagedata r:id="rId76" o:title=""/>
              </v:shape>
            </w:pict>
          </mc:Fallback>
        </mc:AlternateContent>
      </w:r>
      <w:r w:rsidR="00E8713A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67C080C" wp14:editId="4531F885">
                <wp:simplePos x="0" y="0"/>
                <wp:positionH relativeFrom="column">
                  <wp:posOffset>2516505</wp:posOffset>
                </wp:positionH>
                <wp:positionV relativeFrom="paragraph">
                  <wp:posOffset>652780</wp:posOffset>
                </wp:positionV>
                <wp:extent cx="659130" cy="932180"/>
                <wp:effectExtent l="38100" t="38100" r="45720" b="39370"/>
                <wp:wrapNone/>
                <wp:docPr id="83486897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59130" cy="9321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D7C2FFB" id="Ink 10" o:spid="_x0000_s1026" type="#_x0000_t75" style="position:absolute;margin-left:197.8pt;margin-top:51.05pt;width:52.6pt;height:74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">
                <v:imagedata r:id="rId78" o:title=""/>
              </v:shape>
            </w:pict>
          </mc:Fallback>
        </mc:AlternateContent>
      </w:r>
      <w:r w:rsidR="00E8713A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642FEEF" wp14:editId="29CDF974">
                <wp:simplePos x="0" y="0"/>
                <wp:positionH relativeFrom="column">
                  <wp:posOffset>3159125</wp:posOffset>
                </wp:positionH>
                <wp:positionV relativeFrom="paragraph">
                  <wp:posOffset>1625600</wp:posOffset>
                </wp:positionV>
                <wp:extent cx="157480" cy="91440"/>
                <wp:effectExtent l="38100" t="38100" r="13970" b="41910"/>
                <wp:wrapNone/>
                <wp:docPr id="261390136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57480" cy="914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C936FEE" id="Ink 3" o:spid="_x0000_s1026" type="#_x0000_t75" style="position:absolute;margin-left:248.4pt;margin-top:127.65pt;width:13.1pt;height:7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">
                <v:imagedata r:id="rId80" o:title=""/>
              </v:shape>
            </w:pict>
          </mc:Fallback>
        </mc:AlternateContent>
      </w:r>
      <w:r w:rsidR="00EF68B1">
        <w:rPr>
          <w:noProof/>
        </w:rPr>
        <w:drawing>
          <wp:inline distT="0" distB="0" distL="0" distR="0" wp14:anchorId="2B74C74A" wp14:editId="728796D0">
            <wp:extent cx="5824102" cy="364006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102" cy="36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BA30" w14:textId="11897995" w:rsidR="00EF68B1" w:rsidRDefault="00EF68B1" w:rsidP="00EF68B1">
      <w:pPr>
        <w:pStyle w:val="Caption"/>
        <w:jc w:val="center"/>
        <w:rPr>
          <w:noProof/>
        </w:rPr>
      </w:pPr>
      <w:bookmarkStart w:id="27" w:name="_Toc136185863"/>
      <w:r>
        <w:t xml:space="preserve">Figure </w:t>
      </w:r>
      <w:fldSimple w:instr=" SEQ Figure \* ARABIC ">
        <w:r w:rsidR="007D547B">
          <w:rPr>
            <w:noProof/>
          </w:rPr>
          <w:t>4</w:t>
        </w:r>
      </w:fldSimple>
      <w:r>
        <w:t xml:space="preserve">: </w:t>
      </w:r>
      <w:r>
        <w:rPr>
          <w:noProof/>
        </w:rPr>
        <w:t xml:space="preserve"> </w:t>
      </w:r>
      <w:r w:rsidR="00A675E5">
        <w:rPr>
          <w:noProof/>
        </w:rPr>
        <w:t>Walkthrough of Interior Experiment Field</w:t>
      </w:r>
      <w:r w:rsidR="00877CC5">
        <w:rPr>
          <w:noProof/>
        </w:rPr>
        <w:t>[3]</w:t>
      </w:r>
      <w:bookmarkEnd w:id="27"/>
    </w:p>
    <w:p w14:paraId="4156B846" w14:textId="0A554D19" w:rsidR="00971A85" w:rsidRPr="00971A85" w:rsidRDefault="00971A85" w:rsidP="00971A85">
      <w:r>
        <w:br w:type="page"/>
      </w:r>
    </w:p>
    <w:tbl>
      <w:tblPr>
        <w:tblStyle w:val="GridTable4-Accent1"/>
        <w:tblW w:w="10165" w:type="dxa"/>
        <w:jc w:val="center"/>
        <w:tblLayout w:type="fixed"/>
        <w:tblLook w:val="04A0" w:firstRow="1" w:lastRow="0" w:firstColumn="1" w:lastColumn="0" w:noHBand="0" w:noVBand="1"/>
      </w:tblPr>
      <w:tblGrid>
        <w:gridCol w:w="1255"/>
        <w:gridCol w:w="2919"/>
        <w:gridCol w:w="5991"/>
      </w:tblGrid>
      <w:tr w:rsidR="000C62DD" w14:paraId="7517B9D6" w14:textId="77777777" w:rsidTr="000C62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vAlign w:val="bottom"/>
          </w:tcPr>
          <w:p w14:paraId="34C59EB3" w14:textId="77777777" w:rsidR="000C62DD" w:rsidRPr="00172B1E" w:rsidRDefault="000C62DD" w:rsidP="00172B1E">
            <w:pPr>
              <w:jc w:val="center"/>
              <w:rPr>
                <w:b w:val="0"/>
                <w:bCs w:val="0"/>
              </w:rPr>
            </w:pPr>
            <w:r>
              <w:lastRenderedPageBreak/>
              <w:br w:type="page"/>
              <w:t>Map Label</w:t>
            </w:r>
            <w:r w:rsidRPr="00172B1E">
              <w:t xml:space="preserve"> / Stage</w:t>
            </w:r>
          </w:p>
        </w:tc>
        <w:tc>
          <w:tcPr>
            <w:tcW w:w="2919" w:type="dxa"/>
            <w:vAlign w:val="bottom"/>
          </w:tcPr>
          <w:p w14:paraId="1C661C03" w14:textId="77777777" w:rsidR="000C62DD" w:rsidRDefault="000C62DD" w:rsidP="00B26A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Summary</w:t>
            </w:r>
          </w:p>
        </w:tc>
        <w:tc>
          <w:tcPr>
            <w:tcW w:w="5991" w:type="dxa"/>
            <w:vAlign w:val="bottom"/>
          </w:tcPr>
          <w:p w14:paraId="144D508C" w14:textId="77777777" w:rsidR="000C62DD" w:rsidRDefault="000C62DD" w:rsidP="00B26A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Details</w:t>
            </w:r>
          </w:p>
        </w:tc>
      </w:tr>
      <w:tr w:rsidR="000C62DD" w14:paraId="1AE5A68E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A4142AD" w14:textId="77777777" w:rsidR="000C62DD" w:rsidRDefault="000C62DD" w:rsidP="00B26AC7">
            <w:pPr>
              <w:jc w:val="center"/>
            </w:pPr>
            <w:r>
              <w:t>1</w:t>
            </w:r>
          </w:p>
        </w:tc>
        <w:tc>
          <w:tcPr>
            <w:tcW w:w="2919" w:type="dxa"/>
          </w:tcPr>
          <w:p w14:paraId="24A7AB1C" w14:textId="27C477C9" w:rsidR="000C62DD" w:rsidRDefault="007F18AD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</w:t>
            </w:r>
            <w:r w:rsidR="00A01CC4">
              <w:t xml:space="preserve">Player reaches the </w:t>
            </w:r>
            <w:r w:rsidR="001B4950">
              <w:t>experiment host</w:t>
            </w:r>
          </w:p>
        </w:tc>
        <w:tc>
          <w:tcPr>
            <w:tcW w:w="5991" w:type="dxa"/>
          </w:tcPr>
          <w:p w14:paraId="4F5C16DB" w14:textId="793652A0" w:rsidR="000C62DD" w:rsidRDefault="001B4950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enters the interior space and reaches the place where the experiment host </w:t>
            </w:r>
            <w:r w:rsidR="00474F64">
              <w:t>is</w:t>
            </w:r>
          </w:p>
        </w:tc>
      </w:tr>
      <w:tr w:rsidR="000C62DD" w14:paraId="70DE8CD1" w14:textId="77777777" w:rsidTr="000C62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773344A3" w14:textId="043CD0DC" w:rsidR="000C62DD" w:rsidRDefault="00474F64" w:rsidP="00B26AC7">
            <w:pPr>
              <w:jc w:val="center"/>
            </w:pPr>
            <w:r>
              <w:t>2</w:t>
            </w:r>
          </w:p>
        </w:tc>
        <w:tc>
          <w:tcPr>
            <w:tcW w:w="2919" w:type="dxa"/>
          </w:tcPr>
          <w:p w14:paraId="04DD241E" w14:textId="068005E5" w:rsidR="000C62DD" w:rsidRDefault="007F18AD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</w:t>
            </w:r>
            <w:r w:rsidR="00141232">
              <w:t>p</w:t>
            </w:r>
            <w:r w:rsidR="00474F64">
              <w:t>l</w:t>
            </w:r>
            <w:r w:rsidR="009309AF">
              <w:t xml:space="preserve">ayer </w:t>
            </w:r>
            <w:r w:rsidR="000D6210">
              <w:t>gains resources</w:t>
            </w:r>
            <w:r w:rsidR="00227507">
              <w:t xml:space="preserve"> for the first wave</w:t>
            </w:r>
          </w:p>
        </w:tc>
        <w:tc>
          <w:tcPr>
            <w:tcW w:w="5991" w:type="dxa"/>
          </w:tcPr>
          <w:p w14:paraId="32BF52F7" w14:textId="2D04F7EF" w:rsidR="000C62DD" w:rsidRDefault="00997640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uses the caps givens by the </w:t>
            </w:r>
            <w:r w:rsidR="008116C2">
              <w:t xml:space="preserve">experiment host to </w:t>
            </w:r>
            <w:r w:rsidR="00C03585">
              <w:t xml:space="preserve">purchase </w:t>
            </w:r>
            <w:r w:rsidR="004E6BA1">
              <w:t>ammos for custom weapon</w:t>
            </w:r>
          </w:p>
        </w:tc>
      </w:tr>
      <w:tr w:rsidR="000C62DD" w14:paraId="76C0EE0D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4CD2BE2" w14:textId="779B5233" w:rsidR="000C62DD" w:rsidRDefault="00E47AAC" w:rsidP="00B26AC7">
            <w:pPr>
              <w:jc w:val="center"/>
            </w:pPr>
            <w:r>
              <w:t>3</w:t>
            </w:r>
          </w:p>
        </w:tc>
        <w:tc>
          <w:tcPr>
            <w:tcW w:w="2919" w:type="dxa"/>
          </w:tcPr>
          <w:p w14:paraId="6E193D9D" w14:textId="1BF4BD88" w:rsidR="000C62DD" w:rsidRDefault="007F18AD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</w:t>
            </w:r>
            <w:r w:rsidR="00141232">
              <w:t>p</w:t>
            </w:r>
            <w:r w:rsidR="00E47AAC">
              <w:t xml:space="preserve">layer </w:t>
            </w:r>
            <w:r w:rsidR="00D63966">
              <w:t>set</w:t>
            </w:r>
            <w:r w:rsidR="000D6210">
              <w:t>s</w:t>
            </w:r>
            <w:r w:rsidR="00D63966">
              <w:t xml:space="preserve"> up turrets for the first wave</w:t>
            </w:r>
          </w:p>
        </w:tc>
        <w:tc>
          <w:tcPr>
            <w:tcW w:w="5991" w:type="dxa"/>
          </w:tcPr>
          <w:p w14:paraId="595D98EF" w14:textId="040BA880" w:rsidR="000C62DD" w:rsidRDefault="000D6210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</w:t>
            </w:r>
            <w:r w:rsidR="00BF1762">
              <w:t xml:space="preserve">uses the things bought from the vendor to set up the turret for </w:t>
            </w:r>
            <w:r w:rsidR="00C765F6">
              <w:t>the first wave</w:t>
            </w:r>
          </w:p>
        </w:tc>
      </w:tr>
      <w:tr w:rsidR="000C62DD" w14:paraId="154C755C" w14:textId="77777777" w:rsidTr="000C62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27951C5" w14:textId="3558E9E6" w:rsidR="000C62DD" w:rsidRDefault="001078C1" w:rsidP="00B26AC7">
            <w:pPr>
              <w:jc w:val="center"/>
            </w:pPr>
            <w:r>
              <w:t>3a (</w:t>
            </w:r>
            <w:r w:rsidR="008C4DD0">
              <w:t>Repeated</w:t>
            </w:r>
            <w:r>
              <w:t>)</w:t>
            </w:r>
          </w:p>
        </w:tc>
        <w:tc>
          <w:tcPr>
            <w:tcW w:w="2919" w:type="dxa"/>
          </w:tcPr>
          <w:p w14:paraId="6342E5E1" w14:textId="7766DC9A" w:rsidR="000C62DD" w:rsidRDefault="00141232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player </w:t>
            </w:r>
            <w:r w:rsidR="004F7F2C">
              <w:t>starts a wave</w:t>
            </w:r>
          </w:p>
        </w:tc>
        <w:tc>
          <w:tcPr>
            <w:tcW w:w="5991" w:type="dxa"/>
          </w:tcPr>
          <w:p w14:paraId="1879D77C" w14:textId="68D3C505" w:rsidR="000C62DD" w:rsidRDefault="000D6210" w:rsidP="00B2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</w:t>
            </w:r>
            <w:r w:rsidR="002B33D3">
              <w:t xml:space="preserve"> presses the button in C1 to start the next wave</w:t>
            </w:r>
            <w:r w:rsidR="00916110">
              <w:t>. (The player needs to repeat this step every time he/she wants to start a wave)</w:t>
            </w:r>
          </w:p>
        </w:tc>
      </w:tr>
      <w:tr w:rsidR="000C62DD" w14:paraId="2D04B2EB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3CBD15B2" w14:textId="77777777" w:rsidR="000C62DD" w:rsidRDefault="00B71567" w:rsidP="00B26AC7">
            <w:pPr>
              <w:jc w:val="center"/>
              <w:rPr>
                <w:b w:val="0"/>
                <w:bCs w:val="0"/>
              </w:rPr>
            </w:pPr>
            <w:r>
              <w:t>4</w:t>
            </w:r>
          </w:p>
          <w:p w14:paraId="313EFE93" w14:textId="40BA347F" w:rsidR="00AD619B" w:rsidRDefault="00AD619B" w:rsidP="00B26AC7">
            <w:pPr>
              <w:jc w:val="center"/>
            </w:pPr>
          </w:p>
        </w:tc>
        <w:tc>
          <w:tcPr>
            <w:tcW w:w="2919" w:type="dxa"/>
          </w:tcPr>
          <w:p w14:paraId="58B91110" w14:textId="604A6FB2" w:rsidR="000C62DD" w:rsidRDefault="00B71567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player get the password of controlling the door</w:t>
            </w:r>
            <w:r w:rsidR="00883A07">
              <w:t xml:space="preserve"> from vendor</w:t>
            </w:r>
          </w:p>
        </w:tc>
        <w:tc>
          <w:tcPr>
            <w:tcW w:w="5991" w:type="dxa"/>
          </w:tcPr>
          <w:p w14:paraId="15964DAD" w14:textId="1196EEF6" w:rsidR="000C62DD" w:rsidRDefault="00AF6561" w:rsidP="00FF25E4">
            <w:pPr>
              <w:pStyle w:val="ListParagraph"/>
              <w:numPr>
                <w:ilvl w:val="0"/>
                <w:numId w:val="4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 p</w:t>
            </w:r>
            <w:r w:rsidR="00FF25E4">
              <w:t xml:space="preserve">assword costs 100 caps </w:t>
            </w:r>
            <w:r w:rsidR="00BC79CC">
              <w:t>is</w:t>
            </w:r>
            <w:r w:rsidR="00FF25E4">
              <w:t xml:space="preserve"> now available to the player in the vendor. The player can buy it in order to gain control on all the gates in the level</w:t>
            </w:r>
          </w:p>
          <w:p w14:paraId="4ED06D7A" w14:textId="30601931" w:rsidR="00FF25E4" w:rsidRDefault="00D061B4" w:rsidP="00FF25E4">
            <w:pPr>
              <w:pStyle w:val="ListParagraph"/>
              <w:numPr>
                <w:ilvl w:val="0"/>
                <w:numId w:val="4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Before wave 4, t</w:t>
            </w:r>
            <w:r w:rsidR="00FF25E4">
              <w:t xml:space="preserve">he player </w:t>
            </w:r>
            <w:r w:rsidR="004D14BC">
              <w:t xml:space="preserve">buys the password to </w:t>
            </w:r>
            <w:r w:rsidR="001F3F92">
              <w:t>close the gate A</w:t>
            </w:r>
          </w:p>
        </w:tc>
      </w:tr>
      <w:tr w:rsidR="000C62DD" w14:paraId="41020F95" w14:textId="77777777" w:rsidTr="000C62D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850B3CB" w14:textId="7EC0C0A5" w:rsidR="000C62DD" w:rsidRDefault="00CF6388" w:rsidP="00B26AC7">
            <w:pPr>
              <w:jc w:val="center"/>
            </w:pPr>
            <w:r>
              <w:t>5</w:t>
            </w:r>
            <w:r w:rsidR="0028009F">
              <w:t>,6,7</w:t>
            </w:r>
            <w:r w:rsidR="003862EB">
              <w:t>,8</w:t>
            </w:r>
          </w:p>
        </w:tc>
        <w:tc>
          <w:tcPr>
            <w:tcW w:w="2919" w:type="dxa"/>
          </w:tcPr>
          <w:p w14:paraId="6B4C01E2" w14:textId="37DED025" w:rsidR="0025786B" w:rsidRDefault="0025786B" w:rsidP="0025786B">
            <w:pPr>
              <w:pStyle w:val="ListParagraph"/>
              <w:numPr>
                <w:ilvl w:val="0"/>
                <w:numId w:val="4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Player handles different waves till failures or </w:t>
            </w:r>
            <w:r w:rsidR="00D77C2B">
              <w:t>end of the last waves</w:t>
            </w:r>
          </w:p>
          <w:p w14:paraId="3B0E4518" w14:textId="0183AD4D" w:rsidR="000C62DD" w:rsidRDefault="00CD17A1" w:rsidP="005E56DE">
            <w:pPr>
              <w:pStyle w:val="ListParagraph"/>
              <w:numPr>
                <w:ilvl w:val="0"/>
                <w:numId w:val="4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Open and</w:t>
            </w:r>
            <w:r w:rsidR="006B4FC5">
              <w:t xml:space="preserve"> close the gate </w:t>
            </w:r>
            <w:r w:rsidR="006B4FC5" w:rsidRPr="005E56DE">
              <w:rPr>
                <w:color w:val="FF0000"/>
              </w:rPr>
              <w:t>B</w:t>
            </w:r>
            <w:r w:rsidR="00D80E36" w:rsidRPr="005E56DE">
              <w:rPr>
                <w:color w:val="FF0000"/>
              </w:rPr>
              <w:t>, C,D</w:t>
            </w:r>
            <w:r w:rsidRPr="005E56DE">
              <w:rPr>
                <w:color w:val="FF0000"/>
              </w:rPr>
              <w:t>, E</w:t>
            </w:r>
          </w:p>
        </w:tc>
        <w:tc>
          <w:tcPr>
            <w:tcW w:w="5991" w:type="dxa"/>
          </w:tcPr>
          <w:p w14:paraId="765B8D11" w14:textId="7A5787B6" w:rsidR="006747E6" w:rsidRDefault="00C0673F" w:rsidP="00CA6D11">
            <w:pPr>
              <w:pStyle w:val="ListParagraph"/>
              <w:numPr>
                <w:ilvl w:val="0"/>
                <w:numId w:val="4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Escaping </w:t>
            </w:r>
            <w:r w:rsidR="00FA7D85">
              <w:t>10 enemies will cause the experiment to stop</w:t>
            </w:r>
          </w:p>
          <w:p w14:paraId="7BEB527C" w14:textId="77777777" w:rsidR="00CF260A" w:rsidRDefault="00D80E36" w:rsidP="00CA6D11">
            <w:pPr>
              <w:pStyle w:val="ListParagraph"/>
              <w:numPr>
                <w:ilvl w:val="0"/>
                <w:numId w:val="4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player close</w:t>
            </w:r>
            <w:r w:rsidR="00CD17A1">
              <w:t>s</w:t>
            </w:r>
            <w:r>
              <w:t xml:space="preserve"> or open</w:t>
            </w:r>
            <w:r w:rsidR="00CD17A1">
              <w:t>s</w:t>
            </w:r>
            <w:r>
              <w:t xml:space="preserve"> gates </w:t>
            </w:r>
            <w:r w:rsidR="00CD17A1" w:rsidRPr="00CA6D11">
              <w:rPr>
                <w:color w:val="FF0000"/>
              </w:rPr>
              <w:t>B,C, D, E</w:t>
            </w:r>
            <w:r w:rsidR="002552FB" w:rsidRPr="00CA6D11">
              <w:rPr>
                <w:color w:val="FF0000"/>
              </w:rPr>
              <w:t xml:space="preserve"> </w:t>
            </w:r>
            <w:r w:rsidR="002552FB">
              <w:t xml:space="preserve">according to </w:t>
            </w:r>
            <w:r w:rsidR="00036338">
              <w:t>his/her</w:t>
            </w:r>
            <w:r w:rsidR="00D833C8">
              <w:t xml:space="preserve"> </w:t>
            </w:r>
            <w:r w:rsidR="002552FB">
              <w:t>strategy</w:t>
            </w:r>
          </w:p>
          <w:p w14:paraId="5618E768" w14:textId="77777777" w:rsidR="000C62DD" w:rsidRDefault="002552FB" w:rsidP="00CA6D11">
            <w:pPr>
              <w:pStyle w:val="ListParagraph"/>
              <w:numPr>
                <w:ilvl w:val="0"/>
                <w:numId w:val="4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</w:t>
            </w:r>
            <w:r w:rsidR="00024812">
              <w:t>r</w:t>
            </w:r>
            <w:r>
              <w:t xml:space="preserve"> critical solution</w:t>
            </w:r>
            <w:r w:rsidR="00603A7C">
              <w:t xml:space="preserve"> in general before the last wave</w:t>
            </w:r>
            <w:r>
              <w:t xml:space="preserve">, gates </w:t>
            </w:r>
            <w:r w:rsidR="00C454FE" w:rsidRPr="00CA6D11">
              <w:rPr>
                <w:color w:val="FF0000"/>
              </w:rPr>
              <w:t xml:space="preserve">A, </w:t>
            </w:r>
            <w:r w:rsidRPr="00CA6D11">
              <w:rPr>
                <w:color w:val="FF0000"/>
              </w:rPr>
              <w:t>B,</w:t>
            </w:r>
            <w:r w:rsidR="00C454FE" w:rsidRPr="00CA6D11">
              <w:rPr>
                <w:color w:val="FF0000"/>
              </w:rPr>
              <w:t xml:space="preserve"> </w:t>
            </w:r>
            <w:r w:rsidR="00512C1C" w:rsidRPr="00CA6D11">
              <w:rPr>
                <w:color w:val="FF0000"/>
              </w:rPr>
              <w:t>C, D</w:t>
            </w:r>
            <w:r w:rsidR="001B30A0" w:rsidRPr="00CA6D11">
              <w:rPr>
                <w:color w:val="FF0000"/>
              </w:rPr>
              <w:t xml:space="preserve"> </w:t>
            </w:r>
            <w:r w:rsidR="001B30A0">
              <w:t xml:space="preserve">are recommended to </w:t>
            </w:r>
            <w:r w:rsidR="00C31F36">
              <w:t>close</w:t>
            </w:r>
            <w:r w:rsidR="00CF7EC9">
              <w:t xml:space="preserve"> in sequence</w:t>
            </w:r>
            <w:r w:rsidR="00D438BE">
              <w:t xml:space="preserve"> as:</w:t>
            </w:r>
          </w:p>
          <w:p w14:paraId="780E819F" w14:textId="77777777" w:rsidR="00D438BE" w:rsidRDefault="00D750BB" w:rsidP="00D438BE">
            <w:pPr>
              <w:pStyle w:val="ListParagraph"/>
              <w:numPr>
                <w:ilvl w:val="1"/>
                <w:numId w:val="4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4035">
              <w:rPr>
                <w:color w:val="FF0000"/>
              </w:rPr>
              <w:t>A</w:t>
            </w:r>
            <w:r>
              <w:t xml:space="preserve"> is suggested to closed before wave 3</w:t>
            </w:r>
          </w:p>
          <w:p w14:paraId="3CC1A50C" w14:textId="77777777" w:rsidR="00D750BB" w:rsidRDefault="00D750BB" w:rsidP="00D438BE">
            <w:pPr>
              <w:pStyle w:val="ListParagraph"/>
              <w:numPr>
                <w:ilvl w:val="1"/>
                <w:numId w:val="4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4035">
              <w:rPr>
                <w:color w:val="FF0000"/>
              </w:rPr>
              <w:t>B</w:t>
            </w:r>
            <w:r>
              <w:t xml:space="preserve"> is suggested to closed before wave </w:t>
            </w:r>
            <w:r w:rsidR="00650D8A">
              <w:t>5</w:t>
            </w:r>
          </w:p>
          <w:p w14:paraId="0D210479" w14:textId="77777777" w:rsidR="00650D8A" w:rsidRDefault="00650D8A" w:rsidP="00D438BE">
            <w:pPr>
              <w:pStyle w:val="ListParagraph"/>
              <w:numPr>
                <w:ilvl w:val="1"/>
                <w:numId w:val="4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4035">
              <w:rPr>
                <w:color w:val="FF0000"/>
              </w:rPr>
              <w:t>C</w:t>
            </w:r>
            <w:r>
              <w:t xml:space="preserve"> is suggested to closed before wave</w:t>
            </w:r>
            <w:r w:rsidR="004D2DE5">
              <w:t xml:space="preserve"> 8</w:t>
            </w:r>
          </w:p>
          <w:p w14:paraId="2D7D7519" w14:textId="6DB03583" w:rsidR="004D2DE5" w:rsidRDefault="004D2DE5" w:rsidP="00D438BE">
            <w:pPr>
              <w:pStyle w:val="ListParagraph"/>
              <w:numPr>
                <w:ilvl w:val="1"/>
                <w:numId w:val="4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24035">
              <w:rPr>
                <w:color w:val="FF0000"/>
              </w:rPr>
              <w:t>D</w:t>
            </w:r>
            <w:r>
              <w:t xml:space="preserve"> is suggested to closed before wave </w:t>
            </w:r>
            <w:r w:rsidR="00223080">
              <w:t>10</w:t>
            </w:r>
          </w:p>
        </w:tc>
      </w:tr>
      <w:tr w:rsidR="000C62DD" w14:paraId="4C455399" w14:textId="77777777" w:rsidTr="000C6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071C9642" w14:textId="6CB121B8" w:rsidR="000C62DD" w:rsidRDefault="00D94504" w:rsidP="00B26AC7">
            <w:pPr>
              <w:jc w:val="center"/>
            </w:pPr>
            <w:r>
              <w:t>9</w:t>
            </w:r>
          </w:p>
        </w:tc>
        <w:tc>
          <w:tcPr>
            <w:tcW w:w="2919" w:type="dxa"/>
          </w:tcPr>
          <w:p w14:paraId="6EBD0E42" w14:textId="3989EF53" w:rsidR="000C62DD" w:rsidRDefault="00D94504" w:rsidP="00B2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Talk to experiment host to </w:t>
            </w:r>
            <w:r w:rsidR="009811A6">
              <w:t>finish the quest</w:t>
            </w:r>
          </w:p>
        </w:tc>
        <w:tc>
          <w:tcPr>
            <w:tcW w:w="5991" w:type="dxa"/>
          </w:tcPr>
          <w:p w14:paraId="33B344B1" w14:textId="77777777" w:rsidR="000C62DD" w:rsidRDefault="0039136F" w:rsidP="0039136F">
            <w:pPr>
              <w:pStyle w:val="ListParagraph"/>
              <w:numPr>
                <w:ilvl w:val="0"/>
                <w:numId w:val="4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can </w:t>
            </w:r>
            <w:r w:rsidR="00B0484E">
              <w:t xml:space="preserve">stop the experiment and finish the quest by talking to the </w:t>
            </w:r>
            <w:r w:rsidR="00F43FAF">
              <w:t>experiment host</w:t>
            </w:r>
          </w:p>
          <w:p w14:paraId="65D8E13A" w14:textId="025BFCFE" w:rsidR="00ED6B57" w:rsidRDefault="00ED6B57" w:rsidP="0039136F">
            <w:pPr>
              <w:pStyle w:val="ListParagraph"/>
              <w:numPr>
                <w:ilvl w:val="0"/>
                <w:numId w:val="4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player report to the experiment host to finish the quest after all the waves finishes</w:t>
            </w:r>
          </w:p>
        </w:tc>
      </w:tr>
    </w:tbl>
    <w:p w14:paraId="4F93010A" w14:textId="0D45CF38" w:rsidR="00AC1277" w:rsidRPr="000C62DD" w:rsidRDefault="009043FE" w:rsidP="008E0DD0">
      <w:pPr>
        <w:pStyle w:val="Heading3"/>
        <w:rPr>
          <w:b w:val="0"/>
          <w:bCs w:val="0"/>
          <w:sz w:val="26"/>
          <w:szCs w:val="26"/>
        </w:rPr>
      </w:pPr>
      <w:r>
        <w:br w:type="page"/>
      </w:r>
    </w:p>
    <w:p w14:paraId="542F550C" w14:textId="77777777" w:rsidR="00AC1277" w:rsidRDefault="006F51AC" w:rsidP="00AC1277">
      <w:pPr>
        <w:pStyle w:val="Heading2"/>
      </w:pPr>
      <w:bookmarkStart w:id="28" w:name="_Toc136186042"/>
      <w:r>
        <w:lastRenderedPageBreak/>
        <w:t>Aesthetic References</w:t>
      </w:r>
      <w:bookmarkEnd w:id="28"/>
    </w:p>
    <w:p w14:paraId="2BCF3C54" w14:textId="401DB1EA" w:rsidR="00CB6A75" w:rsidRDefault="00167187" w:rsidP="006F51AC">
      <w:r>
        <w:t xml:space="preserve">The level </w:t>
      </w:r>
      <w:r w:rsidR="00FC100C">
        <w:t xml:space="preserve">takes place in a </w:t>
      </w:r>
      <w:r w:rsidR="00D129E1">
        <w:t xml:space="preserve">large </w:t>
      </w:r>
      <w:r w:rsidR="00A340CA">
        <w:t xml:space="preserve">modified underground vault. The decoration in this place is </w:t>
      </w:r>
      <w:r w:rsidR="007578BB">
        <w:t>in a style mixing the vault technology style and industrial style</w:t>
      </w:r>
      <w:r w:rsidR="00EB5AAD">
        <w:t xml:space="preserve"> providing bright and open space for path where the enemies in wave walking on</w:t>
      </w:r>
      <w:r w:rsidR="009245A4">
        <w:t xml:space="preserve"> and where the turrets are located.</w:t>
      </w:r>
    </w:p>
    <w:p w14:paraId="2CB762AE" w14:textId="19E45580" w:rsidR="00C877BC" w:rsidRPr="006F51AC" w:rsidRDefault="00C877BC" w:rsidP="006F51AC">
      <w:r>
        <w:t xml:space="preserve">For the control room, it is decorated with </w:t>
      </w:r>
      <w:r w:rsidR="00BD63C9">
        <w:t xml:space="preserve">functional industrial machine lighted </w:t>
      </w:r>
      <w:r w:rsidR="007177E0">
        <w:t xml:space="preserve">in white. It should </w:t>
      </w:r>
      <w:r w:rsidR="0020238A">
        <w:t>look</w:t>
      </w:r>
      <w:r w:rsidR="007177E0">
        <w:t xml:space="preserve"> like a </w:t>
      </w:r>
      <w:r w:rsidR="00B85772">
        <w:rPr>
          <w:lang w:eastAsia="zh-CN"/>
        </w:rPr>
        <w:t>control room</w:t>
      </w:r>
      <w:r w:rsidR="007177E0">
        <w:t xml:space="preserve"> or</w:t>
      </w:r>
      <w:r w:rsidR="00B85772">
        <w:t xml:space="preserve"> an</w:t>
      </w:r>
      <w:r w:rsidR="007177E0">
        <w:t xml:space="preserve"> observation room where the researchers in this level took notes of their experiment.</w:t>
      </w:r>
    </w:p>
    <w:p w14:paraId="570DC456" w14:textId="3290BF38" w:rsidR="000F4B17" w:rsidRDefault="00A23D5D" w:rsidP="009409BE">
      <w:pPr>
        <w:pStyle w:val="Heading3"/>
      </w:pPr>
      <w:bookmarkStart w:id="29" w:name="_Toc136186043"/>
      <w:r>
        <w:t xml:space="preserve">Experiment Field </w:t>
      </w:r>
      <w:r w:rsidR="00060DB8">
        <w:t>Decoration</w:t>
      </w:r>
      <w:bookmarkEnd w:id="29"/>
    </w:p>
    <w:p w14:paraId="22DEAB3B" w14:textId="77777777" w:rsidR="00F77D73" w:rsidRDefault="00F77D73" w:rsidP="00094A3B">
      <w:pPr>
        <w:keepNext/>
        <w:jc w:val="center"/>
      </w:pPr>
      <w:r>
        <w:rPr>
          <w:noProof/>
        </w:rPr>
        <w:drawing>
          <wp:inline distT="0" distB="0" distL="0" distR="0" wp14:anchorId="5F01EB0F" wp14:editId="0AFFBAEE">
            <wp:extent cx="4065693" cy="4645926"/>
            <wp:effectExtent l="76200" t="76200" r="125730" b="135890"/>
            <wp:docPr id="15495387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38793" name="Picture 2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234" cy="46556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1332FA" w14:textId="2E78AD8B" w:rsidR="00F77D73" w:rsidRDefault="00F77D73" w:rsidP="00F77D73">
      <w:pPr>
        <w:pStyle w:val="Caption"/>
        <w:jc w:val="center"/>
      </w:pPr>
      <w:bookmarkStart w:id="30" w:name="_Toc136185864"/>
      <w:r>
        <w:t xml:space="preserve">Figure </w:t>
      </w:r>
      <w:fldSimple w:instr=" SEQ Figure \* ARABIC ">
        <w:r w:rsidR="007D547B">
          <w:rPr>
            <w:noProof/>
          </w:rPr>
          <w:t>5</w:t>
        </w:r>
      </w:fldSimple>
      <w:r>
        <w:t xml:space="preserve"> </w:t>
      </w:r>
      <w:r w:rsidRPr="004933D6">
        <w:t xml:space="preserve">Contact Sheet for </w:t>
      </w:r>
      <w:r w:rsidR="00EE3F95">
        <w:t>Experiment Field</w:t>
      </w:r>
      <w:r w:rsidR="00094A3B">
        <w:t xml:space="preserve"> Interior </w:t>
      </w:r>
      <w:r w:rsidRPr="004933D6">
        <w:t>Decoration</w:t>
      </w:r>
      <w:r w:rsidR="00EA442A">
        <w:t xml:space="preserve"> [</w:t>
      </w:r>
      <w:r w:rsidR="008C642E">
        <w:t>2</w:t>
      </w:r>
      <w:r w:rsidR="00EA442A">
        <w:t>]</w:t>
      </w:r>
      <w:bookmarkEnd w:id="30"/>
    </w:p>
    <w:p w14:paraId="56D3D141" w14:textId="77777777" w:rsidR="002C23D6" w:rsidRDefault="002C23D6" w:rsidP="002C23D6">
      <w:pPr>
        <w:sectPr w:rsidR="002C23D6" w:rsidSect="000B3CD2">
          <w:headerReference w:type="default" r:id="rId83"/>
          <w:footerReference w:type="default" r:id="rId84"/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75E1D3D2" w14:textId="77777777" w:rsidR="009C263B" w:rsidRDefault="00715EB4" w:rsidP="00172B1E">
      <w:pPr>
        <w:pStyle w:val="Heading1"/>
      </w:pPr>
      <w:bookmarkStart w:id="31" w:name="_Toc136186044"/>
      <w:r>
        <w:lastRenderedPageBreak/>
        <w:t>References</w:t>
      </w:r>
      <w:bookmarkEnd w:id="31"/>
    </w:p>
    <w:p w14:paraId="738810F4" w14:textId="5FCB80A9" w:rsidR="00E922D5" w:rsidRPr="0041590B" w:rsidRDefault="00E922D5" w:rsidP="00F22306">
      <w:pPr>
        <w:rPr>
          <w:rFonts w:asciiTheme="majorHAnsi" w:hAnsiTheme="majorHAnsi"/>
        </w:rPr>
      </w:pPr>
      <w:r w:rsidRPr="0041590B">
        <w:rPr>
          <w:rFonts w:asciiTheme="majorHAnsi" w:hAnsiTheme="majorHAnsi"/>
        </w:rPr>
        <w:t>[Cover Image]</w:t>
      </w:r>
      <w:r w:rsidR="00EA64EE" w:rsidRPr="0041590B">
        <w:rPr>
          <w:rFonts w:asciiTheme="majorHAnsi" w:hAnsiTheme="majorHAnsi"/>
        </w:rPr>
        <w:t xml:space="preserve"> </w:t>
      </w:r>
      <w:r w:rsidR="00EA64EE" w:rsidRPr="0041590B">
        <w:rPr>
          <w:rFonts w:asciiTheme="majorHAnsi" w:hAnsiTheme="majorHAnsi"/>
          <w:color w:val="000000"/>
          <w:shd w:val="clear" w:color="auto" w:fill="FFFFFF"/>
        </w:rPr>
        <w:t>ZeusesCloud. </w:t>
      </w:r>
      <w:r w:rsidR="00EA64EE" w:rsidRPr="0041590B">
        <w:rPr>
          <w:rFonts w:asciiTheme="majorHAnsi" w:hAnsiTheme="majorHAnsi"/>
          <w:i/>
          <w:iCs/>
          <w:color w:val="000000"/>
          <w:shd w:val="clear" w:color="auto" w:fill="FFFFFF"/>
        </w:rPr>
        <w:t>Starcraft 2 - Desert Tower Defense</w:t>
      </w:r>
      <w:r w:rsidR="00EA64EE" w:rsidRPr="0041590B">
        <w:rPr>
          <w:rFonts w:asciiTheme="majorHAnsi" w:hAnsiTheme="majorHAnsi"/>
          <w:color w:val="000000"/>
          <w:shd w:val="clear" w:color="auto" w:fill="FFFFFF"/>
        </w:rPr>
        <w:t xml:space="preserve">. (Apr. 11, 2020). Accessed: May 24, 2023. [Online Video]. Available: </w:t>
      </w:r>
      <w:hyperlink r:id="rId85" w:history="1">
        <w:r w:rsidR="00EA64EE" w:rsidRPr="0041590B">
          <w:rPr>
            <w:rStyle w:val="Hyperlink"/>
            <w:rFonts w:asciiTheme="majorHAnsi" w:hAnsiTheme="majorHAnsi"/>
            <w:shd w:val="clear" w:color="auto" w:fill="FFFFFF"/>
          </w:rPr>
          <w:t>https://www.youtube.com/watch?v=-wi8NRERXc0</w:t>
        </w:r>
      </w:hyperlink>
      <w:r w:rsidR="00EA64EE" w:rsidRPr="0041590B">
        <w:rPr>
          <w:rFonts w:asciiTheme="majorHAnsi" w:hAnsiTheme="majorHAnsi"/>
          <w:color w:val="000000"/>
          <w:shd w:val="clear" w:color="auto" w:fill="FFFFFF"/>
        </w:rPr>
        <w:t xml:space="preserve"> </w:t>
      </w:r>
    </w:p>
    <w:p w14:paraId="45FF4F9C" w14:textId="3415FA0D" w:rsidR="00F22306" w:rsidRDefault="00F22306" w:rsidP="00F22306">
      <w:pPr>
        <w:rPr>
          <w:rFonts w:asciiTheme="majorHAnsi" w:hAnsiTheme="majorHAnsi"/>
        </w:rPr>
      </w:pPr>
      <w:r w:rsidRPr="0041590B">
        <w:rPr>
          <w:rFonts w:asciiTheme="majorHAnsi" w:hAnsiTheme="majorHAnsi"/>
        </w:rPr>
        <w:t>[1]</w:t>
      </w:r>
      <w:r w:rsidR="00DB1EA3" w:rsidRPr="0041590B">
        <w:rPr>
          <w:rFonts w:asciiTheme="majorHAnsi" w:hAnsiTheme="majorHAnsi"/>
        </w:rPr>
        <w:tab/>
      </w:r>
      <w:r w:rsidR="00222AC1" w:rsidRPr="0041590B">
        <w:rPr>
          <w:rFonts w:asciiTheme="majorHAnsi" w:hAnsiTheme="majorHAnsi"/>
        </w:rPr>
        <w:t>Li, Donghua, “Level Logic Flow Chart”, created by Diagrams.net, May. 22, 2023.</w:t>
      </w:r>
    </w:p>
    <w:p w14:paraId="5B3D8C10" w14:textId="3BA4AD58" w:rsidR="001C31E6" w:rsidRPr="0041590B" w:rsidRDefault="001C31E6" w:rsidP="00F22306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Pr="0041590B">
        <w:rPr>
          <w:rFonts w:asciiTheme="majorHAnsi" w:hAnsiTheme="majorHAnsi"/>
        </w:rPr>
        <w:t>Li, Donghua, “</w:t>
      </w:r>
      <w:r>
        <w:rPr>
          <w:noProof/>
        </w:rPr>
        <w:t>Overview Map</w:t>
      </w:r>
      <w:r w:rsidRPr="0041590B">
        <w:rPr>
          <w:rFonts w:asciiTheme="majorHAnsi" w:hAnsiTheme="majorHAnsi"/>
        </w:rPr>
        <w:t>”, created by Diagrams.net, May. 22, 2023.</w:t>
      </w:r>
    </w:p>
    <w:p w14:paraId="07FEC1AB" w14:textId="41D37C15" w:rsidR="00222AC1" w:rsidRPr="0041590B" w:rsidRDefault="00D769B0" w:rsidP="00DB1EA3">
      <w:pPr>
        <w:rPr>
          <w:rFonts w:asciiTheme="majorHAnsi" w:hAnsiTheme="majorHAnsi"/>
        </w:rPr>
      </w:pPr>
      <w:r w:rsidRPr="0041590B">
        <w:rPr>
          <w:rFonts w:asciiTheme="majorHAnsi" w:hAnsiTheme="majorHAnsi"/>
        </w:rPr>
        <w:t>[2]</w:t>
      </w:r>
      <w:r w:rsidR="00DB1EA3" w:rsidRPr="0041590B">
        <w:rPr>
          <w:rFonts w:asciiTheme="majorHAnsi" w:hAnsiTheme="majorHAnsi"/>
        </w:rPr>
        <w:tab/>
      </w:r>
      <w:r w:rsidR="00222AC1" w:rsidRPr="0041590B">
        <w:rPr>
          <w:rFonts w:asciiTheme="majorHAnsi" w:hAnsiTheme="majorHAnsi"/>
        </w:rPr>
        <w:t>Li, Donghua, “</w:t>
      </w:r>
      <w:r w:rsidR="00A7555B" w:rsidRPr="0041590B">
        <w:rPr>
          <w:rFonts w:asciiTheme="majorHAnsi" w:hAnsiTheme="majorHAnsi"/>
        </w:rPr>
        <w:t>Contact Sheet for Experiment Field Interior Decoration</w:t>
      </w:r>
      <w:r w:rsidR="00222AC1" w:rsidRPr="0041590B">
        <w:rPr>
          <w:rFonts w:asciiTheme="majorHAnsi" w:hAnsiTheme="majorHAnsi"/>
        </w:rPr>
        <w:t>”, created by Pureref, May. 22, 2023.</w:t>
      </w:r>
    </w:p>
    <w:p w14:paraId="1893D221" w14:textId="2931DE67" w:rsidR="00170261" w:rsidRPr="0041590B" w:rsidRDefault="00170261" w:rsidP="00170261">
      <w:pPr>
        <w:pStyle w:val="NormalWeb"/>
        <w:ind w:firstLine="567"/>
        <w:rPr>
          <w:rFonts w:asciiTheme="majorHAnsi" w:hAnsiTheme="majorHAnsi"/>
        </w:rPr>
      </w:pPr>
      <w:r w:rsidRPr="0041590B">
        <w:rPr>
          <w:rFonts w:asciiTheme="majorHAnsi" w:hAnsiTheme="majorHAnsi"/>
        </w:rPr>
        <w:t xml:space="preserve">Gísli, “Artstation - fallout: Vault 13 | vault 13,” Fallout: Vault 13 - A recreation and reimagining of Fallout 1’s Vault 13, https://www.artstation.com/artwork/vJExDx (accessed May 23, 2023). </w:t>
      </w:r>
    </w:p>
    <w:p w14:paraId="79F0F35B" w14:textId="58CCD98B" w:rsidR="00170261" w:rsidRPr="0041590B" w:rsidRDefault="00170261" w:rsidP="00170261">
      <w:pPr>
        <w:pStyle w:val="NormalWeb"/>
        <w:ind w:firstLine="567"/>
        <w:rPr>
          <w:rFonts w:asciiTheme="majorHAnsi" w:hAnsiTheme="majorHAnsi"/>
        </w:rPr>
      </w:pPr>
      <w:r w:rsidRPr="0041590B">
        <w:rPr>
          <w:rFonts w:asciiTheme="majorHAnsi" w:hAnsiTheme="majorHAnsi"/>
        </w:rPr>
        <w:t xml:space="preserve">Chazzfizzle, “Dive into anything,” Reddit - A secret lab I’ve been building in the basement of Greater Mass Blood Clinic., https://www.reddit.com/r/fo4/comments/p9jadm/a_secret_lab_ive_been_building_in_the_basement_of/ (accessed May 22, 2023). </w:t>
      </w:r>
    </w:p>
    <w:p w14:paraId="2BB4F32E" w14:textId="7BB3BDE6" w:rsidR="00170261" w:rsidRPr="0041590B" w:rsidRDefault="00170261" w:rsidP="00170261">
      <w:pPr>
        <w:pStyle w:val="NormalWeb"/>
        <w:ind w:firstLine="567"/>
        <w:rPr>
          <w:rFonts w:asciiTheme="majorHAnsi" w:hAnsiTheme="majorHAnsi"/>
        </w:rPr>
      </w:pPr>
      <w:r w:rsidRPr="0041590B">
        <w:rPr>
          <w:rFonts w:asciiTheme="majorHAnsi" w:hAnsiTheme="majorHAnsi"/>
        </w:rPr>
        <w:t xml:space="preserve">“Call to arms - main story, Brotherhood of Steel Quest: Fallout 4 Maps &amp;amp; Quests,” Call to Arms - Main Story, Brotherhood of Steel Quest | Fallout 4 Maps &amp;amp; Quests, https://mmo4ever.com/fallout4/quests/call-to-arms/ (accessed May 22, 2023). </w:t>
      </w:r>
    </w:p>
    <w:p w14:paraId="57E1EEC5" w14:textId="48C0A4DC" w:rsidR="00170261" w:rsidRPr="0041590B" w:rsidRDefault="00170261" w:rsidP="00170261">
      <w:pPr>
        <w:pStyle w:val="NormalWeb"/>
        <w:ind w:firstLine="567"/>
        <w:rPr>
          <w:rFonts w:asciiTheme="majorHAnsi" w:hAnsiTheme="majorHAnsi"/>
        </w:rPr>
      </w:pPr>
      <w:r w:rsidRPr="0041590B">
        <w:rPr>
          <w:rFonts w:asciiTheme="majorHAnsi" w:hAnsiTheme="majorHAnsi"/>
        </w:rPr>
        <w:t xml:space="preserve">P. sum qui Deum, “Dive into anything,” Reddit - Interior of another Vault? (From newest trailer), https://www.reddit.com/r/fo4/comments/3rnel8/interior_of_another_vault_from_newest_trailer/ (accessed May 22, 2023). </w:t>
      </w:r>
    </w:p>
    <w:p w14:paraId="1191EB36" w14:textId="08C99D35" w:rsidR="00170261" w:rsidRPr="0041590B" w:rsidRDefault="00170261" w:rsidP="00170261">
      <w:pPr>
        <w:pStyle w:val="NormalWeb"/>
        <w:ind w:firstLine="567"/>
        <w:rPr>
          <w:rFonts w:asciiTheme="majorHAnsi" w:hAnsiTheme="majorHAnsi"/>
        </w:rPr>
      </w:pPr>
      <w:r w:rsidRPr="0041590B">
        <w:rPr>
          <w:rFonts w:asciiTheme="majorHAnsi" w:hAnsiTheme="majorHAnsi"/>
        </w:rPr>
        <w:t xml:space="preserve">N. Shakespeare, “Fallout 4,” Nick Shakespeare, http://nickshakespeare.com/assorted-video-games/2018/9/26/fallout-4 (accessed May 22, 2023). </w:t>
      </w:r>
    </w:p>
    <w:p w14:paraId="25F942D2" w14:textId="301AF76A" w:rsidR="00170261" w:rsidRPr="0041590B" w:rsidRDefault="00170261" w:rsidP="00170261">
      <w:pPr>
        <w:pStyle w:val="NormalWeb"/>
        <w:ind w:firstLine="567"/>
        <w:rPr>
          <w:rFonts w:asciiTheme="majorHAnsi" w:hAnsiTheme="majorHAnsi"/>
        </w:rPr>
      </w:pPr>
      <w:r w:rsidRPr="0041590B">
        <w:rPr>
          <w:rFonts w:asciiTheme="majorHAnsi" w:hAnsiTheme="majorHAnsi"/>
        </w:rPr>
        <w:t xml:space="preserve">Khrushchev, “Screenshot :: Vault 88 residential area,” Steam Community, https://steamcommunity.com/sharedfiles/filedetails/?id=734151296 (accessed May 22, 2023). </w:t>
      </w:r>
    </w:p>
    <w:p w14:paraId="7FDBCCB5" w14:textId="7AD75ED1" w:rsidR="0041590B" w:rsidRPr="0041590B" w:rsidRDefault="00170261" w:rsidP="0041590B">
      <w:pPr>
        <w:pStyle w:val="NormalWeb"/>
        <w:ind w:firstLine="567"/>
        <w:rPr>
          <w:rFonts w:asciiTheme="majorHAnsi" w:hAnsiTheme="majorHAnsi"/>
        </w:rPr>
      </w:pPr>
      <w:r w:rsidRPr="0041590B">
        <w:rPr>
          <w:rFonts w:asciiTheme="majorHAnsi" w:hAnsiTheme="majorHAnsi"/>
        </w:rPr>
        <w:t>“Vault 88 Mods - the best fallout 4 Vault 88 mods - top 10 best vault 88 mods,” Dirtyunicorns, https://dirtyunicorns.com/vault-88-mods/ (accessed May 22, 2023).</w:t>
      </w:r>
    </w:p>
    <w:p w14:paraId="75685651" w14:textId="4A13F6D5" w:rsidR="0041590B" w:rsidRDefault="0041590B" w:rsidP="0041590B">
      <w:pPr>
        <w:pStyle w:val="NormalWeb"/>
        <w:rPr>
          <w:noProof/>
        </w:rPr>
      </w:pPr>
      <w:r w:rsidRPr="0041590B">
        <w:rPr>
          <w:rFonts w:asciiTheme="majorHAnsi" w:hAnsiTheme="majorHAnsi"/>
        </w:rPr>
        <w:t>[3]</w:t>
      </w:r>
      <w:r w:rsidRPr="0041590B">
        <w:rPr>
          <w:rFonts w:asciiTheme="majorHAnsi" w:hAnsiTheme="majorHAnsi"/>
        </w:rPr>
        <w:tab/>
      </w:r>
      <w:r w:rsidR="00635B85" w:rsidRPr="00635B85">
        <w:rPr>
          <w:noProof/>
        </w:rPr>
        <w:t>Li, Donghua, “</w:t>
      </w:r>
      <w:r w:rsidR="00635B85">
        <w:rPr>
          <w:noProof/>
        </w:rPr>
        <w:t>Overview Map</w:t>
      </w:r>
      <w:r w:rsidR="00635B85" w:rsidRPr="00635B85">
        <w:rPr>
          <w:noProof/>
        </w:rPr>
        <w:t xml:space="preserve">”, created by Adobe Illustrator, </w:t>
      </w:r>
      <w:r w:rsidR="00635B85">
        <w:rPr>
          <w:noProof/>
        </w:rPr>
        <w:t xml:space="preserve">May.28 </w:t>
      </w:r>
      <w:r w:rsidR="00635B85" w:rsidRPr="00635B85">
        <w:rPr>
          <w:noProof/>
        </w:rPr>
        <w:t>, 2023</w:t>
      </w:r>
      <w:r w:rsidR="00635B85">
        <w:rPr>
          <w:noProof/>
        </w:rPr>
        <w:t>.</w:t>
      </w:r>
    </w:p>
    <w:p w14:paraId="26B0DA90" w14:textId="5DF116B4" w:rsidR="001C31E6" w:rsidRPr="00784762" w:rsidRDefault="00E14430" w:rsidP="0041590B">
      <w:pPr>
        <w:pStyle w:val="NormalWeb"/>
        <w:rPr>
          <w:noProof/>
        </w:rPr>
      </w:pPr>
      <w:r>
        <w:rPr>
          <w:noProof/>
        </w:rPr>
        <w:tab/>
      </w:r>
      <w:r w:rsidRPr="00635B85">
        <w:rPr>
          <w:noProof/>
        </w:rPr>
        <w:t>Li, Donghua, “</w:t>
      </w:r>
      <w:r>
        <w:rPr>
          <w:noProof/>
        </w:rPr>
        <w:t>Walkthrough of Interior Experiment Field</w:t>
      </w:r>
      <w:r w:rsidRPr="00635B85">
        <w:rPr>
          <w:noProof/>
        </w:rPr>
        <w:t xml:space="preserve">”, created by Adobe Illustrator, </w:t>
      </w:r>
      <w:r>
        <w:rPr>
          <w:noProof/>
        </w:rPr>
        <w:t xml:space="preserve">May.28 </w:t>
      </w:r>
      <w:r w:rsidRPr="00635B85">
        <w:rPr>
          <w:noProof/>
        </w:rPr>
        <w:t>, 2023</w:t>
      </w:r>
      <w:r>
        <w:rPr>
          <w:noProof/>
        </w:rPr>
        <w:t>.</w:t>
      </w:r>
    </w:p>
    <w:p w14:paraId="21913B13" w14:textId="77777777" w:rsidR="000C62DD" w:rsidRDefault="000C62DD" w:rsidP="000C62DD">
      <w:pPr>
        <w:pStyle w:val="Heading1"/>
      </w:pPr>
      <w:bookmarkStart w:id="32" w:name="_Toc136186045"/>
      <w:r>
        <w:lastRenderedPageBreak/>
        <w:t>Appendices</w:t>
      </w:r>
      <w:bookmarkEnd w:id="32"/>
    </w:p>
    <w:p w14:paraId="5B941860" w14:textId="77777777" w:rsidR="000C62DD" w:rsidRDefault="000C62DD" w:rsidP="000C62DD">
      <w:pPr>
        <w:pStyle w:val="Heading2"/>
      </w:pPr>
      <w:bookmarkStart w:id="33" w:name="_Toc136186046"/>
      <w:r>
        <w:t>Appendix A: New Skills / Gameplay Mechanics</w:t>
      </w:r>
      <w:bookmarkEnd w:id="33"/>
    </w:p>
    <w:p w14:paraId="0D9923EB" w14:textId="25E32D2A" w:rsidR="00F8510A" w:rsidRPr="00F8510A" w:rsidRDefault="00F8510A" w:rsidP="00F8510A">
      <w:pPr>
        <w:rPr>
          <w:b/>
          <w:bCs/>
        </w:rPr>
      </w:pPr>
      <w:r>
        <w:rPr>
          <w:b/>
          <w:bCs/>
        </w:rPr>
        <w:t xml:space="preserve">Note: All </w:t>
      </w:r>
      <w:r w:rsidR="00175698">
        <w:rPr>
          <w:b/>
          <w:bCs/>
        </w:rPr>
        <w:t xml:space="preserve">associated </w:t>
      </w:r>
      <w:r>
        <w:rPr>
          <w:b/>
          <w:bCs/>
        </w:rPr>
        <w:t>resources</w:t>
      </w:r>
      <w:r w:rsidR="00175698">
        <w:rPr>
          <w:b/>
          <w:bCs/>
        </w:rPr>
        <w:t xml:space="preserve"> like ammos</w:t>
      </w:r>
      <w:r>
        <w:rPr>
          <w:b/>
          <w:bCs/>
        </w:rPr>
        <w:t xml:space="preserve"> including the custom weapons</w:t>
      </w:r>
      <w:r w:rsidR="00175698">
        <w:rPr>
          <w:b/>
          <w:bCs/>
        </w:rPr>
        <w:t xml:space="preserve"> themselves</w:t>
      </w:r>
      <w:r>
        <w:rPr>
          <w:b/>
          <w:bCs/>
        </w:rPr>
        <w:t xml:space="preserve"> can be purchased from the </w:t>
      </w:r>
      <w:r w:rsidR="00175698">
        <w:rPr>
          <w:b/>
          <w:bCs/>
        </w:rPr>
        <w:t xml:space="preserve">merchant in the </w:t>
      </w:r>
      <w:r w:rsidR="000903DF">
        <w:rPr>
          <w:b/>
          <w:bCs/>
        </w:rPr>
        <w:t xml:space="preserve">level </w:t>
      </w:r>
      <w:r w:rsidR="00780181">
        <w:rPr>
          <w:b/>
          <w:bCs/>
        </w:rPr>
        <w:t>by</w:t>
      </w:r>
      <w:r w:rsidR="005B6C0F">
        <w:rPr>
          <w:b/>
          <w:bCs/>
        </w:rPr>
        <w:t xml:space="preserve"> caps</w:t>
      </w:r>
    </w:p>
    <w:p w14:paraId="5DE1E2DF" w14:textId="2BA2FBC7" w:rsidR="00BC2377" w:rsidRDefault="00445D1A" w:rsidP="00BC2377">
      <w:pPr>
        <w:pStyle w:val="Heading3"/>
      </w:pPr>
      <w:bookmarkStart w:id="34" w:name="_Toc136186047"/>
      <w:r>
        <w:t>&lt;Mechanic A&gt;</w:t>
      </w:r>
      <w:r w:rsidR="00BC2377">
        <w:t xml:space="preserve"> Turret Activate Sniper</w:t>
      </w:r>
      <w:bookmarkEnd w:id="34"/>
    </w:p>
    <w:p w14:paraId="274FBC55" w14:textId="2DBF5BFD" w:rsidR="00BC2377" w:rsidRDefault="00BC2377" w:rsidP="00BC2377">
      <w:pPr>
        <w:rPr>
          <w:lang w:eastAsia="zh-CN"/>
        </w:rPr>
      </w:pPr>
      <w:r>
        <w:t>By shooting a turret with this gun</w:t>
      </w:r>
      <w:r w:rsidR="00D2471A">
        <w:rPr>
          <w:lang w:eastAsia="zh-CN"/>
        </w:rPr>
        <w:t>, the player is able to activate a turret or di</w:t>
      </w:r>
      <w:r w:rsidR="004B7B89">
        <w:rPr>
          <w:lang w:eastAsia="zh-CN"/>
        </w:rPr>
        <w:t>sactivate a turret</w:t>
      </w:r>
    </w:p>
    <w:p w14:paraId="5650742D" w14:textId="6CBE423B" w:rsidR="004B7B89" w:rsidRDefault="004B7B89" w:rsidP="00BC2377">
      <w:pPr>
        <w:rPr>
          <w:lang w:eastAsia="zh-CN"/>
        </w:rPr>
      </w:pPr>
      <w:r>
        <w:rPr>
          <w:lang w:eastAsia="zh-CN"/>
        </w:rPr>
        <w:t>For activating a turret:</w:t>
      </w:r>
    </w:p>
    <w:p w14:paraId="4487BE11" w14:textId="33C80920" w:rsidR="004B7B89" w:rsidRDefault="004B7B89" w:rsidP="004B7B89">
      <w:pPr>
        <w:pStyle w:val="ListParagraph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The turret will be activated as a</w:t>
      </w:r>
      <w:r w:rsidR="00507883">
        <w:rPr>
          <w:lang w:eastAsia="zh-CN"/>
        </w:rPr>
        <w:t>n</w:t>
      </w:r>
      <w:r>
        <w:rPr>
          <w:lang w:eastAsia="zh-CN"/>
        </w:rPr>
        <w:t xml:space="preserve"> </w:t>
      </w:r>
      <w:r w:rsidR="00507883">
        <w:rPr>
          <w:lang w:eastAsia="zh-CN"/>
        </w:rPr>
        <w:t>Automated turret by default, which is the basic turret in the level</w:t>
      </w:r>
    </w:p>
    <w:p w14:paraId="654F2F74" w14:textId="27C03606" w:rsidR="00507883" w:rsidRDefault="00F03EB1" w:rsidP="004B7B89">
      <w:pPr>
        <w:pStyle w:val="ListParagraph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When a turret is activated, it will be a level 1 turret</w:t>
      </w:r>
    </w:p>
    <w:p w14:paraId="2C40891F" w14:textId="7AEB0EF8" w:rsidR="00BB46F9" w:rsidRDefault="00BB46F9" w:rsidP="004B7B89">
      <w:pPr>
        <w:pStyle w:val="ListParagraph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When a deactivated turret is shot, it will become activated</w:t>
      </w:r>
      <w:r w:rsidR="00F40BC1">
        <w:rPr>
          <w:lang w:eastAsia="zh-CN"/>
        </w:rPr>
        <w:t xml:space="preserve"> forever</w:t>
      </w:r>
    </w:p>
    <w:p w14:paraId="5DA8C1C7" w14:textId="7341DF7E" w:rsidR="00F03EB1" w:rsidRDefault="00D34B01" w:rsidP="00D34B01">
      <w:pPr>
        <w:rPr>
          <w:lang w:eastAsia="zh-CN"/>
        </w:rPr>
      </w:pPr>
      <w:r>
        <w:rPr>
          <w:lang w:eastAsia="zh-CN"/>
        </w:rPr>
        <w:t>For deactivating a turret:</w:t>
      </w:r>
    </w:p>
    <w:p w14:paraId="2E18AF94" w14:textId="3E4A3F2E" w:rsidR="00D34B01" w:rsidRDefault="00D34B01" w:rsidP="00D34B01">
      <w:pPr>
        <w:pStyle w:val="ListParagraph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 xml:space="preserve">Deactivating a turret will make a turret </w:t>
      </w:r>
      <w:r w:rsidR="000C7BBE">
        <w:rPr>
          <w:lang w:eastAsia="zh-CN"/>
        </w:rPr>
        <w:t>unconscious</w:t>
      </w:r>
    </w:p>
    <w:p w14:paraId="19928CEC" w14:textId="1974CB53" w:rsidR="000C7BBE" w:rsidRDefault="000C7BBE" w:rsidP="00D34B01">
      <w:pPr>
        <w:pStyle w:val="ListParagraph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Deactivating a turret will reset the type of a turret</w:t>
      </w:r>
    </w:p>
    <w:p w14:paraId="246C9CB9" w14:textId="41550CA4" w:rsidR="00391B48" w:rsidRDefault="000B41B0" w:rsidP="002D61DC">
      <w:pPr>
        <w:pStyle w:val="ListParagraph"/>
        <w:numPr>
          <w:ilvl w:val="0"/>
          <w:numId w:val="40"/>
        </w:numPr>
        <w:rPr>
          <w:lang w:eastAsia="zh-CN"/>
        </w:rPr>
      </w:pPr>
      <w:r>
        <w:rPr>
          <w:lang w:eastAsia="zh-CN"/>
        </w:rPr>
        <w:t>Deactivating a turret will reset the turret’s rank</w:t>
      </w:r>
    </w:p>
    <w:p w14:paraId="75C52AF6" w14:textId="55FCE892" w:rsidR="00391B48" w:rsidRDefault="00391B48" w:rsidP="00391B48">
      <w:pPr>
        <w:pStyle w:val="Heading3"/>
      </w:pPr>
      <w:bookmarkStart w:id="35" w:name="_Toc136186048"/>
      <w:r>
        <w:t>&lt;Mechanic B&gt;</w:t>
      </w:r>
      <w:r w:rsidR="001E7BD2">
        <w:t xml:space="preserve"> </w:t>
      </w:r>
      <w:r w:rsidR="006738AA" w:rsidRPr="006738AA">
        <w:t>Turret Upgrade Sniper</w:t>
      </w:r>
      <w:bookmarkEnd w:id="35"/>
    </w:p>
    <w:p w14:paraId="1C671861" w14:textId="09BEAB4D" w:rsidR="002571FD" w:rsidRDefault="00B936FF" w:rsidP="002571FD">
      <w:pPr>
        <w:pStyle w:val="ListParagraph"/>
        <w:numPr>
          <w:ilvl w:val="0"/>
          <w:numId w:val="40"/>
        </w:numPr>
      </w:pPr>
      <w:r>
        <w:t xml:space="preserve">A turret can be upgraded when it’s shot by </w:t>
      </w:r>
      <w:r w:rsidR="006738AA">
        <w:t>an</w:t>
      </w:r>
      <w:r>
        <w:t xml:space="preserve"> upgrading ammo from player</w:t>
      </w:r>
    </w:p>
    <w:p w14:paraId="0349BD3A" w14:textId="321C7F77" w:rsidR="00B936FF" w:rsidRDefault="00514773" w:rsidP="002571FD">
      <w:pPr>
        <w:pStyle w:val="ListParagraph"/>
        <w:numPr>
          <w:ilvl w:val="0"/>
          <w:numId w:val="40"/>
        </w:numPr>
      </w:pPr>
      <w:r>
        <w:t xml:space="preserve">A turret picks </w:t>
      </w:r>
      <w:r w:rsidR="00413C3D">
        <w:t>its</w:t>
      </w:r>
      <w:r>
        <w:t xml:space="preserve"> target by themselves</w:t>
      </w:r>
    </w:p>
    <w:p w14:paraId="137AACB2" w14:textId="188480C6" w:rsidR="00514773" w:rsidRDefault="00514773" w:rsidP="002571FD">
      <w:pPr>
        <w:pStyle w:val="ListParagraph"/>
        <w:numPr>
          <w:ilvl w:val="0"/>
          <w:numId w:val="40"/>
        </w:numPr>
      </w:pPr>
      <w:r>
        <w:t xml:space="preserve">A turret </w:t>
      </w:r>
      <w:r w:rsidR="00AE26AE">
        <w:t xml:space="preserve">is </w:t>
      </w:r>
      <w:r w:rsidR="0030517D">
        <w:t>invulnerable to player</w:t>
      </w:r>
      <w:r w:rsidR="009B7749">
        <w:t xml:space="preserve">, or the player can only </w:t>
      </w:r>
      <w:r w:rsidR="007F06BB">
        <w:t>do</w:t>
      </w:r>
      <w:r w:rsidR="009B7749">
        <w:t xml:space="preserve"> little damage to the turret</w:t>
      </w:r>
      <w:r w:rsidR="00A83F6F">
        <w:t xml:space="preserve"> by this gun</w:t>
      </w:r>
    </w:p>
    <w:p w14:paraId="263DD0E5" w14:textId="19AE9511" w:rsidR="0030517D" w:rsidRDefault="0030517D" w:rsidP="0030517D">
      <w:pPr>
        <w:pStyle w:val="ListParagraph"/>
        <w:numPr>
          <w:ilvl w:val="0"/>
          <w:numId w:val="40"/>
        </w:numPr>
      </w:pPr>
      <w:r>
        <w:t>All turrets start in unconscious</w:t>
      </w:r>
      <w:r w:rsidR="00A35E2B">
        <w:t xml:space="preserve"> until it is activated</w:t>
      </w:r>
    </w:p>
    <w:p w14:paraId="2E037D3F" w14:textId="0EA0395C" w:rsidR="00E24E53" w:rsidRDefault="00E24E53" w:rsidP="00E24E53">
      <w:pPr>
        <w:pStyle w:val="Heading3"/>
      </w:pPr>
      <w:bookmarkStart w:id="36" w:name="_Toc136186049"/>
      <w:r>
        <w:t>&lt;Mechanic C</w:t>
      </w:r>
      <w:r w:rsidR="00F8510A">
        <w:t>&gt; Turret</w:t>
      </w:r>
      <w:r w:rsidR="00352B36">
        <w:t xml:space="preserve"> Type </w:t>
      </w:r>
      <w:r w:rsidR="00BC7CBB">
        <w:t>Changing Wrench</w:t>
      </w:r>
      <w:bookmarkEnd w:id="36"/>
    </w:p>
    <w:p w14:paraId="1AE4A2A7" w14:textId="52227442" w:rsidR="00F8510A" w:rsidRDefault="00AC5D29" w:rsidP="00345005">
      <w:pPr>
        <w:pStyle w:val="ListParagraph"/>
        <w:numPr>
          <w:ilvl w:val="0"/>
          <w:numId w:val="40"/>
        </w:numPr>
      </w:pPr>
      <w:r>
        <w:t xml:space="preserve">The player can use the wrench to </w:t>
      </w:r>
      <w:r w:rsidR="00557049">
        <w:t>upgrade the turret by hitting it</w:t>
      </w:r>
      <w:r w:rsidR="00CB1DFB">
        <w:t xml:space="preserve"> with this wrench</w:t>
      </w:r>
    </w:p>
    <w:p w14:paraId="1F92D9CA" w14:textId="1C07D15E" w:rsidR="00557049" w:rsidRDefault="00CB1DFB" w:rsidP="00345005">
      <w:pPr>
        <w:pStyle w:val="ListParagraph"/>
        <w:numPr>
          <w:ilvl w:val="0"/>
          <w:numId w:val="40"/>
        </w:numPr>
      </w:pPr>
      <w:r>
        <w:t xml:space="preserve">For every hit, it will change the type of the </w:t>
      </w:r>
      <w:r w:rsidR="0098599C">
        <w:t>turret</w:t>
      </w:r>
      <w:r>
        <w:t xml:space="preserve"> for one time</w:t>
      </w:r>
    </w:p>
    <w:p w14:paraId="0D9ACF34" w14:textId="77777777" w:rsidR="007E5D2D" w:rsidRDefault="007E5D2D" w:rsidP="007E5D2D">
      <w:pPr>
        <w:pStyle w:val="ListParagraph"/>
        <w:numPr>
          <w:ilvl w:val="0"/>
          <w:numId w:val="40"/>
        </w:numPr>
      </w:pPr>
      <w:r>
        <w:t>A turret can be in the flowing types:</w:t>
      </w:r>
    </w:p>
    <w:p w14:paraId="070BA42F" w14:textId="7DFD509F" w:rsidR="007E5D2D" w:rsidRDefault="00567A6B" w:rsidP="007E5D2D">
      <w:pPr>
        <w:pStyle w:val="ListParagraph"/>
        <w:numPr>
          <w:ilvl w:val="1"/>
          <w:numId w:val="40"/>
        </w:numPr>
      </w:pPr>
      <w:r>
        <w:t>Machinegun</w:t>
      </w:r>
    </w:p>
    <w:p w14:paraId="64A64B94" w14:textId="77777777" w:rsidR="007E5D2D" w:rsidRDefault="007E5D2D" w:rsidP="007E5D2D">
      <w:pPr>
        <w:pStyle w:val="ListParagraph"/>
        <w:numPr>
          <w:ilvl w:val="1"/>
          <w:numId w:val="40"/>
        </w:numPr>
      </w:pPr>
      <w:r>
        <w:t>Laser</w:t>
      </w:r>
    </w:p>
    <w:p w14:paraId="37182332" w14:textId="0420F4B9" w:rsidR="007E5D2D" w:rsidRDefault="00AE0316" w:rsidP="007E5D2D">
      <w:pPr>
        <w:pStyle w:val="ListParagraph"/>
        <w:numPr>
          <w:ilvl w:val="1"/>
          <w:numId w:val="40"/>
        </w:numPr>
      </w:pPr>
      <w:r>
        <w:t>Frozen</w:t>
      </w:r>
    </w:p>
    <w:p w14:paraId="7CCAAB17" w14:textId="77777777" w:rsidR="00A85CE2" w:rsidRDefault="0043795D" w:rsidP="0043795D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43795D">
        <w:rPr>
          <w:rFonts w:asciiTheme="majorHAnsi" w:eastAsiaTheme="majorEastAsia" w:hAnsiTheme="majorHAnsi" w:cstheme="majorBidi"/>
          <w:b/>
          <w:bCs/>
          <w:color w:val="4F81BD" w:themeColor="accent1"/>
        </w:rPr>
        <w:t xml:space="preserve">&lt;Mechanic </w:t>
      </w:r>
      <w:r w:rsidR="00130710">
        <w:rPr>
          <w:rFonts w:asciiTheme="majorHAnsi" w:eastAsiaTheme="majorEastAsia" w:hAnsiTheme="majorHAnsi" w:cstheme="majorBidi"/>
          <w:b/>
          <w:bCs/>
          <w:color w:val="4F81BD" w:themeColor="accent1"/>
        </w:rPr>
        <w:t>D</w:t>
      </w:r>
      <w:r w:rsidRPr="0043795D">
        <w:rPr>
          <w:rFonts w:asciiTheme="majorHAnsi" w:eastAsiaTheme="majorEastAsia" w:hAnsiTheme="majorHAnsi" w:cstheme="majorBidi"/>
          <w:b/>
          <w:bCs/>
          <w:color w:val="4F81BD" w:themeColor="accent1"/>
        </w:rPr>
        <w:t>&gt;</w:t>
      </w:r>
      <w:r w:rsidR="00130710">
        <w:rPr>
          <w:rFonts w:asciiTheme="majorHAnsi" w:eastAsiaTheme="majorEastAsia" w:hAnsiTheme="majorHAnsi" w:cstheme="majorBidi"/>
          <w:b/>
          <w:bCs/>
          <w:color w:val="4F81BD" w:themeColor="accent1"/>
        </w:rPr>
        <w:t xml:space="preserve"> </w:t>
      </w:r>
      <w:r w:rsidR="00A85CE2">
        <w:rPr>
          <w:rFonts w:asciiTheme="majorHAnsi" w:eastAsiaTheme="majorEastAsia" w:hAnsiTheme="majorHAnsi" w:cstheme="majorBidi"/>
          <w:b/>
          <w:bCs/>
          <w:color w:val="4F81BD" w:themeColor="accent1"/>
        </w:rPr>
        <w:t>Wave and Reward</w:t>
      </w:r>
    </w:p>
    <w:p w14:paraId="4E8747DE" w14:textId="01B27C5F" w:rsidR="0043795D" w:rsidRDefault="00A85CE2" w:rsidP="00A85CE2">
      <w:pPr>
        <w:pStyle w:val="ListParagraph"/>
        <w:numPr>
          <w:ilvl w:val="0"/>
          <w:numId w:val="40"/>
        </w:numPr>
      </w:pPr>
      <w:r>
        <w:t xml:space="preserve">As long as the wave starts, the player is allowed to have 10 enemies </w:t>
      </w:r>
      <w:r w:rsidR="00706C9F">
        <w:t>escape from the exit</w:t>
      </w:r>
    </w:p>
    <w:p w14:paraId="1142B9C7" w14:textId="4BEFD5C9" w:rsidR="00706C9F" w:rsidRDefault="00706C9F" w:rsidP="00A85CE2">
      <w:pPr>
        <w:pStyle w:val="ListParagraph"/>
        <w:numPr>
          <w:ilvl w:val="0"/>
          <w:numId w:val="40"/>
        </w:numPr>
      </w:pPr>
      <w:r>
        <w:t xml:space="preserve">The player can get </w:t>
      </w:r>
      <w:r w:rsidR="00DF1867">
        <w:t xml:space="preserve">50 caps every time an enemy in </w:t>
      </w:r>
      <w:r w:rsidR="0020238A">
        <w:t>a</w:t>
      </w:r>
      <w:r w:rsidR="00DF1867">
        <w:t xml:space="preserve"> wave die</w:t>
      </w:r>
      <w:r w:rsidR="00FC4D60">
        <w:t>s</w:t>
      </w:r>
    </w:p>
    <w:p w14:paraId="46B1086A" w14:textId="00DC66F5" w:rsidR="00213CC4" w:rsidRDefault="00F67B44" w:rsidP="00A85CE2">
      <w:pPr>
        <w:pStyle w:val="ListParagraph"/>
        <w:numPr>
          <w:ilvl w:val="0"/>
          <w:numId w:val="40"/>
        </w:numPr>
      </w:pPr>
      <w:r>
        <w:t>B</w:t>
      </w:r>
      <w:r w:rsidR="006F2A53">
        <w:t xml:space="preserve">efore the next wave starts, the player will have </w:t>
      </w:r>
      <w:r w:rsidR="00990880">
        <w:t>5 minutes to do the management of the turrets. When the timer counts to 0, the next wave will start</w:t>
      </w:r>
      <w:r w:rsidR="00303D4F">
        <w:t xml:space="preserve"> automatically</w:t>
      </w:r>
    </w:p>
    <w:p w14:paraId="70E458C0" w14:textId="7A01A9AB" w:rsidR="00990880" w:rsidRPr="00A85CE2" w:rsidRDefault="00990880" w:rsidP="00A85CE2">
      <w:pPr>
        <w:pStyle w:val="ListParagraph"/>
        <w:numPr>
          <w:ilvl w:val="0"/>
          <w:numId w:val="40"/>
        </w:numPr>
      </w:pPr>
      <w:r>
        <w:t xml:space="preserve">The player can also start the wave manually by pressing </w:t>
      </w:r>
      <w:r w:rsidR="00303D4F">
        <w:t>a red</w:t>
      </w:r>
      <w:r>
        <w:t xml:space="preserve"> button in</w:t>
      </w:r>
      <w:r w:rsidR="00303D4F">
        <w:t xml:space="preserve"> the</w:t>
      </w:r>
      <w:r>
        <w:t xml:space="preserve"> </w:t>
      </w:r>
      <w:r w:rsidR="0096228A">
        <w:t>observation room</w:t>
      </w:r>
    </w:p>
    <w:p w14:paraId="6522D8AD" w14:textId="14A0BDC6" w:rsidR="000C62DD" w:rsidRDefault="00445D1A" w:rsidP="00445D1A">
      <w:pPr>
        <w:pStyle w:val="Heading2"/>
      </w:pPr>
      <w:bookmarkStart w:id="37" w:name="_Toc136186050"/>
      <w:r>
        <w:lastRenderedPageBreak/>
        <w:t xml:space="preserve">Appendix </w:t>
      </w:r>
      <w:r w:rsidR="00937195">
        <w:t>B</w:t>
      </w:r>
      <w:r>
        <w:t>: Character Descriptions</w:t>
      </w:r>
      <w:bookmarkEnd w:id="37"/>
    </w:p>
    <w:p w14:paraId="4777E8F5" w14:textId="2B20E8D5" w:rsidR="00583AF7" w:rsidRDefault="00583AF7" w:rsidP="00583AF7">
      <w:pPr>
        <w:pStyle w:val="Heading3"/>
      </w:pPr>
      <w:bookmarkStart w:id="38" w:name="_Toc127742537"/>
      <w:bookmarkStart w:id="39" w:name="_Toc136186051"/>
      <w:r>
        <w:t xml:space="preserve">NPC 1: </w:t>
      </w:r>
      <w:bookmarkEnd w:id="38"/>
      <w:r w:rsidR="009F0D8E">
        <w:t>Ray</w:t>
      </w:r>
      <w:r w:rsidR="001C2D3C">
        <w:t>nor</w:t>
      </w:r>
      <w:bookmarkEnd w:id="3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0"/>
        <w:gridCol w:w="7070"/>
      </w:tblGrid>
      <w:tr w:rsidR="00583AF7" w14:paraId="34076258" w14:textId="77777777" w:rsidTr="003B6311">
        <w:tc>
          <w:tcPr>
            <w:tcW w:w="2280" w:type="dxa"/>
          </w:tcPr>
          <w:p w14:paraId="5E30CFA0" w14:textId="77777777" w:rsidR="00583AF7" w:rsidRPr="00D0196B" w:rsidRDefault="00583AF7" w:rsidP="00C32AFD">
            <w:pPr>
              <w:rPr>
                <w:b/>
              </w:rPr>
            </w:pPr>
            <w:r w:rsidRPr="00D0196B">
              <w:rPr>
                <w:b/>
              </w:rPr>
              <w:t>Description</w:t>
            </w:r>
          </w:p>
        </w:tc>
        <w:tc>
          <w:tcPr>
            <w:tcW w:w="7070" w:type="dxa"/>
          </w:tcPr>
          <w:p w14:paraId="4B19D0DF" w14:textId="77777777" w:rsidR="00583AF7" w:rsidRDefault="001C2D3C" w:rsidP="00583AF7">
            <w:pPr>
              <w:pStyle w:val="ListParagraph"/>
              <w:numPr>
                <w:ilvl w:val="0"/>
                <w:numId w:val="41"/>
              </w:numPr>
            </w:pPr>
            <w:r>
              <w:t>Quest Giver</w:t>
            </w:r>
          </w:p>
          <w:p w14:paraId="7AABD7FE" w14:textId="77777777" w:rsidR="001C2D3C" w:rsidRDefault="001C2D3C" w:rsidP="00583AF7">
            <w:pPr>
              <w:pStyle w:val="ListParagraph"/>
              <w:numPr>
                <w:ilvl w:val="0"/>
                <w:numId w:val="41"/>
              </w:numPr>
            </w:pPr>
            <w:r>
              <w:t xml:space="preserve">Looking for people </w:t>
            </w:r>
            <w:r w:rsidR="005D47B9">
              <w:t>to help with the threshold experiment</w:t>
            </w:r>
          </w:p>
          <w:p w14:paraId="61812F7B" w14:textId="2D8A3571" w:rsidR="00433048" w:rsidRDefault="00433048" w:rsidP="00583AF7">
            <w:pPr>
              <w:pStyle w:val="ListParagraph"/>
              <w:numPr>
                <w:ilvl w:val="0"/>
                <w:numId w:val="41"/>
              </w:numPr>
            </w:pPr>
            <w:r>
              <w:t>3</w:t>
            </w:r>
            <w:r w:rsidRPr="00D93F8B">
              <w:rPr>
                <w:vertAlign w:val="superscript"/>
              </w:rPr>
              <w:t>rd</w:t>
            </w:r>
            <w:r>
              <w:t xml:space="preserve"> – Gen Synth</w:t>
            </w:r>
          </w:p>
        </w:tc>
      </w:tr>
      <w:tr w:rsidR="00583AF7" w14:paraId="2F157FAD" w14:textId="77777777" w:rsidTr="003B6311">
        <w:tc>
          <w:tcPr>
            <w:tcW w:w="2280" w:type="dxa"/>
          </w:tcPr>
          <w:p w14:paraId="1A548996" w14:textId="77777777" w:rsidR="00583AF7" w:rsidRPr="00D0196B" w:rsidRDefault="00583AF7" w:rsidP="00C32AFD">
            <w:pPr>
              <w:rPr>
                <w:b/>
              </w:rPr>
            </w:pPr>
            <w:r w:rsidRPr="00D0196B">
              <w:rPr>
                <w:b/>
              </w:rPr>
              <w:t>Background</w:t>
            </w:r>
          </w:p>
        </w:tc>
        <w:tc>
          <w:tcPr>
            <w:tcW w:w="7070" w:type="dxa"/>
          </w:tcPr>
          <w:p w14:paraId="7D6537AA" w14:textId="74FF06A7" w:rsidR="00D93F8B" w:rsidRDefault="00D93F8B" w:rsidP="00433048">
            <w:pPr>
              <w:pStyle w:val="ListParagraph"/>
              <w:numPr>
                <w:ilvl w:val="0"/>
                <w:numId w:val="42"/>
              </w:numPr>
            </w:pPr>
            <w:r>
              <w:t>Course of Institute</w:t>
            </w:r>
          </w:p>
        </w:tc>
      </w:tr>
      <w:tr w:rsidR="00583AF7" w14:paraId="1718B3B5" w14:textId="77777777" w:rsidTr="003B6311">
        <w:tc>
          <w:tcPr>
            <w:tcW w:w="2280" w:type="dxa"/>
          </w:tcPr>
          <w:p w14:paraId="66CFE0B1" w14:textId="77777777" w:rsidR="00583AF7" w:rsidRPr="00D0196B" w:rsidRDefault="00583AF7" w:rsidP="00C32AFD">
            <w:pPr>
              <w:rPr>
                <w:b/>
              </w:rPr>
            </w:pPr>
            <w:r>
              <w:rPr>
                <w:b/>
              </w:rPr>
              <w:t>Goals/Motivation</w:t>
            </w:r>
          </w:p>
        </w:tc>
        <w:tc>
          <w:tcPr>
            <w:tcW w:w="7070" w:type="dxa"/>
          </w:tcPr>
          <w:p w14:paraId="27E8552F" w14:textId="482F32AC" w:rsidR="00C10C6E" w:rsidRDefault="00D93F8B" w:rsidP="00C10C6E">
            <w:pPr>
              <w:pStyle w:val="ListParagraph"/>
              <w:numPr>
                <w:ilvl w:val="0"/>
                <w:numId w:val="43"/>
              </w:numPr>
            </w:pPr>
            <w:r>
              <w:t xml:space="preserve">Find a </w:t>
            </w:r>
            <w:r w:rsidR="00C10C6E">
              <w:t>helper for the threshold experiment</w:t>
            </w:r>
          </w:p>
        </w:tc>
      </w:tr>
      <w:tr w:rsidR="00583AF7" w14:paraId="1AB5C7E7" w14:textId="77777777" w:rsidTr="003B6311">
        <w:tc>
          <w:tcPr>
            <w:tcW w:w="2280" w:type="dxa"/>
          </w:tcPr>
          <w:p w14:paraId="29B2F31C" w14:textId="77777777" w:rsidR="00583AF7" w:rsidRPr="00D0196B" w:rsidRDefault="00583AF7" w:rsidP="00C32AFD">
            <w:pPr>
              <w:rPr>
                <w:b/>
              </w:rPr>
            </w:pPr>
            <w:r>
              <w:rPr>
                <w:b/>
              </w:rPr>
              <w:t>Personality/Archetype</w:t>
            </w:r>
          </w:p>
        </w:tc>
        <w:tc>
          <w:tcPr>
            <w:tcW w:w="7070" w:type="dxa"/>
          </w:tcPr>
          <w:p w14:paraId="2B5E61F0" w14:textId="77777777" w:rsidR="00583AF7" w:rsidRDefault="00C10C6E" w:rsidP="00583AF7">
            <w:pPr>
              <w:pStyle w:val="ListParagraph"/>
              <w:numPr>
                <w:ilvl w:val="0"/>
                <w:numId w:val="44"/>
              </w:numPr>
            </w:pPr>
            <w:r>
              <w:t>Cool</w:t>
            </w:r>
          </w:p>
          <w:p w14:paraId="54DE0574" w14:textId="77777777" w:rsidR="00C10C6E" w:rsidRDefault="003260AB" w:rsidP="00583AF7">
            <w:pPr>
              <w:pStyle w:val="ListParagraph"/>
              <w:numPr>
                <w:ilvl w:val="0"/>
                <w:numId w:val="44"/>
              </w:numPr>
            </w:pPr>
            <w:r>
              <w:t>Loyal</w:t>
            </w:r>
          </w:p>
          <w:p w14:paraId="5125302B" w14:textId="6E91BF44" w:rsidR="003260AB" w:rsidRDefault="0016202C" w:rsidP="00583AF7">
            <w:pPr>
              <w:pStyle w:val="ListParagraph"/>
              <w:numPr>
                <w:ilvl w:val="0"/>
                <w:numId w:val="44"/>
              </w:numPr>
            </w:pPr>
            <w:r>
              <w:t>Trustful</w:t>
            </w:r>
          </w:p>
        </w:tc>
      </w:tr>
      <w:tr w:rsidR="00583AF7" w14:paraId="132A7B4A" w14:textId="77777777" w:rsidTr="003B6311">
        <w:tc>
          <w:tcPr>
            <w:tcW w:w="2280" w:type="dxa"/>
          </w:tcPr>
          <w:p w14:paraId="4AC29A12" w14:textId="77777777" w:rsidR="00583AF7" w:rsidRPr="00D0196B" w:rsidRDefault="00583AF7" w:rsidP="00C32AFD">
            <w:pPr>
              <w:rPr>
                <w:b/>
              </w:rPr>
            </w:pPr>
            <w:r>
              <w:rPr>
                <w:b/>
              </w:rPr>
              <w:t>Relationships</w:t>
            </w:r>
          </w:p>
        </w:tc>
        <w:tc>
          <w:tcPr>
            <w:tcW w:w="7070" w:type="dxa"/>
          </w:tcPr>
          <w:p w14:paraId="03EC1691" w14:textId="6144E2EF" w:rsidR="00583AF7" w:rsidRDefault="0016202C" w:rsidP="00583AF7">
            <w:pPr>
              <w:pStyle w:val="ListParagraph"/>
              <w:numPr>
                <w:ilvl w:val="0"/>
                <w:numId w:val="44"/>
              </w:numPr>
            </w:pPr>
            <w:r>
              <w:t xml:space="preserve">Helping the experiment holder looking for people to help with the </w:t>
            </w:r>
            <w:r w:rsidR="00D1617D">
              <w:t>threshold experiment</w:t>
            </w:r>
          </w:p>
        </w:tc>
      </w:tr>
    </w:tbl>
    <w:p w14:paraId="7A02A3B7" w14:textId="770BD76F" w:rsidR="003B6311" w:rsidRDefault="003B6311" w:rsidP="003B6311">
      <w:pPr>
        <w:pStyle w:val="Heading3"/>
      </w:pPr>
      <w:bookmarkStart w:id="40" w:name="_Toc136186052"/>
      <w:r>
        <w:t xml:space="preserve">NPC 2: </w:t>
      </w:r>
      <w:r w:rsidR="00983F2F">
        <w:t>Terra</w:t>
      </w:r>
      <w:bookmarkEnd w:id="4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0"/>
        <w:gridCol w:w="7070"/>
      </w:tblGrid>
      <w:tr w:rsidR="003B6311" w14:paraId="5645EA99" w14:textId="77777777" w:rsidTr="00C32AFD">
        <w:tc>
          <w:tcPr>
            <w:tcW w:w="2065" w:type="dxa"/>
          </w:tcPr>
          <w:p w14:paraId="524F95E5" w14:textId="77777777" w:rsidR="003B6311" w:rsidRPr="00D0196B" w:rsidRDefault="003B6311" w:rsidP="00C32AFD">
            <w:pPr>
              <w:rPr>
                <w:b/>
              </w:rPr>
            </w:pPr>
            <w:r w:rsidRPr="00D0196B">
              <w:rPr>
                <w:b/>
              </w:rPr>
              <w:t>Description</w:t>
            </w:r>
          </w:p>
        </w:tc>
        <w:tc>
          <w:tcPr>
            <w:tcW w:w="7285" w:type="dxa"/>
          </w:tcPr>
          <w:p w14:paraId="3036CE52" w14:textId="03E23475" w:rsidR="003B6311" w:rsidRDefault="00983F2F" w:rsidP="003B6311">
            <w:pPr>
              <w:pStyle w:val="ListParagraph"/>
              <w:numPr>
                <w:ilvl w:val="0"/>
                <w:numId w:val="41"/>
              </w:numPr>
            </w:pPr>
            <w:r>
              <w:t>Threshold Experiment Ho</w:t>
            </w:r>
            <w:r w:rsidR="003B199F">
              <w:t>st</w:t>
            </w:r>
          </w:p>
          <w:p w14:paraId="0A2C0845" w14:textId="2BD886C8" w:rsidR="00983F2F" w:rsidRDefault="00433048" w:rsidP="003B6311">
            <w:pPr>
              <w:pStyle w:val="ListParagraph"/>
              <w:numPr>
                <w:ilvl w:val="0"/>
                <w:numId w:val="41"/>
              </w:numPr>
            </w:pPr>
            <w:r>
              <w:t>Human</w:t>
            </w:r>
          </w:p>
        </w:tc>
      </w:tr>
      <w:tr w:rsidR="003B6311" w14:paraId="144C1211" w14:textId="77777777" w:rsidTr="00C32AFD">
        <w:tc>
          <w:tcPr>
            <w:tcW w:w="2065" w:type="dxa"/>
          </w:tcPr>
          <w:p w14:paraId="5345DDE0" w14:textId="77777777" w:rsidR="003B6311" w:rsidRPr="00D0196B" w:rsidRDefault="003B6311" w:rsidP="00C32AFD">
            <w:pPr>
              <w:rPr>
                <w:b/>
              </w:rPr>
            </w:pPr>
            <w:r w:rsidRPr="00D0196B">
              <w:rPr>
                <w:b/>
              </w:rPr>
              <w:t>Background</w:t>
            </w:r>
          </w:p>
        </w:tc>
        <w:tc>
          <w:tcPr>
            <w:tcW w:w="7285" w:type="dxa"/>
          </w:tcPr>
          <w:p w14:paraId="39FF5AD3" w14:textId="3BE87A05" w:rsidR="00F6759A" w:rsidRDefault="00F6759A" w:rsidP="00F6759A">
            <w:pPr>
              <w:pStyle w:val="ListParagraph"/>
              <w:numPr>
                <w:ilvl w:val="0"/>
                <w:numId w:val="42"/>
              </w:numPr>
            </w:pPr>
            <w:r>
              <w:t>Researcher of Institute Advanced Systems</w:t>
            </w:r>
          </w:p>
        </w:tc>
      </w:tr>
      <w:tr w:rsidR="003B6311" w14:paraId="77885DF5" w14:textId="77777777" w:rsidTr="00C32AFD">
        <w:tc>
          <w:tcPr>
            <w:tcW w:w="2065" w:type="dxa"/>
          </w:tcPr>
          <w:p w14:paraId="455DDF9B" w14:textId="77777777" w:rsidR="003B6311" w:rsidRPr="00D0196B" w:rsidRDefault="003B6311" w:rsidP="00C32AFD">
            <w:pPr>
              <w:rPr>
                <w:b/>
              </w:rPr>
            </w:pPr>
            <w:r>
              <w:rPr>
                <w:b/>
              </w:rPr>
              <w:t>Goals/Motivation</w:t>
            </w:r>
          </w:p>
        </w:tc>
        <w:tc>
          <w:tcPr>
            <w:tcW w:w="7285" w:type="dxa"/>
          </w:tcPr>
          <w:p w14:paraId="3D581773" w14:textId="4F07CE50" w:rsidR="003B6311" w:rsidRDefault="003B6311" w:rsidP="003B6311">
            <w:pPr>
              <w:pStyle w:val="ListParagraph"/>
              <w:numPr>
                <w:ilvl w:val="0"/>
                <w:numId w:val="43"/>
              </w:numPr>
            </w:pPr>
            <w:r>
              <w:t>F</w:t>
            </w:r>
            <w:r w:rsidR="001F42F3">
              <w:t>inish the Threshold Experiment</w:t>
            </w:r>
          </w:p>
        </w:tc>
      </w:tr>
      <w:tr w:rsidR="003B6311" w14:paraId="7A997BC6" w14:textId="77777777" w:rsidTr="00C32AFD">
        <w:tc>
          <w:tcPr>
            <w:tcW w:w="2065" w:type="dxa"/>
          </w:tcPr>
          <w:p w14:paraId="45896F46" w14:textId="77777777" w:rsidR="003B6311" w:rsidRPr="00D0196B" w:rsidRDefault="003B6311" w:rsidP="00C32AFD">
            <w:pPr>
              <w:rPr>
                <w:b/>
              </w:rPr>
            </w:pPr>
            <w:r>
              <w:rPr>
                <w:b/>
              </w:rPr>
              <w:t>Personality/Archetype</w:t>
            </w:r>
          </w:p>
        </w:tc>
        <w:tc>
          <w:tcPr>
            <w:tcW w:w="7285" w:type="dxa"/>
          </w:tcPr>
          <w:p w14:paraId="447EA03A" w14:textId="13CE764C" w:rsidR="003B6311" w:rsidRDefault="00933DA3" w:rsidP="003B6311">
            <w:pPr>
              <w:pStyle w:val="ListParagraph"/>
              <w:numPr>
                <w:ilvl w:val="0"/>
                <w:numId w:val="44"/>
              </w:numPr>
            </w:pPr>
            <w:r>
              <w:t>Smart</w:t>
            </w:r>
          </w:p>
          <w:p w14:paraId="48D5BC11" w14:textId="795BA8A3" w:rsidR="003B6311" w:rsidRDefault="00933DA3" w:rsidP="003B6311">
            <w:pPr>
              <w:pStyle w:val="ListParagraph"/>
              <w:numPr>
                <w:ilvl w:val="0"/>
                <w:numId w:val="44"/>
              </w:numPr>
            </w:pPr>
            <w:r>
              <w:t>Calm</w:t>
            </w:r>
          </w:p>
          <w:p w14:paraId="4E9541A4" w14:textId="77777777" w:rsidR="003B6311" w:rsidRDefault="003B6311" w:rsidP="003B6311">
            <w:pPr>
              <w:pStyle w:val="ListParagraph"/>
              <w:numPr>
                <w:ilvl w:val="0"/>
                <w:numId w:val="44"/>
              </w:numPr>
            </w:pPr>
            <w:r>
              <w:t>Trustful</w:t>
            </w:r>
          </w:p>
          <w:p w14:paraId="4A9CC0B3" w14:textId="1ED196F4" w:rsidR="00933DA3" w:rsidRDefault="00933DA3" w:rsidP="003B6311">
            <w:pPr>
              <w:pStyle w:val="ListParagraph"/>
              <w:numPr>
                <w:ilvl w:val="0"/>
                <w:numId w:val="44"/>
              </w:numPr>
            </w:pPr>
            <w:r>
              <w:t>Confident</w:t>
            </w:r>
          </w:p>
        </w:tc>
      </w:tr>
      <w:tr w:rsidR="003B6311" w14:paraId="4B89043B" w14:textId="77777777" w:rsidTr="00C32AFD">
        <w:tc>
          <w:tcPr>
            <w:tcW w:w="2065" w:type="dxa"/>
          </w:tcPr>
          <w:p w14:paraId="6D2E5895" w14:textId="77777777" w:rsidR="003B6311" w:rsidRPr="00D0196B" w:rsidRDefault="003B6311" w:rsidP="00C32AFD">
            <w:pPr>
              <w:rPr>
                <w:b/>
              </w:rPr>
            </w:pPr>
            <w:r>
              <w:rPr>
                <w:b/>
              </w:rPr>
              <w:t>Relationships</w:t>
            </w:r>
          </w:p>
        </w:tc>
        <w:tc>
          <w:tcPr>
            <w:tcW w:w="7285" w:type="dxa"/>
          </w:tcPr>
          <w:p w14:paraId="44A152B0" w14:textId="77777777" w:rsidR="003B6311" w:rsidRDefault="00933DA3" w:rsidP="003B6311">
            <w:pPr>
              <w:pStyle w:val="ListParagraph"/>
              <w:numPr>
                <w:ilvl w:val="0"/>
                <w:numId w:val="44"/>
              </w:numPr>
            </w:pPr>
            <w:r>
              <w:t xml:space="preserve">The administrator of the </w:t>
            </w:r>
            <w:r w:rsidR="00CB64E3">
              <w:t>underground experiment field</w:t>
            </w:r>
          </w:p>
          <w:p w14:paraId="26093D7F" w14:textId="2DFAF86B" w:rsidR="00CB64E3" w:rsidRDefault="00CB64E3" w:rsidP="003B6311">
            <w:pPr>
              <w:pStyle w:val="ListParagraph"/>
              <w:numPr>
                <w:ilvl w:val="0"/>
                <w:numId w:val="44"/>
              </w:numPr>
            </w:pPr>
            <w:r>
              <w:t>Boss of Ray</w:t>
            </w:r>
            <w:r w:rsidR="00864B44">
              <w:t>n</w:t>
            </w:r>
            <w:r>
              <w:t>or</w:t>
            </w:r>
          </w:p>
        </w:tc>
      </w:tr>
    </w:tbl>
    <w:p w14:paraId="61006AD2" w14:textId="77777777" w:rsidR="00EA79EA" w:rsidRDefault="00EA79EA" w:rsidP="00445D1A">
      <w:pPr>
        <w:pStyle w:val="Heading2"/>
        <w:sectPr w:rsidR="00EA79EA" w:rsidSect="000B3CD2">
          <w:pgSz w:w="12240" w:h="15840"/>
          <w:pgMar w:top="1440" w:right="1440" w:bottom="1440" w:left="1440" w:header="720" w:footer="720" w:gutter="0"/>
          <w:pgBorders w:offsetFrom="page">
            <w:top w:val="threeDEngrave" w:sz="24" w:space="24" w:color="auto"/>
            <w:left w:val="threeDEngrave" w:sz="24" w:space="24" w:color="auto"/>
            <w:bottom w:val="threeDEngrave" w:sz="24" w:space="24" w:color="auto"/>
            <w:right w:val="threeDEngrave" w:sz="24" w:space="24" w:color="auto"/>
          </w:pgBorders>
          <w:cols w:space="720"/>
          <w:docGrid w:linePitch="360"/>
        </w:sectPr>
      </w:pPr>
    </w:p>
    <w:p w14:paraId="5AA22191" w14:textId="23D6F546" w:rsidR="00445D1A" w:rsidRDefault="00445D1A" w:rsidP="00445D1A">
      <w:pPr>
        <w:pStyle w:val="Heading2"/>
      </w:pPr>
      <w:bookmarkStart w:id="41" w:name="_Toc136186053"/>
      <w:r>
        <w:lastRenderedPageBreak/>
        <w:t xml:space="preserve">Appendix </w:t>
      </w:r>
      <w:r w:rsidR="00937195">
        <w:t>C</w:t>
      </w:r>
      <w:r>
        <w:t>: Key Asset Needs</w:t>
      </w:r>
      <w:bookmarkEnd w:id="41"/>
    </w:p>
    <w:tbl>
      <w:tblPr>
        <w:tblStyle w:val="GridTable4-Accent1"/>
        <w:tblW w:w="5000" w:type="pct"/>
        <w:tblLook w:val="04A0" w:firstRow="1" w:lastRow="0" w:firstColumn="1" w:lastColumn="0" w:noHBand="0" w:noVBand="1"/>
      </w:tblPr>
      <w:tblGrid>
        <w:gridCol w:w="5517"/>
        <w:gridCol w:w="1380"/>
        <w:gridCol w:w="1380"/>
        <w:gridCol w:w="1073"/>
      </w:tblGrid>
      <w:tr w:rsidR="008755FB" w14:paraId="3C1C2C35" w14:textId="77777777" w:rsidTr="00875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6A4F2646" w14:textId="77777777" w:rsidR="008755FB" w:rsidRDefault="008755FB" w:rsidP="00C25301">
            <w:pPr>
              <w:jc w:val="center"/>
            </w:pPr>
            <w:r>
              <w:t>Description</w:t>
            </w:r>
          </w:p>
        </w:tc>
        <w:tc>
          <w:tcPr>
            <w:tcW w:w="738" w:type="pct"/>
          </w:tcPr>
          <w:p w14:paraId="22F08BC4" w14:textId="410A3357" w:rsidR="008755FB" w:rsidRDefault="008755FB" w:rsidP="00C253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Editor ID</w:t>
            </w:r>
          </w:p>
        </w:tc>
        <w:tc>
          <w:tcPr>
            <w:tcW w:w="738" w:type="pct"/>
          </w:tcPr>
          <w:p w14:paraId="797C33A7" w14:textId="37145AEA" w:rsidR="008755FB" w:rsidRDefault="008755FB" w:rsidP="00C253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</w:p>
        </w:tc>
        <w:tc>
          <w:tcPr>
            <w:tcW w:w="574" w:type="pct"/>
          </w:tcPr>
          <w:p w14:paraId="2CD680E9" w14:textId="77777777" w:rsidR="008755FB" w:rsidRDefault="008755FB" w:rsidP="00C253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Priority</w:t>
            </w:r>
          </w:p>
        </w:tc>
      </w:tr>
      <w:tr w:rsidR="008755FB" w14:paraId="1CE58861" w14:textId="77777777" w:rsidTr="008755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1FD8C49F" w14:textId="114A43CB" w:rsidR="008755FB" w:rsidRDefault="00E07016" w:rsidP="00C25301">
            <w:r>
              <w:t>Machinegun Turret MKIII, MKV, MKVII</w:t>
            </w:r>
          </w:p>
        </w:tc>
        <w:tc>
          <w:tcPr>
            <w:tcW w:w="738" w:type="pct"/>
          </w:tcPr>
          <w:p w14:paraId="50506153" w14:textId="77777777" w:rsidR="008755FB" w:rsidRDefault="00E07016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07016">
              <w:t>001A0065</w:t>
            </w:r>
          </w:p>
          <w:p w14:paraId="76865C83" w14:textId="77777777" w:rsidR="00E07016" w:rsidRDefault="00E07016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07016">
              <w:t>001A006</w:t>
            </w:r>
            <w:r>
              <w:t>6</w:t>
            </w:r>
          </w:p>
          <w:p w14:paraId="6E3FE643" w14:textId="1593E422" w:rsidR="00E07016" w:rsidRDefault="00E07016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07016">
              <w:t>001A006</w:t>
            </w:r>
            <w:r>
              <w:t>7</w:t>
            </w:r>
          </w:p>
        </w:tc>
        <w:tc>
          <w:tcPr>
            <w:tcW w:w="738" w:type="pct"/>
          </w:tcPr>
          <w:p w14:paraId="59FBD9A8" w14:textId="137961C3" w:rsidR="008755FB" w:rsidRDefault="000D547A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Actor</w:t>
            </w:r>
          </w:p>
        </w:tc>
        <w:tc>
          <w:tcPr>
            <w:tcW w:w="574" w:type="pct"/>
          </w:tcPr>
          <w:p w14:paraId="2DD9F054" w14:textId="72272779" w:rsidR="008755FB" w:rsidRDefault="000D547A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</w:t>
            </w:r>
          </w:p>
        </w:tc>
      </w:tr>
      <w:tr w:rsidR="008755FB" w14:paraId="13239FEA" w14:textId="77777777" w:rsidTr="008755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2CADBE1E" w14:textId="02C2405D" w:rsidR="008755FB" w:rsidRDefault="0070713C" w:rsidP="00C25301">
            <w:r>
              <w:t>Laser Turret I, II, III</w:t>
            </w:r>
          </w:p>
        </w:tc>
        <w:tc>
          <w:tcPr>
            <w:tcW w:w="738" w:type="pct"/>
          </w:tcPr>
          <w:p w14:paraId="745BD2FE" w14:textId="77777777" w:rsidR="008755FB" w:rsidRDefault="0070713C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0713C">
              <w:t>001A854F</w:t>
            </w:r>
          </w:p>
          <w:p w14:paraId="0FFFB190" w14:textId="77777777" w:rsidR="0070713C" w:rsidRDefault="0070713C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0713C">
              <w:t>001A854D</w:t>
            </w:r>
          </w:p>
          <w:p w14:paraId="30E1CC25" w14:textId="6F8F4AC5" w:rsidR="0070713C" w:rsidRDefault="0070713C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0713C">
              <w:t>001A854D</w:t>
            </w:r>
          </w:p>
        </w:tc>
        <w:tc>
          <w:tcPr>
            <w:tcW w:w="738" w:type="pct"/>
          </w:tcPr>
          <w:p w14:paraId="20634650" w14:textId="073F7551" w:rsidR="008755FB" w:rsidRDefault="0070713C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Actor </w:t>
            </w:r>
          </w:p>
        </w:tc>
        <w:tc>
          <w:tcPr>
            <w:tcW w:w="574" w:type="pct"/>
          </w:tcPr>
          <w:p w14:paraId="1B8D347F" w14:textId="28844A0B" w:rsidR="008755FB" w:rsidRDefault="00E63EAF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</w:t>
            </w:r>
          </w:p>
        </w:tc>
      </w:tr>
      <w:tr w:rsidR="008755FB" w14:paraId="2A45265A" w14:textId="77777777" w:rsidTr="008755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58BA9B30" w14:textId="22D77FE8" w:rsidR="008755FB" w:rsidRDefault="009A66C3" w:rsidP="00C25301">
            <w:r>
              <w:t>Frozen Turret I, II, III</w:t>
            </w:r>
          </w:p>
        </w:tc>
        <w:tc>
          <w:tcPr>
            <w:tcW w:w="738" w:type="pct"/>
          </w:tcPr>
          <w:p w14:paraId="0A089F0E" w14:textId="77777777" w:rsidR="008755FB" w:rsidRDefault="00E63EAF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63EAF">
              <w:t>0019A7F2</w:t>
            </w:r>
          </w:p>
          <w:p w14:paraId="5C0FC3AF" w14:textId="1800D679" w:rsidR="00E63EAF" w:rsidRDefault="00E63EAF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63EAF">
              <w:t>00</w:t>
            </w:r>
            <w:r>
              <w:t>22B59D</w:t>
            </w:r>
          </w:p>
        </w:tc>
        <w:tc>
          <w:tcPr>
            <w:tcW w:w="738" w:type="pct"/>
          </w:tcPr>
          <w:p w14:paraId="09E06FB6" w14:textId="6130314F" w:rsidR="008755FB" w:rsidRDefault="00E63EAF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Actor</w:t>
            </w:r>
          </w:p>
        </w:tc>
        <w:tc>
          <w:tcPr>
            <w:tcW w:w="574" w:type="pct"/>
          </w:tcPr>
          <w:p w14:paraId="022A427B" w14:textId="42A4138E" w:rsidR="008755FB" w:rsidRDefault="00E63EAF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</w:t>
            </w:r>
          </w:p>
        </w:tc>
      </w:tr>
      <w:tr w:rsidR="008755FB" w14:paraId="269831DD" w14:textId="77777777" w:rsidTr="008755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39DD10FB" w14:textId="37455F1E" w:rsidR="008755FB" w:rsidRDefault="00942CDD" w:rsidP="00C25301">
            <w:r>
              <w:t xml:space="preserve">Ghoul: </w:t>
            </w:r>
            <w:r w:rsidRPr="00942CDD">
              <w:t>Feral ghoul reaver</w:t>
            </w:r>
            <w:r>
              <w:t xml:space="preserve">, </w:t>
            </w:r>
            <w:r w:rsidRPr="00942CDD">
              <w:t>Withered feral ghoul</w:t>
            </w:r>
            <w:r>
              <w:t xml:space="preserve">, </w:t>
            </w:r>
            <w:r w:rsidRPr="00942CDD">
              <w:t>Gangrenous feral ghoul</w:t>
            </w:r>
          </w:p>
        </w:tc>
        <w:tc>
          <w:tcPr>
            <w:tcW w:w="738" w:type="pct"/>
          </w:tcPr>
          <w:p w14:paraId="2A9EFEE8" w14:textId="77777777" w:rsidR="008755FB" w:rsidRDefault="00DA2A3C" w:rsidP="00DA2A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2A3C">
              <w:t>0007ED09</w:t>
            </w:r>
          </w:p>
          <w:p w14:paraId="2CBC38DE" w14:textId="77777777" w:rsidR="00DA2A3C" w:rsidRDefault="00DA2A3C" w:rsidP="00DA2A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2A3C">
              <w:t>0007ED08</w:t>
            </w:r>
          </w:p>
          <w:p w14:paraId="31B09603" w14:textId="23519CF2" w:rsidR="00DA2A3C" w:rsidRDefault="00DA2A3C" w:rsidP="00DA2A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2A3C">
              <w:t>0011669E</w:t>
            </w:r>
          </w:p>
        </w:tc>
        <w:tc>
          <w:tcPr>
            <w:tcW w:w="738" w:type="pct"/>
          </w:tcPr>
          <w:p w14:paraId="70E14632" w14:textId="3C8F0E77" w:rsidR="008755FB" w:rsidRDefault="00DA2A3C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Actor</w:t>
            </w:r>
          </w:p>
        </w:tc>
        <w:tc>
          <w:tcPr>
            <w:tcW w:w="574" w:type="pct"/>
          </w:tcPr>
          <w:p w14:paraId="0D4EE447" w14:textId="08238C1D" w:rsidR="008755FB" w:rsidRDefault="00DA2A3C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</w:t>
            </w:r>
          </w:p>
        </w:tc>
      </w:tr>
      <w:tr w:rsidR="008755FB" w14:paraId="26626D81" w14:textId="77777777" w:rsidTr="008755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37BDBC5C" w14:textId="073E0C33" w:rsidR="008755FB" w:rsidRDefault="008253EF" w:rsidP="00C25301">
            <w:r>
              <w:t xml:space="preserve">Hound: </w:t>
            </w:r>
            <w:r w:rsidR="00DA2A3C" w:rsidRPr="00DA2A3C">
              <w:t>Feral mongrel</w:t>
            </w:r>
            <w:r w:rsidR="00DA2A3C">
              <w:t xml:space="preserve">, </w:t>
            </w:r>
            <w:r w:rsidRPr="008253EF">
              <w:t>Alpha feral mongrel</w:t>
            </w:r>
            <w:r>
              <w:t xml:space="preserve">, </w:t>
            </w:r>
            <w:r w:rsidRPr="008253EF">
              <w:t>Glowing mongrel</w:t>
            </w:r>
          </w:p>
        </w:tc>
        <w:tc>
          <w:tcPr>
            <w:tcW w:w="738" w:type="pct"/>
          </w:tcPr>
          <w:p w14:paraId="09882DBD" w14:textId="0E7BB811" w:rsidR="000558C1" w:rsidRDefault="000558C1" w:rsidP="0082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58C1">
              <w:t>001324D9</w:t>
            </w:r>
          </w:p>
          <w:p w14:paraId="75FC55E9" w14:textId="1EFDCC02" w:rsidR="008755FB" w:rsidRDefault="008253EF" w:rsidP="0082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53EF">
              <w:t>001832FB</w:t>
            </w:r>
          </w:p>
          <w:p w14:paraId="63FD257E" w14:textId="4903AD77" w:rsidR="008253EF" w:rsidRDefault="000558C1" w:rsidP="0082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558C1">
              <w:t>001324DC</w:t>
            </w:r>
          </w:p>
        </w:tc>
        <w:tc>
          <w:tcPr>
            <w:tcW w:w="738" w:type="pct"/>
          </w:tcPr>
          <w:p w14:paraId="04EFDD6F" w14:textId="065C90B0" w:rsidR="008755FB" w:rsidRDefault="000558C1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Actor </w:t>
            </w:r>
          </w:p>
        </w:tc>
        <w:tc>
          <w:tcPr>
            <w:tcW w:w="574" w:type="pct"/>
          </w:tcPr>
          <w:p w14:paraId="010E8DCC" w14:textId="74F91982" w:rsidR="008755FB" w:rsidRDefault="000558C1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</w:t>
            </w:r>
          </w:p>
        </w:tc>
      </w:tr>
      <w:tr w:rsidR="008755FB" w14:paraId="7D64AF34" w14:textId="77777777" w:rsidTr="008755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290FAFA7" w14:textId="167AC835" w:rsidR="008755FB" w:rsidRDefault="000C517E" w:rsidP="002A585B">
            <w:pPr>
              <w:tabs>
                <w:tab w:val="left" w:pos="1431"/>
              </w:tabs>
            </w:pPr>
            <w:r>
              <w:t xml:space="preserve">Synth: </w:t>
            </w:r>
            <w:r w:rsidR="002A585B" w:rsidRPr="002A585B">
              <w:t>Synth patroller</w:t>
            </w:r>
            <w:r w:rsidR="002A585B">
              <w:t xml:space="preserve">, </w:t>
            </w:r>
            <w:r w:rsidR="002A585B" w:rsidRPr="002A585B">
              <w:t xml:space="preserve">Synth </w:t>
            </w:r>
            <w:r w:rsidR="002A585B">
              <w:t>s</w:t>
            </w:r>
            <w:r w:rsidR="002A585B" w:rsidRPr="002A585B">
              <w:t>eeker</w:t>
            </w:r>
            <w:r w:rsidR="002A585B">
              <w:t xml:space="preserve">, </w:t>
            </w:r>
            <w:r w:rsidR="002A585B" w:rsidRPr="002A585B">
              <w:t>Synth assaulter</w:t>
            </w:r>
          </w:p>
        </w:tc>
        <w:tc>
          <w:tcPr>
            <w:tcW w:w="738" w:type="pct"/>
          </w:tcPr>
          <w:p w14:paraId="09C8C017" w14:textId="77777777" w:rsidR="008755FB" w:rsidRDefault="002A585B" w:rsidP="002A5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585B">
              <w:t>001A03F4</w:t>
            </w:r>
          </w:p>
          <w:p w14:paraId="04DF3223" w14:textId="77777777" w:rsidR="002A585B" w:rsidRDefault="002A585B" w:rsidP="002A5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585B">
              <w:t>001A03F</w:t>
            </w:r>
            <w:r>
              <w:t>5</w:t>
            </w:r>
          </w:p>
          <w:p w14:paraId="575E1F33" w14:textId="24E7B876" w:rsidR="002A585B" w:rsidRDefault="002A585B" w:rsidP="002A5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585B">
              <w:t>001A03F</w:t>
            </w:r>
            <w:r>
              <w:t>7</w:t>
            </w:r>
          </w:p>
        </w:tc>
        <w:tc>
          <w:tcPr>
            <w:tcW w:w="738" w:type="pct"/>
          </w:tcPr>
          <w:p w14:paraId="59D26B14" w14:textId="76001327" w:rsidR="008755FB" w:rsidRDefault="002A585B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Actor</w:t>
            </w:r>
          </w:p>
        </w:tc>
        <w:tc>
          <w:tcPr>
            <w:tcW w:w="574" w:type="pct"/>
          </w:tcPr>
          <w:p w14:paraId="7862B272" w14:textId="5153332F" w:rsidR="008755FB" w:rsidRDefault="002A585B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</w:t>
            </w:r>
          </w:p>
        </w:tc>
      </w:tr>
      <w:tr w:rsidR="008755FB" w14:paraId="5E1B7CC5" w14:textId="77777777" w:rsidTr="008755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1AA25E65" w14:textId="2B51C0BE" w:rsidR="008755FB" w:rsidRDefault="004A683C" w:rsidP="00C25301">
            <w:r>
              <w:t xml:space="preserve">Deathclaw: </w:t>
            </w:r>
            <w:r w:rsidRPr="004A683C">
              <w:t>Deathclaw matriarch</w:t>
            </w:r>
            <w:r>
              <w:t xml:space="preserve">, </w:t>
            </w:r>
            <w:r w:rsidR="006E4603" w:rsidRPr="006E4603">
              <w:t>Mythic deathclaw</w:t>
            </w:r>
          </w:p>
        </w:tc>
        <w:tc>
          <w:tcPr>
            <w:tcW w:w="738" w:type="pct"/>
          </w:tcPr>
          <w:p w14:paraId="28AD55CF" w14:textId="77777777" w:rsidR="008755FB" w:rsidRDefault="006E4603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4603">
              <w:t>001423A9</w:t>
            </w:r>
          </w:p>
          <w:p w14:paraId="622AA82E" w14:textId="101B5634" w:rsidR="006E4603" w:rsidRDefault="006E4603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E4603">
              <w:t>001423AD</w:t>
            </w:r>
          </w:p>
        </w:tc>
        <w:tc>
          <w:tcPr>
            <w:tcW w:w="738" w:type="pct"/>
          </w:tcPr>
          <w:p w14:paraId="620C0FF2" w14:textId="390D8A26" w:rsidR="008755FB" w:rsidRDefault="006E4603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Actor</w:t>
            </w:r>
          </w:p>
        </w:tc>
        <w:tc>
          <w:tcPr>
            <w:tcW w:w="574" w:type="pct"/>
          </w:tcPr>
          <w:p w14:paraId="03CCAD28" w14:textId="0C0B4994" w:rsidR="008755FB" w:rsidRDefault="006E4603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</w:t>
            </w:r>
          </w:p>
        </w:tc>
      </w:tr>
      <w:tr w:rsidR="008755FB" w14:paraId="2F9EC15F" w14:textId="77777777" w:rsidTr="008755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5F8E75F8" w14:textId="4AB5E6CB" w:rsidR="008755FB" w:rsidRDefault="00BB2A26" w:rsidP="00C25301">
            <w:pPr>
              <w:rPr>
                <w:lang w:eastAsia="zh-CN"/>
              </w:rPr>
            </w:pPr>
            <w:r>
              <w:t xml:space="preserve">Pieces under: </w:t>
            </w:r>
            <w:r w:rsidR="008A30C5">
              <w:t>WorldObject</w:t>
            </w:r>
            <w:r w:rsidR="00B46794">
              <w:t xml:space="preserve">s </w:t>
            </w:r>
            <w:r w:rsidR="00B46794">
              <w:rPr>
                <w:rFonts w:hint="eastAsia"/>
                <w:lang w:eastAsia="zh-CN"/>
              </w:rPr>
              <w:t>→</w:t>
            </w:r>
            <w:r w:rsidR="00B46794">
              <w:rPr>
                <w:lang w:eastAsia="zh-CN"/>
              </w:rPr>
              <w:t xml:space="preserve"> Static </w:t>
            </w:r>
            <w:r w:rsidR="00B46794">
              <w:rPr>
                <w:rFonts w:hint="eastAsia"/>
                <w:lang w:eastAsia="zh-CN"/>
              </w:rPr>
              <w:t>→</w:t>
            </w:r>
            <w:r w:rsidR="00B46794">
              <w:rPr>
                <w:rFonts w:hint="eastAsia"/>
                <w:lang w:eastAsia="zh-CN"/>
              </w:rPr>
              <w:t xml:space="preserve"> </w:t>
            </w:r>
            <w:r w:rsidR="00B46794">
              <w:rPr>
                <w:lang w:eastAsia="zh-CN"/>
              </w:rPr>
              <w:t xml:space="preserve">Interior </w:t>
            </w:r>
            <w:r w:rsidR="00B46794">
              <w:rPr>
                <w:rFonts w:hint="eastAsia"/>
                <w:lang w:eastAsia="zh-CN"/>
              </w:rPr>
              <w:t>→</w:t>
            </w:r>
            <w:r w:rsidR="00B46794">
              <w:rPr>
                <w:rFonts w:hint="eastAsia"/>
                <w:lang w:eastAsia="zh-CN"/>
              </w:rPr>
              <w:t xml:space="preserve"> </w:t>
            </w:r>
            <w:r w:rsidR="00B46794">
              <w:rPr>
                <w:lang w:eastAsia="zh-CN"/>
              </w:rPr>
              <w:t>Vault</w:t>
            </w:r>
          </w:p>
        </w:tc>
        <w:tc>
          <w:tcPr>
            <w:tcW w:w="738" w:type="pct"/>
          </w:tcPr>
          <w:p w14:paraId="6AEDCD5E" w14:textId="4479FB5C" w:rsidR="008755FB" w:rsidRDefault="005B0EE9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</w:t>
            </w:r>
          </w:p>
        </w:tc>
        <w:tc>
          <w:tcPr>
            <w:tcW w:w="738" w:type="pct"/>
          </w:tcPr>
          <w:p w14:paraId="77509437" w14:textId="45F1DDF9" w:rsidR="008755FB" w:rsidRDefault="00C07975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Modular Kits</w:t>
            </w:r>
          </w:p>
        </w:tc>
        <w:tc>
          <w:tcPr>
            <w:tcW w:w="574" w:type="pct"/>
          </w:tcPr>
          <w:p w14:paraId="6952FC1D" w14:textId="7AAAF5C6" w:rsidR="008755FB" w:rsidRDefault="007F1927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8755FB" w14:paraId="64AAE1B4" w14:textId="77777777" w:rsidTr="008755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786D355F" w14:textId="4C563EB8" w:rsidR="008755FB" w:rsidRDefault="00A5420D" w:rsidP="00C25301">
            <w:r>
              <w:t xml:space="preserve">Gate asset candidate: </w:t>
            </w:r>
            <w:r w:rsidR="008706EA" w:rsidRPr="008706EA">
              <w:t>DN047FourLeafLabDoor</w:t>
            </w:r>
            <w:r w:rsidR="00772B74">
              <w:t xml:space="preserve">, </w:t>
            </w:r>
            <w:r w:rsidR="00772B74" w:rsidRPr="00772B74">
              <w:t>IndMetalDoorHuge</w:t>
            </w:r>
          </w:p>
        </w:tc>
        <w:tc>
          <w:tcPr>
            <w:tcW w:w="738" w:type="pct"/>
          </w:tcPr>
          <w:p w14:paraId="3CDE5725" w14:textId="32091A57" w:rsidR="008755FB" w:rsidRDefault="008706EA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</w:t>
            </w:r>
          </w:p>
        </w:tc>
        <w:tc>
          <w:tcPr>
            <w:tcW w:w="738" w:type="pct"/>
          </w:tcPr>
          <w:p w14:paraId="10A571E1" w14:textId="4D408CFB" w:rsidR="008755FB" w:rsidRDefault="008706EA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Door</w:t>
            </w:r>
          </w:p>
        </w:tc>
        <w:tc>
          <w:tcPr>
            <w:tcW w:w="574" w:type="pct"/>
          </w:tcPr>
          <w:p w14:paraId="360E7BA9" w14:textId="5B8EF944" w:rsidR="008755FB" w:rsidRDefault="008706EA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8755FB" w14:paraId="37CBA9B2" w14:textId="77777777" w:rsidTr="008755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0AA19208" w14:textId="0B7BBA0C" w:rsidR="008755FB" w:rsidRDefault="00B77CA8" w:rsidP="00C25301">
            <w:r>
              <w:t xml:space="preserve">Custom Weapon Base: </w:t>
            </w:r>
            <w:r w:rsidR="00657732" w:rsidRPr="00657732">
              <w:t>LaserGun</w:t>
            </w:r>
          </w:p>
        </w:tc>
        <w:tc>
          <w:tcPr>
            <w:tcW w:w="738" w:type="pct"/>
          </w:tcPr>
          <w:p w14:paraId="3A6ADE43" w14:textId="2B76411C" w:rsidR="008755FB" w:rsidRDefault="00B77CA8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0009983B</w:t>
            </w:r>
          </w:p>
        </w:tc>
        <w:tc>
          <w:tcPr>
            <w:tcW w:w="738" w:type="pct"/>
          </w:tcPr>
          <w:p w14:paraId="736BF600" w14:textId="06A775A8" w:rsidR="008755FB" w:rsidRDefault="00B77CA8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Weapon</w:t>
            </w:r>
          </w:p>
        </w:tc>
        <w:tc>
          <w:tcPr>
            <w:tcW w:w="574" w:type="pct"/>
          </w:tcPr>
          <w:p w14:paraId="0FC94794" w14:textId="758875D8" w:rsidR="008755FB" w:rsidRDefault="00175983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</w:t>
            </w:r>
            <w:r>
              <w:rPr>
                <w:rFonts w:hint="eastAsia"/>
                <w:lang w:eastAsia="zh-CN"/>
              </w:rPr>
              <w:t>igh</w:t>
            </w:r>
          </w:p>
        </w:tc>
      </w:tr>
      <w:tr w:rsidR="008755FB" w14:paraId="354C44C5" w14:textId="77777777" w:rsidTr="008755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1B39DC98" w14:textId="2BAB0B7F" w:rsidR="008755FB" w:rsidRDefault="00B77CA8" w:rsidP="00C25301">
            <w:r>
              <w:t xml:space="preserve">Custom Weapon Turret Activate </w:t>
            </w:r>
            <w:r w:rsidR="006935A1">
              <w:t>Sniper</w:t>
            </w:r>
            <w:r>
              <w:t>, Turret Upgrade</w:t>
            </w:r>
            <w:r w:rsidR="006935A1">
              <w:t xml:space="preserve"> Sniper, </w:t>
            </w:r>
            <w:r w:rsidR="006935A1" w:rsidRPr="006935A1">
              <w:t>Turret Type Changing Wrench</w:t>
            </w:r>
          </w:p>
        </w:tc>
        <w:tc>
          <w:tcPr>
            <w:tcW w:w="738" w:type="pct"/>
          </w:tcPr>
          <w:p w14:paraId="21FB32B4" w14:textId="2A8B620A" w:rsidR="008755FB" w:rsidRDefault="006935A1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</w:t>
            </w:r>
          </w:p>
        </w:tc>
        <w:tc>
          <w:tcPr>
            <w:tcW w:w="738" w:type="pct"/>
          </w:tcPr>
          <w:p w14:paraId="15D07F46" w14:textId="4213B77D" w:rsidR="008755FB" w:rsidRDefault="006935A1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Weapon High</w:t>
            </w:r>
          </w:p>
        </w:tc>
        <w:tc>
          <w:tcPr>
            <w:tcW w:w="574" w:type="pct"/>
          </w:tcPr>
          <w:p w14:paraId="7AAF61EA" w14:textId="110532FF" w:rsidR="008755FB" w:rsidRDefault="00175983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</w:t>
            </w:r>
          </w:p>
        </w:tc>
      </w:tr>
      <w:tr w:rsidR="00832113" w14:paraId="7A2AA439" w14:textId="77777777" w:rsidTr="008755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3FE8E030" w14:textId="6143DC5C" w:rsidR="00832113" w:rsidRDefault="00832113" w:rsidP="00C25301">
            <w:r>
              <w:t>Vendor selling custom weapons and their ammos</w:t>
            </w:r>
          </w:p>
        </w:tc>
        <w:tc>
          <w:tcPr>
            <w:tcW w:w="738" w:type="pct"/>
          </w:tcPr>
          <w:p w14:paraId="63ED56AB" w14:textId="036999C1" w:rsidR="00832113" w:rsidRDefault="00832113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</w:t>
            </w:r>
          </w:p>
        </w:tc>
        <w:tc>
          <w:tcPr>
            <w:tcW w:w="738" w:type="pct"/>
          </w:tcPr>
          <w:p w14:paraId="2322D808" w14:textId="270DE2F3" w:rsidR="00832113" w:rsidRDefault="00832113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Actor</w:t>
            </w:r>
          </w:p>
        </w:tc>
        <w:tc>
          <w:tcPr>
            <w:tcW w:w="574" w:type="pct"/>
          </w:tcPr>
          <w:p w14:paraId="0AC672B1" w14:textId="3ED2C495" w:rsidR="00832113" w:rsidRDefault="00832113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</w:t>
            </w:r>
          </w:p>
        </w:tc>
      </w:tr>
      <w:tr w:rsidR="00175983" w14:paraId="2910C317" w14:textId="77777777" w:rsidTr="008755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463D5628" w14:textId="4D10C8F7" w:rsidR="00175983" w:rsidRDefault="00175983" w:rsidP="00C25301">
            <w:r>
              <w:t>Custom Ammo Base</w:t>
            </w:r>
            <w:r w:rsidRPr="00175983">
              <w:t>AmmoFusionCell</w:t>
            </w:r>
          </w:p>
        </w:tc>
        <w:tc>
          <w:tcPr>
            <w:tcW w:w="738" w:type="pct"/>
          </w:tcPr>
          <w:p w14:paraId="3A1F220F" w14:textId="2407994B" w:rsidR="00175983" w:rsidRDefault="009B6B92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00</w:t>
            </w:r>
            <w:r w:rsidR="007F1927">
              <w:t>0</w:t>
            </w:r>
            <w:r>
              <w:t>C1897</w:t>
            </w:r>
          </w:p>
        </w:tc>
        <w:tc>
          <w:tcPr>
            <w:tcW w:w="738" w:type="pct"/>
          </w:tcPr>
          <w:p w14:paraId="576A7802" w14:textId="63AFD1B0" w:rsidR="00175983" w:rsidRDefault="007F1927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Ammo</w:t>
            </w:r>
          </w:p>
        </w:tc>
        <w:tc>
          <w:tcPr>
            <w:tcW w:w="574" w:type="pct"/>
          </w:tcPr>
          <w:p w14:paraId="2A8AC769" w14:textId="56E8FF48" w:rsidR="00175983" w:rsidRDefault="007F1927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3865E2" w14:paraId="7C281181" w14:textId="77777777" w:rsidTr="008755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29FAE6C4" w14:textId="63A9629E" w:rsidR="003865E2" w:rsidRDefault="00375D51" w:rsidP="00C25301">
            <w:r>
              <w:t>Laser Turret III</w:t>
            </w:r>
            <w:r w:rsidR="00C96A11">
              <w:t>’s</w:t>
            </w:r>
            <w:r>
              <w:t xml:space="preserve"> </w:t>
            </w:r>
            <w:r w:rsidR="000E422E">
              <w:t>Skill Spell</w:t>
            </w:r>
          </w:p>
        </w:tc>
        <w:tc>
          <w:tcPr>
            <w:tcW w:w="738" w:type="pct"/>
          </w:tcPr>
          <w:p w14:paraId="1973B942" w14:textId="5296C270" w:rsidR="003865E2" w:rsidRDefault="000E422E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</w:t>
            </w:r>
          </w:p>
        </w:tc>
        <w:tc>
          <w:tcPr>
            <w:tcW w:w="738" w:type="pct"/>
          </w:tcPr>
          <w:p w14:paraId="0796DA78" w14:textId="081EF3F5" w:rsidR="003865E2" w:rsidRDefault="000E422E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Magic Effect</w:t>
            </w:r>
          </w:p>
        </w:tc>
        <w:tc>
          <w:tcPr>
            <w:tcW w:w="574" w:type="pct"/>
          </w:tcPr>
          <w:p w14:paraId="4147D7A1" w14:textId="73D3FA1C" w:rsidR="003865E2" w:rsidRDefault="000E422E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0E422E" w14:paraId="5FE1D449" w14:textId="77777777" w:rsidTr="008755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799936C9" w14:textId="4F949640" w:rsidR="000E422E" w:rsidRDefault="00874D3E" w:rsidP="00C25301">
            <w:r>
              <w:t>Frozen</w:t>
            </w:r>
            <w:r w:rsidR="00C96A11">
              <w:t xml:space="preserve"> Turret I, II, III’s Skill Spell</w:t>
            </w:r>
          </w:p>
        </w:tc>
        <w:tc>
          <w:tcPr>
            <w:tcW w:w="738" w:type="pct"/>
          </w:tcPr>
          <w:p w14:paraId="05D7C4DE" w14:textId="12550592" w:rsidR="000E422E" w:rsidRDefault="00C96A11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/</w:t>
            </w:r>
          </w:p>
        </w:tc>
        <w:tc>
          <w:tcPr>
            <w:tcW w:w="738" w:type="pct"/>
          </w:tcPr>
          <w:p w14:paraId="41A83843" w14:textId="2167D3D6" w:rsidR="000E422E" w:rsidRDefault="00C96A11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Magic Effect</w:t>
            </w:r>
          </w:p>
        </w:tc>
        <w:tc>
          <w:tcPr>
            <w:tcW w:w="574" w:type="pct"/>
          </w:tcPr>
          <w:p w14:paraId="6D834458" w14:textId="1CC51F01" w:rsidR="000E422E" w:rsidRDefault="00C96A11" w:rsidP="00C25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Medium</w:t>
            </w:r>
          </w:p>
        </w:tc>
      </w:tr>
      <w:tr w:rsidR="00F822C2" w14:paraId="5F0C765B" w14:textId="77777777" w:rsidTr="008755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pct"/>
          </w:tcPr>
          <w:p w14:paraId="3D9E2F11" w14:textId="620BB131" w:rsidR="00F822C2" w:rsidRDefault="00F822C2" w:rsidP="00C25301">
            <w:r>
              <w:t>Notes for custom weapons</w:t>
            </w:r>
          </w:p>
        </w:tc>
        <w:tc>
          <w:tcPr>
            <w:tcW w:w="738" w:type="pct"/>
          </w:tcPr>
          <w:p w14:paraId="788083F4" w14:textId="75998A07" w:rsidR="00F822C2" w:rsidRDefault="00F822C2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/</w:t>
            </w:r>
          </w:p>
        </w:tc>
        <w:tc>
          <w:tcPr>
            <w:tcW w:w="738" w:type="pct"/>
          </w:tcPr>
          <w:p w14:paraId="75530D3E" w14:textId="6383DAC7" w:rsidR="00F822C2" w:rsidRDefault="00F822C2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Book</w:t>
            </w:r>
          </w:p>
        </w:tc>
        <w:tc>
          <w:tcPr>
            <w:tcW w:w="574" w:type="pct"/>
          </w:tcPr>
          <w:p w14:paraId="0E2FE90E" w14:textId="2513126E" w:rsidR="00F822C2" w:rsidRDefault="00F822C2" w:rsidP="00C25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</w:t>
            </w:r>
          </w:p>
        </w:tc>
      </w:tr>
    </w:tbl>
    <w:p w14:paraId="2829E12F" w14:textId="194E4238" w:rsidR="00445D1A" w:rsidRPr="00445D1A" w:rsidRDefault="00445D1A" w:rsidP="00EE461A"/>
    <w:sectPr w:rsidR="00445D1A" w:rsidRPr="00445D1A" w:rsidSect="000B3CD2"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DD360" w14:textId="77777777" w:rsidR="00121BF0" w:rsidRDefault="00121BF0" w:rsidP="009073D5">
      <w:pPr>
        <w:spacing w:after="0" w:line="240" w:lineRule="auto"/>
      </w:pPr>
      <w:r>
        <w:separator/>
      </w:r>
    </w:p>
    <w:p w14:paraId="0152C42C" w14:textId="77777777" w:rsidR="00121BF0" w:rsidRDefault="00121BF0"/>
  </w:endnote>
  <w:endnote w:type="continuationSeparator" w:id="0">
    <w:p w14:paraId="30C44E97" w14:textId="77777777" w:rsidR="00121BF0" w:rsidRDefault="00121BF0" w:rsidP="009073D5">
      <w:pPr>
        <w:spacing w:after="0" w:line="240" w:lineRule="auto"/>
      </w:pPr>
      <w:r>
        <w:continuationSeparator/>
      </w:r>
    </w:p>
    <w:p w14:paraId="7607CC45" w14:textId="77777777" w:rsidR="00121BF0" w:rsidRDefault="00121B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7195940"/>
      <w:docPartObj>
        <w:docPartGallery w:val="Page Numbers (Top of Page)"/>
        <w:docPartUnique/>
      </w:docPartObj>
    </w:sdtPr>
    <w:sdtContent>
      <w:p w14:paraId="683494DA" w14:textId="0BDA36B3" w:rsidR="0039558B" w:rsidRDefault="006868AF" w:rsidP="00B43891">
        <w:pPr>
          <w:pStyle w:val="Footer"/>
        </w:pPr>
        <w:r>
          <w:t>Donghua Li</w:t>
        </w:r>
        <w:r w:rsidR="0039558B">
          <w:tab/>
          <w:t xml:space="preserve">Page </w:t>
        </w:r>
        <w:r w:rsidR="0039558B">
          <w:rPr>
            <w:b/>
            <w:sz w:val="24"/>
            <w:szCs w:val="24"/>
          </w:rPr>
          <w:fldChar w:fldCharType="begin"/>
        </w:r>
        <w:r w:rsidR="0039558B">
          <w:rPr>
            <w:b/>
          </w:rPr>
          <w:instrText xml:space="preserve"> PAGE </w:instrText>
        </w:r>
        <w:r w:rsidR="0039558B">
          <w:rPr>
            <w:b/>
            <w:sz w:val="24"/>
            <w:szCs w:val="24"/>
          </w:rPr>
          <w:fldChar w:fldCharType="separate"/>
        </w:r>
        <w:r w:rsidR="00E4016A">
          <w:rPr>
            <w:b/>
            <w:noProof/>
          </w:rPr>
          <w:t>14</w:t>
        </w:r>
        <w:r w:rsidR="0039558B">
          <w:rPr>
            <w:b/>
            <w:sz w:val="24"/>
            <w:szCs w:val="24"/>
          </w:rPr>
          <w:fldChar w:fldCharType="end"/>
        </w:r>
        <w:r w:rsidR="0039558B">
          <w:t xml:space="preserve"> of </w:t>
        </w:r>
        <w:r w:rsidR="0039558B">
          <w:rPr>
            <w:b/>
            <w:sz w:val="24"/>
            <w:szCs w:val="24"/>
          </w:rPr>
          <w:fldChar w:fldCharType="begin"/>
        </w:r>
        <w:r w:rsidR="0039558B">
          <w:rPr>
            <w:b/>
          </w:rPr>
          <w:instrText xml:space="preserve"> NUMPAGES  </w:instrText>
        </w:r>
        <w:r w:rsidR="0039558B">
          <w:rPr>
            <w:b/>
            <w:sz w:val="24"/>
            <w:szCs w:val="24"/>
          </w:rPr>
          <w:fldChar w:fldCharType="separate"/>
        </w:r>
        <w:r w:rsidR="00E4016A">
          <w:rPr>
            <w:b/>
            <w:noProof/>
          </w:rPr>
          <w:t>14</w:t>
        </w:r>
        <w:r w:rsidR="0039558B">
          <w:rPr>
            <w:b/>
            <w:sz w:val="24"/>
            <w:szCs w:val="24"/>
          </w:rPr>
          <w:fldChar w:fldCharType="end"/>
        </w:r>
        <w:r w:rsidR="0039558B">
          <w:rPr>
            <w:b/>
            <w:sz w:val="24"/>
            <w:szCs w:val="24"/>
          </w:rPr>
          <w:tab/>
        </w:r>
        <w:r w:rsidR="0039558B">
          <w:rPr>
            <w:b/>
            <w:sz w:val="24"/>
            <w:szCs w:val="24"/>
          </w:rPr>
          <w:fldChar w:fldCharType="begin"/>
        </w:r>
        <w:r w:rsidR="0039558B">
          <w:rPr>
            <w:b/>
            <w:sz w:val="24"/>
            <w:szCs w:val="24"/>
          </w:rPr>
          <w:instrText xml:space="preserve"> SAVEDATE  \@ "M/d/yyyy"  \* MERGEFORMAT </w:instrText>
        </w:r>
        <w:r w:rsidR="0039558B">
          <w:rPr>
            <w:b/>
            <w:sz w:val="24"/>
            <w:szCs w:val="24"/>
          </w:rPr>
          <w:fldChar w:fldCharType="separate"/>
        </w:r>
        <w:r w:rsidR="00CA15E7">
          <w:rPr>
            <w:b/>
            <w:noProof/>
            <w:sz w:val="24"/>
            <w:szCs w:val="24"/>
          </w:rPr>
          <w:t>6/4/2023</w:t>
        </w:r>
        <w:r w:rsidR="0039558B">
          <w:rPr>
            <w:b/>
            <w:sz w:val="24"/>
            <w:szCs w:val="24"/>
          </w:rPr>
          <w:fldChar w:fldCharType="end"/>
        </w:r>
      </w:p>
    </w:sdtContent>
  </w:sdt>
  <w:p w14:paraId="443F4F54" w14:textId="77777777" w:rsidR="0039558B" w:rsidRDefault="003955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E41B4" w14:textId="77777777" w:rsidR="00121BF0" w:rsidRDefault="00121BF0" w:rsidP="009073D5">
      <w:pPr>
        <w:spacing w:after="0" w:line="240" w:lineRule="auto"/>
      </w:pPr>
      <w:r>
        <w:separator/>
      </w:r>
    </w:p>
    <w:p w14:paraId="51CB4C57" w14:textId="77777777" w:rsidR="00121BF0" w:rsidRDefault="00121BF0"/>
  </w:footnote>
  <w:footnote w:type="continuationSeparator" w:id="0">
    <w:p w14:paraId="4DB01892" w14:textId="77777777" w:rsidR="00121BF0" w:rsidRDefault="00121BF0" w:rsidP="009073D5">
      <w:pPr>
        <w:spacing w:after="0" w:line="240" w:lineRule="auto"/>
      </w:pPr>
      <w:r>
        <w:continuationSeparator/>
      </w:r>
    </w:p>
    <w:p w14:paraId="77AB73C6" w14:textId="77777777" w:rsidR="00121BF0" w:rsidRDefault="00121B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4E8D" w14:textId="53C479D2" w:rsidR="0039558B" w:rsidRDefault="0039558B">
    <w:pPr>
      <w:pStyle w:val="Header"/>
    </w:pPr>
    <w:r>
      <w:t>LDD</w:t>
    </w:r>
    <w:r>
      <w:ptab w:relativeTo="margin" w:alignment="center" w:leader="none"/>
    </w:r>
    <w:r>
      <w:t>Confidential</w:t>
    </w:r>
    <w:r>
      <w:ptab w:relativeTo="margin" w:alignment="right" w:leader="none"/>
    </w:r>
    <w:r w:rsidR="005A0388">
      <w:rPr>
        <w:i/>
      </w:rPr>
      <w:t>F</w:t>
    </w:r>
    <w:r w:rsidR="005A0388">
      <w:rPr>
        <w:rFonts w:hint="eastAsia"/>
        <w:i/>
        <w:lang w:eastAsia="zh-CN"/>
      </w:rPr>
      <w:t>a</w:t>
    </w:r>
    <w:r w:rsidR="005A0388">
      <w:rPr>
        <w:i/>
      </w:rPr>
      <w:t>llout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535F"/>
    <w:multiLevelType w:val="hybridMultilevel"/>
    <w:tmpl w:val="5712E4C6"/>
    <w:lvl w:ilvl="0" w:tplc="397A7E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95027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F56A7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792A8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BC44E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EE28F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4F4CA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36A1A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B349C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06C5739C"/>
    <w:multiLevelType w:val="hybridMultilevel"/>
    <w:tmpl w:val="2500F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D35EE"/>
    <w:multiLevelType w:val="hybridMultilevel"/>
    <w:tmpl w:val="99D2B4C0"/>
    <w:lvl w:ilvl="0" w:tplc="1FEE387E">
      <w:start w:val="7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F2279"/>
    <w:multiLevelType w:val="hybridMultilevel"/>
    <w:tmpl w:val="7430D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63CF8"/>
    <w:multiLevelType w:val="hybridMultilevel"/>
    <w:tmpl w:val="7CECD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16E8D"/>
    <w:multiLevelType w:val="hybridMultilevel"/>
    <w:tmpl w:val="B72ED65E"/>
    <w:lvl w:ilvl="0" w:tplc="190E96C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9595C"/>
    <w:multiLevelType w:val="hybridMultilevel"/>
    <w:tmpl w:val="B6F2D050"/>
    <w:lvl w:ilvl="0" w:tplc="126C2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D2430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CEC34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DBA0C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D8850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2FCA0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960E8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33244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EFCC1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0E5C23A6"/>
    <w:multiLevelType w:val="hybridMultilevel"/>
    <w:tmpl w:val="7D5E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334F46"/>
    <w:multiLevelType w:val="hybridMultilevel"/>
    <w:tmpl w:val="EA4607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F5555F"/>
    <w:multiLevelType w:val="hybridMultilevel"/>
    <w:tmpl w:val="0002AFB0"/>
    <w:lvl w:ilvl="0" w:tplc="BB5C418C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96762"/>
    <w:multiLevelType w:val="hybridMultilevel"/>
    <w:tmpl w:val="BE08C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50757"/>
    <w:multiLevelType w:val="hybridMultilevel"/>
    <w:tmpl w:val="9044F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94C80"/>
    <w:multiLevelType w:val="hybridMultilevel"/>
    <w:tmpl w:val="245E9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B1B06"/>
    <w:multiLevelType w:val="hybridMultilevel"/>
    <w:tmpl w:val="E99CA1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9D6CC8"/>
    <w:multiLevelType w:val="hybridMultilevel"/>
    <w:tmpl w:val="5A025420"/>
    <w:lvl w:ilvl="0" w:tplc="121045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F80D5A"/>
    <w:multiLevelType w:val="hybridMultilevel"/>
    <w:tmpl w:val="E84435EC"/>
    <w:lvl w:ilvl="0" w:tplc="2D92BF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96EB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3ECD3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E16D7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6E6A1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CA08D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E68D3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01C62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FDA1D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6" w15:restartNumberingAfterBreak="0">
    <w:nsid w:val="283C392C"/>
    <w:multiLevelType w:val="hybridMultilevel"/>
    <w:tmpl w:val="212AA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C36D1"/>
    <w:multiLevelType w:val="hybridMultilevel"/>
    <w:tmpl w:val="C6B6B948"/>
    <w:lvl w:ilvl="0" w:tplc="67A0EB9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37554F"/>
    <w:multiLevelType w:val="hybridMultilevel"/>
    <w:tmpl w:val="E488C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235C2"/>
    <w:multiLevelType w:val="hybridMultilevel"/>
    <w:tmpl w:val="3AECE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805D2F"/>
    <w:multiLevelType w:val="hybridMultilevel"/>
    <w:tmpl w:val="4154BE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063F8D"/>
    <w:multiLevelType w:val="hybridMultilevel"/>
    <w:tmpl w:val="972A9E42"/>
    <w:lvl w:ilvl="0" w:tplc="ECAACD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80607C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5C3847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08E495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639CC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EAEE42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45449D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A92A5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626C3E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2" w15:restartNumberingAfterBreak="0">
    <w:nsid w:val="376021D9"/>
    <w:multiLevelType w:val="hybridMultilevel"/>
    <w:tmpl w:val="927E88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BF5F91"/>
    <w:multiLevelType w:val="hybridMultilevel"/>
    <w:tmpl w:val="F1201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8C07B0"/>
    <w:multiLevelType w:val="hybridMultilevel"/>
    <w:tmpl w:val="0EEC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65EAB"/>
    <w:multiLevelType w:val="hybridMultilevel"/>
    <w:tmpl w:val="0624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C71181"/>
    <w:multiLevelType w:val="hybridMultilevel"/>
    <w:tmpl w:val="6DCA4CF4"/>
    <w:lvl w:ilvl="0" w:tplc="EE12E7A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08033F"/>
    <w:multiLevelType w:val="hybridMultilevel"/>
    <w:tmpl w:val="910261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44661C"/>
    <w:multiLevelType w:val="hybridMultilevel"/>
    <w:tmpl w:val="9D684AA6"/>
    <w:lvl w:ilvl="0" w:tplc="D3B0BB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6620C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F963F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ED8A6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912BF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7E031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24AE8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C8856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36E65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9" w15:restartNumberingAfterBreak="0">
    <w:nsid w:val="444D75A9"/>
    <w:multiLevelType w:val="hybridMultilevel"/>
    <w:tmpl w:val="2ADE0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BD551B"/>
    <w:multiLevelType w:val="hybridMultilevel"/>
    <w:tmpl w:val="8632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924A6E"/>
    <w:multiLevelType w:val="hybridMultilevel"/>
    <w:tmpl w:val="79228E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F55D7C"/>
    <w:multiLevelType w:val="hybridMultilevel"/>
    <w:tmpl w:val="423A2F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C51225"/>
    <w:multiLevelType w:val="hybridMultilevel"/>
    <w:tmpl w:val="9E58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035BFB"/>
    <w:multiLevelType w:val="hybridMultilevel"/>
    <w:tmpl w:val="3B1057C2"/>
    <w:lvl w:ilvl="0" w:tplc="2FBE06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3FEEE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EEC72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48409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2B6EB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152C4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7BC47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82E56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F8A08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5" w15:restartNumberingAfterBreak="0">
    <w:nsid w:val="59107B70"/>
    <w:multiLevelType w:val="hybridMultilevel"/>
    <w:tmpl w:val="BEFA0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476CA3"/>
    <w:multiLevelType w:val="hybridMultilevel"/>
    <w:tmpl w:val="7B8C47F0"/>
    <w:lvl w:ilvl="0" w:tplc="5F1C323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14384E"/>
    <w:multiLevelType w:val="hybridMultilevel"/>
    <w:tmpl w:val="9BDAA446"/>
    <w:lvl w:ilvl="0" w:tplc="B41291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6E73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314ED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F9843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DFC45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BA8C4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0482D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980C4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7FE7E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5C160886"/>
    <w:multiLevelType w:val="hybridMultilevel"/>
    <w:tmpl w:val="483C7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F15D4C"/>
    <w:multiLevelType w:val="hybridMultilevel"/>
    <w:tmpl w:val="0D08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682484"/>
    <w:multiLevelType w:val="hybridMultilevel"/>
    <w:tmpl w:val="10DE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6015BD"/>
    <w:multiLevelType w:val="hybridMultilevel"/>
    <w:tmpl w:val="6F72DA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F02D69"/>
    <w:multiLevelType w:val="hybridMultilevel"/>
    <w:tmpl w:val="A4D28EB2"/>
    <w:lvl w:ilvl="0" w:tplc="D13CA3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32031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4DA86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55A37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19CF7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B0E54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1C825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25A35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21EB5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3" w15:restartNumberingAfterBreak="0">
    <w:nsid w:val="73973FDF"/>
    <w:multiLevelType w:val="hybridMultilevel"/>
    <w:tmpl w:val="BD3C37CA"/>
    <w:lvl w:ilvl="0" w:tplc="91109D9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D50F32"/>
    <w:multiLevelType w:val="hybridMultilevel"/>
    <w:tmpl w:val="5290F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C56C8C"/>
    <w:multiLevelType w:val="hybridMultilevel"/>
    <w:tmpl w:val="04101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DB46B5"/>
    <w:multiLevelType w:val="hybridMultilevel"/>
    <w:tmpl w:val="9A5649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51525976">
    <w:abstractNumId w:val="35"/>
  </w:num>
  <w:num w:numId="2" w16cid:durableId="1402480427">
    <w:abstractNumId w:val="39"/>
  </w:num>
  <w:num w:numId="3" w16cid:durableId="1912152108">
    <w:abstractNumId w:val="45"/>
  </w:num>
  <w:num w:numId="4" w16cid:durableId="948047640">
    <w:abstractNumId w:val="38"/>
  </w:num>
  <w:num w:numId="5" w16cid:durableId="1845588641">
    <w:abstractNumId w:val="24"/>
  </w:num>
  <w:num w:numId="6" w16cid:durableId="1805536884">
    <w:abstractNumId w:val="7"/>
  </w:num>
  <w:num w:numId="7" w16cid:durableId="744962194">
    <w:abstractNumId w:val="44"/>
  </w:num>
  <w:num w:numId="8" w16cid:durableId="176386351">
    <w:abstractNumId w:val="19"/>
  </w:num>
  <w:num w:numId="9" w16cid:durableId="1985357019">
    <w:abstractNumId w:val="40"/>
  </w:num>
  <w:num w:numId="10" w16cid:durableId="926232836">
    <w:abstractNumId w:val="30"/>
  </w:num>
  <w:num w:numId="11" w16cid:durableId="392434567">
    <w:abstractNumId w:val="4"/>
  </w:num>
  <w:num w:numId="12" w16cid:durableId="1516118292">
    <w:abstractNumId w:val="11"/>
  </w:num>
  <w:num w:numId="13" w16cid:durableId="2065247784">
    <w:abstractNumId w:val="23"/>
  </w:num>
  <w:num w:numId="14" w16cid:durableId="1018311631">
    <w:abstractNumId w:val="27"/>
  </w:num>
  <w:num w:numId="15" w16cid:durableId="1812600991">
    <w:abstractNumId w:val="22"/>
  </w:num>
  <w:num w:numId="16" w16cid:durableId="185749527">
    <w:abstractNumId w:val="8"/>
  </w:num>
  <w:num w:numId="17" w16cid:durableId="277763295">
    <w:abstractNumId w:val="46"/>
  </w:num>
  <w:num w:numId="18" w16cid:durableId="1103378682">
    <w:abstractNumId w:val="3"/>
  </w:num>
  <w:num w:numId="19" w16cid:durableId="749812217">
    <w:abstractNumId w:val="41"/>
  </w:num>
  <w:num w:numId="20" w16cid:durableId="2041392702">
    <w:abstractNumId w:val="12"/>
  </w:num>
  <w:num w:numId="21" w16cid:durableId="522327291">
    <w:abstractNumId w:val="33"/>
  </w:num>
  <w:num w:numId="22" w16cid:durableId="1058240587">
    <w:abstractNumId w:val="26"/>
  </w:num>
  <w:num w:numId="23" w16cid:durableId="1817913137">
    <w:abstractNumId w:val="31"/>
  </w:num>
  <w:num w:numId="24" w16cid:durableId="994377791">
    <w:abstractNumId w:val="32"/>
  </w:num>
  <w:num w:numId="25" w16cid:durableId="159201349">
    <w:abstractNumId w:val="20"/>
  </w:num>
  <w:num w:numId="26" w16cid:durableId="1101949500">
    <w:abstractNumId w:val="13"/>
  </w:num>
  <w:num w:numId="27" w16cid:durableId="1145466135">
    <w:abstractNumId w:val="16"/>
  </w:num>
  <w:num w:numId="28" w16cid:durableId="600727922">
    <w:abstractNumId w:val="14"/>
  </w:num>
  <w:num w:numId="29" w16cid:durableId="1215384411">
    <w:abstractNumId w:val="43"/>
  </w:num>
  <w:num w:numId="30" w16cid:durableId="866722728">
    <w:abstractNumId w:val="17"/>
  </w:num>
  <w:num w:numId="31" w16cid:durableId="1358003221">
    <w:abstractNumId w:val="10"/>
  </w:num>
  <w:num w:numId="32" w16cid:durableId="1517962502">
    <w:abstractNumId w:val="42"/>
  </w:num>
  <w:num w:numId="33" w16cid:durableId="1171797656">
    <w:abstractNumId w:val="34"/>
  </w:num>
  <w:num w:numId="34" w16cid:durableId="752093921">
    <w:abstractNumId w:val="37"/>
  </w:num>
  <w:num w:numId="35" w16cid:durableId="322005142">
    <w:abstractNumId w:val="15"/>
  </w:num>
  <w:num w:numId="36" w16cid:durableId="1086341631">
    <w:abstractNumId w:val="28"/>
  </w:num>
  <w:num w:numId="37" w16cid:durableId="2041658613">
    <w:abstractNumId w:val="6"/>
  </w:num>
  <w:num w:numId="38" w16cid:durableId="1269200666">
    <w:abstractNumId w:val="21"/>
  </w:num>
  <w:num w:numId="39" w16cid:durableId="1893805386">
    <w:abstractNumId w:val="0"/>
  </w:num>
  <w:num w:numId="40" w16cid:durableId="1930649170">
    <w:abstractNumId w:val="36"/>
  </w:num>
  <w:num w:numId="41" w16cid:durableId="885992098">
    <w:abstractNumId w:val="25"/>
  </w:num>
  <w:num w:numId="42" w16cid:durableId="1418095157">
    <w:abstractNumId w:val="18"/>
  </w:num>
  <w:num w:numId="43" w16cid:durableId="1171944530">
    <w:abstractNumId w:val="29"/>
  </w:num>
  <w:num w:numId="44" w16cid:durableId="889194713">
    <w:abstractNumId w:val="1"/>
  </w:num>
  <w:num w:numId="45" w16cid:durableId="1227184009">
    <w:abstractNumId w:val="9"/>
  </w:num>
  <w:num w:numId="46" w16cid:durableId="1360273683">
    <w:abstractNumId w:val="5"/>
  </w:num>
  <w:num w:numId="47" w16cid:durableId="478034977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DC7"/>
    <w:rsid w:val="00003271"/>
    <w:rsid w:val="000068C9"/>
    <w:rsid w:val="00011743"/>
    <w:rsid w:val="000139C4"/>
    <w:rsid w:val="00013D1E"/>
    <w:rsid w:val="00013DC7"/>
    <w:rsid w:val="00015D68"/>
    <w:rsid w:val="00016C91"/>
    <w:rsid w:val="00020736"/>
    <w:rsid w:val="000220BC"/>
    <w:rsid w:val="00022725"/>
    <w:rsid w:val="00022B0A"/>
    <w:rsid w:val="000233CF"/>
    <w:rsid w:val="00024812"/>
    <w:rsid w:val="00025B12"/>
    <w:rsid w:val="00032AEA"/>
    <w:rsid w:val="00032FA1"/>
    <w:rsid w:val="00036338"/>
    <w:rsid w:val="00043489"/>
    <w:rsid w:val="00044D54"/>
    <w:rsid w:val="000451D1"/>
    <w:rsid w:val="000502FA"/>
    <w:rsid w:val="00050F75"/>
    <w:rsid w:val="000558C1"/>
    <w:rsid w:val="00056686"/>
    <w:rsid w:val="000567A2"/>
    <w:rsid w:val="00057941"/>
    <w:rsid w:val="00060DB8"/>
    <w:rsid w:val="00060FD0"/>
    <w:rsid w:val="00067282"/>
    <w:rsid w:val="00067CF0"/>
    <w:rsid w:val="00074637"/>
    <w:rsid w:val="000765C3"/>
    <w:rsid w:val="00080324"/>
    <w:rsid w:val="00085271"/>
    <w:rsid w:val="0008542D"/>
    <w:rsid w:val="00087174"/>
    <w:rsid w:val="00087E53"/>
    <w:rsid w:val="000903DF"/>
    <w:rsid w:val="000912CD"/>
    <w:rsid w:val="00093D58"/>
    <w:rsid w:val="00094A3B"/>
    <w:rsid w:val="0009548E"/>
    <w:rsid w:val="00095BA8"/>
    <w:rsid w:val="000979C4"/>
    <w:rsid w:val="000A03FF"/>
    <w:rsid w:val="000A0F79"/>
    <w:rsid w:val="000A53C5"/>
    <w:rsid w:val="000B0976"/>
    <w:rsid w:val="000B206D"/>
    <w:rsid w:val="000B2190"/>
    <w:rsid w:val="000B2884"/>
    <w:rsid w:val="000B3CD2"/>
    <w:rsid w:val="000B41B0"/>
    <w:rsid w:val="000B701F"/>
    <w:rsid w:val="000C005C"/>
    <w:rsid w:val="000C036B"/>
    <w:rsid w:val="000C2B86"/>
    <w:rsid w:val="000C517E"/>
    <w:rsid w:val="000C62DD"/>
    <w:rsid w:val="000C67B1"/>
    <w:rsid w:val="000C7737"/>
    <w:rsid w:val="000C7BBE"/>
    <w:rsid w:val="000D0C28"/>
    <w:rsid w:val="000D2F31"/>
    <w:rsid w:val="000D38E1"/>
    <w:rsid w:val="000D547A"/>
    <w:rsid w:val="000D6210"/>
    <w:rsid w:val="000D7C13"/>
    <w:rsid w:val="000E3910"/>
    <w:rsid w:val="000E422E"/>
    <w:rsid w:val="000F073F"/>
    <w:rsid w:val="000F4B17"/>
    <w:rsid w:val="000F5D31"/>
    <w:rsid w:val="000F7426"/>
    <w:rsid w:val="000F7B48"/>
    <w:rsid w:val="0010023D"/>
    <w:rsid w:val="00100DEA"/>
    <w:rsid w:val="001010FC"/>
    <w:rsid w:val="00101D11"/>
    <w:rsid w:val="00102784"/>
    <w:rsid w:val="00103EDD"/>
    <w:rsid w:val="001070AB"/>
    <w:rsid w:val="001078C1"/>
    <w:rsid w:val="001078DC"/>
    <w:rsid w:val="00107ED0"/>
    <w:rsid w:val="00110F60"/>
    <w:rsid w:val="001113B6"/>
    <w:rsid w:val="00111468"/>
    <w:rsid w:val="00111835"/>
    <w:rsid w:val="00111991"/>
    <w:rsid w:val="00112AA0"/>
    <w:rsid w:val="001143A3"/>
    <w:rsid w:val="00116339"/>
    <w:rsid w:val="00121BF0"/>
    <w:rsid w:val="00122438"/>
    <w:rsid w:val="00123C3C"/>
    <w:rsid w:val="00123D18"/>
    <w:rsid w:val="00124949"/>
    <w:rsid w:val="00125283"/>
    <w:rsid w:val="00125FED"/>
    <w:rsid w:val="00130710"/>
    <w:rsid w:val="00132065"/>
    <w:rsid w:val="00133D82"/>
    <w:rsid w:val="001352B5"/>
    <w:rsid w:val="0013646C"/>
    <w:rsid w:val="00137607"/>
    <w:rsid w:val="001404D0"/>
    <w:rsid w:val="00141232"/>
    <w:rsid w:val="001417A2"/>
    <w:rsid w:val="001433C4"/>
    <w:rsid w:val="001434D0"/>
    <w:rsid w:val="00143C58"/>
    <w:rsid w:val="00146D08"/>
    <w:rsid w:val="00147872"/>
    <w:rsid w:val="00150A85"/>
    <w:rsid w:val="001530D3"/>
    <w:rsid w:val="001579EA"/>
    <w:rsid w:val="00157B08"/>
    <w:rsid w:val="00157D54"/>
    <w:rsid w:val="00160036"/>
    <w:rsid w:val="0016202C"/>
    <w:rsid w:val="00166B8F"/>
    <w:rsid w:val="00167187"/>
    <w:rsid w:val="00170261"/>
    <w:rsid w:val="00172B1E"/>
    <w:rsid w:val="0017330D"/>
    <w:rsid w:val="0017429E"/>
    <w:rsid w:val="00175698"/>
    <w:rsid w:val="00175983"/>
    <w:rsid w:val="00177ADF"/>
    <w:rsid w:val="00180CFF"/>
    <w:rsid w:val="00182ECB"/>
    <w:rsid w:val="00183D16"/>
    <w:rsid w:val="001860B2"/>
    <w:rsid w:val="00186E44"/>
    <w:rsid w:val="00191E53"/>
    <w:rsid w:val="00192196"/>
    <w:rsid w:val="001958A5"/>
    <w:rsid w:val="00195F82"/>
    <w:rsid w:val="00196745"/>
    <w:rsid w:val="001967A4"/>
    <w:rsid w:val="001A6AAD"/>
    <w:rsid w:val="001B06C7"/>
    <w:rsid w:val="001B06C9"/>
    <w:rsid w:val="001B07DD"/>
    <w:rsid w:val="001B0C03"/>
    <w:rsid w:val="001B30A0"/>
    <w:rsid w:val="001B3C98"/>
    <w:rsid w:val="001B4950"/>
    <w:rsid w:val="001B5C40"/>
    <w:rsid w:val="001B6BDD"/>
    <w:rsid w:val="001C19DB"/>
    <w:rsid w:val="001C2D3C"/>
    <w:rsid w:val="001C2DB7"/>
    <w:rsid w:val="001C2EB4"/>
    <w:rsid w:val="001C2F7B"/>
    <w:rsid w:val="001C31E6"/>
    <w:rsid w:val="001C3BE7"/>
    <w:rsid w:val="001C461E"/>
    <w:rsid w:val="001C4AAE"/>
    <w:rsid w:val="001C604F"/>
    <w:rsid w:val="001D1D0A"/>
    <w:rsid w:val="001D605A"/>
    <w:rsid w:val="001E0555"/>
    <w:rsid w:val="001E09C0"/>
    <w:rsid w:val="001E1910"/>
    <w:rsid w:val="001E2EF2"/>
    <w:rsid w:val="001E3600"/>
    <w:rsid w:val="001E4470"/>
    <w:rsid w:val="001E4A44"/>
    <w:rsid w:val="001E7BD2"/>
    <w:rsid w:val="001F0592"/>
    <w:rsid w:val="001F124B"/>
    <w:rsid w:val="001F13AF"/>
    <w:rsid w:val="001F216E"/>
    <w:rsid w:val="001F3F92"/>
    <w:rsid w:val="001F42F3"/>
    <w:rsid w:val="001F47C7"/>
    <w:rsid w:val="001F7502"/>
    <w:rsid w:val="002004B3"/>
    <w:rsid w:val="0020121F"/>
    <w:rsid w:val="0020238A"/>
    <w:rsid w:val="00207524"/>
    <w:rsid w:val="00207C59"/>
    <w:rsid w:val="002105EB"/>
    <w:rsid w:val="00211F9E"/>
    <w:rsid w:val="0021248A"/>
    <w:rsid w:val="00213CC4"/>
    <w:rsid w:val="00214734"/>
    <w:rsid w:val="00216533"/>
    <w:rsid w:val="00217605"/>
    <w:rsid w:val="00222AC1"/>
    <w:rsid w:val="00223080"/>
    <w:rsid w:val="00223AAA"/>
    <w:rsid w:val="002241E6"/>
    <w:rsid w:val="0022563D"/>
    <w:rsid w:val="00226444"/>
    <w:rsid w:val="00227507"/>
    <w:rsid w:val="002400FD"/>
    <w:rsid w:val="002431F3"/>
    <w:rsid w:val="00244A89"/>
    <w:rsid w:val="00246BA7"/>
    <w:rsid w:val="002536B4"/>
    <w:rsid w:val="002552FB"/>
    <w:rsid w:val="00256035"/>
    <w:rsid w:val="002571FD"/>
    <w:rsid w:val="0025786B"/>
    <w:rsid w:val="00257EC0"/>
    <w:rsid w:val="00260379"/>
    <w:rsid w:val="002625C5"/>
    <w:rsid w:val="00265E4D"/>
    <w:rsid w:val="00265F15"/>
    <w:rsid w:val="00274486"/>
    <w:rsid w:val="002758A3"/>
    <w:rsid w:val="0027626C"/>
    <w:rsid w:val="0028009F"/>
    <w:rsid w:val="00282DF7"/>
    <w:rsid w:val="00283AF9"/>
    <w:rsid w:val="00293612"/>
    <w:rsid w:val="00293A40"/>
    <w:rsid w:val="0029439F"/>
    <w:rsid w:val="00294FF5"/>
    <w:rsid w:val="002A3EFA"/>
    <w:rsid w:val="002A4250"/>
    <w:rsid w:val="002A506C"/>
    <w:rsid w:val="002A585B"/>
    <w:rsid w:val="002B0DF3"/>
    <w:rsid w:val="002B1D65"/>
    <w:rsid w:val="002B33D3"/>
    <w:rsid w:val="002B591B"/>
    <w:rsid w:val="002B5B11"/>
    <w:rsid w:val="002B74FE"/>
    <w:rsid w:val="002B7846"/>
    <w:rsid w:val="002C1A9C"/>
    <w:rsid w:val="002C23D6"/>
    <w:rsid w:val="002C2D57"/>
    <w:rsid w:val="002C6831"/>
    <w:rsid w:val="002C6B5B"/>
    <w:rsid w:val="002D0B52"/>
    <w:rsid w:val="002D1363"/>
    <w:rsid w:val="002D2F50"/>
    <w:rsid w:val="002D61DC"/>
    <w:rsid w:val="002D6740"/>
    <w:rsid w:val="002D7A20"/>
    <w:rsid w:val="002E04D8"/>
    <w:rsid w:val="002E25B0"/>
    <w:rsid w:val="002E4024"/>
    <w:rsid w:val="002E44F0"/>
    <w:rsid w:val="002E7E6D"/>
    <w:rsid w:val="002F00E6"/>
    <w:rsid w:val="002F0593"/>
    <w:rsid w:val="002F41B1"/>
    <w:rsid w:val="002F6EB0"/>
    <w:rsid w:val="00303D4F"/>
    <w:rsid w:val="00304AB8"/>
    <w:rsid w:val="0030517D"/>
    <w:rsid w:val="00305FF9"/>
    <w:rsid w:val="0030693F"/>
    <w:rsid w:val="00314236"/>
    <w:rsid w:val="00314E03"/>
    <w:rsid w:val="0031615B"/>
    <w:rsid w:val="0031700B"/>
    <w:rsid w:val="003175E6"/>
    <w:rsid w:val="0031779D"/>
    <w:rsid w:val="00324BFA"/>
    <w:rsid w:val="003260AB"/>
    <w:rsid w:val="0032791A"/>
    <w:rsid w:val="00333F17"/>
    <w:rsid w:val="00336B4E"/>
    <w:rsid w:val="00337923"/>
    <w:rsid w:val="00337DCD"/>
    <w:rsid w:val="00340CAC"/>
    <w:rsid w:val="00340E36"/>
    <w:rsid w:val="00343EF6"/>
    <w:rsid w:val="00344BDB"/>
    <w:rsid w:val="00345005"/>
    <w:rsid w:val="00345577"/>
    <w:rsid w:val="00351977"/>
    <w:rsid w:val="003527D7"/>
    <w:rsid w:val="00352B36"/>
    <w:rsid w:val="00356074"/>
    <w:rsid w:val="003567B1"/>
    <w:rsid w:val="0036294A"/>
    <w:rsid w:val="00362A84"/>
    <w:rsid w:val="00363E37"/>
    <w:rsid w:val="0036417A"/>
    <w:rsid w:val="00375D51"/>
    <w:rsid w:val="00376A2B"/>
    <w:rsid w:val="00380998"/>
    <w:rsid w:val="00381F20"/>
    <w:rsid w:val="0038360B"/>
    <w:rsid w:val="00383A99"/>
    <w:rsid w:val="003856A5"/>
    <w:rsid w:val="003862EB"/>
    <w:rsid w:val="003865E2"/>
    <w:rsid w:val="00391085"/>
    <w:rsid w:val="0039111A"/>
    <w:rsid w:val="0039136F"/>
    <w:rsid w:val="00391B48"/>
    <w:rsid w:val="00392A1E"/>
    <w:rsid w:val="00392DF2"/>
    <w:rsid w:val="00394AE7"/>
    <w:rsid w:val="0039558B"/>
    <w:rsid w:val="0039586E"/>
    <w:rsid w:val="0039658F"/>
    <w:rsid w:val="003967FE"/>
    <w:rsid w:val="00396D36"/>
    <w:rsid w:val="003A29D2"/>
    <w:rsid w:val="003A3410"/>
    <w:rsid w:val="003A4282"/>
    <w:rsid w:val="003A79CF"/>
    <w:rsid w:val="003A7DD3"/>
    <w:rsid w:val="003B01A6"/>
    <w:rsid w:val="003B071B"/>
    <w:rsid w:val="003B199F"/>
    <w:rsid w:val="003B5B4B"/>
    <w:rsid w:val="003B6311"/>
    <w:rsid w:val="003C6304"/>
    <w:rsid w:val="003C6523"/>
    <w:rsid w:val="003C69E7"/>
    <w:rsid w:val="003D56A1"/>
    <w:rsid w:val="003D673E"/>
    <w:rsid w:val="003D76E4"/>
    <w:rsid w:val="003E0DDC"/>
    <w:rsid w:val="003E0EA8"/>
    <w:rsid w:val="003E5773"/>
    <w:rsid w:val="003E6573"/>
    <w:rsid w:val="003F249F"/>
    <w:rsid w:val="003F32EC"/>
    <w:rsid w:val="003F33E7"/>
    <w:rsid w:val="003F5743"/>
    <w:rsid w:val="003F66AA"/>
    <w:rsid w:val="003F77E1"/>
    <w:rsid w:val="00400A1C"/>
    <w:rsid w:val="004010C5"/>
    <w:rsid w:val="004027F4"/>
    <w:rsid w:val="00402998"/>
    <w:rsid w:val="00403477"/>
    <w:rsid w:val="00403AD4"/>
    <w:rsid w:val="004050CE"/>
    <w:rsid w:val="004068D8"/>
    <w:rsid w:val="00407942"/>
    <w:rsid w:val="004128A5"/>
    <w:rsid w:val="00413C3D"/>
    <w:rsid w:val="0041590B"/>
    <w:rsid w:val="00424035"/>
    <w:rsid w:val="00426DA7"/>
    <w:rsid w:val="004279D7"/>
    <w:rsid w:val="00433048"/>
    <w:rsid w:val="00437768"/>
    <w:rsid w:val="0043795D"/>
    <w:rsid w:val="0044330E"/>
    <w:rsid w:val="0044503A"/>
    <w:rsid w:val="00445D1A"/>
    <w:rsid w:val="00446B9C"/>
    <w:rsid w:val="00447244"/>
    <w:rsid w:val="004506CC"/>
    <w:rsid w:val="00455BF0"/>
    <w:rsid w:val="004565AE"/>
    <w:rsid w:val="004571DF"/>
    <w:rsid w:val="00457B10"/>
    <w:rsid w:val="00465CD1"/>
    <w:rsid w:val="004666B1"/>
    <w:rsid w:val="004743CF"/>
    <w:rsid w:val="00474F64"/>
    <w:rsid w:val="004756D7"/>
    <w:rsid w:val="0047719F"/>
    <w:rsid w:val="00483E2A"/>
    <w:rsid w:val="00484F8C"/>
    <w:rsid w:val="00485C8C"/>
    <w:rsid w:val="004867E3"/>
    <w:rsid w:val="00491748"/>
    <w:rsid w:val="004944F3"/>
    <w:rsid w:val="0049491C"/>
    <w:rsid w:val="00494F57"/>
    <w:rsid w:val="00496252"/>
    <w:rsid w:val="00496305"/>
    <w:rsid w:val="00497841"/>
    <w:rsid w:val="004A0963"/>
    <w:rsid w:val="004A3F8B"/>
    <w:rsid w:val="004A526F"/>
    <w:rsid w:val="004A683C"/>
    <w:rsid w:val="004A7DA5"/>
    <w:rsid w:val="004B538B"/>
    <w:rsid w:val="004B5B38"/>
    <w:rsid w:val="004B7B89"/>
    <w:rsid w:val="004C08F4"/>
    <w:rsid w:val="004C14D5"/>
    <w:rsid w:val="004C18A1"/>
    <w:rsid w:val="004C1F0F"/>
    <w:rsid w:val="004C3C2C"/>
    <w:rsid w:val="004C6660"/>
    <w:rsid w:val="004C7370"/>
    <w:rsid w:val="004C743B"/>
    <w:rsid w:val="004C7A2A"/>
    <w:rsid w:val="004D0888"/>
    <w:rsid w:val="004D13F5"/>
    <w:rsid w:val="004D14BC"/>
    <w:rsid w:val="004D2DE5"/>
    <w:rsid w:val="004D4AED"/>
    <w:rsid w:val="004E2029"/>
    <w:rsid w:val="004E301F"/>
    <w:rsid w:val="004E5FA1"/>
    <w:rsid w:val="004E6902"/>
    <w:rsid w:val="004E6BA1"/>
    <w:rsid w:val="004F0B79"/>
    <w:rsid w:val="004F7F2C"/>
    <w:rsid w:val="00502896"/>
    <w:rsid w:val="005040DC"/>
    <w:rsid w:val="00505857"/>
    <w:rsid w:val="00507883"/>
    <w:rsid w:val="0051090A"/>
    <w:rsid w:val="005121D0"/>
    <w:rsid w:val="00512C1C"/>
    <w:rsid w:val="00512DC2"/>
    <w:rsid w:val="00514773"/>
    <w:rsid w:val="005164F4"/>
    <w:rsid w:val="00517E6F"/>
    <w:rsid w:val="005258C3"/>
    <w:rsid w:val="00530AC5"/>
    <w:rsid w:val="0053223D"/>
    <w:rsid w:val="00533425"/>
    <w:rsid w:val="00537D2B"/>
    <w:rsid w:val="00541F36"/>
    <w:rsid w:val="0054377A"/>
    <w:rsid w:val="005548C0"/>
    <w:rsid w:val="00555029"/>
    <w:rsid w:val="00556913"/>
    <w:rsid w:val="00557049"/>
    <w:rsid w:val="005610C9"/>
    <w:rsid w:val="00566ABC"/>
    <w:rsid w:val="005672F3"/>
    <w:rsid w:val="00567A6B"/>
    <w:rsid w:val="00571BC5"/>
    <w:rsid w:val="00573EE3"/>
    <w:rsid w:val="00574F3E"/>
    <w:rsid w:val="00583AF7"/>
    <w:rsid w:val="00584FED"/>
    <w:rsid w:val="00591144"/>
    <w:rsid w:val="005914B6"/>
    <w:rsid w:val="00594B43"/>
    <w:rsid w:val="005961B6"/>
    <w:rsid w:val="00597C6C"/>
    <w:rsid w:val="005A0388"/>
    <w:rsid w:val="005A6FD2"/>
    <w:rsid w:val="005B07AE"/>
    <w:rsid w:val="005B0EE9"/>
    <w:rsid w:val="005B1268"/>
    <w:rsid w:val="005B2515"/>
    <w:rsid w:val="005B40C7"/>
    <w:rsid w:val="005B6870"/>
    <w:rsid w:val="005B6C0F"/>
    <w:rsid w:val="005C0D6C"/>
    <w:rsid w:val="005C1810"/>
    <w:rsid w:val="005C1FEF"/>
    <w:rsid w:val="005C3D10"/>
    <w:rsid w:val="005C6222"/>
    <w:rsid w:val="005D21A5"/>
    <w:rsid w:val="005D45F0"/>
    <w:rsid w:val="005D47B9"/>
    <w:rsid w:val="005D499F"/>
    <w:rsid w:val="005D5414"/>
    <w:rsid w:val="005D6834"/>
    <w:rsid w:val="005E0BDB"/>
    <w:rsid w:val="005E1971"/>
    <w:rsid w:val="005E56DE"/>
    <w:rsid w:val="005E5C0D"/>
    <w:rsid w:val="005E7DCC"/>
    <w:rsid w:val="005F0744"/>
    <w:rsid w:val="005F2495"/>
    <w:rsid w:val="005F2A34"/>
    <w:rsid w:val="005F3561"/>
    <w:rsid w:val="005F3C24"/>
    <w:rsid w:val="005F6601"/>
    <w:rsid w:val="00600E07"/>
    <w:rsid w:val="006033DF"/>
    <w:rsid w:val="0060371F"/>
    <w:rsid w:val="00603A7C"/>
    <w:rsid w:val="0060520A"/>
    <w:rsid w:val="00607CB1"/>
    <w:rsid w:val="00610AC1"/>
    <w:rsid w:val="006147B3"/>
    <w:rsid w:val="00617A1C"/>
    <w:rsid w:val="006203B3"/>
    <w:rsid w:val="00621043"/>
    <w:rsid w:val="00624957"/>
    <w:rsid w:val="0062592B"/>
    <w:rsid w:val="006314DB"/>
    <w:rsid w:val="00632E1E"/>
    <w:rsid w:val="006340C2"/>
    <w:rsid w:val="00635B85"/>
    <w:rsid w:val="00640AFE"/>
    <w:rsid w:val="006411AB"/>
    <w:rsid w:val="00644583"/>
    <w:rsid w:val="00644F6C"/>
    <w:rsid w:val="0064542A"/>
    <w:rsid w:val="00647BA5"/>
    <w:rsid w:val="00650D8A"/>
    <w:rsid w:val="006540B3"/>
    <w:rsid w:val="00654CE1"/>
    <w:rsid w:val="00657732"/>
    <w:rsid w:val="006612E3"/>
    <w:rsid w:val="00661311"/>
    <w:rsid w:val="00661CD4"/>
    <w:rsid w:val="0066378F"/>
    <w:rsid w:val="00663C7E"/>
    <w:rsid w:val="0066419F"/>
    <w:rsid w:val="00664204"/>
    <w:rsid w:val="00664226"/>
    <w:rsid w:val="00664FA5"/>
    <w:rsid w:val="006657DB"/>
    <w:rsid w:val="00666980"/>
    <w:rsid w:val="00666A36"/>
    <w:rsid w:val="00667C5A"/>
    <w:rsid w:val="00671A5C"/>
    <w:rsid w:val="006738AA"/>
    <w:rsid w:val="00673B02"/>
    <w:rsid w:val="006740AE"/>
    <w:rsid w:val="006747E6"/>
    <w:rsid w:val="006763D9"/>
    <w:rsid w:val="00680022"/>
    <w:rsid w:val="00683129"/>
    <w:rsid w:val="0068522B"/>
    <w:rsid w:val="00685ACF"/>
    <w:rsid w:val="006868AF"/>
    <w:rsid w:val="00686991"/>
    <w:rsid w:val="0068761F"/>
    <w:rsid w:val="00692B62"/>
    <w:rsid w:val="006935A1"/>
    <w:rsid w:val="00693FFD"/>
    <w:rsid w:val="00696611"/>
    <w:rsid w:val="00697227"/>
    <w:rsid w:val="00697AC2"/>
    <w:rsid w:val="006A163E"/>
    <w:rsid w:val="006A16D9"/>
    <w:rsid w:val="006A40B8"/>
    <w:rsid w:val="006A4CEA"/>
    <w:rsid w:val="006A6CBE"/>
    <w:rsid w:val="006B1F43"/>
    <w:rsid w:val="006B309E"/>
    <w:rsid w:val="006B3205"/>
    <w:rsid w:val="006B4816"/>
    <w:rsid w:val="006B49F9"/>
    <w:rsid w:val="006B4FC5"/>
    <w:rsid w:val="006B707C"/>
    <w:rsid w:val="006C1BBD"/>
    <w:rsid w:val="006C2DF8"/>
    <w:rsid w:val="006C388F"/>
    <w:rsid w:val="006C3E1A"/>
    <w:rsid w:val="006C6B44"/>
    <w:rsid w:val="006D1C3F"/>
    <w:rsid w:val="006D2B49"/>
    <w:rsid w:val="006D751A"/>
    <w:rsid w:val="006E0AF7"/>
    <w:rsid w:val="006E0EDA"/>
    <w:rsid w:val="006E441A"/>
    <w:rsid w:val="006E4603"/>
    <w:rsid w:val="006F2A53"/>
    <w:rsid w:val="006F332D"/>
    <w:rsid w:val="006F51AC"/>
    <w:rsid w:val="00700160"/>
    <w:rsid w:val="007007F4"/>
    <w:rsid w:val="00704D08"/>
    <w:rsid w:val="0070542E"/>
    <w:rsid w:val="00706C9F"/>
    <w:rsid w:val="0070713C"/>
    <w:rsid w:val="00707981"/>
    <w:rsid w:val="007157EC"/>
    <w:rsid w:val="00715EB4"/>
    <w:rsid w:val="00716D20"/>
    <w:rsid w:val="00716E6D"/>
    <w:rsid w:val="0071751D"/>
    <w:rsid w:val="007177E0"/>
    <w:rsid w:val="007201EE"/>
    <w:rsid w:val="00720A56"/>
    <w:rsid w:val="00721BFA"/>
    <w:rsid w:val="0072232C"/>
    <w:rsid w:val="00722D3E"/>
    <w:rsid w:val="00723245"/>
    <w:rsid w:val="0072382B"/>
    <w:rsid w:val="00727166"/>
    <w:rsid w:val="00730B08"/>
    <w:rsid w:val="0073353C"/>
    <w:rsid w:val="0073384A"/>
    <w:rsid w:val="007343BF"/>
    <w:rsid w:val="00735217"/>
    <w:rsid w:val="0074109D"/>
    <w:rsid w:val="00746A75"/>
    <w:rsid w:val="007504EC"/>
    <w:rsid w:val="007538D2"/>
    <w:rsid w:val="007542F0"/>
    <w:rsid w:val="007545B3"/>
    <w:rsid w:val="0075489E"/>
    <w:rsid w:val="00755060"/>
    <w:rsid w:val="007578BB"/>
    <w:rsid w:val="0076276C"/>
    <w:rsid w:val="007706F5"/>
    <w:rsid w:val="00770FEB"/>
    <w:rsid w:val="0077100A"/>
    <w:rsid w:val="00771244"/>
    <w:rsid w:val="00772B74"/>
    <w:rsid w:val="00780181"/>
    <w:rsid w:val="00784762"/>
    <w:rsid w:val="00785D90"/>
    <w:rsid w:val="007876E7"/>
    <w:rsid w:val="00790D06"/>
    <w:rsid w:val="00796EC5"/>
    <w:rsid w:val="007A1F78"/>
    <w:rsid w:val="007A20CD"/>
    <w:rsid w:val="007A258E"/>
    <w:rsid w:val="007A2C6E"/>
    <w:rsid w:val="007A2DA6"/>
    <w:rsid w:val="007A2F3C"/>
    <w:rsid w:val="007A39D5"/>
    <w:rsid w:val="007A3C37"/>
    <w:rsid w:val="007A4277"/>
    <w:rsid w:val="007A4C50"/>
    <w:rsid w:val="007A4FC6"/>
    <w:rsid w:val="007A572C"/>
    <w:rsid w:val="007A5C6A"/>
    <w:rsid w:val="007A7FE3"/>
    <w:rsid w:val="007B43A8"/>
    <w:rsid w:val="007B601C"/>
    <w:rsid w:val="007B7B75"/>
    <w:rsid w:val="007C1456"/>
    <w:rsid w:val="007C1ECF"/>
    <w:rsid w:val="007C5193"/>
    <w:rsid w:val="007C6251"/>
    <w:rsid w:val="007C65F8"/>
    <w:rsid w:val="007C72F9"/>
    <w:rsid w:val="007D4CA2"/>
    <w:rsid w:val="007D531A"/>
    <w:rsid w:val="007D547B"/>
    <w:rsid w:val="007D788E"/>
    <w:rsid w:val="007D7B5D"/>
    <w:rsid w:val="007E0695"/>
    <w:rsid w:val="007E5BD5"/>
    <w:rsid w:val="007E5D2D"/>
    <w:rsid w:val="007E5F72"/>
    <w:rsid w:val="007E6AB3"/>
    <w:rsid w:val="007F06BB"/>
    <w:rsid w:val="007F0A5C"/>
    <w:rsid w:val="007F14B3"/>
    <w:rsid w:val="007F18AD"/>
    <w:rsid w:val="007F1927"/>
    <w:rsid w:val="007F5905"/>
    <w:rsid w:val="00802CA2"/>
    <w:rsid w:val="00804972"/>
    <w:rsid w:val="0080526E"/>
    <w:rsid w:val="008057BC"/>
    <w:rsid w:val="00805934"/>
    <w:rsid w:val="008079F8"/>
    <w:rsid w:val="0081062C"/>
    <w:rsid w:val="008116C2"/>
    <w:rsid w:val="008125B9"/>
    <w:rsid w:val="00814E68"/>
    <w:rsid w:val="00820C6B"/>
    <w:rsid w:val="00820CF4"/>
    <w:rsid w:val="00822BF7"/>
    <w:rsid w:val="008253EF"/>
    <w:rsid w:val="008263A7"/>
    <w:rsid w:val="00827827"/>
    <w:rsid w:val="00832113"/>
    <w:rsid w:val="0083252E"/>
    <w:rsid w:val="00841851"/>
    <w:rsid w:val="00841E1D"/>
    <w:rsid w:val="00846167"/>
    <w:rsid w:val="0085251E"/>
    <w:rsid w:val="00852521"/>
    <w:rsid w:val="00853786"/>
    <w:rsid w:val="00854DAC"/>
    <w:rsid w:val="00860CAD"/>
    <w:rsid w:val="00862711"/>
    <w:rsid w:val="00864B44"/>
    <w:rsid w:val="00864C76"/>
    <w:rsid w:val="008706EA"/>
    <w:rsid w:val="00873A78"/>
    <w:rsid w:val="00874D3E"/>
    <w:rsid w:val="0087555A"/>
    <w:rsid w:val="008755FB"/>
    <w:rsid w:val="00876217"/>
    <w:rsid w:val="00877CC5"/>
    <w:rsid w:val="00883A07"/>
    <w:rsid w:val="00884056"/>
    <w:rsid w:val="00885DE2"/>
    <w:rsid w:val="00887328"/>
    <w:rsid w:val="0088766C"/>
    <w:rsid w:val="00890FA3"/>
    <w:rsid w:val="0089150F"/>
    <w:rsid w:val="00896A1F"/>
    <w:rsid w:val="00897737"/>
    <w:rsid w:val="00897809"/>
    <w:rsid w:val="008A0A24"/>
    <w:rsid w:val="008A30C5"/>
    <w:rsid w:val="008A7150"/>
    <w:rsid w:val="008B2352"/>
    <w:rsid w:val="008B26E7"/>
    <w:rsid w:val="008B3325"/>
    <w:rsid w:val="008B4712"/>
    <w:rsid w:val="008B68B2"/>
    <w:rsid w:val="008B7110"/>
    <w:rsid w:val="008B7A91"/>
    <w:rsid w:val="008C1FA6"/>
    <w:rsid w:val="008C4DD0"/>
    <w:rsid w:val="008C4EB3"/>
    <w:rsid w:val="008C5030"/>
    <w:rsid w:val="008C642E"/>
    <w:rsid w:val="008C6EEE"/>
    <w:rsid w:val="008D0AED"/>
    <w:rsid w:val="008D2F2D"/>
    <w:rsid w:val="008E0DD0"/>
    <w:rsid w:val="008E1271"/>
    <w:rsid w:val="008E12F9"/>
    <w:rsid w:val="008E4F37"/>
    <w:rsid w:val="008E5B52"/>
    <w:rsid w:val="008E73B6"/>
    <w:rsid w:val="008F42FD"/>
    <w:rsid w:val="008F4E32"/>
    <w:rsid w:val="008F7AC8"/>
    <w:rsid w:val="00900A47"/>
    <w:rsid w:val="00902355"/>
    <w:rsid w:val="00902954"/>
    <w:rsid w:val="009043FE"/>
    <w:rsid w:val="009044AA"/>
    <w:rsid w:val="00904815"/>
    <w:rsid w:val="009065FB"/>
    <w:rsid w:val="00906805"/>
    <w:rsid w:val="009073D5"/>
    <w:rsid w:val="00910964"/>
    <w:rsid w:val="00914FDD"/>
    <w:rsid w:val="00915711"/>
    <w:rsid w:val="00916110"/>
    <w:rsid w:val="0092040F"/>
    <w:rsid w:val="009222FA"/>
    <w:rsid w:val="00922525"/>
    <w:rsid w:val="009245A4"/>
    <w:rsid w:val="00925B20"/>
    <w:rsid w:val="009262A1"/>
    <w:rsid w:val="009278FE"/>
    <w:rsid w:val="009309AF"/>
    <w:rsid w:val="009317D5"/>
    <w:rsid w:val="00932FD3"/>
    <w:rsid w:val="00933DA3"/>
    <w:rsid w:val="00937195"/>
    <w:rsid w:val="009401DC"/>
    <w:rsid w:val="009409BE"/>
    <w:rsid w:val="00941E80"/>
    <w:rsid w:val="00942CDD"/>
    <w:rsid w:val="00944E95"/>
    <w:rsid w:val="00945841"/>
    <w:rsid w:val="00945A4F"/>
    <w:rsid w:val="009468F4"/>
    <w:rsid w:val="009479D9"/>
    <w:rsid w:val="00953FEC"/>
    <w:rsid w:val="009541E8"/>
    <w:rsid w:val="00957249"/>
    <w:rsid w:val="009579BD"/>
    <w:rsid w:val="00960246"/>
    <w:rsid w:val="0096228A"/>
    <w:rsid w:val="009672A7"/>
    <w:rsid w:val="00971A85"/>
    <w:rsid w:val="00971F73"/>
    <w:rsid w:val="009723A3"/>
    <w:rsid w:val="009730D7"/>
    <w:rsid w:val="0097353C"/>
    <w:rsid w:val="0097529A"/>
    <w:rsid w:val="00980BA1"/>
    <w:rsid w:val="009811A6"/>
    <w:rsid w:val="009819B6"/>
    <w:rsid w:val="0098309D"/>
    <w:rsid w:val="00983571"/>
    <w:rsid w:val="00983F2F"/>
    <w:rsid w:val="0098599C"/>
    <w:rsid w:val="00986CBC"/>
    <w:rsid w:val="0098777C"/>
    <w:rsid w:val="00990880"/>
    <w:rsid w:val="009946A0"/>
    <w:rsid w:val="00995633"/>
    <w:rsid w:val="00997640"/>
    <w:rsid w:val="00997B9A"/>
    <w:rsid w:val="00997D95"/>
    <w:rsid w:val="00997FFC"/>
    <w:rsid w:val="009A2E88"/>
    <w:rsid w:val="009A43C4"/>
    <w:rsid w:val="009A66C3"/>
    <w:rsid w:val="009A6960"/>
    <w:rsid w:val="009B0CE5"/>
    <w:rsid w:val="009B3D2E"/>
    <w:rsid w:val="009B6120"/>
    <w:rsid w:val="009B6B92"/>
    <w:rsid w:val="009B7749"/>
    <w:rsid w:val="009C0006"/>
    <w:rsid w:val="009C263B"/>
    <w:rsid w:val="009C5E84"/>
    <w:rsid w:val="009D0942"/>
    <w:rsid w:val="009D0C78"/>
    <w:rsid w:val="009D5808"/>
    <w:rsid w:val="009E1E23"/>
    <w:rsid w:val="009E3C66"/>
    <w:rsid w:val="009E4E18"/>
    <w:rsid w:val="009E6424"/>
    <w:rsid w:val="009F0D8E"/>
    <w:rsid w:val="009F26AF"/>
    <w:rsid w:val="009F2BE4"/>
    <w:rsid w:val="00A01CC4"/>
    <w:rsid w:val="00A03C9C"/>
    <w:rsid w:val="00A06610"/>
    <w:rsid w:val="00A070F9"/>
    <w:rsid w:val="00A07911"/>
    <w:rsid w:val="00A1675E"/>
    <w:rsid w:val="00A23D5D"/>
    <w:rsid w:val="00A26E0E"/>
    <w:rsid w:val="00A2705B"/>
    <w:rsid w:val="00A2746F"/>
    <w:rsid w:val="00A276C9"/>
    <w:rsid w:val="00A30FBC"/>
    <w:rsid w:val="00A32F86"/>
    <w:rsid w:val="00A340CA"/>
    <w:rsid w:val="00A3496C"/>
    <w:rsid w:val="00A351D9"/>
    <w:rsid w:val="00A35E2B"/>
    <w:rsid w:val="00A43363"/>
    <w:rsid w:val="00A43594"/>
    <w:rsid w:val="00A457A2"/>
    <w:rsid w:val="00A476EC"/>
    <w:rsid w:val="00A47D63"/>
    <w:rsid w:val="00A52975"/>
    <w:rsid w:val="00A5420D"/>
    <w:rsid w:val="00A555F6"/>
    <w:rsid w:val="00A569A9"/>
    <w:rsid w:val="00A57A32"/>
    <w:rsid w:val="00A62603"/>
    <w:rsid w:val="00A675E5"/>
    <w:rsid w:val="00A67A17"/>
    <w:rsid w:val="00A7555B"/>
    <w:rsid w:val="00A774F6"/>
    <w:rsid w:val="00A80085"/>
    <w:rsid w:val="00A83F6F"/>
    <w:rsid w:val="00A84484"/>
    <w:rsid w:val="00A847F3"/>
    <w:rsid w:val="00A85CE2"/>
    <w:rsid w:val="00A86B00"/>
    <w:rsid w:val="00A87751"/>
    <w:rsid w:val="00A91D73"/>
    <w:rsid w:val="00A9275E"/>
    <w:rsid w:val="00A93341"/>
    <w:rsid w:val="00AA0ACC"/>
    <w:rsid w:val="00AA2680"/>
    <w:rsid w:val="00AA467E"/>
    <w:rsid w:val="00AA6197"/>
    <w:rsid w:val="00AB218E"/>
    <w:rsid w:val="00AB279E"/>
    <w:rsid w:val="00AB50D8"/>
    <w:rsid w:val="00AC1277"/>
    <w:rsid w:val="00AC3984"/>
    <w:rsid w:val="00AC5CF3"/>
    <w:rsid w:val="00AC5D29"/>
    <w:rsid w:val="00AC6158"/>
    <w:rsid w:val="00AC739F"/>
    <w:rsid w:val="00AC7D2D"/>
    <w:rsid w:val="00AC7F2B"/>
    <w:rsid w:val="00AD38E1"/>
    <w:rsid w:val="00AD619B"/>
    <w:rsid w:val="00AD75A4"/>
    <w:rsid w:val="00AE0316"/>
    <w:rsid w:val="00AE26AE"/>
    <w:rsid w:val="00AE3376"/>
    <w:rsid w:val="00AE452A"/>
    <w:rsid w:val="00AE735C"/>
    <w:rsid w:val="00AF16D6"/>
    <w:rsid w:val="00AF6561"/>
    <w:rsid w:val="00AF78E6"/>
    <w:rsid w:val="00B02777"/>
    <w:rsid w:val="00B03721"/>
    <w:rsid w:val="00B03B2D"/>
    <w:rsid w:val="00B0484E"/>
    <w:rsid w:val="00B04E87"/>
    <w:rsid w:val="00B05605"/>
    <w:rsid w:val="00B07F52"/>
    <w:rsid w:val="00B114AE"/>
    <w:rsid w:val="00B201FD"/>
    <w:rsid w:val="00B2418D"/>
    <w:rsid w:val="00B245E1"/>
    <w:rsid w:val="00B24C62"/>
    <w:rsid w:val="00B26123"/>
    <w:rsid w:val="00B26738"/>
    <w:rsid w:val="00B26F75"/>
    <w:rsid w:val="00B30BBE"/>
    <w:rsid w:val="00B30C5A"/>
    <w:rsid w:val="00B330DC"/>
    <w:rsid w:val="00B33871"/>
    <w:rsid w:val="00B36823"/>
    <w:rsid w:val="00B405E3"/>
    <w:rsid w:val="00B410DF"/>
    <w:rsid w:val="00B41AAF"/>
    <w:rsid w:val="00B42377"/>
    <w:rsid w:val="00B42F88"/>
    <w:rsid w:val="00B43891"/>
    <w:rsid w:val="00B43F1D"/>
    <w:rsid w:val="00B4481F"/>
    <w:rsid w:val="00B46794"/>
    <w:rsid w:val="00B4774B"/>
    <w:rsid w:val="00B478A4"/>
    <w:rsid w:val="00B55039"/>
    <w:rsid w:val="00B55ED4"/>
    <w:rsid w:val="00B56E2D"/>
    <w:rsid w:val="00B606FD"/>
    <w:rsid w:val="00B66C8B"/>
    <w:rsid w:val="00B67BF0"/>
    <w:rsid w:val="00B70FFF"/>
    <w:rsid w:val="00B71567"/>
    <w:rsid w:val="00B71EC6"/>
    <w:rsid w:val="00B71F20"/>
    <w:rsid w:val="00B752C0"/>
    <w:rsid w:val="00B77CA8"/>
    <w:rsid w:val="00B80B75"/>
    <w:rsid w:val="00B85772"/>
    <w:rsid w:val="00B936FF"/>
    <w:rsid w:val="00B94707"/>
    <w:rsid w:val="00B94CBC"/>
    <w:rsid w:val="00B9641F"/>
    <w:rsid w:val="00BA0281"/>
    <w:rsid w:val="00BA10E1"/>
    <w:rsid w:val="00BA137C"/>
    <w:rsid w:val="00BA16EF"/>
    <w:rsid w:val="00BA176B"/>
    <w:rsid w:val="00BA3C49"/>
    <w:rsid w:val="00BA588C"/>
    <w:rsid w:val="00BA5E2A"/>
    <w:rsid w:val="00BB294E"/>
    <w:rsid w:val="00BB2A26"/>
    <w:rsid w:val="00BB3DE2"/>
    <w:rsid w:val="00BB46F9"/>
    <w:rsid w:val="00BB6777"/>
    <w:rsid w:val="00BC2377"/>
    <w:rsid w:val="00BC364C"/>
    <w:rsid w:val="00BC3F1E"/>
    <w:rsid w:val="00BC5089"/>
    <w:rsid w:val="00BC6088"/>
    <w:rsid w:val="00BC6985"/>
    <w:rsid w:val="00BC78F6"/>
    <w:rsid w:val="00BC79CC"/>
    <w:rsid w:val="00BC7CBB"/>
    <w:rsid w:val="00BD1DE7"/>
    <w:rsid w:val="00BD3F16"/>
    <w:rsid w:val="00BD4190"/>
    <w:rsid w:val="00BD56E7"/>
    <w:rsid w:val="00BD63C9"/>
    <w:rsid w:val="00BD6A40"/>
    <w:rsid w:val="00BD79CC"/>
    <w:rsid w:val="00BE0519"/>
    <w:rsid w:val="00BE0C93"/>
    <w:rsid w:val="00BE0CB9"/>
    <w:rsid w:val="00BE2DC8"/>
    <w:rsid w:val="00BE3DC5"/>
    <w:rsid w:val="00BE605E"/>
    <w:rsid w:val="00BE6C14"/>
    <w:rsid w:val="00BE6CA4"/>
    <w:rsid w:val="00BF16D0"/>
    <w:rsid w:val="00BF1762"/>
    <w:rsid w:val="00BF2831"/>
    <w:rsid w:val="00BF755B"/>
    <w:rsid w:val="00C0043C"/>
    <w:rsid w:val="00C03585"/>
    <w:rsid w:val="00C05499"/>
    <w:rsid w:val="00C0673F"/>
    <w:rsid w:val="00C07268"/>
    <w:rsid w:val="00C07975"/>
    <w:rsid w:val="00C07E2C"/>
    <w:rsid w:val="00C1001E"/>
    <w:rsid w:val="00C104F1"/>
    <w:rsid w:val="00C10C6E"/>
    <w:rsid w:val="00C1479A"/>
    <w:rsid w:val="00C179B5"/>
    <w:rsid w:val="00C24ED8"/>
    <w:rsid w:val="00C25E27"/>
    <w:rsid w:val="00C30523"/>
    <w:rsid w:val="00C312F7"/>
    <w:rsid w:val="00C31F36"/>
    <w:rsid w:val="00C33991"/>
    <w:rsid w:val="00C344E3"/>
    <w:rsid w:val="00C35692"/>
    <w:rsid w:val="00C367D3"/>
    <w:rsid w:val="00C3730F"/>
    <w:rsid w:val="00C37BFB"/>
    <w:rsid w:val="00C40778"/>
    <w:rsid w:val="00C40BA5"/>
    <w:rsid w:val="00C413F1"/>
    <w:rsid w:val="00C42B4E"/>
    <w:rsid w:val="00C432D2"/>
    <w:rsid w:val="00C454FE"/>
    <w:rsid w:val="00C45B6F"/>
    <w:rsid w:val="00C46CB8"/>
    <w:rsid w:val="00C47E4E"/>
    <w:rsid w:val="00C5045F"/>
    <w:rsid w:val="00C5049D"/>
    <w:rsid w:val="00C51CE2"/>
    <w:rsid w:val="00C55A32"/>
    <w:rsid w:val="00C60ACE"/>
    <w:rsid w:val="00C623B3"/>
    <w:rsid w:val="00C71387"/>
    <w:rsid w:val="00C71E41"/>
    <w:rsid w:val="00C75000"/>
    <w:rsid w:val="00C751E7"/>
    <w:rsid w:val="00C765F6"/>
    <w:rsid w:val="00C805A0"/>
    <w:rsid w:val="00C80E4C"/>
    <w:rsid w:val="00C8218A"/>
    <w:rsid w:val="00C85310"/>
    <w:rsid w:val="00C858D7"/>
    <w:rsid w:val="00C86384"/>
    <w:rsid w:val="00C877BC"/>
    <w:rsid w:val="00C918CD"/>
    <w:rsid w:val="00C96A11"/>
    <w:rsid w:val="00C96E2C"/>
    <w:rsid w:val="00CA031B"/>
    <w:rsid w:val="00CA14E0"/>
    <w:rsid w:val="00CA15E7"/>
    <w:rsid w:val="00CA1EDE"/>
    <w:rsid w:val="00CA6D11"/>
    <w:rsid w:val="00CA6D18"/>
    <w:rsid w:val="00CA7786"/>
    <w:rsid w:val="00CB167D"/>
    <w:rsid w:val="00CB1DFB"/>
    <w:rsid w:val="00CB58C2"/>
    <w:rsid w:val="00CB64E3"/>
    <w:rsid w:val="00CB6A75"/>
    <w:rsid w:val="00CC10BB"/>
    <w:rsid w:val="00CC561E"/>
    <w:rsid w:val="00CC7350"/>
    <w:rsid w:val="00CC7ADE"/>
    <w:rsid w:val="00CD17A1"/>
    <w:rsid w:val="00CD2CAE"/>
    <w:rsid w:val="00CD3E7B"/>
    <w:rsid w:val="00CD544E"/>
    <w:rsid w:val="00CD6F53"/>
    <w:rsid w:val="00CE0AE8"/>
    <w:rsid w:val="00CE0F81"/>
    <w:rsid w:val="00CE3410"/>
    <w:rsid w:val="00CE3D7F"/>
    <w:rsid w:val="00CE6A7A"/>
    <w:rsid w:val="00CE6AF1"/>
    <w:rsid w:val="00CF107E"/>
    <w:rsid w:val="00CF1FE1"/>
    <w:rsid w:val="00CF260A"/>
    <w:rsid w:val="00CF6388"/>
    <w:rsid w:val="00CF7B19"/>
    <w:rsid w:val="00CF7EC9"/>
    <w:rsid w:val="00D0196B"/>
    <w:rsid w:val="00D01B78"/>
    <w:rsid w:val="00D059C9"/>
    <w:rsid w:val="00D061B4"/>
    <w:rsid w:val="00D06CEC"/>
    <w:rsid w:val="00D129E1"/>
    <w:rsid w:val="00D14E4F"/>
    <w:rsid w:val="00D1617D"/>
    <w:rsid w:val="00D16DF3"/>
    <w:rsid w:val="00D17984"/>
    <w:rsid w:val="00D203FA"/>
    <w:rsid w:val="00D20809"/>
    <w:rsid w:val="00D22006"/>
    <w:rsid w:val="00D22737"/>
    <w:rsid w:val="00D23D59"/>
    <w:rsid w:val="00D2471A"/>
    <w:rsid w:val="00D2489A"/>
    <w:rsid w:val="00D2543C"/>
    <w:rsid w:val="00D254BF"/>
    <w:rsid w:val="00D27B4E"/>
    <w:rsid w:val="00D3361B"/>
    <w:rsid w:val="00D33D77"/>
    <w:rsid w:val="00D34B01"/>
    <w:rsid w:val="00D4218C"/>
    <w:rsid w:val="00D42D0A"/>
    <w:rsid w:val="00D438BE"/>
    <w:rsid w:val="00D43C2F"/>
    <w:rsid w:val="00D4402B"/>
    <w:rsid w:val="00D50771"/>
    <w:rsid w:val="00D5080B"/>
    <w:rsid w:val="00D52E0D"/>
    <w:rsid w:val="00D60412"/>
    <w:rsid w:val="00D6117E"/>
    <w:rsid w:val="00D62958"/>
    <w:rsid w:val="00D63966"/>
    <w:rsid w:val="00D63F40"/>
    <w:rsid w:val="00D644CC"/>
    <w:rsid w:val="00D64A23"/>
    <w:rsid w:val="00D65C53"/>
    <w:rsid w:val="00D706FA"/>
    <w:rsid w:val="00D71917"/>
    <w:rsid w:val="00D723F5"/>
    <w:rsid w:val="00D72B39"/>
    <w:rsid w:val="00D734C2"/>
    <w:rsid w:val="00D73616"/>
    <w:rsid w:val="00D73C5F"/>
    <w:rsid w:val="00D74A93"/>
    <w:rsid w:val="00D750BB"/>
    <w:rsid w:val="00D769B0"/>
    <w:rsid w:val="00D77C2B"/>
    <w:rsid w:val="00D80A7A"/>
    <w:rsid w:val="00D80E36"/>
    <w:rsid w:val="00D82AE7"/>
    <w:rsid w:val="00D82F76"/>
    <w:rsid w:val="00D833C8"/>
    <w:rsid w:val="00D848A4"/>
    <w:rsid w:val="00D87C28"/>
    <w:rsid w:val="00D90B6B"/>
    <w:rsid w:val="00D93F8B"/>
    <w:rsid w:val="00D94504"/>
    <w:rsid w:val="00DA0685"/>
    <w:rsid w:val="00DA0C4F"/>
    <w:rsid w:val="00DA1BCF"/>
    <w:rsid w:val="00DA1F0B"/>
    <w:rsid w:val="00DA2A3C"/>
    <w:rsid w:val="00DA3CA9"/>
    <w:rsid w:val="00DA4FD5"/>
    <w:rsid w:val="00DA509D"/>
    <w:rsid w:val="00DA5149"/>
    <w:rsid w:val="00DA5DE2"/>
    <w:rsid w:val="00DB0591"/>
    <w:rsid w:val="00DB0643"/>
    <w:rsid w:val="00DB1EA3"/>
    <w:rsid w:val="00DB5D9D"/>
    <w:rsid w:val="00DB6792"/>
    <w:rsid w:val="00DB77D0"/>
    <w:rsid w:val="00DC016C"/>
    <w:rsid w:val="00DC1486"/>
    <w:rsid w:val="00DC1C96"/>
    <w:rsid w:val="00DC30C1"/>
    <w:rsid w:val="00DC4C6D"/>
    <w:rsid w:val="00DC6FE7"/>
    <w:rsid w:val="00DD48B7"/>
    <w:rsid w:val="00DD4D73"/>
    <w:rsid w:val="00DE044D"/>
    <w:rsid w:val="00DE0601"/>
    <w:rsid w:val="00DF1867"/>
    <w:rsid w:val="00DF23D8"/>
    <w:rsid w:val="00DF264A"/>
    <w:rsid w:val="00DF2A01"/>
    <w:rsid w:val="00DF4A94"/>
    <w:rsid w:val="00E00CD5"/>
    <w:rsid w:val="00E012C8"/>
    <w:rsid w:val="00E019BC"/>
    <w:rsid w:val="00E024C8"/>
    <w:rsid w:val="00E030D1"/>
    <w:rsid w:val="00E04D41"/>
    <w:rsid w:val="00E07016"/>
    <w:rsid w:val="00E102F4"/>
    <w:rsid w:val="00E14430"/>
    <w:rsid w:val="00E15524"/>
    <w:rsid w:val="00E201B8"/>
    <w:rsid w:val="00E2084E"/>
    <w:rsid w:val="00E21814"/>
    <w:rsid w:val="00E24E53"/>
    <w:rsid w:val="00E25924"/>
    <w:rsid w:val="00E25DAF"/>
    <w:rsid w:val="00E319A1"/>
    <w:rsid w:val="00E34D0C"/>
    <w:rsid w:val="00E34F8A"/>
    <w:rsid w:val="00E4016A"/>
    <w:rsid w:val="00E42B44"/>
    <w:rsid w:val="00E43240"/>
    <w:rsid w:val="00E45413"/>
    <w:rsid w:val="00E460B8"/>
    <w:rsid w:val="00E46DE9"/>
    <w:rsid w:val="00E47AAC"/>
    <w:rsid w:val="00E50E71"/>
    <w:rsid w:val="00E56257"/>
    <w:rsid w:val="00E56369"/>
    <w:rsid w:val="00E57CBF"/>
    <w:rsid w:val="00E614C0"/>
    <w:rsid w:val="00E6295B"/>
    <w:rsid w:val="00E63EAF"/>
    <w:rsid w:val="00E6484D"/>
    <w:rsid w:val="00E64B71"/>
    <w:rsid w:val="00E6606E"/>
    <w:rsid w:val="00E662F2"/>
    <w:rsid w:val="00E70E59"/>
    <w:rsid w:val="00E748BD"/>
    <w:rsid w:val="00E7651D"/>
    <w:rsid w:val="00E80253"/>
    <w:rsid w:val="00E807B3"/>
    <w:rsid w:val="00E80ED5"/>
    <w:rsid w:val="00E819A3"/>
    <w:rsid w:val="00E82707"/>
    <w:rsid w:val="00E86C75"/>
    <w:rsid w:val="00E8713A"/>
    <w:rsid w:val="00E91C65"/>
    <w:rsid w:val="00E91CBB"/>
    <w:rsid w:val="00E9212E"/>
    <w:rsid w:val="00E922D5"/>
    <w:rsid w:val="00E925C6"/>
    <w:rsid w:val="00E92BB3"/>
    <w:rsid w:val="00E94E65"/>
    <w:rsid w:val="00E9597C"/>
    <w:rsid w:val="00E95C99"/>
    <w:rsid w:val="00EA442A"/>
    <w:rsid w:val="00EA479C"/>
    <w:rsid w:val="00EA64EE"/>
    <w:rsid w:val="00EA717D"/>
    <w:rsid w:val="00EA79EA"/>
    <w:rsid w:val="00EB0279"/>
    <w:rsid w:val="00EB15C0"/>
    <w:rsid w:val="00EB1CDF"/>
    <w:rsid w:val="00EB4D9C"/>
    <w:rsid w:val="00EB4E1B"/>
    <w:rsid w:val="00EB5AAD"/>
    <w:rsid w:val="00EB6A86"/>
    <w:rsid w:val="00EC0C82"/>
    <w:rsid w:val="00EC16CE"/>
    <w:rsid w:val="00EC4824"/>
    <w:rsid w:val="00ED0070"/>
    <w:rsid w:val="00ED1152"/>
    <w:rsid w:val="00ED37FB"/>
    <w:rsid w:val="00ED436C"/>
    <w:rsid w:val="00ED6B57"/>
    <w:rsid w:val="00EE0592"/>
    <w:rsid w:val="00EE069E"/>
    <w:rsid w:val="00EE38A7"/>
    <w:rsid w:val="00EE3F95"/>
    <w:rsid w:val="00EE461A"/>
    <w:rsid w:val="00EE49F3"/>
    <w:rsid w:val="00EE5164"/>
    <w:rsid w:val="00EE62BB"/>
    <w:rsid w:val="00EF1F1C"/>
    <w:rsid w:val="00EF3D83"/>
    <w:rsid w:val="00EF5BCB"/>
    <w:rsid w:val="00EF622A"/>
    <w:rsid w:val="00EF68B1"/>
    <w:rsid w:val="00F02508"/>
    <w:rsid w:val="00F03EB1"/>
    <w:rsid w:val="00F06F13"/>
    <w:rsid w:val="00F07CD8"/>
    <w:rsid w:val="00F14D5B"/>
    <w:rsid w:val="00F154A7"/>
    <w:rsid w:val="00F162C1"/>
    <w:rsid w:val="00F16BDE"/>
    <w:rsid w:val="00F2017A"/>
    <w:rsid w:val="00F21EA3"/>
    <w:rsid w:val="00F22306"/>
    <w:rsid w:val="00F22D00"/>
    <w:rsid w:val="00F23144"/>
    <w:rsid w:val="00F25BD9"/>
    <w:rsid w:val="00F26B93"/>
    <w:rsid w:val="00F279DE"/>
    <w:rsid w:val="00F3216D"/>
    <w:rsid w:val="00F33C39"/>
    <w:rsid w:val="00F33CCA"/>
    <w:rsid w:val="00F34842"/>
    <w:rsid w:val="00F367FF"/>
    <w:rsid w:val="00F37D30"/>
    <w:rsid w:val="00F40BC1"/>
    <w:rsid w:val="00F42616"/>
    <w:rsid w:val="00F4288C"/>
    <w:rsid w:val="00F43FAF"/>
    <w:rsid w:val="00F4447A"/>
    <w:rsid w:val="00F44790"/>
    <w:rsid w:val="00F45D1F"/>
    <w:rsid w:val="00F509BA"/>
    <w:rsid w:val="00F613BC"/>
    <w:rsid w:val="00F652E6"/>
    <w:rsid w:val="00F6759A"/>
    <w:rsid w:val="00F67B44"/>
    <w:rsid w:val="00F702FF"/>
    <w:rsid w:val="00F706CA"/>
    <w:rsid w:val="00F70AB8"/>
    <w:rsid w:val="00F71D63"/>
    <w:rsid w:val="00F72772"/>
    <w:rsid w:val="00F727B9"/>
    <w:rsid w:val="00F73D2F"/>
    <w:rsid w:val="00F76F82"/>
    <w:rsid w:val="00F77A16"/>
    <w:rsid w:val="00F77D73"/>
    <w:rsid w:val="00F80C6E"/>
    <w:rsid w:val="00F81690"/>
    <w:rsid w:val="00F822C2"/>
    <w:rsid w:val="00F84E6F"/>
    <w:rsid w:val="00F8510A"/>
    <w:rsid w:val="00F86390"/>
    <w:rsid w:val="00F86474"/>
    <w:rsid w:val="00F902F0"/>
    <w:rsid w:val="00F90BBD"/>
    <w:rsid w:val="00F91470"/>
    <w:rsid w:val="00F915F2"/>
    <w:rsid w:val="00F92A6E"/>
    <w:rsid w:val="00F92AC5"/>
    <w:rsid w:val="00F93998"/>
    <w:rsid w:val="00F95AD7"/>
    <w:rsid w:val="00F96A80"/>
    <w:rsid w:val="00F96ADA"/>
    <w:rsid w:val="00FA3172"/>
    <w:rsid w:val="00FA3BA0"/>
    <w:rsid w:val="00FA4DD7"/>
    <w:rsid w:val="00FA5041"/>
    <w:rsid w:val="00FA5C98"/>
    <w:rsid w:val="00FA7098"/>
    <w:rsid w:val="00FA7D85"/>
    <w:rsid w:val="00FB318C"/>
    <w:rsid w:val="00FB3B46"/>
    <w:rsid w:val="00FC0660"/>
    <w:rsid w:val="00FC0FF3"/>
    <w:rsid w:val="00FC100C"/>
    <w:rsid w:val="00FC4A92"/>
    <w:rsid w:val="00FC4D60"/>
    <w:rsid w:val="00FE0310"/>
    <w:rsid w:val="00FE11D4"/>
    <w:rsid w:val="00FE28B5"/>
    <w:rsid w:val="00FE3367"/>
    <w:rsid w:val="00FE46BB"/>
    <w:rsid w:val="00FE4FE6"/>
    <w:rsid w:val="00FE568D"/>
    <w:rsid w:val="00FE6556"/>
    <w:rsid w:val="00FE7F04"/>
    <w:rsid w:val="00FF15FA"/>
    <w:rsid w:val="00FF25E4"/>
    <w:rsid w:val="00FF343C"/>
    <w:rsid w:val="00FF5553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C08F1D"/>
  <w15:docId w15:val="{1C5D6BB3-B1C0-4842-885B-CB8250042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7C7"/>
  </w:style>
  <w:style w:type="paragraph" w:styleId="Heading1">
    <w:name w:val="heading 1"/>
    <w:basedOn w:val="Title"/>
    <w:next w:val="Normal"/>
    <w:link w:val="Heading1Char"/>
    <w:uiPriority w:val="9"/>
    <w:qFormat/>
    <w:rsid w:val="00172B1E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4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F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75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75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3D5"/>
  </w:style>
  <w:style w:type="paragraph" w:styleId="Footer">
    <w:name w:val="footer"/>
    <w:basedOn w:val="Normal"/>
    <w:link w:val="Foot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3D5"/>
  </w:style>
  <w:style w:type="paragraph" w:styleId="BalloonText">
    <w:name w:val="Balloon Text"/>
    <w:basedOn w:val="Normal"/>
    <w:link w:val="BalloonTextChar"/>
    <w:uiPriority w:val="99"/>
    <w:semiHidden/>
    <w:unhideWhenUsed/>
    <w:rsid w:val="0090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3D5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C24ED8"/>
    <w:pPr>
      <w:spacing w:after="0" w:line="240" w:lineRule="auto"/>
    </w:pPr>
    <w:rPr>
      <w:rFonts w:ascii="Tahoma" w:eastAsia="Times New Roman" w:hAnsi="Tahoma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C24ED8"/>
    <w:rPr>
      <w:rFonts w:ascii="Tahoma" w:eastAsia="Times New Roman" w:hAnsi="Tahoma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C24E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4E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4E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4E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72B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4EC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750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ption">
    <w:name w:val="caption"/>
    <w:basedOn w:val="Normal"/>
    <w:next w:val="Normal"/>
    <w:unhideWhenUsed/>
    <w:qFormat/>
    <w:rsid w:val="00C858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858D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858D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8448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14F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E301F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C40778"/>
    <w:pPr>
      <w:tabs>
        <w:tab w:val="right" w:leader="dot" w:pos="9350"/>
      </w:tabs>
      <w:spacing w:after="0"/>
      <w:ind w:left="216"/>
    </w:pPr>
  </w:style>
  <w:style w:type="paragraph" w:styleId="TableofFigures">
    <w:name w:val="table of figures"/>
    <w:basedOn w:val="Normal"/>
    <w:next w:val="Normal"/>
    <w:uiPriority w:val="99"/>
    <w:unhideWhenUsed/>
    <w:rsid w:val="00177ADF"/>
    <w:pPr>
      <w:spacing w:after="0"/>
    </w:pPr>
  </w:style>
  <w:style w:type="paragraph" w:styleId="TOC3">
    <w:name w:val="toc 3"/>
    <w:basedOn w:val="Normal"/>
    <w:next w:val="Normal"/>
    <w:autoRedefine/>
    <w:uiPriority w:val="39"/>
    <w:unhideWhenUsed/>
    <w:rsid w:val="00997FFC"/>
    <w:pPr>
      <w:spacing w:after="100"/>
      <w:ind w:left="440"/>
    </w:pPr>
  </w:style>
  <w:style w:type="character" w:styleId="SubtleEmphasis">
    <w:name w:val="Subtle Emphasis"/>
    <w:basedOn w:val="Emphasis"/>
    <w:uiPriority w:val="19"/>
    <w:qFormat/>
    <w:rsid w:val="004A526F"/>
    <w:rPr>
      <w:i/>
      <w:iCs/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6D75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D751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82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27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27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70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8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685AC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685AC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idTable1Light">
    <w:name w:val="Grid Table 1 Light"/>
    <w:basedOn w:val="TableNormal"/>
    <w:uiPriority w:val="46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2230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71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72B1E"/>
    <w:pPr>
      <w:spacing w:after="0" w:line="240" w:lineRule="auto"/>
    </w:pPr>
  </w:style>
  <w:style w:type="character" w:customStyle="1" w:styleId="textlayer--absolute">
    <w:name w:val="textlayer--absolute"/>
    <w:basedOn w:val="DefaultParagraphFont"/>
    <w:rsid w:val="007343BF"/>
  </w:style>
  <w:style w:type="character" w:styleId="UnresolvedMention">
    <w:name w:val="Unresolved Mention"/>
    <w:basedOn w:val="DefaultParagraphFont"/>
    <w:uiPriority w:val="99"/>
    <w:semiHidden/>
    <w:unhideWhenUsed/>
    <w:rsid w:val="00EA64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customXml" Target="ink/ink3.xml"/><Relationship Id="rId42" Type="http://schemas.openxmlformats.org/officeDocument/2006/relationships/image" Target="media/image15.png"/><Relationship Id="rId47" Type="http://schemas.openxmlformats.org/officeDocument/2006/relationships/customXml" Target="ink/ink15.xml"/><Relationship Id="rId63" Type="http://schemas.openxmlformats.org/officeDocument/2006/relationships/customXml" Target="ink/ink23.xml"/><Relationship Id="rId68" Type="http://schemas.openxmlformats.org/officeDocument/2006/relationships/image" Target="media/image28.png"/><Relationship Id="rId84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customXml" Target="ink/ink10.xml"/><Relationship Id="rId40" Type="http://schemas.openxmlformats.org/officeDocument/2006/relationships/image" Target="media/image14.png"/><Relationship Id="rId45" Type="http://schemas.openxmlformats.org/officeDocument/2006/relationships/customXml" Target="ink/ink14.xml"/><Relationship Id="rId53" Type="http://schemas.openxmlformats.org/officeDocument/2006/relationships/customXml" Target="ink/ink18.xml"/><Relationship Id="rId58" Type="http://schemas.openxmlformats.org/officeDocument/2006/relationships/image" Target="media/image23.png"/><Relationship Id="rId66" Type="http://schemas.openxmlformats.org/officeDocument/2006/relationships/image" Target="media/image27.png"/><Relationship Id="rId74" Type="http://schemas.openxmlformats.org/officeDocument/2006/relationships/image" Target="media/image120.png"/><Relationship Id="rId79" Type="http://schemas.openxmlformats.org/officeDocument/2006/relationships/customXml" Target="ink/ink31.xm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ustomXml" Target="ink/ink22.xml"/><Relationship Id="rId82" Type="http://schemas.openxmlformats.org/officeDocument/2006/relationships/image" Target="media/image32.png"/><Relationship Id="rId19" Type="http://schemas.openxmlformats.org/officeDocument/2006/relationships/customXml" Target="ink/ink2.xml"/><Relationship Id="rId22" Type="http://schemas.openxmlformats.org/officeDocument/2006/relationships/image" Target="media/image5.png"/><Relationship Id="rId27" Type="http://schemas.openxmlformats.org/officeDocument/2006/relationships/customXml" Target="ink/ink6.xml"/><Relationship Id="rId30" Type="http://schemas.openxmlformats.org/officeDocument/2006/relationships/image" Target="media/image10.jpeg"/><Relationship Id="rId35" Type="http://schemas.openxmlformats.org/officeDocument/2006/relationships/customXml" Target="ink/ink9.xml"/><Relationship Id="rId43" Type="http://schemas.openxmlformats.org/officeDocument/2006/relationships/customXml" Target="ink/ink13.xml"/><Relationship Id="rId48" Type="http://schemas.openxmlformats.org/officeDocument/2006/relationships/image" Target="media/image18.png"/><Relationship Id="rId56" Type="http://schemas.openxmlformats.org/officeDocument/2006/relationships/image" Target="media/image22.png"/><Relationship Id="rId64" Type="http://schemas.openxmlformats.org/officeDocument/2006/relationships/image" Target="media/image26.png"/><Relationship Id="rId69" Type="http://schemas.openxmlformats.org/officeDocument/2006/relationships/customXml" Target="ink/ink26.xml"/><Relationship Id="rId77" Type="http://schemas.openxmlformats.org/officeDocument/2006/relationships/customXml" Target="ink/ink30.xml"/><Relationship Id="rId8" Type="http://schemas.openxmlformats.org/officeDocument/2006/relationships/image" Target="media/image1.jpg"/><Relationship Id="rId51" Type="http://schemas.openxmlformats.org/officeDocument/2006/relationships/customXml" Target="ink/ink17.xml"/><Relationship Id="rId72" Type="http://schemas.openxmlformats.org/officeDocument/2006/relationships/image" Target="media/image110.png"/><Relationship Id="rId80" Type="http://schemas.openxmlformats.org/officeDocument/2006/relationships/image" Target="media/image30.png"/><Relationship Id="rId85" Type="http://schemas.openxmlformats.org/officeDocument/2006/relationships/hyperlink" Target="https://www.youtube.com/watch?v=-wi8NRERXc0" TargetMode="External"/><Relationship Id="rId3" Type="http://schemas.openxmlformats.org/officeDocument/2006/relationships/styles" Target="styles.xml"/><Relationship Id="rId25" Type="http://schemas.openxmlformats.org/officeDocument/2006/relationships/customXml" Target="ink/ink5.xml"/><Relationship Id="rId33" Type="http://schemas.openxmlformats.org/officeDocument/2006/relationships/customXml" Target="ink/ink8.xml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59" Type="http://schemas.openxmlformats.org/officeDocument/2006/relationships/customXml" Target="ink/ink21.xml"/><Relationship Id="rId67" Type="http://schemas.openxmlformats.org/officeDocument/2006/relationships/customXml" Target="ink/ink25.xml"/><Relationship Id="rId20" Type="http://schemas.openxmlformats.org/officeDocument/2006/relationships/image" Target="media/image4.png"/><Relationship Id="rId41" Type="http://schemas.openxmlformats.org/officeDocument/2006/relationships/customXml" Target="ink/ink12.xml"/><Relationship Id="rId54" Type="http://schemas.openxmlformats.org/officeDocument/2006/relationships/image" Target="media/image21.png"/><Relationship Id="rId62" Type="http://schemas.openxmlformats.org/officeDocument/2006/relationships/image" Target="media/image25.png"/><Relationship Id="rId70" Type="http://schemas.openxmlformats.org/officeDocument/2006/relationships/image" Target="media/image100.png"/><Relationship Id="rId75" Type="http://schemas.openxmlformats.org/officeDocument/2006/relationships/customXml" Target="ink/ink29.xm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ustomXml" Target="ink/ink4.xml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49" Type="http://schemas.openxmlformats.org/officeDocument/2006/relationships/customXml" Target="ink/ink16.xml"/><Relationship Id="rId57" Type="http://schemas.openxmlformats.org/officeDocument/2006/relationships/customXml" Target="ink/ink20.xml"/><Relationship Id="rId10" Type="http://schemas.openxmlformats.org/officeDocument/2006/relationships/customXml" Target="ink/ink1.xml"/><Relationship Id="rId31" Type="http://schemas.openxmlformats.org/officeDocument/2006/relationships/customXml" Target="ink/ink7.xml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image" Target="media/image24.png"/><Relationship Id="rId65" Type="http://schemas.openxmlformats.org/officeDocument/2006/relationships/customXml" Target="ink/ink24.xml"/><Relationship Id="rId73" Type="http://schemas.openxmlformats.org/officeDocument/2006/relationships/customXml" Target="ink/ink28.xml"/><Relationship Id="rId78" Type="http://schemas.openxmlformats.org/officeDocument/2006/relationships/image" Target="media/image29.png"/><Relationship Id="rId81" Type="http://schemas.openxmlformats.org/officeDocument/2006/relationships/image" Target="media/image31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" Type="http://schemas.openxmlformats.org/officeDocument/2006/relationships/image" Target="media/image3.png"/><Relationship Id="rId39" Type="http://schemas.openxmlformats.org/officeDocument/2006/relationships/customXml" Target="ink/ink11.xml"/><Relationship Id="rId34" Type="http://schemas.openxmlformats.org/officeDocument/2006/relationships/image" Target="media/image11.png"/><Relationship Id="rId50" Type="http://schemas.openxmlformats.org/officeDocument/2006/relationships/image" Target="media/image19.png"/><Relationship Id="rId55" Type="http://schemas.openxmlformats.org/officeDocument/2006/relationships/customXml" Target="ink/ink19.xml"/><Relationship Id="rId76" Type="http://schemas.openxmlformats.org/officeDocument/2006/relationships/image" Target="media/image130.png"/><Relationship Id="rId7" Type="http://schemas.openxmlformats.org/officeDocument/2006/relationships/endnotes" Target="endnotes.xml"/><Relationship Id="rId71" Type="http://schemas.openxmlformats.org/officeDocument/2006/relationships/customXml" Target="ink/ink27.xml"/><Relationship Id="rId2" Type="http://schemas.openxmlformats.org/officeDocument/2006/relationships/numbering" Target="numbering.xml"/><Relationship Id="rId2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&#28216;&#25103;&#35774;&#35745;\&#30740;&#31350;&#29983;\Year1%20S3\DFS%201\LDD\Template%20-%20Level%20Design%20Document%20v2.8%20(RPG)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51:47.29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 0 24575,'-2'87'0,"4"92"0,1-160-273,0 0 0,1-1 0,1 1 0,13 33 0,-12-41-6553</inkml:trace>
  <inkml:trace contextRef="#ctx0" brushRef="#br0" timeOffset="854.75">19 216 24575,'290'0'-1365,"-272"0"-5461</inkml:trace>
  <inkml:trace contextRef="#ctx0" brushRef="#br0" timeOffset="1532">84 381 24575,'3'0'0,"6"0"0,7 0 0,10 0 0,3 0 0,2 0 0,-1 0 0,-3 0 0,-4 0 0,-2 0 0,-5 0-8191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52:10.76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24575,'2'0'0,"5"0"0,3 0 0,3 0 0,2 0 0,1 0 0,1 0 0,0 0 0,1 0 0,-1 0 0,0 0 0,-1 0 0,1 0 0,-3 3 0,-1 0 0,-1 1 0,2-1 0,-2-1-8191</inkml:trace>
  <inkml:trace contextRef="#ctx0" brushRef="#br0" timeOffset="876.27">50 1 24575,'0'32'0,"-1"1"0,-1-1 0,-2 1 0,-14 52 0,13-60 0,1-1 0,-2 34 0,0 0 0,4-42-1365,1-2-5461</inkml:trace>
  <inkml:trace contextRef="#ctx0" brushRef="#br0" timeOffset="1606.02">17 265 24575,'1'-2'0,"0"0"0,0 1 0,0 0 0,1-1 0,-1 1 0,1 0 0,-1 0 0,1-1 0,-1 1 0,1 0 0,-1 1 0,1-1 0,0 0 0,-1 0 0,1 1 0,0-1 0,2 0 0,35-9 0,-14 7 19,0 1-1,45 2 1,-26 1-1440,-30 0-5405</inkml:trace>
  <inkml:trace contextRef="#ctx0" brushRef="#br0" timeOffset="2415.71">17 430 24575,'3'0'0,"3"0"0,4 0 0,6 0 0,6-3 0,4-1 0,4 0 0,-1-1 0,-2-1 0,-3 1 0,-3 2 0,-1 0 0,-6 5 0,-4 1-8191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27:45.84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 1 24575,'-11'231'0,"11"-163"-1365,0-58-5461</inkml:trace>
  <inkml:trace contextRef="#ctx0" brushRef="#br0" timeOffset="1148.71">48 34 24575,'0'-1'0,"1"0"0,-1 1 0,1-1 0,-1 0 0,1 1 0,-1-1 0,1 0 0,0 1 0,-1-1 0,1 1 0,0-1 0,0 1 0,-1-1 0,1 1 0,0 0 0,0-1 0,0 1 0,-1 0 0,1 0 0,0-1 0,0 1 0,0 0 0,0 0 0,0 0 0,0 0 0,1 0 0,29-1 0,-27 1 0,-2 0 0,1 0 0,-1-1 0,0 1 0,1 0 0,-1 1 0,0-1 0,1 0 0,-1 1 0,0-1 0,0 1 0,1 0 0,-1 0 0,0-1 0,0 2 0,0-1 0,0 0 0,0 0 0,0 1 0,0-1 0,0 1 0,-1-1 0,1 1 0,1 2 0,-1 1 0,0-1 0,-1 1 0,0 0 0,0 0 0,0-1 0,0 1 0,-1 0 0,0 0 0,0 0 0,-1 7 0,1-4 0,0-1 0,-1 1 0,0 0 0,0 0 0,-1 0 0,0-1 0,0 1 0,-1-1 0,0 1 0,0-1 0,-1 0 0,0 0 0,0-1 0,-1 1 0,1-1 0,-1 0 0,-1 0 0,1-1 0,-1 1 0,0-1 0,0 0 0,-1-1 0,-9 6 0,-36 28-1365,44-31-5461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27:44.57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162 0 24575,'-10'0'0,"1"0"0,-1 1 0,0 0 0,1 1 0,-1 0 0,1 0 0,0 1 0,0 0 0,-13 6 0,18-6 0,0-1 0,0 1 0,1-1 0,-1 1 0,1 0 0,0 1 0,-1-1 0,2 0 0,-1 1 0,0 0 0,1 0 0,-1 0 0,1 0 0,0 0 0,1 0 0,-1 0 0,1 0 0,-1 1 0,1-1 0,1 1 0,-1-1 0,0 8 0,1-10 8,0 1 0,0-1 0,0 0-1,1 0 1,-1 0 0,0 0 0,1 0-1,-1 0 1,1 0 0,0 0 0,0 0-1,-1 0 1,1 0 0,1 0 0,-1 0-1,0 0 1,0-1 0,1 1 0,-1 0-1,1-1 1,2 2 0,-1 0 7,1-1 1,0 0-1,0 0 1,0 0-1,0-1 1,0 0 0,0 1-1,1-2 1,-1 1-1,5 0 1,8 0-358,-1-1 1,1-1 0,0 0-1,26-6 1,-31 4-6485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27:41.2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59 36 24575,'0'1'0,"0"6"0,-2 1 0,-1 1 0,1 4 0,-2 5 0,-2 1 0,0 3 0,-1 4 0,1-1 0,-1-1 0,1-2 0,2-3 0,1-3 0,1-4-8191</inkml:trace>
  <inkml:trace contextRef="#ctx0" brushRef="#br0" timeOffset="1536.85">93 1 24575,'5'0'0,"5"0"0,0 0 0,0 1 0,0 0 0,17 4 0,-26-5 0,0 0 0,0 1 0,0-1 0,0 1 0,0-1 0,0 0 0,0 1 0,0 0 0,0-1 0,0 1 0,-1 0 0,1-1 0,0 1 0,0 0 0,-1 0 0,1-1 0,0 1 0,-1 0 0,1 0 0,-1 0 0,1 2 0,-1-1 0,0 0 0,0-1 0,0 1 0,0 0 0,-1 0 0,1-1 0,-1 1 0,1 0 0,-1-1 0,0 1 0,0-1 0,0 1 0,0-1 0,0 1 0,0-1 0,0 1 0,0-1 0,-2 2 0,-14 14 0,-1-1 0,0-1 0,-39 25 0,27-19 0,30-21 0,0 0 0,-1 0 0,1 0 0,0 0 0,0 0 0,0 0 0,0 0 0,0 0 0,0 0 0,-1 0 0,1 0 0,0 1 0,0-1 0,0 0 0,0 0 0,0 0 0,0 0 0,0 0 0,0 0 0,0 0 0,-1 0 0,1 1 0,0-1 0,0 0 0,0 0 0,0 0 0,0 0 0,0 0 0,0 0 0,0 1 0,0-1 0,0 0 0,0 0 0,0 0 0,0 0 0,0 0 0,0 0 0,0 1 0,0-1 0,0 0 0,0 0 0,0 0 0,0 0 0,0 0 0,0 0 0,1 1 0,-1-1 0,0 0 0,0 0 0,0 0 0,0 0 0,0 0 0,0 0 0,0 0 0,0 0 0,0 0 0,1 1 0,-1-1 0,0 0 0,0 0 0,0 0 0,0 0 0,1 0 0,14 3 0,18-3 0,-10-3 0,-15 1 0,0 1 0,0 0 0,0 1 0,1 0 0,-1 0 0,9 2 0,-16-2 0,0 1 0,1-1 0,-1 1 0,0-1 0,0 1 0,1-1 0,-1 1 0,0 0 0,0 0 0,0 0 0,0 0 0,0 0 0,0 0 0,0 0 0,0 0 0,0 0 0,0 0 0,-1 0 0,1 0 0,0 1 0,-1-1 0,1 0 0,-1 1 0,1-1 0,-1 0 0,0 1 0,0-1 0,1 1 0,-1-1 0,0 0 0,0 1 0,0-1 0,-1 1 0,1-1 0,0 0 0,0 1 0,-1-1 0,1 0 0,-1 1 0,1-1 0,-1 0 0,0 2 0,-1 1 22,0 0-1,0 1 0,0-1 1,-1 0-1,1 0 0,-1-1 1,0 1-1,0 0 0,0-1 1,0 0-1,-1 0 0,1 0 1,-1 0-1,0 0 0,-5 2 1,2-2-236,0 1 1,0-1 0,-1 0-1,0 0 1,1-1 0,-1 0-1,-15 2 1,12-4-6613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27:37.82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148 1 24575,'-11'13'0,"0"0"0,1 1 0,1 0 0,-14 27 0,-7 12 0,19-36-341,0 0 0,1 1-1,-8 22 1,14-29-6485</inkml:trace>
  <inkml:trace contextRef="#ctx0" brushRef="#br0" timeOffset="942.74">148 36 24575,'1'12'0,"0"0"0,1-1 0,6 21 0,4 31 0,-1 94-1365,-11-147-5461</inkml:trace>
  <inkml:trace contextRef="#ctx0" brushRef="#br0" timeOffset="1692.25">78 208 24575,'0'-2'0,"2"0"0,3-1 0,2 1 0,2 1 0,1 0 0,2 0 0,-1 1 0,1 0 0,0 0 0,-2 0-8191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17:02.89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27 24575,'15'-1'0,"-1"-1"0,0 0 0,21-6 0,18-3 0,-51 11 0,0-1 0,0 1 0,0-1 0,-1 1 0,1 0 0,0 0 0,0 0 0,0 0 0,0 0 0,0 0 0,0 0 0,0 1 0,0-1 0,0 1 0,-1-1 0,4 2 0,-5 0 0,0 0 0,-1 0 0,1 0 0,0 0 0,-1 0 0,1 0 0,-1 0 0,0-1 0,0 1 0,1 0 0,-1 0 0,0 0 0,0-1 0,-1 1 0,1-1 0,-2 3 0,-15 25-195,3 0 0,0 1 0,2 0 0,1 1 0,2 1 0,-11 54 0,19-77-6631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17:01.04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174 0 24575,'-63'51'0,"48"-40"0,1 0 0,0 0 0,-23 25 0,34-31 0,-1 0 0,1-1 0,0 1 0,1 0 0,-1 0 0,1 0 0,0 1 0,0-1 0,0 1 0,1-1 0,0 1 0,0-1 0,0 1 0,1 0 0,-1-1 0,2 10 0,0-13 0,0 0 0,0 0 0,1 0 0,-1 0 0,0-1 0,1 1 0,0 0 0,-1 0 0,1-1 0,0 1 0,0-1 0,-1 0 0,1 1 0,0-1 0,1 0 0,-1 0 0,0 0 0,0 0 0,0-1 0,0 1 0,1-1 0,-1 1 0,0-1 0,1 0 0,-1 0 0,3 0 0,4 1 0,0 0 0,0 0 0,0-1 0,-1-1 0,19-2 0,-24 1 0,0 1 0,0-1 0,0 0 0,0 0 0,0 0 0,0 0 0,-1 0 0,1-1 0,-1 0 0,0 1 0,1-1 0,-1 0 0,0 0 0,-1 0 0,1 0 0,0 0 0,-1 0 0,2-7 0,-2 9 0,-1 0 0,1-1 0,-1 1 0,1-1 0,-1 1 0,0-1 0,0 1 0,0 0 0,0-1 0,0 1 0,0-1 0,0 1 0,0-1 0,0 1 0,-1-1 0,1 1 0,-1 0 0,1-1 0,-1 1 0,1 0 0,-1-1 0,0 1 0,0 0 0,0 0 0,1 0 0,-1-1 0,0 1 0,0 0 0,-1 0 0,1 1 0,0-1 0,0 0 0,0 0 0,-1 0 0,1 1 0,0-1 0,-1 1 0,1-1 0,0 1 0,-1-1 0,1 1 0,-1 0 0,1 0 0,-1 0 0,1 0 0,-3 0 0,0 0 12,-9-1-288,1 0 1,-1 1 0,1 1-1,-22 4 1,27-3-6551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16:58.43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105 55 24575,'-1'8'0,"0"0"0,-1 0 0,0 0 0,0-1 0,-1 1 0,0-1 0,-6 12 0,6-13 0,0 0 0,0-1 0,1 1 0,0 0 0,0 0 0,0 1 0,1-1 0,-1 0 0,2 1 0,-1-1 0,1 0 0,0 8 0,0-13 0,1-1 0,-1 1 0,1 0 0,-1 0 0,0-1 0,1 1 0,0 0 0,-1 0 0,1-1 0,-1 1 0,1-1 0,0 1 0,-1-1 0,1 1 0,0-1 0,0 1 0,-1-1 0,1 1 0,0-1 0,0 0 0,0 0 0,0 1 0,-1-1 0,1 0 0,0 0 0,0 0 0,0 0 0,0 0 0,0 0 0,0 0 0,1 0 0,39-7 0,-17 3 0,-23 4 0,0 0 0,0 0 0,0 0 0,-1 0 0,1 0 0,0 0 0,0 0 0,-1 0 0,1 0 0,0 0 0,0 0 0,-1 0 0,1 0 0,0 1 0,0-1 0,-1 0 0,1 1 0,0-1 0,-1 1 0,1-1 0,0 0 0,-1 1 0,1-1 0,-1 1 0,1 0 0,-1-1 0,1 1 0,-1-1 0,1 1 0,-1 0 0,0-1 0,1 1 0,-1 0 0,1 1 0,-2-1 0,1 1 0,0 0 0,-1 0 0,1 0 0,-1 0 0,0 0 0,0 0 0,1-1 0,-1 1 0,0 0 0,-1-1 0,1 1 0,-1 1 0,-4 4 0,0-1 0,0 0 0,0 0 0,0 0 0,-13 8 0,5-8 0,6-1 0,0-1 0,0 0 0,-1 0 0,0-1 0,0 0 0,0-1 0,-16 3 0,18-7-1365,2-1-5461</inkml:trace>
  <inkml:trace contextRef="#ctx0" brushRef="#br0" timeOffset="657.6">105 21 24575,'2'0'0,"4"0"0,6 0 0,4-2 0,5-1 0,2 1 0,-2-2 0,-3 0 0,-1 1 0,-5 0-8191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16:55.60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35 0 24575,'-1'6'0,"0"0"0,0-1 0,0 1 0,-1 0 0,0-1 0,0 1 0,-6 9 0,6-12 0,0 1 0,0 0 0,0 0 0,0 0 0,1 0 0,-1 0 0,1 0 0,0 1 0,1-1 0,-1 0 0,1 1 0,-1-1 0,1 0 0,1 1 0,0 3 0,-1-6 0,1-1 0,0 0 0,0 0 0,0 0 0,0 0 0,0 0 0,0 0 0,0 0 0,1 0 0,-1 0 0,0 0 0,0-1 0,1 1 0,-1 0 0,1-1 0,-1 1 0,0-1 0,1 0 0,-1 1 0,1-1 0,-1 0 0,1 0 0,-1 0 0,3 0 0,44-2 0,-34 1 0,96 0-1365,-99 1-5461</inkml:trace>
  <inkml:trace contextRef="#ctx0" brushRef="#br0" timeOffset="959.08">174 46 24575,'-2'1'0,"0"-1"0,1 1 0,-1 0 0,0 0 0,1 0 0,-1 0 0,0 0 0,1 0 0,0 0 0,-1 1 0,1-1 0,0 1 0,-1-1 0,1 1 0,0-1 0,0 1 0,0-1 0,0 1 0,0 2 0,-16 34 0,8-12-195,2 1 0,0 1 0,2-1 0,1 1 0,1 0 0,2 32 0,1-50-6631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16:47.62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15 34 24575,'0'-2'0,"0"1"0,1 0 0,-1 0 0,0-1 0,0 1 0,1 0 0,-1 0 0,1-1 0,0 1 0,-1 0 0,1 0 0,0 0 0,-1 0 0,1 0 0,0 0 0,0 0 0,0 0 0,0 0 0,0 0 0,0 0 0,0 1 0,0-1 0,0 0 0,3 0 0,-1-1 0,0 1 0,0 0 0,0 0 0,1 1 0,-1-1 0,0 1 0,1-1 0,-1 1 0,7 1 0,-9-1 0,1 0 0,-1 0 0,0 0 0,1 0 0,-1 0 0,1 1 0,-1-1 0,0 1 0,1-1 0,-1 1 0,0 0 0,0-1 0,1 1 0,-1 0 0,0 0 0,0 0 0,0 0 0,0 0 0,0 0 0,1 1 0,-2-1 0,0 1 0,0-1 0,0 0 0,1 0 0,-2 1 0,1-1 0,0 0 0,0 1 0,0-1 0,-1 0 0,1 0 0,0 1 0,-1-1 0,1 0 0,-1 0 0,0 0 0,1 0 0,-1 0 0,0 0 0,0 0 0,0 0 0,1 0 0,-1 0 0,0 0 0,0 0 0,0 0 0,-2 0 0,-32 25 0,26-20 0,1 0 0,0 0 0,-14 15 0,21-21 0,1 0 0,0 0 0,0 0 0,-1 1 0,1-1 0,0 0 0,0 0 0,0 0 0,-1 0 0,1 1 0,0-1 0,0 0 0,0 0 0,0 1 0,0-1 0,0 0 0,-1 0 0,1 1 0,0-1 0,0 0 0,0 0 0,0 1 0,0-1 0,0 0 0,0 0 0,0 1 0,0-1 0,0 0 0,0 0 0,0 1 0,0-1 0,0 0 0,1 0 0,-1 1 0,0-1 0,0 0 0,0 0 0,0 1 0,0-1 0,0 0 0,1 0 0,-1 0 0,0 1 0,0-1 0,1 0 0,16 2 0,23-7 0,-38 5 0,0-1 0,0 1 0,0-1 0,0 1 0,0 0 0,0-1 0,0 1 0,0 0 0,1 0 0,-1 0 0,0 1 0,0-1 0,0 0 0,0 1 0,0 0 0,0-1 0,0 1 0,0 0 0,0 0 0,0 0 0,-1 0 0,1 0 0,0 0 0,0 1 0,2 2 0,-4-2 0,1-1 0,-1 1 0,0 0 0,1 0 0,-1 0 0,0 0 0,0 0 0,0 0 0,-1 0 0,1 0 0,0-1 0,-1 1 0,1 0 0,-1 0 0,0 0 0,0-1 0,1 1 0,-1 0 0,0-1 0,0 1 0,-1 0 0,1-1 0,0 0 0,0 1 0,-1-1 0,1 0 0,-4 3 0,1-1 27,0 0-1,-1 1 1,0-1 0,1-1-1,-1 1 1,0-1-1,-1 0 1,-6 2 0,-17 7-1632,22-6-5221</inkml:trace>
  <inkml:trace contextRef="#ctx0" brushRef="#br0" timeOffset="1972.61">280 80 24575,'0'-1'0,"0"0"0,0 0 0,0 0 0,0 0 0,0 0 0,0 1 0,0-1 0,0 0 0,0 0 0,-1 0 0,1 0 0,0 1 0,-1-1 0,1 0 0,-1 0 0,1 0 0,-1 1 0,1-1 0,-1 0 0,1 1 0,-1-1 0,0 0 0,1 1 0,-1-1 0,0 1 0,0-1 0,1 1 0,-2-1 0,0 1 0,0-1 0,0 1 0,0 0 0,0 0 0,0 0 0,0 0 0,0 0 0,0 0 0,0 0 0,0 1 0,-4 0 0,-1 2 0,0-1 0,1 1 0,-1 0 0,0 1 0,1-1 0,-6 6 0,8-5 0,-1-1 0,2 1 0,-1 1 0,0-1 0,1 1 0,0-1 0,0 1 0,0 0 0,0 0 0,-2 7 0,5-10 0,-1-1 0,1 0 0,0 0 0,0 1 0,-1-1 0,1 0 0,0 1 0,0-1 0,0 0 0,1 0 0,-1 1 0,0-1 0,0 0 0,1 0 0,-1 1 0,1-1 0,-1 0 0,1 0 0,0 0 0,0 1 0,1 0 0,-1-1 0,1 1 0,0-1 0,0 0 0,0 0 0,-1 1 0,1-1 0,0-1 0,1 1 0,-1 0 0,0 0 0,0-1 0,0 0 0,0 1 0,5-1 0,-3 0 0,0 0 0,0 0 0,0 0 0,0-1 0,0 1 0,0-1 0,-1 0 0,1-1 0,0 1 0,0-1 0,-1 1 0,1-1 0,-1 0 0,1 0 0,-1-1 0,0 1 0,0-1 0,4-3 0,0-1 0,-1-1 0,0 0 0,0 0 0,0 0 0,-1 0 0,5-13 0,-20 37 0,6-11 0,0 0 0,0 1 0,1 0 0,0 0 0,0-1 0,-2 9 0,5-13 0,-1 1 0,1-1 0,0 0 0,0 0 0,0 0 0,0 1 0,0-1 0,0 0 0,1 0 0,-1 0 0,0 0 0,1 1 0,-1-1 0,0 0 0,1 0 0,-1 0 0,1 0 0,0 0 0,-1 0 0,1 0 0,0 0 0,0 0 0,0 0 0,-1-1 0,1 1 0,0 0 0,0 0 0,0-1 0,0 1 0,0-1 0,1 1 0,-1-1 0,0 1 0,0-1 0,0 1 0,0-1 0,0 0 0,1 0 0,-1 0 0,0 0 0,0 0 0,2 0 0,3 1-91,-1 0 0,1 0 0,0-1 0,-1 0 0,1 0 0,0 0 0,-1-1 0,1 0 0,0 0 0,-1-1 0,1 1 0,-1-1 0,0 0 0,10-5 0,-9 3-6735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51:42.08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17 24575,'3'0'0,"3"0"0,4 0 0,6 0 0,3-2 0,1-2 0,0 0 0,-1 2 0,-1 0 0,0 0 0,-1 2 0,0-1 0,-3 1-8191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01:57.20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10 0 24575,'-9'226'0,"8"-202"0,2 0 0,1-1 0,1 1 0,1 0 0,1-1 0,1 0 0,1 0 0,1-1 0,1 0 0,0 0 0,2-1 0,1 0 0,1-1 0,28 36 0,-33-47 0,1 0 0,-1 0 0,2-1 0,-1 0 0,1 0 0,0-1 0,1-1 0,0 1 0,0-2 0,0 0 0,0 0 0,1-1 0,0 0 0,19 3 0,-16-4-455,1-1 0,31 1 0,-38-3-6371</inkml:trace>
  <inkml:trace contextRef="#ctx0" brushRef="#br0" timeOffset="2695.19">314 588 24575,'2'4'0,"0"0"0,1 0 0,0 0 0,-1 0 0,1 0 0,0 0 0,1-1 0,-1 0 0,1 1 0,-1-1 0,6 3 0,2 4 0,8 5 0,-16-13 0,1 0 0,-1 1 0,0-1 0,0 1 0,0 0 0,0 0 0,0 0 0,0 0 0,-1 1 0,0-1 0,4 8 0,-6-10 0,0 0 0,-1 0 0,1 0 0,0 0 0,-1 0 0,1 0 0,-1 0 0,1 0 0,-1 0 0,1-1 0,-1 1 0,0 0 0,1 0 0,-1 0 0,0-1 0,0 1 0,1 0 0,-1-1 0,0 1 0,0 0 0,0-1 0,-1 1 0,-30 17 0,20-12 0,-55 44-1365,62-46-5461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00:58.11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1040 224 24575,'-324'10'0,"134"4"0,134-9 0,-110 5-1365,157-9-5461</inkml:trace>
  <inkml:trace contextRef="#ctx0" brushRef="#br0" timeOffset="1672.82">482 146 24575,'-11'1'0,"1"1"0,-1-1 0,0 2 0,1 0 0,0 0 0,0 1 0,0 0 0,0 0 0,1 1 0,-1 1 0,1-1 0,-15 14 0,-40 22 0,61-40 0,0 0 0,1 1 0,-1-1 0,0 1 0,1 0 0,-1-1 0,1 1 0,0 1 0,0-1 0,-3 3 0,5-4 0,0 0 0,0 0 0,0 0 0,0 0 0,0 0 0,0 0 0,0 0 0,0 1 0,0-1 0,0 0 0,1 0 0,-1 0 0,0 0 0,1 0 0,-1 0 0,1 0 0,-1-1 0,1 1 0,0 0 0,-1 0 0,1 0 0,0 0 0,0-1 0,-1 1 0,1 0 0,0-1 0,0 1 0,0 0 0,0-1 0,0 1 0,0-1 0,0 0 0,0 1 0,2-1 0,9 7 0,1-1 0,1-1 0,-1 0 0,17 3 0,-14-4 0,0 1 0,29 13 0,-37-14-227,1 0-1,0 0 1,0 0-1,1-1 1,18 3-1,-16-4-6598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00:28.37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1 383 24575,'0'-12'0,"0"-1"0,1 0 0,0 1 0,4-14 0,-4 20 0,2 1 0,-1-1 0,0 0 0,1 1 0,0 0 0,1 0 0,-1 0 0,1 0 0,0 0 0,7-6 0,1 0 0,1 1 0,1 0 0,-1 1 0,1 0 0,1 1 0,0 1 0,0 1 0,23-8 0,133-26 0,-139 34 0,178-18 0,-172 21 0,31-3 0,128 6 0,-70 9 0,237 1-700,-326-10 35,-29 0-6161</inkml:trace>
  <inkml:trace contextRef="#ctx0" brushRef="#br0" timeOffset="1845.52">1307 1 24575,'6'1'0,"1"0"0,-1 1 0,1 0 0,-1 0 0,1 0 0,-1 1 0,0 0 0,0 0 0,0 1 0,-1-1 0,1 1 0,-1 0 0,8 9 0,-5-6 0,0-1 0,0 0 0,0-1 0,0 1 0,16 6 0,-23-12 0,0 0 0,0 0 0,0 1 0,0-1 0,0 0 0,0 1 0,-1-1 0,1 1 0,0-1 0,0 1 0,0-1 0,0 1 0,-1-1 0,1 1 0,0 0 0,-1 0 0,1-1 0,0 1 0,-1 0 0,1 0 0,-1 0 0,1-1 0,-1 1 0,0 0 0,1 0 0,-1 0 0,0 0 0,0 0 0,0 0 0,1 0 0,-1 0 0,0 0 0,0 1 0,-1 1 0,0 0 0,-1 0 0,1 0 0,0 0 0,-1-1 0,0 1 0,0-1 0,1 1 0,-2-1 0,1 0 0,-2 3 0,-12 8 0,1 0 0,-25 15 0,39-28 0,-107 68-1365,101-65-5461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00:18.35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49 21 24575,'1'-1'0,"-1"0"0,0 0 0,1 0 0,-1 0 0,1 0 0,-1 0 0,1 0 0,0 0 0,-1 0 0,1 0 0,0 1 0,0-1 0,-1 0 0,1 0 0,0 1 0,0-1 0,0 0 0,0 1 0,0-1 0,0 1 0,0-1 0,0 1 0,0 0 0,0-1 0,0 1 0,0 0 0,1 0 0,-1 0 0,0 0 0,2 0 0,41-1 0,-37 1 0,-2 1 0,0-1 0,0 1 0,0 1 0,0-1 0,0 1 0,0 0 0,0 0 0,-1 0 0,1 0 0,-1 1 0,5 3 0,-8-5 0,0 0 0,0-1 0,-1 1 0,1 0 0,0-1 0,0 1 0,-1 0 0,1 0 0,0 0 0,-1 0 0,1-1 0,-1 1 0,0 0 0,1 0 0,-1 0 0,0 0 0,1 0 0,-1 0 0,0 0 0,0 0 0,0 0 0,0 2 0,0-2 0,-1 1 0,0-1 0,0 0 0,0 1 0,0-1 0,0 0 0,0 0 0,0 0 0,0 0 0,0 0 0,0 0 0,-1 0 0,1 0 0,0 0 0,-1 0 0,1-1 0,0 1 0,-1-1 0,1 1 0,-3 0 0,-115 33 0,123-31 0,17 0 0,25-1 0,-43-3 0,0 1 0,0 0 0,0 1 0,0-1 0,0 0 0,0 1 0,0-1 0,0 1 0,0 0 0,-1 0 0,1 0 0,0 1 0,4 2 0,-6-3 0,0 0 0,0 1 0,0-1 0,0 0 0,0 1 0,-1-1 0,1 1 0,0-1 0,-1 1 0,1-1 0,-1 1 0,0 0 0,1-1 0,-1 1 0,0 0 0,0-1 0,0 1 0,0-1 0,0 1 0,-1 0 0,1-1 0,0 1 0,-1-1 0,1 1 0,-1-1 0,0 1 0,-1 2 0,1-2 0,-1 1 0,1-1 0,-1 1 0,0-1 0,0 0 0,0 0 0,0 0 0,0 0 0,-1 0 0,1 0 0,0 0 0,-1-1 0,0 1 0,1-1 0,-1 0 0,-3 1 0,-54 16 0,28-10 0,-2 2-1365,25-8-5461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7:59:30.68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1893 670 24575,'-1'-3'0,"-1"1"0,1-1 0,-1 0 0,1 1 0,0-1 0,0 0 0,0 0 0,0 0 0,1 0 0,-1 0 0,1 0 0,-1 0 0,1 0 0,1-4 0,-3-5 0,-7-27 0,5 25 0,0 1 0,1-1 0,1 0 0,0 0 0,1 0 0,0 0 0,1 0 0,3-21 0,-2 31 9,1 0-1,0 1 1,0-1-1,0 1 1,0-1 0,1 1-1,-1 0 1,1 0-1,0 0 1,0 0-1,0 1 1,0-1-1,7-3 1,0 0-380,0 0-1,0 1 1,19-7 0,-23 10-6455</inkml:trace>
  <inkml:trace contextRef="#ctx0" brushRef="#br0" timeOffset="1256.43">1864 298 24575,'88'-10'0,"-76"8"0,-10 2 0,1-1 0,-1 1 0,0 0 0,1 0 0,-1 0 0,0 0 0,1 0 0,-1 0 0,0 1 0,0-1 0,4 2 0,-5-1 0,0 0 0,0 0 0,0 0 0,-1 0 0,1 0 0,0 1 0,-1-1 0,1 0 0,-1 0 0,1 1 0,-1-1 0,0 0 0,0 1 0,1-1 0,-1 0 0,0 1 0,0-1 0,0 1 0,0-1 0,-1 0 0,1 1 0,0-1 0,-1 0 0,0 3 0,-36 120 0,34-105-1365,3-10-5461</inkml:trace>
  <inkml:trace contextRef="#ctx0" brushRef="#br0" timeOffset="2802.48">1923 53 24575,'0'-2'0,"1"-1"0,-1 1 0,1 0 0,0-1 0,0 1 0,0 0 0,0 0 0,0 0 0,0 0 0,1 0 0,-1 0 0,1 0 0,-1 0 0,1 0 0,0 1 0,0-1 0,0 1 0,-1-1 0,2 1 0,-1 0 0,0 0 0,0 0 0,0 0 0,0 0 0,1 0 0,4 0 0,-3-1 0,1 1 0,0 0 0,0 0 0,0 0 0,0 1 0,0-1 0,-1 1 0,1 1 0,0-1 0,0 1 0,0-1 0,7 3 0,-11-2 0,1 1 0,-1-1 0,1 0 0,-1 1 0,0-1 0,0 1 0,0-1 0,0 1 0,0 0 0,0-1 0,0 1 0,0 0 0,-1 0 0,1 0 0,-1-1 0,1 1 0,-1 0 0,0 0 0,0 0 0,0 0 0,0 0 0,0 0 0,0 0 0,0 0 0,0-1 0,-1 1 0,-1 3 0,2 0 0,-1-1 0,0 1 0,-1-1 0,1 0 0,-1 1 0,0-1 0,0 0 0,0 0 0,0-1 0,-1 1 0,-3 3 0,-42 23 0,41-26 0,0-1 0,0 1 0,0 0 0,0 1 0,1 0 0,0 0 0,0 0 0,-6 7 0,20-11 0,-1 1 0,1-1 0,0 0 0,13-1 0,151-1-1365,-163 1-5461</inkml:trace>
  <inkml:trace contextRef="#ctx0" brushRef="#br0" timeOffset="35369.31">1314 269 24575,'-230'9'0,"41"6"0,0 0 0,-107-5 0,253-8 0,0 2 0,0 2 0,0 1 0,-49 17 0,86-21 0,1 0 0,-1 0 0,0 0 0,1 1 0,0 0 0,0 0 0,0 1 0,0 0 0,1-1 0,0 1 0,0 1 0,0-1 0,1 1 0,-1-1 0,1 1 0,1 0 0,-1 0 0,1 0 0,0 0 0,0 1 0,0 7 0,-2 3 0,2 0 0,0 0 0,1 1 0,0-1 0,1 0 0,5 32 0,20 60 0,-16 106-1365,-9-205-5461</inkml:trace>
  <inkml:trace contextRef="#ctx0" brushRef="#br0" timeOffset="38110.87">1 858 24575,'1'7'0,"2"0"0,-1 0 0,1 0 0,0 0 0,0-1 0,1 1 0,0-1 0,0 0 0,0 0 0,9 8 0,5 11 0,-17-24 0,-1 0 0,1-1 0,-1 1 0,1 0 0,-1-1 0,0 1 0,1-1 0,0 1 0,-1-1 0,1 1 0,-1-1 0,1 1 0,0-1 0,-1 0 0,1 1 0,0-1 0,-1 0 0,1 0 0,0 1 0,0-1 0,-1 0 0,1 0 0,0 0 0,0 0 0,-1 0 0,1 0 0,0 0 0,1 0 0,20-15 0,20-41 0,-31 40 0,-10 15-22,8-13-247,2 0 1,0 1-1,0 1 1,23-19-1,-29 26-6557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6T06:55:04.71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 24575,'10'183'0,"-10"-173"-1365,0-2-5461</inkml:trace>
  <inkml:trace contextRef="#ctx0" brushRef="#br0" timeOffset="528.97">61 133 24575,'2'0'0,"0"1"0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6T06:54:55.19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30 0 24575,'-1'16'0,"-1"0"0,0-1 0,-1 1 0,-6 18 0,-3 15 0,12-48 0,0 0 0,0 1 0,0-1 0,0 0 0,0 0 0,0 0 0,0 0 0,1 0 0,-1 0 0,0 0 0,1 0 0,-1 1 0,1-1 0,-1 0 0,1 0 0,-1-1 0,1 1 0,0 0 0,0 0 0,-1 0 0,1 0 0,0-1 0,0 1 0,0 0 0,0-1 0,0 1 0,0 0 0,0-1 0,0 1 0,0-1 0,0 0 0,0 1 0,0-1 0,0 0 0,0 0 0,0 0 0,1 1 0,-1-1 0,0 0 0,1-1 0,61 0 0,-43 0 0,50 1-1365,-61 0-5461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6T06:54:52.02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854 1749 24575,'1'-24'0,"2"-1"0,1 0 0,8-29 0,6-41 0,-9 6 0,-6-177 0,-34 20 0,24-40 0,4 54 0,-18 26 0,21 193 0,-2 1 0,0 0 0,0-1 0,-1 1 0,0 0 0,-1 0 0,-1 1 0,0-1 0,-8-13 0,10 21 0,0-1 0,0 0 0,-1 1 0,1-1 0,-1 1 0,0 0 0,0 0 0,-1 1 0,1-1 0,-1 1 0,0 0 0,0 0 0,0 0 0,0 1 0,0 0 0,0 0 0,-1 0 0,1 1 0,-1 0 0,1 0 0,-12-1 0,-18 2 0,1 1 0,0 2 0,0 2 0,1 0 0,-47 15 0,12 1 0,10-4 0,2 2 0,0 2 0,-64 35 0,113-51 27,0 0 0,0 0-1,1 1 1,-11 12 0,-15 12-1526,25-25-5327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6T06:54:33.69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82 0 24575,'-1'3'0,"-1"0"0,1 0 0,0 1 0,-1-1 0,2 0 0,-1 0 0,0 1 0,1-1 0,-1 0 0,1 1 0,0-1 0,0 6 0,0-7 0,-2 535 0,4-273 0,8-73 0,-10-152 0,-2 0 0,-12 63 0,-36 159 0,44-222 0,0 48 0,4-37 0,1-45 0,1 1 0,0-1 0,0 0 0,0 1 0,1-1 0,0 1 0,0-1 0,0 0 0,1 1 0,0-1 0,0 0 0,0 0 0,0 0 0,1 0 0,0-1 0,0 1 0,7 7 0,-5-7 0,0-1 0,1 0 0,-1-1 0,1 1 0,0-1 0,-1 0 0,2-1 0,-1 1 0,0-1 0,0-1 0,1 1 0,-1-1 0,1 0 0,11 0 0,265 9 0,-259-9-1365,-13-1-5461</inkml:trace>
  <inkml:trace contextRef="#ctx0" brushRef="#br0" timeOffset="1702.96">346 1696 24575,'0'0'0,"0"0"0,0 0 0,0 0 0,0 0 0,0 0 0,-1 0 0,1 0 0,0 0 0,0 0 0,0 0 0,0 0 0,-1 0 0,1 0 0,0 0 0,0 0 0,0 0 0,0 0 0,0 0 0,0 0 0,-1 1 0,1-1 0,0 0 0,0 0 0,0 0 0,0 0 0,0 0 0,0 0 0,0 0 0,0 1 0,0-1 0,-1 0 0,1 0 0,0 0 0,0 0 0,0 0 0,0 1 0,0-1 0,0 0 0,0 0 0,0 0 0,0 0 0,0 0 0,0 1 0,0-1 0,0 0 0,0 0 0,0 0 0,0 0 0,0 0 0,0 1 0,1-1 0,-1 0 0,0 0 0,8 12 0,11 8 0,9-6 0,-23-13 0,0 1 0,0 0 0,0 1 0,0-1 0,-1 1 0,1 0 0,-1 0 0,0 1 0,1-1 0,-2 1 0,1 0 0,0 0 0,3 5 0,-7-7 0,1-1 0,-1 1 0,0 0 0,0-1 0,1 1 0,-1 0 0,0-1 0,-1 1 0,1 0 0,0-1 0,0 1 0,-1 0 0,1-1 0,-1 1 0,1 0 0,-1-1 0,0 1 0,0-1 0,0 1 0,1-1 0,-1 0 0,-1 1 0,1-1 0,0 0 0,0 0 0,0 1 0,-3 0 0,-46 31 0,29-21 0,-20 20-1365,33-25-5461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6T06:54:22.58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1311 0 24575,'-281'16'0,"-1"-1"0,244-15 0,-310 10 0,340-8 0,-1 0 0,1 0 0,-1 0 0,1 1 0,0 1 0,0-1 0,0 1 0,1 1 0,-1-1 0,1 1 0,0 1 0,0-1 0,1 1 0,0 0 0,0 1 0,0-1 0,-6 10 0,-2 5 0,1 0 0,1 0 0,1 2 0,-16 41 0,0 16 0,2 2 0,-21 136 0,35-145 0,-18 152 0,27-187 0,-4 43 0,5 102 0,3-167 0,0-1 0,1 1 0,0 0 0,1-1 0,1 0 0,0 0 0,1 0 0,1-1 0,0 1 0,1-2 0,1 1 0,0-1 0,1 0 0,0-1 0,19 18 0,-7-5-14,-15-16-257,1-1 1,0 0 0,0 0 0,10 7 0,-13-12-6556</inkml:trace>
  <inkml:trace contextRef="#ctx0" brushRef="#br0" timeOffset="1277.33">204 1442 24575,'1'13'0,"0"0"0,1 0 0,0-1 0,4 15 0,1-1 0,-7-24 0,0 0 0,0-1 0,0 1 0,0 0 0,0-1 0,0 1 0,0 0 0,-1-1 0,1 1 0,0 0 0,-1-1 0,0 1 0,1-1 0,-1 1 0,0-1 0,0 1 0,0-1 0,1 1 0,-2-1 0,1 0 0,0 0 0,0 0 0,0 1 0,0-1 0,-1 0 0,1 0 0,-1-1 0,1 1 0,-1 0 0,1 0 0,-1-1 0,1 1 0,-1-1 0,1 1 0,-1-1 0,0 0 0,1 1 0,-1-1 0,-2 0 0,-13 2 0,0-1 0,0 0 0,-20-2 0,6 1 0,21 1-1365,2 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34:11.0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40 5 24575,'0'11'0,"10"270"0,-8-209-1365,-3-67-5461</inkml:trace>
  <inkml:trace contextRef="#ctx0" brushRef="#br0" timeOffset="1266.28">74 4 24575,'48'-1'0,"-30"-1"0,-1 1 0,1 1 0,-1 1 0,26 4 0,-41-4 0,0-1 0,0 1 0,-1 0 0,1 0 0,0-1 0,0 1 0,0 0 0,0 1 0,-1-1 0,1 0 0,0 0 0,-1 1 0,1-1 0,-1 1 0,0-1 0,1 1 0,-1 0 0,0 0 0,0-1 0,0 1 0,1 2 0,-1 0 0,0 0 0,0 1 0,-1-1 0,1 0 0,-1 0 0,0 0 0,0 1 0,0-1 0,0 0 0,-2 5 0,0 0 0,0 0 0,0 0 0,-1-1 0,-1 1 0,1-1 0,-1 1 0,-1-1 0,0 0 0,-6 8 0,-8 2 0,0-1 0,0-1 0,-2-1 0,0-1 0,-1-1 0,0-1 0,-25 10 0,13-1-1365,27-16-5461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6T06:53:48.68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1787 2591 24575,'-1'-148'0,"3"-150"0,17 72 0,2-97 0,-18 107 0,-6-183 0,-7 121 0,0 178 0,5 72 0,0-50 0,-6-99 0,11 168 0,1-21 0,-2 0 0,-8-54 0,8 77 0,0 1 0,-1 0 0,1 0 0,-1 0 0,0 0 0,-1 0 0,1 0 0,-1 1 0,0-1 0,-1 1 0,1 0 0,-1 0 0,0 0 0,-1 0 0,1 1 0,-1 0 0,0 0 0,0 0 0,0 0 0,-6-3 0,-10 0 0,0 2 0,0 0 0,0 1 0,-1 1 0,1 1 0,-25 1 0,-14-3 0,-372-19 0,351 24 0,0 3 0,-86 17 0,117-13 0,26-5 0,0 1 0,0 1 0,1 1 0,-1 1 0,1 1 0,-38 19 0,-50 49 0,78-52 0,-1-1 0,-42 22 0,-22 12 0,66-40-1365,26-14-5461</inkml:trace>
  <inkml:trace contextRef="#ctx0" brushRef="#br0" timeOffset="2000.31">90 192 24575,'-2'1'0,"1"-1"0,-1 1 0,1 0 0,-1 0 0,1-1 0,-1 1 0,1 0 0,0 0 0,-1 0 0,1 1 0,0-1 0,0 0 0,0 0 0,0 1 0,0-1 0,0 0 0,0 1 0,0-1 0,1 1 0,-2 2 0,-14 36 0,15-36 0,-28 52 0,11-25 0,18-31 0,0 1 0,0-1 0,0 1 0,0 0 0,0-1 0,0 1 0,0 0 0,0-1 0,0 1 0,1-1 0,-1 1 0,0 0 0,0-1 0,0 1 0,1-1 0,-1 1 0,0-1 0,1 1 0,-1-1 0,0 1 0,1-1 0,-1 1 0,1-1 0,-1 1 0,1-1 0,-1 1 0,1-1 0,-1 0 0,1 0 0,-1 1 0,1-1 0,-1 0 0,1 0 0,0 1 0,-1-1 0,1 0 0,0 0 0,-1 0 0,1 0 0,-1 0 0,1 0 0,0 0 0,-1 0 0,1 0 0,-1 0 0,2-1 0,38 3 0,-35-3 0,25 0 0,-18 0 0,-1 1 0,0 0 0,0 0 0,0 1 0,0 0 0,0 1 0,0 0 0,16 6 0,11 2-1365,-30-8-5461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6T06:53:30.01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438 122 24575,'-275'-10'0,"174"10"-1365,92 0-5461</inkml:trace>
  <inkml:trace contextRef="#ctx0" brushRef="#br0" timeOffset="1425.31">144 1 24575,'-3'1'0,"-1"1"0,1-1 0,0 1 0,0 0 0,0 0 0,1 0 0,-1 0 0,0 1 0,1-1 0,-1 1 0,-2 4 0,-12 10 0,3-8 0,1 1 0,0 1 0,0 0 0,2 1 0,-13 15 0,23-26 0,1 0 0,0-1 0,0 1 0,0-1 0,0 1 0,0 0 0,0-1 0,0 1 0,0-1 0,0 1 0,0-1 0,0 1 0,1 0 0,-1-1 0,0 1 0,0-1 0,1 1 0,-1-1 0,0 1 0,0-1 0,1 1 0,-1-1 0,1 1 0,-1-1 0,0 1 0,1-1 0,-1 0 0,2 1 0,20 18 0,-6-7 0,-7-2-170,1 0-1,0 0 0,1-1 1,0-1-1,1 0 0,0 0 1,15 7-1,-21-13-6655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34:09.82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186 1 24575,'-11'0'0,"-1"0"0,1 1 0,0 0 0,-1 0 0,1 2 0,0-1 0,0 1 0,0 1 0,-10 4 0,17-5 0,-1 0 0,1 0 0,0 0 0,-1 1 0,2-1 0,-1 1 0,0 0 0,1 0 0,-1 0 0,1 0 0,1 1 0,-1 0 0,0-1 0,1 1 0,0 0 0,0 0 0,1 0 0,-1 0 0,1 0 0,0 1 0,0 8 0,0-9 11,1-1 0,0 0-1,0 1 1,1-1 0,-1 0-1,1 1 1,0-1 0,0 0-1,0 0 1,1 1 0,-1-1-1,1 0 1,0-1 0,0 1-1,1 0 1,-1 0 0,1-1-1,0 0 1,0 1 0,0-1-1,0 0 1,0 0 0,1-1-1,-1 1 1,1-1 0,0 0-1,0 0 1,0 0 0,0 0-1,0-1 1,6 2 0,-4-1-101,1 0 0,0 0 0,0-1 0,1 0 0,-1-1 1,0 1-1,0-2 0,0 1 0,0-1 0,0 0 1,0 0-1,0-1 0,0 1 0,0-2 0,0 1 0,-1-1 1,1 0-1,9-7 0,-10 6-6736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34:06.0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49 24575,'12'301'0,"-12"-270"-1365,0-19-5461</inkml:trace>
  <inkml:trace contextRef="#ctx0" brushRef="#br0" timeOffset="1972.44">12 38 24575,'4'-4'0,"1"1"0,-1-1 0,1 1 0,0 0 0,0 0 0,0 0 0,1 1 0,-1-1 0,1 1 0,-1 1 0,1-1 0,0 1 0,8-1 0,8 1 0,-1 0 0,30 4 0,-32-2 0,-17-1 0,1 0 0,-1 0 0,0 0 0,0 1 0,0-1 0,1 0 0,-1 1 0,0 0 0,0-1 0,0 1 0,0 0 0,0 0 0,0 0 0,0 0 0,0 1 0,0-1 0,-1 0 0,3 3 0,-3-2 0,0-1 0,-1 0 0,1 1 0,-1-1 0,1 1 0,-1-1 0,0 0 0,0 1 0,0-1 0,0 1 0,0-1 0,0 1 0,0-1 0,0 1 0,0-1 0,-1 1 0,1-1 0,0 0 0,-1 1 0,-1 1 0,-3 7 0,0 0 0,-1-1 0,-1 0 0,0 0 0,-11 11 0,9-11 0,-1-1 0,-1 0 0,0 0 0,0-1 0,0 0 0,-20 8 0,17-8 0,-1 0 0,2 1 0,-22 17 0,35-25 0,1 1 0,0 0 0,-1-1 0,1 1 0,0-1 0,0 1 0,-1-1 0,1 1 0,0-1 0,0 0 0,0 1 0,0-1 0,0 0 0,0 0 0,0 0 0,-1 1 0,1-1 0,0 0 0,0 0 0,0 0 0,0-1 0,0 1 0,0 0 0,1 0 0,34 1 0,17-8 0,-42 5 0,-1 0 0,1 1 0,0 0 0,-1 1 0,1 0 0,15 2 0,-25-2 0,1 0 0,-1 1 0,0-1 0,0 0 0,0 1 0,0-1 0,0 1 0,1 0 0,-1-1 0,0 1 0,0 0 0,0-1 0,-1 1 0,1 0 0,0 0 0,0 0 0,0 0 0,-1 0 0,1 0 0,0 0 0,-1 0 0,1 0 0,-1 0 0,1 0 0,-1 1 0,0-1 0,1 2 0,-1 1 0,0-1 0,0 1 0,0-1 0,-1 1 0,1-1 0,-1 1 0,0-1 0,0 0 0,-3 7 0,-2 2 0,0 0 0,-1 0 0,0 0 0,-11 11 0,14-18 29,-1-1-1,1 0 1,-1-1 0,0 1-1,0-1 1,0 0 0,0 0-1,0 0 1,-1-1-1,-8 3 1,-62 13-641,47-13-456,15-2-5758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34:03.1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135 0 24575,'-2'2'0,"0"0"0,1 1 0,-1-1 0,0 0 0,1 0 0,0 1 0,-1-1 0,1 1 0,0-1 0,0 1 0,1-1 0,-1 1 0,0 0 0,0 5 0,0-3 0,-18 64-455,-3 0 0,-47 100 0,64-161-6371</inkml:trace>
  <inkml:trace contextRef="#ctx0" brushRef="#br0" timeOffset="817.67">193 13 24575,'3'37'0,"1"-1"0,2 1 0,2-1 0,23 66 0,-23-74 0,1-4 215,-7-19-413,0 1 1,0 0-1,0 0 1,-1 0-1,0 0 1,0 0-1,0 8 1,-1-4-6629</inkml:trace>
  <inkml:trace contextRef="#ctx0" brushRef="#br0" timeOffset="1535.84">88 264 24575,'0'-1'0,"4"-4"0,3 0 0,3 0 0,1 0 0,3-2 0,1 1 0,-1 1 0,1 1 0,-2 2 0,0 1 0,-1 0 0,-1 1 0,-1 0-8191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56:02.04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174 34 24575,'-1'-2'0,"1"0"0,-1 1 0,0-1 0,0 1 0,1 0 0,-1-1 0,0 1 0,-1 0 0,1-1 0,0 1 0,0 0 0,0 0 0,-1 0 0,1 0 0,-1 0 0,1 0 0,0 0 0,-1 1 0,0-1 0,1 0 0,-1 1 0,1 0 0,-1-1 0,0 1 0,-1-1 0,-43-5 0,41 6 0,1 1 0,0 0 0,0 0 0,0 0 0,0 1 0,0-1 0,0 1 0,0 0 0,0 0 0,1 0 0,-1 1 0,1-1 0,-1 1 0,1 0 0,0 0 0,0 0 0,1 0 0,-1 1 0,0-1 0,1 1 0,0 0 0,0-1 0,0 1 0,1 0 0,-1 0 0,1 0 0,-2 9 0,1-8 0,1 0 0,0 0 0,0 0 0,1 0 0,-1 0 0,1 0 0,0 0 0,0 0 0,1 1 0,-1-1 0,1 0 0,0 0 0,1 0 0,-1 0 0,1-1 0,0 1 0,0 0 0,1-1 0,-1 1 0,1-1 0,0 0 0,0 0 0,5 5 0,-7-8 0,0 0 0,1 0 0,-1-1 0,0 1 0,1 0 0,-1 0 0,1-1 0,-1 1 0,1-1 0,-1 0 0,1 1 0,-1-1 0,1 0 0,-1 0 0,1 0 0,0 0 0,-1 0 0,1 0 0,-1 0 0,1 0 0,2-2 0,0 1 0,0-1 0,0 0 0,-1 0 0,1 0 0,-1 0 0,1-1 0,-1 1 0,4-5 0,1-1 0,-1 0 0,0-1 0,-1 0 0,0 0 0,9-18 0,11-34 0,-24 55 0,-3 7 0,-14 32 0,9-17 42,0-1 0,2 1-1,0 0 1,0 0 0,1 0 0,0 23-1,4 105-367,2-58-1005,-3-72-5495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55:54.16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87 182 24575,'-4'-2'0,"0"-1"0,0 0 0,1 0 0,0-1 0,-1 1 0,1-1 0,0 0 0,-3-6 0,-3-2 0,5 8 0,1-1 0,-1 0 0,1 0 0,0 0 0,0 0 0,1-1 0,0 1 0,0-1 0,0 1 0,0-1 0,1 0 0,0 0 0,0-7 0,1 11 0,0 0 0,0-1 0,0 1 0,1 0 0,-1 0 0,1 0 0,-1 0 0,1 0 0,0 0 0,0 0 0,0 0 0,0 0 0,0 0 0,0 0 0,1 0 0,-1 1 0,0-1 0,1 0 0,0 1 0,-1-1 0,1 1 0,0 0 0,0 0 0,-1 0 0,1 0 0,0 0 0,0 0 0,0 0 0,1 0 0,-1 1 0,0-1 0,0 1 0,0-1 0,0 1 0,1 0 0,-1 0 0,0 0 0,4 1 0,-4-1 0,0 0 0,0 0 0,0 1 0,0-1 0,0 1 0,0-1 0,0 1 0,-1 0 0,1 0 0,0 0 0,0 0 0,0 0 0,-1 0 0,1 0 0,-1 1 0,1-1 0,-1 1 0,1-1 0,-1 1 0,0-1 0,0 1 0,0 0 0,0 0 0,0-1 0,0 1 0,0 0 0,0 0 0,-1 0 0,1 0 0,-1 0 0,1 0 0,-1 0 0,0 0 0,0 3 0,0-1 0,1 0 0,-1 0 0,0 0 0,-1 0 0,1 0 0,-1 0 0,0 0 0,0 0 0,0-1 0,0 1 0,-1 0 0,1-1 0,-1 1 0,0-1 0,0 1 0,0-1 0,-5 5 0,-19 13 0,22-18 0,-1 0 0,1 0 0,-1 0 0,1 1 0,0 0 0,0-1 0,0 1 0,1 1 0,0-1 0,-1 1 0,1-1 0,1 1 0,-1 0 0,1 0 0,0 0 0,0 0 0,0 0 0,1 0 0,0 1 0,0-1 0,-1 10 0,2-3 0,0-5 0,0 0 0,0 0 0,0 1 0,1-1 0,0 0 0,3 10 0,-3-15 0,0 0 0,0 0 0,0 0 0,0-1 0,0 1 0,1 0 0,-1-1 0,0 1 0,1-1 0,-1 0 0,1 1 0,0-1 0,-1 0 0,1 0 0,0 0 0,0 0 0,0 0 0,0 0 0,0-1 0,0 1 0,0 0 0,0-1 0,0 0 0,0 0 0,0 1 0,4-1 0,8 0 0,-1 1 0,1-2 0,-1 0 0,1 0 0,24-7 0,-34 7 0,-1 0 0,0 0 0,0 0 0,0-1 0,0 1 0,0-1 0,0 0 0,0 0 0,0 0 0,0 0 0,-1 0 0,1-1 0,-1 1 0,0-1 0,0 1 0,0-1 0,0 0 0,0 0 0,-1 0 0,1 0 0,-1 0 0,0 0 0,1-1 0,-2 1 0,1 0 0,0-1 0,-1 1 0,1-4 0,-1 0 49,1 1 0,-1-1 0,-1 1-1,1 0 1,-1-1 0,-3-11 0,3 16-144,0-1 0,-1 1 0,1-1 0,0 1 1,-1 0-1,0-1 0,0 1 0,0 0 0,0 0 0,0 0 1,0 1-1,0-1 0,0 0 0,-1 1 0,1-1 1,-1 1-1,-4-2 0,-3-1-6731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27T18:55:48.45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1796 24575,'9'-3'0,"0"1"0,0-1 0,0 0 0,0-1 0,0 0 0,-1-1 0,0 0 0,0 0 0,0 0 0,-1-1 0,8-8 0,8-3 0,-2 1 0,0-2 0,-1 0 0,-1-1 0,0-1 0,-2-1 0,0 0 0,14-27 0,-21 31 0,0 0 0,-1-1 0,-2-1 0,1 0 0,-2 0 0,-1 0 0,0 0 0,-1-1 0,-2 0 0,2-26 0,4-73 0,-5 95 0,0-1 0,-1 0 0,-2 0 0,-1 0 0,0 1 0,-2-1 0,-11-44 0,5 36 0,1 0 0,2 0 0,1 0 0,2 0 0,1-68 0,1 70 0,-2-1 0,-10-45 0,7 43 0,-5-65 0,10 59 0,-1 1 0,-3 0 0,-1 1 0,-22-73 0,22 91-273,1 1 0,1-1 0,0 0 0,0-26 0,3 32-6553</inkml:trace>
  <inkml:trace contextRef="#ctx0" brushRef="#br0" timeOffset="357.14">233 31 24575,'0'2'0,"0"5"0,-3 3 0,0 3 0,-4 2 0,1 4 0,0 2 0,2-1 0,1 0 0,2 0 0,0-2 0,1 2 0,0 1 0,0-1 0,1-4-8191</inkml:trace>
  <inkml:trace contextRef="#ctx0" brushRef="#br0" timeOffset="1036.83">250 31 24575,'2'0'0,"5"0"0,3 0 0,3 0 0,-1 5 0,1 3 0,0 2 0,2 5 0,3 0 0,-2 0 0,0 1 0,3 2 0,0 0 0,-2-2 0,-2-3 0,-3-4-8191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9F20C-D414-44F5-A60B-3AE9A3ED7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Level Design Document v2.8 (RPG).dotx</Template>
  <TotalTime>2611</TotalTime>
  <Pages>18</Pages>
  <Words>2954</Words>
  <Characters>16840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李东华</dc:creator>
  <cp:lastModifiedBy>李 东华</cp:lastModifiedBy>
  <cp:revision>798</cp:revision>
  <cp:lastPrinted>2012-06-15T19:28:00Z</cp:lastPrinted>
  <dcterms:created xsi:type="dcterms:W3CDTF">2023-05-22T01:50:00Z</dcterms:created>
  <dcterms:modified xsi:type="dcterms:W3CDTF">2023-08-05T20:12:00Z</dcterms:modified>
</cp:coreProperties>
</file>