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D80C7" w14:textId="7F500FB0" w:rsidR="00C24ED8" w:rsidRDefault="00B405E3" w:rsidP="00714AF1">
      <w:pPr>
        <w:jc w:val="center"/>
      </w:pPr>
      <w:r>
        <w:rPr>
          <w:noProof/>
        </w:rPr>
        <w:drawing>
          <wp:inline distT="0" distB="0" distL="0" distR="0" wp14:anchorId="778B6DCA" wp14:editId="51BF8E1D">
            <wp:extent cx="4936703" cy="5558601"/>
            <wp:effectExtent l="0" t="0" r="0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252" cy="556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33A6D" w14:textId="70B76ACD" w:rsidR="009E0DCC" w:rsidRDefault="0007056E" w:rsidP="00DC4C6D">
      <w:pPr>
        <w:pStyle w:val="Title"/>
        <w:jc w:val="center"/>
        <w:rPr>
          <w:sz w:val="48"/>
          <w:szCs w:val="48"/>
        </w:rPr>
      </w:pPr>
      <w:r w:rsidRPr="00C02FD6">
        <w:rPr>
          <w:sz w:val="48"/>
          <w:szCs w:val="48"/>
        </w:rPr>
        <w:t>The Elder Scroll</w:t>
      </w:r>
      <w:r w:rsidR="00235252">
        <w:rPr>
          <w:sz w:val="48"/>
          <w:szCs w:val="48"/>
        </w:rPr>
        <w:t>s</w:t>
      </w:r>
      <w:r w:rsidR="000A2CBF">
        <w:rPr>
          <w:sz w:val="48"/>
          <w:szCs w:val="48"/>
        </w:rPr>
        <w:t xml:space="preserve"> V:</w:t>
      </w:r>
      <w:r w:rsidRPr="00C02FD6">
        <w:rPr>
          <w:sz w:val="48"/>
          <w:szCs w:val="48"/>
        </w:rPr>
        <w:t xml:space="preserve"> Skyrim</w:t>
      </w:r>
      <w:r w:rsidR="009401DC" w:rsidRPr="00C02FD6">
        <w:rPr>
          <w:sz w:val="48"/>
          <w:szCs w:val="48"/>
        </w:rPr>
        <w:t xml:space="preserve">  </w:t>
      </w:r>
    </w:p>
    <w:p w14:paraId="51B20A1D" w14:textId="6C899D44" w:rsidR="003F33E7" w:rsidRPr="00C02FD6" w:rsidRDefault="00875F98" w:rsidP="00DC4C6D">
      <w:pPr>
        <w:pStyle w:val="Title"/>
        <w:jc w:val="center"/>
        <w:rPr>
          <w:sz w:val="48"/>
          <w:szCs w:val="48"/>
        </w:rPr>
      </w:pPr>
      <w:r w:rsidRPr="00C02FD6">
        <w:rPr>
          <w:sz w:val="48"/>
          <w:szCs w:val="48"/>
        </w:rPr>
        <w:t xml:space="preserve">Lunar </w:t>
      </w:r>
      <w:r w:rsidR="00503E1B" w:rsidRPr="00C02FD6">
        <w:rPr>
          <w:sz w:val="48"/>
          <w:szCs w:val="48"/>
        </w:rPr>
        <w:t>Parchment</w:t>
      </w:r>
      <w:r w:rsidR="00C02FD6">
        <w:rPr>
          <w:sz w:val="48"/>
          <w:szCs w:val="48"/>
        </w:rPr>
        <w:t>s</w:t>
      </w:r>
    </w:p>
    <w:p w14:paraId="363AE0BD" w14:textId="3C7FAF5B" w:rsidR="00C24ED8" w:rsidRDefault="00403477" w:rsidP="00DC4C6D">
      <w:pPr>
        <w:pStyle w:val="Subtitle"/>
        <w:jc w:val="center"/>
        <w:rPr>
          <w:i w:val="0"/>
          <w:sz w:val="20"/>
          <w:szCs w:val="20"/>
        </w:rPr>
      </w:pPr>
      <w:r w:rsidRPr="00DC4C6D">
        <w:rPr>
          <w:i w:val="0"/>
          <w:sz w:val="20"/>
          <w:szCs w:val="20"/>
        </w:rPr>
        <w:t xml:space="preserve">Version </w:t>
      </w:r>
      <w:r w:rsidR="008F7F48">
        <w:rPr>
          <w:rFonts w:hint="eastAsia"/>
          <w:i w:val="0"/>
          <w:sz w:val="20"/>
          <w:szCs w:val="20"/>
          <w:lang w:eastAsia="zh-CN"/>
        </w:rPr>
        <w:t>3.0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95"/>
        <w:gridCol w:w="4355"/>
      </w:tblGrid>
      <w:tr w:rsidR="001417A2" w:rsidRPr="00944542" w14:paraId="068E12EF" w14:textId="77777777" w:rsidTr="00D43C2F">
        <w:trPr>
          <w:trHeight w:val="335"/>
          <w:jc w:val="center"/>
        </w:trPr>
        <w:tc>
          <w:tcPr>
            <w:tcW w:w="3095" w:type="dxa"/>
          </w:tcPr>
          <w:p w14:paraId="0BCC8336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Designer:</w:t>
            </w:r>
          </w:p>
        </w:tc>
        <w:tc>
          <w:tcPr>
            <w:tcW w:w="4355" w:type="dxa"/>
          </w:tcPr>
          <w:p w14:paraId="3FD26C35" w14:textId="30D16239" w:rsidR="001417A2" w:rsidRPr="00944542" w:rsidRDefault="006B1406" w:rsidP="00D43C2F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t>Donghua Elish Li</w:t>
            </w:r>
          </w:p>
        </w:tc>
      </w:tr>
      <w:tr w:rsidR="001417A2" w:rsidRPr="00944542" w14:paraId="6E5F9F1A" w14:textId="77777777" w:rsidTr="00D43C2F">
        <w:trPr>
          <w:trHeight w:val="335"/>
          <w:jc w:val="center"/>
        </w:trPr>
        <w:tc>
          <w:tcPr>
            <w:tcW w:w="3095" w:type="dxa"/>
          </w:tcPr>
          <w:p w14:paraId="137920F6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Document Date:</w:t>
            </w:r>
          </w:p>
        </w:tc>
        <w:tc>
          <w:tcPr>
            <w:tcW w:w="4355" w:type="dxa"/>
          </w:tcPr>
          <w:p w14:paraId="28F23172" w14:textId="2697AB24" w:rsidR="001417A2" w:rsidRPr="00944542" w:rsidRDefault="00110525" w:rsidP="00D43C2F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t>Sep</w:t>
            </w:r>
            <w:r w:rsidR="006B1406">
              <w:rPr>
                <w:kern w:val="32"/>
              </w:rPr>
              <w:t xml:space="preserve"> </w:t>
            </w:r>
            <w:r>
              <w:rPr>
                <w:kern w:val="32"/>
              </w:rPr>
              <w:t>18</w:t>
            </w:r>
            <w:r w:rsidR="0025430C">
              <w:rPr>
                <w:kern w:val="32"/>
              </w:rPr>
              <w:t>, 2023</w:t>
            </w:r>
          </w:p>
        </w:tc>
      </w:tr>
      <w:tr w:rsidR="001417A2" w:rsidRPr="00944542" w14:paraId="7BBEB1DC" w14:textId="77777777" w:rsidTr="00D43C2F">
        <w:trPr>
          <w:trHeight w:val="321"/>
          <w:jc w:val="center"/>
        </w:trPr>
        <w:tc>
          <w:tcPr>
            <w:tcW w:w="3095" w:type="dxa"/>
          </w:tcPr>
          <w:p w14:paraId="6567AD97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Intended Level Delivery Date:</w:t>
            </w:r>
          </w:p>
        </w:tc>
        <w:tc>
          <w:tcPr>
            <w:tcW w:w="4355" w:type="dxa"/>
          </w:tcPr>
          <w:p w14:paraId="557B7184" w14:textId="53812DAE" w:rsidR="001417A2" w:rsidRPr="00944542" w:rsidRDefault="007B73B8" w:rsidP="00D43C2F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t>March 4, 2024</w:t>
            </w:r>
          </w:p>
        </w:tc>
      </w:tr>
    </w:tbl>
    <w:p w14:paraId="0CD37FC0" w14:textId="77777777" w:rsidR="006E745B" w:rsidRDefault="006E745B">
      <w:pPr>
        <w:sectPr w:rsidR="006E745B" w:rsidSect="000B3CD2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</w:p>
    <w:p w14:paraId="4F539EDA" w14:textId="77777777" w:rsidR="00403477" w:rsidRPr="0039586E" w:rsidRDefault="00403477">
      <w:pPr>
        <w:rPr>
          <w:rFonts w:asciiTheme="majorHAnsi" w:hAnsiTheme="majorHAnsi"/>
          <w:b/>
          <w:color w:val="365F91" w:themeColor="accent1" w:themeShade="BF"/>
          <w:sz w:val="28"/>
          <w:szCs w:val="28"/>
        </w:rPr>
      </w:pPr>
      <w:r w:rsidRPr="0039586E">
        <w:rPr>
          <w:rFonts w:asciiTheme="majorHAnsi" w:hAnsiTheme="majorHAnsi"/>
          <w:b/>
          <w:color w:val="365F91" w:themeColor="accent1" w:themeShade="BF"/>
          <w:sz w:val="28"/>
          <w:szCs w:val="28"/>
        </w:rPr>
        <w:lastRenderedPageBreak/>
        <w:t>Document Revisions Table</w:t>
      </w:r>
    </w:p>
    <w:tbl>
      <w:tblPr>
        <w:tblW w:w="9333" w:type="dxa"/>
        <w:jc w:val="center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12" w:space="0" w:color="404040" w:themeColor="text1" w:themeTint="BF"/>
          <w:insideV w:val="single" w:sz="12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74"/>
        <w:gridCol w:w="4943"/>
        <w:gridCol w:w="1892"/>
        <w:gridCol w:w="1424"/>
      </w:tblGrid>
      <w:tr w:rsidR="00C24ED8" w:rsidRPr="008F0874" w14:paraId="0EEE1DD1" w14:textId="77777777" w:rsidTr="00B405E3">
        <w:trPr>
          <w:trHeight w:val="555"/>
          <w:jc w:val="center"/>
        </w:trPr>
        <w:tc>
          <w:tcPr>
            <w:tcW w:w="1074" w:type="dxa"/>
            <w:shd w:val="clear" w:color="auto" w:fill="A6A6A6" w:themeFill="background1" w:themeFillShade="A6"/>
            <w:vAlign w:val="center"/>
          </w:tcPr>
          <w:p w14:paraId="5601F5C0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Version</w:t>
            </w:r>
          </w:p>
        </w:tc>
        <w:tc>
          <w:tcPr>
            <w:tcW w:w="4943" w:type="dxa"/>
            <w:shd w:val="clear" w:color="auto" w:fill="A6A6A6" w:themeFill="background1" w:themeFillShade="A6"/>
            <w:vAlign w:val="center"/>
          </w:tcPr>
          <w:p w14:paraId="243D9773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1892" w:type="dxa"/>
            <w:shd w:val="clear" w:color="auto" w:fill="A6A6A6" w:themeFill="background1" w:themeFillShade="A6"/>
            <w:vAlign w:val="center"/>
          </w:tcPr>
          <w:p w14:paraId="69E7E24E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Requestor</w:t>
            </w:r>
          </w:p>
        </w:tc>
        <w:tc>
          <w:tcPr>
            <w:tcW w:w="1424" w:type="dxa"/>
            <w:shd w:val="clear" w:color="auto" w:fill="A6A6A6" w:themeFill="background1" w:themeFillShade="A6"/>
            <w:vAlign w:val="center"/>
          </w:tcPr>
          <w:p w14:paraId="7FE1A7C5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</w:tr>
      <w:tr w:rsidR="00C24ED8" w:rsidRPr="002F6EB0" w14:paraId="46C756CB" w14:textId="77777777" w:rsidTr="00B405E3">
        <w:trPr>
          <w:trHeight w:val="251"/>
          <w:jc w:val="center"/>
        </w:trPr>
        <w:tc>
          <w:tcPr>
            <w:tcW w:w="1074" w:type="dxa"/>
            <w:vAlign w:val="center"/>
          </w:tcPr>
          <w:p w14:paraId="5FFA881B" w14:textId="77777777" w:rsidR="00C24ED8" w:rsidRPr="002F6EB0" w:rsidRDefault="00960246" w:rsidP="00960246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bCs/>
                <w:sz w:val="20"/>
                <w:szCs w:val="20"/>
              </w:rPr>
              <w:t>1</w:t>
            </w:r>
            <w:r w:rsidR="00C24ED8" w:rsidRPr="002F6EB0">
              <w:rPr>
                <w:rFonts w:asciiTheme="minorHAnsi" w:hAnsiTheme="minorHAnsi" w:cs="Arial"/>
                <w:bCs/>
                <w:sz w:val="20"/>
                <w:szCs w:val="20"/>
              </w:rPr>
              <w:t>.</w:t>
            </w:r>
            <w:r w:rsidRPr="002F6EB0">
              <w:rPr>
                <w:rFonts w:asciiTheme="minorHAnsi" w:hAnsiTheme="minorHAnsi" w:cs="Arial"/>
                <w:bCs/>
                <w:sz w:val="20"/>
                <w:szCs w:val="20"/>
              </w:rPr>
              <w:t>0</w:t>
            </w:r>
          </w:p>
        </w:tc>
        <w:tc>
          <w:tcPr>
            <w:tcW w:w="4943" w:type="dxa"/>
            <w:vAlign w:val="center"/>
          </w:tcPr>
          <w:p w14:paraId="294461F4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sz w:val="20"/>
                <w:szCs w:val="20"/>
              </w:rPr>
              <w:t>Initial Document</w:t>
            </w:r>
          </w:p>
        </w:tc>
        <w:tc>
          <w:tcPr>
            <w:tcW w:w="1892" w:type="dxa"/>
            <w:vAlign w:val="center"/>
          </w:tcPr>
          <w:p w14:paraId="5059CC05" w14:textId="77777777" w:rsidR="007B73B8" w:rsidRDefault="00C24ED8" w:rsidP="007B73B8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sz w:val="20"/>
                <w:szCs w:val="20"/>
              </w:rPr>
              <w:t>Professor</w:t>
            </w:r>
            <w:r w:rsidR="007B73B8">
              <w:rPr>
                <w:rFonts w:asciiTheme="minorHAnsi" w:hAnsiTheme="minorHAnsi" w:cs="Arial"/>
                <w:sz w:val="20"/>
                <w:szCs w:val="20"/>
              </w:rPr>
              <w:t xml:space="preserve">. Clark </w:t>
            </w:r>
          </w:p>
          <w:p w14:paraId="3F6EA7EE" w14:textId="030A5CE5" w:rsidR="007B73B8" w:rsidRPr="002F6EB0" w:rsidRDefault="007B73B8" w:rsidP="007B73B8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Professor. </w:t>
            </w:r>
            <w:r w:rsidR="00787A30">
              <w:rPr>
                <w:rFonts w:asciiTheme="minorHAnsi" w:hAnsiTheme="minorHAnsi" w:cs="Arial"/>
                <w:sz w:val="20"/>
                <w:szCs w:val="20"/>
              </w:rPr>
              <w:t>Porter</w:t>
            </w:r>
          </w:p>
        </w:tc>
        <w:tc>
          <w:tcPr>
            <w:tcW w:w="1424" w:type="dxa"/>
            <w:vAlign w:val="center"/>
          </w:tcPr>
          <w:p w14:paraId="132D2A95" w14:textId="633CE900" w:rsidR="00C24ED8" w:rsidRPr="002F6EB0" w:rsidRDefault="00787A30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July 14, 2023</w:t>
            </w:r>
          </w:p>
        </w:tc>
      </w:tr>
      <w:tr w:rsidR="00C24ED8" w:rsidRPr="002F6EB0" w14:paraId="6690ED08" w14:textId="77777777" w:rsidTr="00B405E3">
        <w:trPr>
          <w:trHeight w:val="251"/>
          <w:jc w:val="center"/>
        </w:trPr>
        <w:tc>
          <w:tcPr>
            <w:tcW w:w="1074" w:type="dxa"/>
            <w:shd w:val="clear" w:color="auto" w:fill="C0C0C0"/>
            <w:vAlign w:val="center"/>
          </w:tcPr>
          <w:p w14:paraId="68597A38" w14:textId="227760AE" w:rsidR="00C24ED8" w:rsidRPr="002F6EB0" w:rsidRDefault="00537976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2.0</w:t>
            </w:r>
          </w:p>
        </w:tc>
        <w:tc>
          <w:tcPr>
            <w:tcW w:w="4943" w:type="dxa"/>
            <w:shd w:val="clear" w:color="auto" w:fill="C0C0C0"/>
            <w:vAlign w:val="center"/>
          </w:tcPr>
          <w:p w14:paraId="4BB29354" w14:textId="116B9D42" w:rsidR="00C24ED8" w:rsidRPr="002F6EB0" w:rsidRDefault="00537976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Final Document before pushing to become fully LDD</w:t>
            </w:r>
          </w:p>
        </w:tc>
        <w:tc>
          <w:tcPr>
            <w:tcW w:w="1892" w:type="dxa"/>
            <w:shd w:val="clear" w:color="auto" w:fill="C0C0C0"/>
            <w:vAlign w:val="center"/>
          </w:tcPr>
          <w:p w14:paraId="40E59D17" w14:textId="77777777" w:rsidR="005B20B1" w:rsidRDefault="005B20B1" w:rsidP="005B20B1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sz w:val="20"/>
                <w:szCs w:val="20"/>
              </w:rPr>
              <w:t>Professor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. Clark </w:t>
            </w:r>
          </w:p>
          <w:p w14:paraId="1CCAE751" w14:textId="43C85A5D" w:rsidR="00C24ED8" w:rsidRPr="002F6EB0" w:rsidRDefault="005B20B1" w:rsidP="005B20B1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Professor. Porter</w:t>
            </w:r>
          </w:p>
        </w:tc>
        <w:tc>
          <w:tcPr>
            <w:tcW w:w="1424" w:type="dxa"/>
            <w:shd w:val="clear" w:color="auto" w:fill="C0C0C0"/>
            <w:vAlign w:val="center"/>
          </w:tcPr>
          <w:p w14:paraId="2F18D42F" w14:textId="0C4ABF18" w:rsidR="00C24ED8" w:rsidRPr="002F6EB0" w:rsidRDefault="005B20B1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July 19, 2023</w:t>
            </w:r>
          </w:p>
        </w:tc>
      </w:tr>
      <w:tr w:rsidR="00C24ED8" w:rsidRPr="002F6EB0" w14:paraId="0393CD7F" w14:textId="77777777" w:rsidTr="00B405E3">
        <w:trPr>
          <w:trHeight w:val="251"/>
          <w:jc w:val="center"/>
        </w:trPr>
        <w:tc>
          <w:tcPr>
            <w:tcW w:w="1074" w:type="dxa"/>
            <w:vAlign w:val="center"/>
          </w:tcPr>
          <w:p w14:paraId="60E24391" w14:textId="52A1AD5A" w:rsidR="00C24ED8" w:rsidRPr="002F6EB0" w:rsidRDefault="00DE5560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2.</w:t>
            </w:r>
            <w:r>
              <w:rPr>
                <w:rFonts w:asciiTheme="minorEastAsia" w:eastAsiaTheme="minorEastAsia" w:hAnsiTheme="minorEastAsia" w:cs="Arial" w:hint="eastAsia"/>
                <w:bCs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4943" w:type="dxa"/>
            <w:vAlign w:val="center"/>
          </w:tcPr>
          <w:p w14:paraId="1F7A383C" w14:textId="77777777" w:rsidR="00C24ED8" w:rsidRDefault="00DE5560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LDD Interim</w:t>
            </w:r>
            <w:r w:rsidR="0026188E">
              <w:rPr>
                <w:rFonts w:asciiTheme="minorHAnsi" w:hAnsiTheme="minorHAnsi" w:cs="Arial"/>
                <w:sz w:val="20"/>
                <w:szCs w:val="20"/>
              </w:rPr>
              <w:t xml:space="preserve"> focusing on layout improvement</w:t>
            </w:r>
          </w:p>
          <w:p w14:paraId="1F765F8F" w14:textId="6F9C4BAC" w:rsidR="00F774F3" w:rsidRDefault="00F774F3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Update</w:t>
            </w:r>
            <w:r w:rsidR="00720199">
              <w:rPr>
                <w:rFonts w:asciiTheme="minorHAnsi" w:hAnsiTheme="minorHAnsi" w:cs="Arial"/>
                <w:sz w:val="20"/>
                <w:szCs w:val="20"/>
              </w:rPr>
              <w:t xml:space="preserve"> 1: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CD0A7D">
              <w:rPr>
                <w:rFonts w:asciiTheme="minorHAnsi" w:hAnsiTheme="minorHAnsi" w:cs="Arial"/>
                <w:sz w:val="20"/>
                <w:szCs w:val="20"/>
              </w:rPr>
              <w:t>Castle Maps</w:t>
            </w:r>
            <w:r w:rsidR="00B91258">
              <w:rPr>
                <w:rFonts w:asciiTheme="minorHAnsi" w:hAnsiTheme="minorHAnsi" w:cs="Arial"/>
                <w:sz w:val="20"/>
                <w:szCs w:val="20"/>
              </w:rPr>
              <w:t xml:space="preserve"> bring </w:t>
            </w:r>
            <w:r w:rsidR="00720199">
              <w:rPr>
                <w:rFonts w:asciiTheme="minorHAnsi" w:hAnsiTheme="minorHAnsi" w:cs="Arial"/>
                <w:sz w:val="20"/>
                <w:szCs w:val="20"/>
              </w:rPr>
              <w:t>in layout changes</w:t>
            </w:r>
          </w:p>
          <w:p w14:paraId="6346EE96" w14:textId="54A1E571" w:rsidR="00720199" w:rsidRPr="00A42AF2" w:rsidRDefault="00720199" w:rsidP="00914FDD">
            <w:pPr>
              <w:pStyle w:val="NoSpacing"/>
              <w:jc w:val="center"/>
              <w:rPr>
                <w:rFonts w:asciiTheme="minorHAnsi" w:eastAsiaTheme="minorEastAsia" w:hAnsiTheme="minorHAnsi" w:cs="Arial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Update 2: Update Level Feature Overview in terms of </w:t>
            </w:r>
            <w:r w:rsidR="00A42AF2">
              <w:rPr>
                <w:rFonts w:asciiTheme="minorHAnsi" w:eastAsiaTheme="minorEastAsia" w:hAnsiTheme="minorHAnsi" w:cs="Arial" w:hint="eastAsia"/>
                <w:sz w:val="20"/>
                <w:szCs w:val="20"/>
                <w:lang w:eastAsia="zh-CN"/>
              </w:rPr>
              <w:t>Enemi</w:t>
            </w:r>
            <w:r w:rsidR="00A42AF2">
              <w:rPr>
                <w:rFonts w:asciiTheme="minorHAnsi" w:eastAsiaTheme="minorEastAsia" w:hAnsiTheme="minorHAnsi" w:cs="Arial"/>
                <w:sz w:val="20"/>
                <w:szCs w:val="20"/>
                <w:lang w:eastAsia="zh-CN"/>
              </w:rPr>
              <w:t>es,</w:t>
            </w:r>
            <w:r w:rsidR="00927B1F">
              <w:rPr>
                <w:rFonts w:asciiTheme="minorHAnsi" w:eastAsiaTheme="minorEastAsia" w:hAnsiTheme="minorHAnsi" w:cs="Arial"/>
                <w:sz w:val="20"/>
                <w:szCs w:val="20"/>
                <w:lang w:eastAsia="zh-CN"/>
              </w:rPr>
              <w:t xml:space="preserve"> Player Skills</w:t>
            </w:r>
          </w:p>
        </w:tc>
        <w:tc>
          <w:tcPr>
            <w:tcW w:w="1892" w:type="dxa"/>
            <w:vAlign w:val="center"/>
          </w:tcPr>
          <w:p w14:paraId="333BD353" w14:textId="67BE3829" w:rsidR="00C24ED8" w:rsidRPr="002F6EB0" w:rsidRDefault="007A3A1A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Professor. Clark</w:t>
            </w:r>
          </w:p>
        </w:tc>
        <w:tc>
          <w:tcPr>
            <w:tcW w:w="1424" w:type="dxa"/>
            <w:vAlign w:val="center"/>
          </w:tcPr>
          <w:p w14:paraId="1926E109" w14:textId="4B03E5C7" w:rsidR="00C24ED8" w:rsidRPr="002F6EB0" w:rsidRDefault="007A3A1A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Sep 12, 2023</w:t>
            </w:r>
          </w:p>
        </w:tc>
      </w:tr>
      <w:tr w:rsidR="00C24ED8" w:rsidRPr="002F6EB0" w14:paraId="78211026" w14:textId="77777777" w:rsidTr="00B405E3">
        <w:trPr>
          <w:trHeight w:val="251"/>
          <w:jc w:val="center"/>
        </w:trPr>
        <w:tc>
          <w:tcPr>
            <w:tcW w:w="1074" w:type="dxa"/>
            <w:shd w:val="clear" w:color="auto" w:fill="C0C0C0"/>
            <w:vAlign w:val="center"/>
          </w:tcPr>
          <w:p w14:paraId="583F2F97" w14:textId="0A103020" w:rsidR="00C24ED8" w:rsidRPr="002F6EB0" w:rsidRDefault="008F7F4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Arial" w:hint="eastAsia"/>
                <w:bCs/>
                <w:sz w:val="20"/>
                <w:szCs w:val="20"/>
                <w:lang w:eastAsia="zh-CN"/>
              </w:rPr>
              <w:t>3.0</w:t>
            </w:r>
          </w:p>
        </w:tc>
        <w:tc>
          <w:tcPr>
            <w:tcW w:w="4943" w:type="dxa"/>
            <w:shd w:val="clear" w:color="auto" w:fill="C0C0C0"/>
            <w:vAlign w:val="center"/>
          </w:tcPr>
          <w:p w14:paraId="71138C91" w14:textId="77777777" w:rsidR="00C24ED8" w:rsidRDefault="008F7F4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LDD Complete Version</w:t>
            </w:r>
          </w:p>
          <w:p w14:paraId="7E7B6C37" w14:textId="77777777" w:rsidR="008F7F48" w:rsidRDefault="008F7F4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Update 1: Bring in traps</w:t>
            </w:r>
            <w:r w:rsidR="00323F90">
              <w:rPr>
                <w:rFonts w:asciiTheme="minorHAnsi" w:hAnsiTheme="minorHAnsi" w:cs="Arial"/>
                <w:sz w:val="20"/>
                <w:szCs w:val="20"/>
              </w:rPr>
              <w:t xml:space="preserve"> and ambush</w:t>
            </w:r>
          </w:p>
          <w:p w14:paraId="69E8E136" w14:textId="475F35A4" w:rsidR="00323F90" w:rsidRDefault="00323F90" w:rsidP="00323F90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Update 2: </w:t>
            </w:r>
            <w:r w:rsidR="00E01EBC">
              <w:rPr>
                <w:rFonts w:asciiTheme="minorHAnsi" w:hAnsiTheme="minorHAnsi" w:cs="Arial"/>
                <w:sz w:val="20"/>
                <w:szCs w:val="20"/>
              </w:rPr>
              <w:t>Dominions’ adjustment</w:t>
            </w:r>
          </w:p>
          <w:p w14:paraId="2F992DA4" w14:textId="77777777" w:rsidR="00E01EBC" w:rsidRDefault="00E01EBC" w:rsidP="00323F90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Update 3: </w:t>
            </w:r>
            <w:r w:rsidR="0065160D">
              <w:rPr>
                <w:rFonts w:asciiTheme="minorHAnsi" w:hAnsiTheme="minorHAnsi" w:cs="Arial"/>
                <w:sz w:val="20"/>
                <w:szCs w:val="20"/>
              </w:rPr>
              <w:t>Fixed Typos</w:t>
            </w:r>
          </w:p>
          <w:p w14:paraId="29101F9B" w14:textId="77777777" w:rsidR="007361E1" w:rsidRDefault="007361E1" w:rsidP="00323F90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Update 4: Castle Sentry Tower Second Floor layout</w:t>
            </w:r>
          </w:p>
          <w:p w14:paraId="54308DCF" w14:textId="72737C5D" w:rsidR="00D931CD" w:rsidRDefault="00D931CD" w:rsidP="00323F90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Update</w:t>
            </w:r>
            <w:r w:rsidR="001A259D">
              <w:rPr>
                <w:rFonts w:asciiTheme="minorHAnsi" w:hAnsiTheme="minorHAnsi" w:cs="Arial"/>
                <w:sz w:val="20"/>
                <w:szCs w:val="20"/>
              </w:rPr>
              <w:t xml:space="preserve"> 5</w:t>
            </w:r>
            <w:r>
              <w:rPr>
                <w:rFonts w:asciiTheme="minorHAnsi" w:hAnsiTheme="minorHAnsi" w:cs="Arial"/>
                <w:sz w:val="20"/>
                <w:szCs w:val="20"/>
              </w:rPr>
              <w:t>: Rebalance Enemies amoun</w:t>
            </w:r>
            <w:r w:rsidR="0001374F">
              <w:rPr>
                <w:rFonts w:asciiTheme="minorHAnsi" w:hAnsiTheme="minorHAnsi" w:cs="Arial"/>
                <w:sz w:val="20"/>
                <w:szCs w:val="20"/>
              </w:rPr>
              <w:t>t</w:t>
            </w:r>
          </w:p>
          <w:p w14:paraId="0B11A560" w14:textId="2174A7DB" w:rsidR="001A259D" w:rsidRPr="002F6EB0" w:rsidRDefault="001A259D" w:rsidP="00323F90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Update 6: </w:t>
            </w:r>
            <w:r w:rsidR="008828EA">
              <w:rPr>
                <w:rFonts w:asciiTheme="minorHAnsi" w:hAnsiTheme="minorHAnsi" w:cs="Arial"/>
                <w:sz w:val="20"/>
                <w:szCs w:val="20"/>
              </w:rPr>
              <w:t>Skill Progression Chart</w:t>
            </w:r>
          </w:p>
        </w:tc>
        <w:tc>
          <w:tcPr>
            <w:tcW w:w="1892" w:type="dxa"/>
            <w:shd w:val="clear" w:color="auto" w:fill="C0C0C0"/>
            <w:vAlign w:val="center"/>
          </w:tcPr>
          <w:p w14:paraId="3F020E78" w14:textId="5514A6EC" w:rsidR="00C24ED8" w:rsidRPr="002F6EB0" w:rsidRDefault="006C5F02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Professor. Clark</w:t>
            </w:r>
          </w:p>
        </w:tc>
        <w:tc>
          <w:tcPr>
            <w:tcW w:w="1424" w:type="dxa"/>
            <w:shd w:val="clear" w:color="auto" w:fill="C0C0C0"/>
            <w:vAlign w:val="center"/>
          </w:tcPr>
          <w:p w14:paraId="4CF1ED15" w14:textId="62E9A5AD" w:rsidR="00C24ED8" w:rsidRPr="002F6EB0" w:rsidRDefault="006C5F02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Sep 19, 2023</w:t>
            </w:r>
          </w:p>
        </w:tc>
      </w:tr>
      <w:tr w:rsidR="00C24ED8" w:rsidRPr="002F6EB0" w14:paraId="1A7D09B0" w14:textId="77777777" w:rsidTr="00B405E3">
        <w:trPr>
          <w:trHeight w:val="251"/>
          <w:jc w:val="center"/>
        </w:trPr>
        <w:tc>
          <w:tcPr>
            <w:tcW w:w="1074" w:type="dxa"/>
            <w:vAlign w:val="center"/>
          </w:tcPr>
          <w:p w14:paraId="2775739F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vAlign w:val="center"/>
          </w:tcPr>
          <w:p w14:paraId="5FE1714D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92" w:type="dxa"/>
            <w:vAlign w:val="center"/>
          </w:tcPr>
          <w:p w14:paraId="66C48F4E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vAlign w:val="center"/>
          </w:tcPr>
          <w:p w14:paraId="1DBA989A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49E97230" w14:textId="77777777" w:rsidR="00403477" w:rsidRDefault="00403477">
      <w:r>
        <w:br w:type="page"/>
      </w:r>
    </w:p>
    <w:bookmarkStart w:id="0" w:name="_Toc145887342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883656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14:paraId="1BCE7FB2" w14:textId="77777777" w:rsidR="007504EC" w:rsidRPr="002F6EB0" w:rsidRDefault="007504EC" w:rsidP="002F6EB0">
          <w:pPr>
            <w:pStyle w:val="Heading1"/>
            <w:rPr>
              <w:rStyle w:val="Heading1Char"/>
            </w:rPr>
          </w:pPr>
          <w:r w:rsidRPr="002F6EB0">
            <w:rPr>
              <w:rStyle w:val="Heading1Char"/>
            </w:rPr>
            <w:t>Table of Contents</w:t>
          </w:r>
          <w:bookmarkEnd w:id="0"/>
        </w:p>
        <w:p w14:paraId="0BAA4EBC" w14:textId="1C91B205" w:rsidR="006E46D8" w:rsidRDefault="00226444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r>
            <w:fldChar w:fldCharType="begin"/>
          </w:r>
          <w:r w:rsidR="007504EC">
            <w:instrText xml:space="preserve"> TOC \o "1-3" \h \z \u </w:instrText>
          </w:r>
          <w:r>
            <w:fldChar w:fldCharType="separate"/>
          </w:r>
          <w:hyperlink w:anchor="_Toc145887342" w:history="1">
            <w:r w:rsidR="006E46D8" w:rsidRPr="00D64A9B">
              <w:rPr>
                <w:rStyle w:val="Hyperlink"/>
                <w:noProof/>
              </w:rPr>
              <w:t>Table of Contents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_Toc145887342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3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1F9B2C42" w14:textId="713210E6" w:rsidR="006E46D8" w:rsidRDefault="00000000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45887343" w:history="1">
            <w:r w:rsidR="006E46D8" w:rsidRPr="00D64A9B">
              <w:rPr>
                <w:rStyle w:val="Hyperlink"/>
                <w:noProof/>
              </w:rPr>
              <w:t>Table of Figures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_Toc145887343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4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1EFDAF07" w14:textId="32E59AC4" w:rsidR="006E46D8" w:rsidRDefault="00000000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45887344" w:history="1">
            <w:r w:rsidR="006E46D8" w:rsidRPr="00D64A9B">
              <w:rPr>
                <w:rStyle w:val="Hyperlink"/>
                <w:noProof/>
              </w:rPr>
              <w:t>Level Summary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_Toc145887344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5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05306B39" w14:textId="5DEE5957" w:rsidR="006E46D8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45887345" w:history="1">
            <w:r w:rsidR="006E46D8" w:rsidRPr="00D64A9B">
              <w:rPr>
                <w:rStyle w:val="Hyperlink"/>
                <w:noProof/>
              </w:rPr>
              <w:t>Quick Summary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_Toc145887345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5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2D8E2EB8" w14:textId="4326748F" w:rsidR="006E46D8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45887346" w:history="1">
            <w:r w:rsidR="006E46D8" w:rsidRPr="00D64A9B">
              <w:rPr>
                <w:rStyle w:val="Hyperlink"/>
                <w:noProof/>
              </w:rPr>
              <w:t>Level Feature Overview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_Toc145887346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5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42A3077C" w14:textId="2B8A884C" w:rsidR="006E46D8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45887347" w:history="1">
            <w:r w:rsidR="006E46D8" w:rsidRPr="00D64A9B">
              <w:rPr>
                <w:rStyle w:val="Hyperlink"/>
                <w:noProof/>
              </w:rPr>
              <w:t>Development Schedule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_Toc145887347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6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0362F432" w14:textId="2A3CC53E" w:rsidR="006E46D8" w:rsidRDefault="00000000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45887348" w:history="1">
            <w:r w:rsidR="006E46D8" w:rsidRPr="00D64A9B">
              <w:rPr>
                <w:rStyle w:val="Hyperlink"/>
                <w:noProof/>
              </w:rPr>
              <w:t>Level Details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_Toc145887348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7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063ED4F8" w14:textId="785492C8" w:rsidR="006E46D8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45887349" w:history="1">
            <w:r w:rsidR="006E46D8" w:rsidRPr="00D64A9B">
              <w:rPr>
                <w:rStyle w:val="Hyperlink"/>
                <w:noProof/>
              </w:rPr>
              <w:t>Level  Map(s)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_Toc145887349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7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337CE76A" w14:textId="144D2BB6" w:rsidR="006E46D8" w:rsidRDefault="00000000">
          <w:pPr>
            <w:pStyle w:val="TOC3"/>
            <w:tabs>
              <w:tab w:val="right" w:leader="dot" w:pos="9350"/>
            </w:tabs>
            <w:rPr>
              <w:noProof/>
              <w:kern w:val="2"/>
              <w:lang w:eastAsia="zh-CN"/>
              <w14:ligatures w14:val="standardContextual"/>
            </w:rPr>
          </w:pPr>
          <w:hyperlink w:anchor="_Toc145887350" w:history="1">
            <w:r w:rsidR="006E46D8" w:rsidRPr="00D64A9B">
              <w:rPr>
                <w:rStyle w:val="Hyperlink"/>
                <w:noProof/>
              </w:rPr>
              <w:t>Overview Map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_Toc145887350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7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59C6A59F" w14:textId="308FC503" w:rsidR="006E46D8" w:rsidRDefault="00000000">
          <w:pPr>
            <w:pStyle w:val="TOC3"/>
            <w:tabs>
              <w:tab w:val="right" w:leader="dot" w:pos="9350"/>
            </w:tabs>
            <w:rPr>
              <w:noProof/>
              <w:kern w:val="2"/>
              <w:lang w:eastAsia="zh-CN"/>
              <w14:ligatures w14:val="standardContextual"/>
            </w:rPr>
          </w:pPr>
          <w:hyperlink w:anchor="_Toc145887351" w:history="1">
            <w:r w:rsidR="006E46D8" w:rsidRPr="00D64A9B">
              <w:rPr>
                <w:rStyle w:val="Hyperlink"/>
                <w:noProof/>
              </w:rPr>
              <w:t>Details Map(s)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_Toc145887351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9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34CCB5FB" w14:textId="30130199" w:rsidR="006E46D8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45887352" w:history="1">
            <w:r w:rsidR="006E46D8" w:rsidRPr="00D64A9B">
              <w:rPr>
                <w:rStyle w:val="Hyperlink"/>
                <w:noProof/>
              </w:rPr>
              <w:t>Skill Progression Chart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_Toc145887352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16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2C6E2345" w14:textId="63AE06EB" w:rsidR="006E46D8" w:rsidRDefault="00000000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45887353" w:history="1">
            <w:r w:rsidR="006E46D8" w:rsidRPr="00D64A9B">
              <w:rPr>
                <w:rStyle w:val="Hyperlink"/>
                <w:noProof/>
              </w:rPr>
              <w:t>Appendix A:  Aesthetic References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_Toc145887353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17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184BD3AD" w14:textId="4FD5717B" w:rsidR="006E46D8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45887354" w:history="1">
            <w:r w:rsidR="006E46D8" w:rsidRPr="00D64A9B">
              <w:rPr>
                <w:rStyle w:val="Hyperlink"/>
                <w:noProof/>
              </w:rPr>
              <w:t>Theme : Sewer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_Toc145887354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17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300463DF" w14:textId="13CEB60E" w:rsidR="006E46D8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45887355" w:history="1">
            <w:r w:rsidR="006E46D8" w:rsidRPr="00D64A9B">
              <w:rPr>
                <w:rStyle w:val="Hyperlink"/>
                <w:noProof/>
              </w:rPr>
              <w:t>Theme: Mixing style of Castle and Academy of Magic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_Toc145887355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18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33783B8D" w14:textId="7F8F1BCD" w:rsidR="006E46D8" w:rsidRDefault="00000000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45887356" w:history="1">
            <w:r w:rsidR="006E46D8" w:rsidRPr="00D64A9B">
              <w:rPr>
                <w:rStyle w:val="Hyperlink"/>
                <w:noProof/>
              </w:rPr>
              <w:t>Appendix B: New Skills/Gameplay Mechanics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_Toc145887356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18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26916C63" w14:textId="5959527A" w:rsidR="006E46D8" w:rsidRDefault="00000000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45887357" w:history="1">
            <w:r w:rsidR="006E46D8" w:rsidRPr="00D64A9B">
              <w:rPr>
                <w:rStyle w:val="Hyperlink"/>
                <w:noProof/>
              </w:rPr>
              <w:t>Appendix C:  Context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_Toc145887357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19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33F7D57A" w14:textId="0367C9A4" w:rsidR="006E46D8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45887358" w:history="1">
            <w:r w:rsidR="006E46D8" w:rsidRPr="00D64A9B">
              <w:rPr>
                <w:rStyle w:val="Hyperlink"/>
                <w:noProof/>
              </w:rPr>
              <w:t>Backstory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_Toc145887358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19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45C5760C" w14:textId="6557A6A2" w:rsidR="006E46D8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45887359" w:history="1">
            <w:r w:rsidR="006E46D8" w:rsidRPr="00D64A9B">
              <w:rPr>
                <w:rStyle w:val="Hyperlink"/>
                <w:iCs/>
                <w:noProof/>
              </w:rPr>
              <w:t>Aftermath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_Toc145887359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19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434E8433" w14:textId="065945A6" w:rsidR="006E46D8" w:rsidRDefault="00000000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45887360" w:history="1">
            <w:r w:rsidR="006E46D8" w:rsidRPr="00D64A9B">
              <w:rPr>
                <w:rStyle w:val="Hyperlink"/>
                <w:noProof/>
              </w:rPr>
              <w:t>Appendix D: Characters/Dialog Flow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_Toc145887360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20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36326A33" w14:textId="0A3C06C5" w:rsidR="006E46D8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45887361" w:history="1">
            <w:r w:rsidR="006E46D8" w:rsidRPr="00D64A9B">
              <w:rPr>
                <w:rStyle w:val="Hyperlink"/>
                <w:noProof/>
              </w:rPr>
              <w:t xml:space="preserve">Character 1: Urani (Princess Luna, </w:t>
            </w:r>
            <w:r w:rsidR="006E46D8" w:rsidRPr="00D64A9B">
              <w:rPr>
                <w:rStyle w:val="Hyperlink"/>
                <w:noProof/>
                <w:lang w:eastAsia="zh-CN"/>
              </w:rPr>
              <w:t>the mysterious old wizard)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_Toc145887361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20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4720FFEB" w14:textId="1C2AAAC4" w:rsidR="006E46D8" w:rsidRDefault="00000000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45887362" w:history="1">
            <w:r w:rsidR="006E46D8" w:rsidRPr="00D64A9B">
              <w:rPr>
                <w:rStyle w:val="Hyperlink"/>
                <w:noProof/>
              </w:rPr>
              <w:t>Appendix E: Risks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_Toc145887362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21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5806A898" w14:textId="188256B5" w:rsidR="006E46D8" w:rsidRDefault="00000000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45887363" w:history="1">
            <w:r w:rsidR="006E46D8" w:rsidRPr="00D64A9B">
              <w:rPr>
                <w:rStyle w:val="Hyperlink"/>
                <w:noProof/>
              </w:rPr>
              <w:t>Appendix F:  Key Asset Needs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_Toc145887363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21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127EC156" w14:textId="4F73AA2B" w:rsidR="006E46D8" w:rsidRDefault="00000000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45887364" w:history="1">
            <w:r w:rsidR="006E46D8" w:rsidRPr="00D64A9B">
              <w:rPr>
                <w:rStyle w:val="Hyperlink"/>
                <w:noProof/>
              </w:rPr>
              <w:t>References</w:t>
            </w:r>
            <w:r w:rsidR="006E46D8">
              <w:rPr>
                <w:noProof/>
                <w:webHidden/>
              </w:rPr>
              <w:tab/>
            </w:r>
            <w:r w:rsidR="006E46D8">
              <w:rPr>
                <w:noProof/>
                <w:webHidden/>
              </w:rPr>
              <w:fldChar w:fldCharType="begin"/>
            </w:r>
            <w:r w:rsidR="006E46D8">
              <w:rPr>
                <w:noProof/>
                <w:webHidden/>
              </w:rPr>
              <w:instrText xml:space="preserve"> PAGEREF _Toc145887364 \h </w:instrText>
            </w:r>
            <w:r w:rsidR="006E46D8">
              <w:rPr>
                <w:noProof/>
                <w:webHidden/>
              </w:rPr>
            </w:r>
            <w:r w:rsidR="006E46D8">
              <w:rPr>
                <w:noProof/>
                <w:webHidden/>
              </w:rPr>
              <w:fldChar w:fldCharType="separate"/>
            </w:r>
            <w:r w:rsidR="006E46D8">
              <w:rPr>
                <w:noProof/>
                <w:webHidden/>
              </w:rPr>
              <w:t>22</w:t>
            </w:r>
            <w:r w:rsidR="006E46D8">
              <w:rPr>
                <w:noProof/>
                <w:webHidden/>
              </w:rPr>
              <w:fldChar w:fldCharType="end"/>
            </w:r>
          </w:hyperlink>
        </w:p>
        <w:p w14:paraId="0F020CA8" w14:textId="23CBCC39" w:rsidR="00BB0E46" w:rsidRDefault="00226444" w:rsidP="00BB0E46">
          <w:pPr>
            <w:spacing w:after="0"/>
            <w:sectPr w:rsidR="00BB0E46" w:rsidSect="000B3CD2">
              <w:pgSz w:w="12240" w:h="15840"/>
              <w:pgMar w:top="1440" w:right="1440" w:bottom="1440" w:left="1440" w:header="720" w:footer="720" w:gutter="0"/>
              <w:pgBorders w:offsetFrom="page">
                <w:top w:val="threeDEngrave" w:sz="24" w:space="24" w:color="auto"/>
                <w:left w:val="threeDEngrave" w:sz="24" w:space="24" w:color="auto"/>
                <w:bottom w:val="threeDEngrave" w:sz="24" w:space="24" w:color="auto"/>
                <w:right w:val="threeDEngrave" w:sz="24" w:space="24" w:color="auto"/>
              </w:pgBorders>
              <w:cols w:space="720"/>
              <w:docGrid w:linePitch="360"/>
            </w:sectPr>
          </w:pPr>
          <w:r>
            <w:fldChar w:fldCharType="end"/>
          </w:r>
        </w:p>
      </w:sdtContent>
    </w:sdt>
    <w:p w14:paraId="74F59D1D" w14:textId="77777777" w:rsidR="00177ADF" w:rsidRDefault="00177ADF" w:rsidP="00177ADF">
      <w:pPr>
        <w:pStyle w:val="Heading1"/>
      </w:pPr>
      <w:bookmarkStart w:id="1" w:name="_Toc145887343"/>
      <w:r>
        <w:lastRenderedPageBreak/>
        <w:t>Table of Figures</w:t>
      </w:r>
      <w:bookmarkEnd w:id="1"/>
    </w:p>
    <w:p w14:paraId="0D994A10" w14:textId="77777777" w:rsidR="00177ADF" w:rsidRDefault="00177ADF">
      <w:pPr>
        <w:pStyle w:val="TableofFigures"/>
        <w:tabs>
          <w:tab w:val="right" w:leader="dot" w:pos="9350"/>
        </w:tabs>
        <w:rPr>
          <w:rStyle w:val="Emphasis"/>
        </w:rPr>
      </w:pPr>
    </w:p>
    <w:p w14:paraId="7F381DC8" w14:textId="69FE5C28" w:rsidR="006E46D8" w:rsidRDefault="00226444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r>
        <w:rPr>
          <w:rStyle w:val="Emphasis"/>
        </w:rPr>
        <w:fldChar w:fldCharType="begin"/>
      </w:r>
      <w:r w:rsidR="00177ADF">
        <w:rPr>
          <w:rStyle w:val="Emphasis"/>
        </w:rPr>
        <w:instrText xml:space="preserve"> TOC \h \z \c "Figure" </w:instrText>
      </w:r>
      <w:r>
        <w:rPr>
          <w:rStyle w:val="Emphasis"/>
        </w:rPr>
        <w:fldChar w:fldCharType="separate"/>
      </w:r>
      <w:hyperlink w:anchor="_Toc145887365" w:history="1">
        <w:r w:rsidR="006E46D8" w:rsidRPr="006D48F2">
          <w:rPr>
            <w:rStyle w:val="Hyperlink"/>
            <w:noProof/>
          </w:rPr>
          <w:t>Figure 1 Overview Map[12]</w:t>
        </w:r>
        <w:r w:rsidR="006E46D8">
          <w:rPr>
            <w:noProof/>
            <w:webHidden/>
          </w:rPr>
          <w:tab/>
        </w:r>
        <w:r w:rsidR="006E46D8">
          <w:rPr>
            <w:noProof/>
            <w:webHidden/>
          </w:rPr>
          <w:fldChar w:fldCharType="begin"/>
        </w:r>
        <w:r w:rsidR="006E46D8">
          <w:rPr>
            <w:noProof/>
            <w:webHidden/>
          </w:rPr>
          <w:instrText xml:space="preserve"> PAGEREF _Toc145887365 \h </w:instrText>
        </w:r>
        <w:r w:rsidR="006E46D8">
          <w:rPr>
            <w:noProof/>
            <w:webHidden/>
          </w:rPr>
        </w:r>
        <w:r w:rsidR="006E46D8">
          <w:rPr>
            <w:noProof/>
            <w:webHidden/>
          </w:rPr>
          <w:fldChar w:fldCharType="separate"/>
        </w:r>
        <w:r w:rsidR="006E46D8">
          <w:rPr>
            <w:noProof/>
            <w:webHidden/>
          </w:rPr>
          <w:t>7</w:t>
        </w:r>
        <w:r w:rsidR="006E46D8">
          <w:rPr>
            <w:noProof/>
            <w:webHidden/>
          </w:rPr>
          <w:fldChar w:fldCharType="end"/>
        </w:r>
      </w:hyperlink>
    </w:p>
    <w:p w14:paraId="26DB7785" w14:textId="411BBB7A" w:rsidR="006E46D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45887366" w:history="1">
        <w:r w:rsidR="006E46D8" w:rsidRPr="006D48F2">
          <w:rPr>
            <w:rStyle w:val="Hyperlink"/>
            <w:noProof/>
          </w:rPr>
          <w:t>Figure 2 Overview map of castle' names [12]</w:t>
        </w:r>
        <w:r w:rsidR="006E46D8">
          <w:rPr>
            <w:noProof/>
            <w:webHidden/>
          </w:rPr>
          <w:tab/>
        </w:r>
        <w:r w:rsidR="006E46D8">
          <w:rPr>
            <w:noProof/>
            <w:webHidden/>
          </w:rPr>
          <w:fldChar w:fldCharType="begin"/>
        </w:r>
        <w:r w:rsidR="006E46D8">
          <w:rPr>
            <w:noProof/>
            <w:webHidden/>
          </w:rPr>
          <w:instrText xml:space="preserve"> PAGEREF _Toc145887366 \h </w:instrText>
        </w:r>
        <w:r w:rsidR="006E46D8">
          <w:rPr>
            <w:noProof/>
            <w:webHidden/>
          </w:rPr>
        </w:r>
        <w:r w:rsidR="006E46D8">
          <w:rPr>
            <w:noProof/>
            <w:webHidden/>
          </w:rPr>
          <w:fldChar w:fldCharType="separate"/>
        </w:r>
        <w:r w:rsidR="006E46D8">
          <w:rPr>
            <w:noProof/>
            <w:webHidden/>
          </w:rPr>
          <w:t>7</w:t>
        </w:r>
        <w:r w:rsidR="006E46D8">
          <w:rPr>
            <w:noProof/>
            <w:webHidden/>
          </w:rPr>
          <w:fldChar w:fldCharType="end"/>
        </w:r>
      </w:hyperlink>
    </w:p>
    <w:p w14:paraId="4C84F884" w14:textId="44B0A704" w:rsidR="006E46D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45887367" w:history="1">
        <w:r w:rsidR="006E46D8" w:rsidRPr="006D48F2">
          <w:rPr>
            <w:rStyle w:val="Hyperlink"/>
            <w:noProof/>
          </w:rPr>
          <w:t>Figure 3 Dominion Partition [12]</w:t>
        </w:r>
        <w:r w:rsidR="006E46D8">
          <w:rPr>
            <w:noProof/>
            <w:webHidden/>
          </w:rPr>
          <w:tab/>
        </w:r>
        <w:r w:rsidR="006E46D8">
          <w:rPr>
            <w:noProof/>
            <w:webHidden/>
          </w:rPr>
          <w:fldChar w:fldCharType="begin"/>
        </w:r>
        <w:r w:rsidR="006E46D8">
          <w:rPr>
            <w:noProof/>
            <w:webHidden/>
          </w:rPr>
          <w:instrText xml:space="preserve"> PAGEREF _Toc145887367 \h </w:instrText>
        </w:r>
        <w:r w:rsidR="006E46D8">
          <w:rPr>
            <w:noProof/>
            <w:webHidden/>
          </w:rPr>
        </w:r>
        <w:r w:rsidR="006E46D8">
          <w:rPr>
            <w:noProof/>
            <w:webHidden/>
          </w:rPr>
          <w:fldChar w:fldCharType="separate"/>
        </w:r>
        <w:r w:rsidR="006E46D8">
          <w:rPr>
            <w:noProof/>
            <w:webHidden/>
          </w:rPr>
          <w:t>8</w:t>
        </w:r>
        <w:r w:rsidR="006E46D8">
          <w:rPr>
            <w:noProof/>
            <w:webHidden/>
          </w:rPr>
          <w:fldChar w:fldCharType="end"/>
        </w:r>
      </w:hyperlink>
    </w:p>
    <w:p w14:paraId="243EB992" w14:textId="456E2B7A" w:rsidR="006E46D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45887368" w:history="1">
        <w:r w:rsidR="006E46D8" w:rsidRPr="006D48F2">
          <w:rPr>
            <w:rStyle w:val="Hyperlink"/>
            <w:noProof/>
          </w:rPr>
          <w:t>Figure 4 Legend [12]</w:t>
        </w:r>
        <w:r w:rsidR="006E46D8">
          <w:rPr>
            <w:noProof/>
            <w:webHidden/>
          </w:rPr>
          <w:tab/>
        </w:r>
        <w:r w:rsidR="006E46D8">
          <w:rPr>
            <w:noProof/>
            <w:webHidden/>
          </w:rPr>
          <w:fldChar w:fldCharType="begin"/>
        </w:r>
        <w:r w:rsidR="006E46D8">
          <w:rPr>
            <w:noProof/>
            <w:webHidden/>
          </w:rPr>
          <w:instrText xml:space="preserve"> PAGEREF _Toc145887368 \h </w:instrText>
        </w:r>
        <w:r w:rsidR="006E46D8">
          <w:rPr>
            <w:noProof/>
            <w:webHidden/>
          </w:rPr>
        </w:r>
        <w:r w:rsidR="006E46D8">
          <w:rPr>
            <w:noProof/>
            <w:webHidden/>
          </w:rPr>
          <w:fldChar w:fldCharType="separate"/>
        </w:r>
        <w:r w:rsidR="006E46D8">
          <w:rPr>
            <w:noProof/>
            <w:webHidden/>
          </w:rPr>
          <w:t>8</w:t>
        </w:r>
        <w:r w:rsidR="006E46D8">
          <w:rPr>
            <w:noProof/>
            <w:webHidden/>
          </w:rPr>
          <w:fldChar w:fldCharType="end"/>
        </w:r>
      </w:hyperlink>
    </w:p>
    <w:p w14:paraId="1561D2CF" w14:textId="7A3F779B" w:rsidR="006E46D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45887369" w:history="1">
        <w:r w:rsidR="006E46D8" w:rsidRPr="006D48F2">
          <w:rPr>
            <w:rStyle w:val="Hyperlink"/>
            <w:noProof/>
          </w:rPr>
          <w:t>Figure 5:  Walhthorugh of Path of the moon light [12]</w:t>
        </w:r>
        <w:r w:rsidR="006E46D8">
          <w:rPr>
            <w:noProof/>
            <w:webHidden/>
          </w:rPr>
          <w:tab/>
        </w:r>
        <w:r w:rsidR="006E46D8">
          <w:rPr>
            <w:noProof/>
            <w:webHidden/>
          </w:rPr>
          <w:fldChar w:fldCharType="begin"/>
        </w:r>
        <w:r w:rsidR="006E46D8">
          <w:rPr>
            <w:noProof/>
            <w:webHidden/>
          </w:rPr>
          <w:instrText xml:space="preserve"> PAGEREF _Toc145887369 \h </w:instrText>
        </w:r>
        <w:r w:rsidR="006E46D8">
          <w:rPr>
            <w:noProof/>
            <w:webHidden/>
          </w:rPr>
        </w:r>
        <w:r w:rsidR="006E46D8">
          <w:rPr>
            <w:noProof/>
            <w:webHidden/>
          </w:rPr>
          <w:fldChar w:fldCharType="separate"/>
        </w:r>
        <w:r w:rsidR="006E46D8">
          <w:rPr>
            <w:noProof/>
            <w:webHidden/>
          </w:rPr>
          <w:t>9</w:t>
        </w:r>
        <w:r w:rsidR="006E46D8">
          <w:rPr>
            <w:noProof/>
            <w:webHidden/>
          </w:rPr>
          <w:fldChar w:fldCharType="end"/>
        </w:r>
      </w:hyperlink>
    </w:p>
    <w:p w14:paraId="64E10E96" w14:textId="7D71AD6E" w:rsidR="006E46D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45887370" w:history="1">
        <w:r w:rsidR="006E46D8" w:rsidRPr="006D48F2">
          <w:rPr>
            <w:rStyle w:val="Hyperlink"/>
            <w:noProof/>
          </w:rPr>
          <w:t>Figure 6:  Walhthorugh of Front Gate [12]</w:t>
        </w:r>
        <w:r w:rsidR="006E46D8">
          <w:rPr>
            <w:noProof/>
            <w:webHidden/>
          </w:rPr>
          <w:tab/>
        </w:r>
        <w:r w:rsidR="006E46D8">
          <w:rPr>
            <w:noProof/>
            <w:webHidden/>
          </w:rPr>
          <w:fldChar w:fldCharType="begin"/>
        </w:r>
        <w:r w:rsidR="006E46D8">
          <w:rPr>
            <w:noProof/>
            <w:webHidden/>
          </w:rPr>
          <w:instrText xml:space="preserve"> PAGEREF _Toc145887370 \h </w:instrText>
        </w:r>
        <w:r w:rsidR="006E46D8">
          <w:rPr>
            <w:noProof/>
            <w:webHidden/>
          </w:rPr>
        </w:r>
        <w:r w:rsidR="006E46D8">
          <w:rPr>
            <w:noProof/>
            <w:webHidden/>
          </w:rPr>
          <w:fldChar w:fldCharType="separate"/>
        </w:r>
        <w:r w:rsidR="006E46D8">
          <w:rPr>
            <w:noProof/>
            <w:webHidden/>
          </w:rPr>
          <w:t>10</w:t>
        </w:r>
        <w:r w:rsidR="006E46D8">
          <w:rPr>
            <w:noProof/>
            <w:webHidden/>
          </w:rPr>
          <w:fldChar w:fldCharType="end"/>
        </w:r>
      </w:hyperlink>
    </w:p>
    <w:p w14:paraId="28F983F5" w14:textId="4EBA7442" w:rsidR="006E46D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45887371" w:history="1">
        <w:r w:rsidR="006E46D8" w:rsidRPr="006D48F2">
          <w:rPr>
            <w:rStyle w:val="Hyperlink"/>
            <w:noProof/>
          </w:rPr>
          <w:t>Figure 7:  Walhthorugh of Cliff Path [12]</w:t>
        </w:r>
        <w:r w:rsidR="006E46D8">
          <w:rPr>
            <w:noProof/>
            <w:webHidden/>
          </w:rPr>
          <w:tab/>
        </w:r>
        <w:r w:rsidR="006E46D8">
          <w:rPr>
            <w:noProof/>
            <w:webHidden/>
          </w:rPr>
          <w:fldChar w:fldCharType="begin"/>
        </w:r>
        <w:r w:rsidR="006E46D8">
          <w:rPr>
            <w:noProof/>
            <w:webHidden/>
          </w:rPr>
          <w:instrText xml:space="preserve"> PAGEREF _Toc145887371 \h </w:instrText>
        </w:r>
        <w:r w:rsidR="006E46D8">
          <w:rPr>
            <w:noProof/>
            <w:webHidden/>
          </w:rPr>
        </w:r>
        <w:r w:rsidR="006E46D8">
          <w:rPr>
            <w:noProof/>
            <w:webHidden/>
          </w:rPr>
          <w:fldChar w:fldCharType="separate"/>
        </w:r>
        <w:r w:rsidR="006E46D8">
          <w:rPr>
            <w:noProof/>
            <w:webHidden/>
          </w:rPr>
          <w:t>11</w:t>
        </w:r>
        <w:r w:rsidR="006E46D8">
          <w:rPr>
            <w:noProof/>
            <w:webHidden/>
          </w:rPr>
          <w:fldChar w:fldCharType="end"/>
        </w:r>
      </w:hyperlink>
    </w:p>
    <w:p w14:paraId="07482453" w14:textId="6F374797" w:rsidR="006E46D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45887372" w:history="1">
        <w:r w:rsidR="006E46D8" w:rsidRPr="006D48F2">
          <w:rPr>
            <w:rStyle w:val="Hyperlink"/>
            <w:noProof/>
          </w:rPr>
          <w:t>Figure 8 Walhthorugh of castle tower 2nd floor [12]</w:t>
        </w:r>
        <w:r w:rsidR="006E46D8">
          <w:rPr>
            <w:noProof/>
            <w:webHidden/>
          </w:rPr>
          <w:tab/>
        </w:r>
        <w:r w:rsidR="006E46D8">
          <w:rPr>
            <w:noProof/>
            <w:webHidden/>
          </w:rPr>
          <w:fldChar w:fldCharType="begin"/>
        </w:r>
        <w:r w:rsidR="006E46D8">
          <w:rPr>
            <w:noProof/>
            <w:webHidden/>
          </w:rPr>
          <w:instrText xml:space="preserve"> PAGEREF _Toc145887372 \h </w:instrText>
        </w:r>
        <w:r w:rsidR="006E46D8">
          <w:rPr>
            <w:noProof/>
            <w:webHidden/>
          </w:rPr>
        </w:r>
        <w:r w:rsidR="006E46D8">
          <w:rPr>
            <w:noProof/>
            <w:webHidden/>
          </w:rPr>
          <w:fldChar w:fldCharType="separate"/>
        </w:r>
        <w:r w:rsidR="006E46D8">
          <w:rPr>
            <w:noProof/>
            <w:webHidden/>
          </w:rPr>
          <w:t>12</w:t>
        </w:r>
        <w:r w:rsidR="006E46D8">
          <w:rPr>
            <w:noProof/>
            <w:webHidden/>
          </w:rPr>
          <w:fldChar w:fldCharType="end"/>
        </w:r>
      </w:hyperlink>
    </w:p>
    <w:p w14:paraId="75A64137" w14:textId="2F9AC5B7" w:rsidR="006E46D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45887373" w:history="1">
        <w:r w:rsidR="006E46D8" w:rsidRPr="006D48F2">
          <w:rPr>
            <w:rStyle w:val="Hyperlink"/>
            <w:noProof/>
          </w:rPr>
          <w:t>Figure 9:  Walhthorugh of the Main Castle first part [12]</w:t>
        </w:r>
        <w:r w:rsidR="006E46D8">
          <w:rPr>
            <w:noProof/>
            <w:webHidden/>
          </w:rPr>
          <w:tab/>
        </w:r>
        <w:r w:rsidR="006E46D8">
          <w:rPr>
            <w:noProof/>
            <w:webHidden/>
          </w:rPr>
          <w:fldChar w:fldCharType="begin"/>
        </w:r>
        <w:r w:rsidR="006E46D8">
          <w:rPr>
            <w:noProof/>
            <w:webHidden/>
          </w:rPr>
          <w:instrText xml:space="preserve"> PAGEREF _Toc145887373 \h </w:instrText>
        </w:r>
        <w:r w:rsidR="006E46D8">
          <w:rPr>
            <w:noProof/>
            <w:webHidden/>
          </w:rPr>
        </w:r>
        <w:r w:rsidR="006E46D8">
          <w:rPr>
            <w:noProof/>
            <w:webHidden/>
          </w:rPr>
          <w:fldChar w:fldCharType="separate"/>
        </w:r>
        <w:r w:rsidR="006E46D8">
          <w:rPr>
            <w:noProof/>
            <w:webHidden/>
          </w:rPr>
          <w:t>13</w:t>
        </w:r>
        <w:r w:rsidR="006E46D8">
          <w:rPr>
            <w:noProof/>
            <w:webHidden/>
          </w:rPr>
          <w:fldChar w:fldCharType="end"/>
        </w:r>
      </w:hyperlink>
    </w:p>
    <w:p w14:paraId="0620DC9C" w14:textId="1EEBAF99" w:rsidR="006E46D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45887374" w:history="1">
        <w:r w:rsidR="006E46D8" w:rsidRPr="006D48F2">
          <w:rPr>
            <w:rStyle w:val="Hyperlink"/>
            <w:noProof/>
          </w:rPr>
          <w:t>Figure 10:  Overview Map of Chapel the Moon 2</w:t>
        </w:r>
        <w:r w:rsidR="006E46D8" w:rsidRPr="006D48F2">
          <w:rPr>
            <w:rStyle w:val="Hyperlink"/>
            <w:noProof/>
            <w:vertAlign w:val="superscript"/>
          </w:rPr>
          <w:t>nd</w:t>
        </w:r>
        <w:r w:rsidR="006E46D8" w:rsidRPr="006D48F2">
          <w:rPr>
            <w:rStyle w:val="Hyperlink"/>
            <w:noProof/>
          </w:rPr>
          <w:t xml:space="preserve"> floor [12]</w:t>
        </w:r>
        <w:r w:rsidR="006E46D8">
          <w:rPr>
            <w:noProof/>
            <w:webHidden/>
          </w:rPr>
          <w:tab/>
        </w:r>
        <w:r w:rsidR="006E46D8">
          <w:rPr>
            <w:noProof/>
            <w:webHidden/>
          </w:rPr>
          <w:fldChar w:fldCharType="begin"/>
        </w:r>
        <w:r w:rsidR="006E46D8">
          <w:rPr>
            <w:noProof/>
            <w:webHidden/>
          </w:rPr>
          <w:instrText xml:space="preserve"> PAGEREF _Toc145887374 \h </w:instrText>
        </w:r>
        <w:r w:rsidR="006E46D8">
          <w:rPr>
            <w:noProof/>
            <w:webHidden/>
          </w:rPr>
        </w:r>
        <w:r w:rsidR="006E46D8">
          <w:rPr>
            <w:noProof/>
            <w:webHidden/>
          </w:rPr>
          <w:fldChar w:fldCharType="separate"/>
        </w:r>
        <w:r w:rsidR="006E46D8">
          <w:rPr>
            <w:noProof/>
            <w:webHidden/>
          </w:rPr>
          <w:t>14</w:t>
        </w:r>
        <w:r w:rsidR="006E46D8">
          <w:rPr>
            <w:noProof/>
            <w:webHidden/>
          </w:rPr>
          <w:fldChar w:fldCharType="end"/>
        </w:r>
      </w:hyperlink>
    </w:p>
    <w:p w14:paraId="35BC0971" w14:textId="7176A155" w:rsidR="006E46D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45887375" w:history="1">
        <w:r w:rsidR="006E46D8" w:rsidRPr="006D48F2">
          <w:rPr>
            <w:rStyle w:val="Hyperlink"/>
            <w:noProof/>
          </w:rPr>
          <w:t>Figure 11 Walkthrough of the main castle second part [12]</w:t>
        </w:r>
        <w:r w:rsidR="006E46D8">
          <w:rPr>
            <w:noProof/>
            <w:webHidden/>
          </w:rPr>
          <w:tab/>
        </w:r>
        <w:r w:rsidR="006E46D8">
          <w:rPr>
            <w:noProof/>
            <w:webHidden/>
          </w:rPr>
          <w:fldChar w:fldCharType="begin"/>
        </w:r>
        <w:r w:rsidR="006E46D8">
          <w:rPr>
            <w:noProof/>
            <w:webHidden/>
          </w:rPr>
          <w:instrText xml:space="preserve"> PAGEREF _Toc145887375 \h </w:instrText>
        </w:r>
        <w:r w:rsidR="006E46D8">
          <w:rPr>
            <w:noProof/>
            <w:webHidden/>
          </w:rPr>
        </w:r>
        <w:r w:rsidR="006E46D8">
          <w:rPr>
            <w:noProof/>
            <w:webHidden/>
          </w:rPr>
          <w:fldChar w:fldCharType="separate"/>
        </w:r>
        <w:r w:rsidR="006E46D8">
          <w:rPr>
            <w:noProof/>
            <w:webHidden/>
          </w:rPr>
          <w:t>15</w:t>
        </w:r>
        <w:r w:rsidR="006E46D8">
          <w:rPr>
            <w:noProof/>
            <w:webHidden/>
          </w:rPr>
          <w:fldChar w:fldCharType="end"/>
        </w:r>
      </w:hyperlink>
    </w:p>
    <w:p w14:paraId="09C2F372" w14:textId="1C7DBB9C" w:rsidR="006E46D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45887376" w:history="1">
        <w:r w:rsidR="006E46D8" w:rsidRPr="006D48F2">
          <w:rPr>
            <w:rStyle w:val="Hyperlink"/>
            <w:noProof/>
          </w:rPr>
          <w:t>Figure 12 Skill Progression Chart [19]</w:t>
        </w:r>
        <w:r w:rsidR="006E46D8">
          <w:rPr>
            <w:noProof/>
            <w:webHidden/>
          </w:rPr>
          <w:tab/>
        </w:r>
        <w:r w:rsidR="006E46D8">
          <w:rPr>
            <w:noProof/>
            <w:webHidden/>
          </w:rPr>
          <w:fldChar w:fldCharType="begin"/>
        </w:r>
        <w:r w:rsidR="006E46D8">
          <w:rPr>
            <w:noProof/>
            <w:webHidden/>
          </w:rPr>
          <w:instrText xml:space="preserve"> PAGEREF _Toc145887376 \h </w:instrText>
        </w:r>
        <w:r w:rsidR="006E46D8">
          <w:rPr>
            <w:noProof/>
            <w:webHidden/>
          </w:rPr>
        </w:r>
        <w:r w:rsidR="006E46D8">
          <w:rPr>
            <w:noProof/>
            <w:webHidden/>
          </w:rPr>
          <w:fldChar w:fldCharType="separate"/>
        </w:r>
        <w:r w:rsidR="006E46D8">
          <w:rPr>
            <w:noProof/>
            <w:webHidden/>
          </w:rPr>
          <w:t>16</w:t>
        </w:r>
        <w:r w:rsidR="006E46D8">
          <w:rPr>
            <w:noProof/>
            <w:webHidden/>
          </w:rPr>
          <w:fldChar w:fldCharType="end"/>
        </w:r>
      </w:hyperlink>
    </w:p>
    <w:p w14:paraId="17020328" w14:textId="5C74CF11" w:rsidR="006E46D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45887377" w:history="1">
        <w:r w:rsidR="006E46D8" w:rsidRPr="006D48F2">
          <w:rPr>
            <w:rStyle w:val="Hyperlink"/>
            <w:noProof/>
          </w:rPr>
          <w:t>Figure 13 Art style reference of the cave and sewer part for the castle</w:t>
        </w:r>
        <w:r w:rsidR="006E46D8">
          <w:rPr>
            <w:noProof/>
            <w:webHidden/>
          </w:rPr>
          <w:tab/>
        </w:r>
        <w:r w:rsidR="006E46D8">
          <w:rPr>
            <w:noProof/>
            <w:webHidden/>
          </w:rPr>
          <w:fldChar w:fldCharType="begin"/>
        </w:r>
        <w:r w:rsidR="006E46D8">
          <w:rPr>
            <w:noProof/>
            <w:webHidden/>
          </w:rPr>
          <w:instrText xml:space="preserve"> PAGEREF _Toc145887377 \h </w:instrText>
        </w:r>
        <w:r w:rsidR="006E46D8">
          <w:rPr>
            <w:noProof/>
            <w:webHidden/>
          </w:rPr>
        </w:r>
        <w:r w:rsidR="006E46D8">
          <w:rPr>
            <w:noProof/>
            <w:webHidden/>
          </w:rPr>
          <w:fldChar w:fldCharType="separate"/>
        </w:r>
        <w:r w:rsidR="006E46D8">
          <w:rPr>
            <w:noProof/>
            <w:webHidden/>
          </w:rPr>
          <w:t>17</w:t>
        </w:r>
        <w:r w:rsidR="006E46D8">
          <w:rPr>
            <w:noProof/>
            <w:webHidden/>
          </w:rPr>
          <w:fldChar w:fldCharType="end"/>
        </w:r>
      </w:hyperlink>
    </w:p>
    <w:p w14:paraId="433FC57C" w14:textId="1006F8C6" w:rsidR="006E46D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45887378" w:history="1">
        <w:r w:rsidR="006E46D8" w:rsidRPr="006D48F2">
          <w:rPr>
            <w:rStyle w:val="Hyperlink"/>
            <w:noProof/>
          </w:rPr>
          <w:t>Figure 14 Art style reference of Castle exterior and its interior</w:t>
        </w:r>
        <w:r w:rsidR="006E46D8">
          <w:rPr>
            <w:noProof/>
            <w:webHidden/>
          </w:rPr>
          <w:tab/>
        </w:r>
        <w:r w:rsidR="006E46D8">
          <w:rPr>
            <w:noProof/>
            <w:webHidden/>
          </w:rPr>
          <w:fldChar w:fldCharType="begin"/>
        </w:r>
        <w:r w:rsidR="006E46D8">
          <w:rPr>
            <w:noProof/>
            <w:webHidden/>
          </w:rPr>
          <w:instrText xml:space="preserve"> PAGEREF _Toc145887378 \h </w:instrText>
        </w:r>
        <w:r w:rsidR="006E46D8">
          <w:rPr>
            <w:noProof/>
            <w:webHidden/>
          </w:rPr>
        </w:r>
        <w:r w:rsidR="006E46D8">
          <w:rPr>
            <w:noProof/>
            <w:webHidden/>
          </w:rPr>
          <w:fldChar w:fldCharType="separate"/>
        </w:r>
        <w:r w:rsidR="006E46D8">
          <w:rPr>
            <w:noProof/>
            <w:webHidden/>
          </w:rPr>
          <w:t>18</w:t>
        </w:r>
        <w:r w:rsidR="006E46D8">
          <w:rPr>
            <w:noProof/>
            <w:webHidden/>
          </w:rPr>
          <w:fldChar w:fldCharType="end"/>
        </w:r>
      </w:hyperlink>
    </w:p>
    <w:p w14:paraId="43E9D15D" w14:textId="0088097B" w:rsidR="00177ADF" w:rsidRPr="00EC2762" w:rsidRDefault="00226444" w:rsidP="002F6EB0">
      <w:pPr>
        <w:spacing w:after="60"/>
        <w:rPr>
          <w:rStyle w:val="Emphasis"/>
        </w:rPr>
      </w:pPr>
      <w:r>
        <w:rPr>
          <w:rStyle w:val="Emphasis"/>
        </w:rPr>
        <w:fldChar w:fldCharType="end"/>
      </w:r>
    </w:p>
    <w:p w14:paraId="7C11B918" w14:textId="77777777" w:rsidR="00403477" w:rsidRDefault="00403477"/>
    <w:p w14:paraId="4EF6C587" w14:textId="77777777" w:rsidR="00177ADF" w:rsidRDefault="00177AD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49D689D4" w14:textId="77777777" w:rsidR="0038181C" w:rsidRDefault="0038181C" w:rsidP="0038181C">
      <w:pPr>
        <w:pStyle w:val="Title"/>
      </w:pPr>
      <w:r>
        <w:lastRenderedPageBreak/>
        <w:t>Level Design Document</w:t>
      </w:r>
    </w:p>
    <w:p w14:paraId="46726F78" w14:textId="77777777" w:rsidR="0038181C" w:rsidRDefault="0038181C" w:rsidP="0038181C">
      <w:pPr>
        <w:pStyle w:val="Heading1"/>
      </w:pPr>
      <w:bookmarkStart w:id="2" w:name="_Toc124694530"/>
      <w:bookmarkStart w:id="3" w:name="_Toc145887344"/>
      <w:r>
        <w:t>Level Summary</w:t>
      </w:r>
      <w:bookmarkEnd w:id="2"/>
      <w:bookmarkEnd w:id="3"/>
    </w:p>
    <w:p w14:paraId="2F2B2630" w14:textId="77777777" w:rsidR="0038181C" w:rsidRDefault="0038181C" w:rsidP="0038181C">
      <w:pPr>
        <w:pStyle w:val="Heading2"/>
      </w:pPr>
      <w:bookmarkStart w:id="4" w:name="_Toc124694531"/>
      <w:bookmarkStart w:id="5" w:name="_Toc145887345"/>
      <w:r>
        <w:t>Quick Summary</w:t>
      </w:r>
      <w:bookmarkEnd w:id="4"/>
      <w:bookmarkEnd w:id="5"/>
    </w:p>
    <w:p w14:paraId="2564BFE1" w14:textId="6C9760D7" w:rsidR="0038181C" w:rsidRDefault="0070664C" w:rsidP="0038181C">
      <w:r>
        <w:t xml:space="preserve">The </w:t>
      </w:r>
      <w:r w:rsidR="00FA106E">
        <w:t>standalone</w:t>
      </w:r>
      <w:r>
        <w:t xml:space="preserve"> quest</w:t>
      </w:r>
      <w:r w:rsidR="00E03B40">
        <w:t xml:space="preserve">, </w:t>
      </w:r>
      <w:r w:rsidR="0038181C">
        <w:t>Lunar Parchment</w:t>
      </w:r>
      <w:r w:rsidR="00E03B40">
        <w:t xml:space="preserve">s, </w:t>
      </w:r>
      <w:r w:rsidR="0038181C">
        <w:t xml:space="preserve"> is </w:t>
      </w:r>
      <w:r w:rsidR="00A84A60">
        <w:t>a</w:t>
      </w:r>
      <w:r w:rsidR="0068316B">
        <w:t xml:space="preserve"> single-player</w:t>
      </w:r>
      <w:r w:rsidR="00A84A60">
        <w:t xml:space="preserve"> non</w:t>
      </w:r>
      <w:r w:rsidR="0038181C">
        <w:t xml:space="preserve">-linear miniscape level </w:t>
      </w:r>
      <w:r w:rsidR="00840FDC">
        <w:t xml:space="preserve">created </w:t>
      </w:r>
      <w:r w:rsidR="00740963">
        <w:rPr>
          <w:lang w:eastAsia="zh-CN"/>
        </w:rPr>
        <w:t>by</w:t>
      </w:r>
      <w:r w:rsidR="00F458E5">
        <w:t xml:space="preserve"> </w:t>
      </w:r>
      <w:r w:rsidR="00840FDC">
        <w:t>minimal logic map de</w:t>
      </w:r>
      <w:r w:rsidR="00CC518E">
        <w:t>rived by graph theory</w:t>
      </w:r>
      <w:r w:rsidR="00F458E5">
        <w:rPr>
          <w:rFonts w:hint="eastAsia"/>
          <w:lang w:eastAsia="zh-CN"/>
        </w:rPr>
        <w:t>,</w:t>
      </w:r>
      <w:r w:rsidR="00F458E5">
        <w:rPr>
          <w:lang w:eastAsia="zh-CN"/>
        </w:rPr>
        <w:t xml:space="preserve"> played in The Elder Scroll V: Skyrim</w:t>
      </w:r>
      <w:r w:rsidR="00CC518E">
        <w:t xml:space="preserve">. In this level, the </w:t>
      </w:r>
      <w:r w:rsidR="00A0071F">
        <w:t xml:space="preserve">player is going to </w:t>
      </w:r>
      <w:r w:rsidR="00D00D0B">
        <w:t>seek</w:t>
      </w:r>
      <w:r w:rsidR="00A0071F">
        <w:t xml:space="preserve"> </w:t>
      </w:r>
      <w:r w:rsidR="00D00D0B">
        <w:t xml:space="preserve">at least </w:t>
      </w:r>
      <w:r w:rsidR="00180249">
        <w:t>3</w:t>
      </w:r>
      <w:r w:rsidR="00A0071F">
        <w:t xml:space="preserve"> magic </w:t>
      </w:r>
      <w:r w:rsidR="00A84A60">
        <w:t>parchment</w:t>
      </w:r>
      <w:r w:rsidR="00A148B4">
        <w:rPr>
          <w:rFonts w:hint="eastAsia"/>
          <w:lang w:eastAsia="zh-CN"/>
        </w:rPr>
        <w:t>s</w:t>
      </w:r>
      <w:r w:rsidR="00D00D0B">
        <w:t xml:space="preserve"> out of </w:t>
      </w:r>
      <w:r w:rsidR="00180249">
        <w:t>7</w:t>
      </w:r>
      <w:r w:rsidR="00A0071F">
        <w:t xml:space="preserve"> </w:t>
      </w:r>
      <w:r w:rsidR="002B7BC9">
        <w:t xml:space="preserve">hidden in a castle in the </w:t>
      </w:r>
      <w:r w:rsidR="007F3D7C">
        <w:t xml:space="preserve">magic </w:t>
      </w:r>
      <w:r w:rsidR="002B7BC9">
        <w:t xml:space="preserve">forest without the </w:t>
      </w:r>
      <w:r w:rsidR="00BA3AFB">
        <w:t>assistance</w:t>
      </w:r>
      <w:r w:rsidR="002B7BC9">
        <w:t xml:space="preserve"> of </w:t>
      </w:r>
      <w:r w:rsidR="007F1AAE">
        <w:t xml:space="preserve">any </w:t>
      </w:r>
      <w:r w:rsidR="002B7BC9">
        <w:t>NPC</w:t>
      </w:r>
      <w:r w:rsidR="00D00D0B">
        <w:t>s</w:t>
      </w:r>
      <w:r w:rsidR="00A148B4">
        <w:t xml:space="preserve"> excepting the quest giver</w:t>
      </w:r>
      <w:r w:rsidR="00D00D0B">
        <w:t>.</w:t>
      </w:r>
      <w:r w:rsidR="00457F07">
        <w:t xml:space="preserve"> </w:t>
      </w:r>
      <w:r w:rsidR="00457F07" w:rsidRPr="00633B37">
        <w:rPr>
          <w:b/>
          <w:bCs/>
        </w:rPr>
        <w:t>It notes that</w:t>
      </w:r>
      <w:r w:rsidR="00B5794F" w:rsidRPr="00633B37">
        <w:rPr>
          <w:b/>
          <w:bCs/>
        </w:rPr>
        <w:t xml:space="preserve"> </w:t>
      </w:r>
      <w:r w:rsidR="00B5794F" w:rsidRPr="00633B37">
        <w:rPr>
          <w:rFonts w:hint="eastAsia"/>
          <w:b/>
          <w:bCs/>
          <w:lang w:eastAsia="zh-CN"/>
        </w:rPr>
        <w:t>the</w:t>
      </w:r>
      <w:r w:rsidR="00B5794F" w:rsidRPr="00633B37">
        <w:rPr>
          <w:b/>
          <w:bCs/>
        </w:rPr>
        <w:t xml:space="preserve"> quest giver is not going to </w:t>
      </w:r>
      <w:r w:rsidR="000C23DB" w:rsidRPr="00633B37">
        <w:rPr>
          <w:b/>
          <w:bCs/>
        </w:rPr>
        <w:t xml:space="preserve">tell the player </w:t>
      </w:r>
      <w:r w:rsidR="00C01B76" w:rsidRPr="00633B37">
        <w:rPr>
          <w:b/>
          <w:bCs/>
        </w:rPr>
        <w:t>the</w:t>
      </w:r>
      <w:r w:rsidR="00206BCC" w:rsidRPr="00633B37">
        <w:rPr>
          <w:b/>
          <w:bCs/>
        </w:rPr>
        <w:t xml:space="preserve"> total amount of parchments in the </w:t>
      </w:r>
      <w:r w:rsidR="00633B37" w:rsidRPr="00633B37">
        <w:rPr>
          <w:b/>
          <w:bCs/>
        </w:rPr>
        <w:t>castle,</w:t>
      </w:r>
      <w:r w:rsidR="00653332" w:rsidRPr="00633B37">
        <w:rPr>
          <w:b/>
          <w:bCs/>
        </w:rPr>
        <w:t xml:space="preserve"> but she will </w:t>
      </w:r>
      <w:r w:rsidR="000A54D5" w:rsidRPr="00633B37">
        <w:rPr>
          <w:b/>
          <w:bCs/>
        </w:rPr>
        <w:t xml:space="preserve">encourage the player to gather as many as </w:t>
      </w:r>
      <w:r w:rsidR="00265B23" w:rsidRPr="00633B37">
        <w:rPr>
          <w:b/>
          <w:bCs/>
        </w:rPr>
        <w:t>possible</w:t>
      </w:r>
      <w:r w:rsidR="00E6508A">
        <w:rPr>
          <w:b/>
          <w:bCs/>
        </w:rPr>
        <w:t xml:space="preserve"> narrative-wise</w:t>
      </w:r>
      <w:r w:rsidR="00AA7034" w:rsidRPr="00633B37">
        <w:rPr>
          <w:b/>
          <w:bCs/>
        </w:rPr>
        <w:t xml:space="preserve">. </w:t>
      </w:r>
    </w:p>
    <w:p w14:paraId="611AEDAF" w14:textId="233EB25B" w:rsidR="006F3A78" w:rsidRDefault="00D00D0B" w:rsidP="0038181C">
      <w:pPr>
        <w:rPr>
          <w:lang w:eastAsia="zh-CN"/>
        </w:rPr>
      </w:pPr>
      <w:r>
        <w:t>This leve</w:t>
      </w:r>
      <w:r w:rsidR="00AE6E1D">
        <w:t>l aims at testing whether the player can find direction</w:t>
      </w:r>
      <w:r w:rsidR="00A14D8F">
        <w:t>s</w:t>
      </w:r>
      <w:r w:rsidR="00AE6E1D">
        <w:t xml:space="preserve"> </w:t>
      </w:r>
      <w:r w:rsidR="000658D3">
        <w:t>of</w:t>
      </w:r>
      <w:r w:rsidR="00A14D8F">
        <w:t xml:space="preserve"> goals and</w:t>
      </w:r>
      <w:r w:rsidR="00D80718">
        <w:t xml:space="preserve"> maintain a good enjoyment of exploring the level. </w:t>
      </w:r>
      <w:r w:rsidR="00523A3C">
        <w:t xml:space="preserve">To guide the player to </w:t>
      </w:r>
      <w:r w:rsidR="00647A3F">
        <w:t xml:space="preserve">a flow </w:t>
      </w:r>
      <w:r w:rsidR="00523A3C">
        <w:t>complet</w:t>
      </w:r>
      <w:r w:rsidR="00647A3F">
        <w:t>ing</w:t>
      </w:r>
      <w:r w:rsidR="00523A3C">
        <w:t xml:space="preserve"> this non-linear level, level design techniques are also implemented to </w:t>
      </w:r>
      <w:r w:rsidR="00F04157">
        <w:t xml:space="preserve">help the player identify </w:t>
      </w:r>
      <w:r w:rsidR="004D4781">
        <w:t>it</w:t>
      </w:r>
      <w:r w:rsidR="000658D3">
        <w:t xml:space="preserve"> and main objective</w:t>
      </w:r>
      <w:r w:rsidR="002E11D8">
        <w:t>s</w:t>
      </w:r>
      <w:r w:rsidR="007A5EC9">
        <w:t>.</w:t>
      </w:r>
      <w:r w:rsidR="00BA7D37">
        <w:t xml:space="preserve"> </w:t>
      </w:r>
      <w:r w:rsidR="00284B8B">
        <w:t>T</w:t>
      </w:r>
      <w:r w:rsidR="00BA7D37">
        <w:t xml:space="preserve">he player is expected to fight with creatures in this level </w:t>
      </w:r>
      <w:r w:rsidR="00E33B58">
        <w:t>via physical combat and overcome the challenges brough from lack of magicka.</w:t>
      </w:r>
      <w:r w:rsidR="000658D3">
        <w:t xml:space="preserve"> The player can</w:t>
      </w:r>
      <w:r w:rsidR="00BD7D6D">
        <w:t xml:space="preserve"> still do magic but the reduced maximum magicka limit</w:t>
      </w:r>
      <w:r w:rsidR="00110655">
        <w:t>s it.</w:t>
      </w:r>
    </w:p>
    <w:p w14:paraId="2521D64F" w14:textId="77777777" w:rsidR="0038181C" w:rsidRDefault="0038181C" w:rsidP="0038181C">
      <w:pPr>
        <w:pStyle w:val="Heading2"/>
      </w:pPr>
      <w:bookmarkStart w:id="6" w:name="_Toc124694532"/>
      <w:bookmarkStart w:id="7" w:name="_Toc145887346"/>
      <w:r>
        <w:t>Level Feature Overview</w:t>
      </w:r>
      <w:bookmarkEnd w:id="6"/>
      <w:bookmarkEnd w:id="7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341"/>
        <w:gridCol w:w="2463"/>
        <w:gridCol w:w="5546"/>
      </w:tblGrid>
      <w:tr w:rsidR="0038181C" w14:paraId="6120A673" w14:textId="77777777" w:rsidTr="00041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1E2757B0" w14:textId="77777777" w:rsidR="0038181C" w:rsidRPr="00D04EB3" w:rsidRDefault="0038181C" w:rsidP="000417D2">
            <w:pPr>
              <w:jc w:val="center"/>
            </w:pPr>
            <w:r>
              <w:t>Category</w:t>
            </w:r>
          </w:p>
        </w:tc>
        <w:tc>
          <w:tcPr>
            <w:tcW w:w="2463" w:type="dxa"/>
          </w:tcPr>
          <w:p w14:paraId="665BBD3F" w14:textId="77777777" w:rsidR="0038181C" w:rsidRPr="00D04EB3" w:rsidRDefault="0038181C" w:rsidP="000417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Sub-Category</w:t>
            </w:r>
          </w:p>
        </w:tc>
        <w:tc>
          <w:tcPr>
            <w:tcW w:w="5546" w:type="dxa"/>
          </w:tcPr>
          <w:p w14:paraId="68781092" w14:textId="77777777" w:rsidR="0038181C" w:rsidRPr="00D04EB3" w:rsidRDefault="0038181C" w:rsidP="000417D2">
            <w:pPr>
              <w:pStyle w:val="ListParagraph"/>
              <w:ind w:left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Feature List</w:t>
            </w:r>
          </w:p>
        </w:tc>
      </w:tr>
      <w:tr w:rsidR="0038181C" w14:paraId="6F9BCF2D" w14:textId="77777777" w:rsidTr="00041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3C9E7BD2" w14:textId="77777777" w:rsidR="0038181C" w:rsidRPr="00D04EB3" w:rsidRDefault="0038181C" w:rsidP="000417D2">
            <w:pPr>
              <w:rPr>
                <w:b w:val="0"/>
              </w:rPr>
            </w:pPr>
            <w:r>
              <w:rPr>
                <w:b w:val="0"/>
              </w:rPr>
              <w:t>Player</w:t>
            </w:r>
          </w:p>
        </w:tc>
        <w:tc>
          <w:tcPr>
            <w:tcW w:w="2463" w:type="dxa"/>
          </w:tcPr>
          <w:p w14:paraId="2700EC4D" w14:textId="77777777" w:rsidR="0038181C" w:rsidRPr="00D04EB3" w:rsidRDefault="0038181C" w:rsidP="000417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4EB3">
              <w:t>Player Weapons</w:t>
            </w:r>
          </w:p>
        </w:tc>
        <w:tc>
          <w:tcPr>
            <w:tcW w:w="5546" w:type="dxa"/>
          </w:tcPr>
          <w:p w14:paraId="6164C153" w14:textId="1174064A" w:rsidR="0038181C" w:rsidRDefault="008515C7" w:rsidP="0038181C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Shield</w:t>
            </w:r>
          </w:p>
          <w:p w14:paraId="30252EE0" w14:textId="77777777" w:rsidR="005065CE" w:rsidRDefault="005065CE" w:rsidP="00791238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Lunaric Magic Sword (Custom weapon)</w:t>
            </w:r>
          </w:p>
          <w:p w14:paraId="6976049C" w14:textId="33A3DB6A" w:rsidR="00CF1504" w:rsidRDefault="00C956D0" w:rsidP="00791238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Bows</w:t>
            </w:r>
          </w:p>
        </w:tc>
      </w:tr>
      <w:tr w:rsidR="0038181C" w14:paraId="62001D75" w14:textId="77777777" w:rsidTr="00041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4767F0E0" w14:textId="77777777" w:rsidR="0038181C" w:rsidRPr="00D04EB3" w:rsidRDefault="0038181C" w:rsidP="000417D2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7990A135" w14:textId="77777777" w:rsidR="0038181C" w:rsidRPr="00D04EB3" w:rsidRDefault="0038181C" w:rsidP="00041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4EB3">
              <w:t>Player Skills</w:t>
            </w:r>
            <w:r>
              <w:t>/Abilities</w:t>
            </w:r>
          </w:p>
        </w:tc>
        <w:tc>
          <w:tcPr>
            <w:tcW w:w="5546" w:type="dxa"/>
          </w:tcPr>
          <w:p w14:paraId="5611D369" w14:textId="1B524050" w:rsidR="0038181C" w:rsidRDefault="00160615" w:rsidP="0038181C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</w:t>
            </w:r>
            <w:r w:rsidR="00A246CD">
              <w:t>ing</w:t>
            </w:r>
            <w:r>
              <w:t xml:space="preserve"> Shield to block attack</w:t>
            </w:r>
          </w:p>
          <w:p w14:paraId="3F95D38D" w14:textId="77777777" w:rsidR="00450E5A" w:rsidRDefault="003365CA" w:rsidP="00B86A3F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Stealth </w:t>
            </w:r>
            <w:r w:rsidR="00450E5A">
              <w:t>a</w:t>
            </w:r>
            <w:r>
              <w:t>ttack enemies</w:t>
            </w:r>
          </w:p>
          <w:p w14:paraId="3C85544F" w14:textId="243B8EAA" w:rsidR="00106DCB" w:rsidRDefault="00106DCB" w:rsidP="00B86A3F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Disarm Traps</w:t>
            </w:r>
          </w:p>
        </w:tc>
      </w:tr>
      <w:tr w:rsidR="0038181C" w14:paraId="045F9BB7" w14:textId="77777777" w:rsidTr="00041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39770BA3" w14:textId="77777777" w:rsidR="0038181C" w:rsidRDefault="0038181C" w:rsidP="000417D2">
            <w:pPr>
              <w:rPr>
                <w:b w:val="0"/>
              </w:rPr>
            </w:pPr>
            <w:r>
              <w:rPr>
                <w:b w:val="0"/>
              </w:rPr>
              <w:t>AI</w:t>
            </w:r>
          </w:p>
        </w:tc>
        <w:tc>
          <w:tcPr>
            <w:tcW w:w="2463" w:type="dxa"/>
          </w:tcPr>
          <w:p w14:paraId="270648E7" w14:textId="77777777" w:rsidR="0038181C" w:rsidRPr="00D04EB3" w:rsidRDefault="0038181C" w:rsidP="000417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4EB3">
              <w:t>Enemies</w:t>
            </w:r>
          </w:p>
        </w:tc>
        <w:tc>
          <w:tcPr>
            <w:tcW w:w="5546" w:type="dxa"/>
          </w:tcPr>
          <w:p w14:paraId="07F46D06" w14:textId="77777777" w:rsidR="0038181C" w:rsidRDefault="00D73B29" w:rsidP="0038181C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Wolf</w:t>
            </w:r>
          </w:p>
          <w:p w14:paraId="446F77BF" w14:textId="77777777" w:rsidR="00D73B29" w:rsidRDefault="00D73B29" w:rsidP="0038181C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Bear</w:t>
            </w:r>
          </w:p>
          <w:p w14:paraId="612BF0AD" w14:textId="20DD4675" w:rsidR="00D11D96" w:rsidRDefault="00D11D96" w:rsidP="0038181C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Skeleton</w:t>
            </w:r>
            <w:r w:rsidR="00253656">
              <w:t xml:space="preserve"> (Melee, Ranged)</w:t>
            </w:r>
          </w:p>
          <w:p w14:paraId="18FDC9CE" w14:textId="26BC0D0C" w:rsidR="00692A2D" w:rsidRDefault="00DA46A1" w:rsidP="0038181C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Draugr</w:t>
            </w:r>
            <w:r w:rsidR="00E73F5B">
              <w:t xml:space="preserve"> </w:t>
            </w:r>
            <w:r w:rsidR="00E73F5B">
              <w:rPr>
                <w:rFonts w:hint="eastAsia"/>
                <w:lang w:eastAsia="zh-CN"/>
              </w:rPr>
              <w:t>(</w:t>
            </w:r>
            <w:r w:rsidR="00E73F5B">
              <w:rPr>
                <w:lang w:eastAsia="zh-CN"/>
              </w:rPr>
              <w:t>Mel</w:t>
            </w:r>
            <w:r w:rsidR="00253656">
              <w:rPr>
                <w:lang w:eastAsia="zh-CN"/>
              </w:rPr>
              <w:t xml:space="preserve">ee, Ranged, </w:t>
            </w:r>
            <w:r w:rsidR="00CB03DD">
              <w:rPr>
                <w:lang w:eastAsia="zh-CN"/>
              </w:rPr>
              <w:t>Scourge</w:t>
            </w:r>
            <w:r w:rsidR="00E73F5B">
              <w:rPr>
                <w:lang w:eastAsia="zh-CN"/>
              </w:rPr>
              <w:t>)</w:t>
            </w:r>
          </w:p>
          <w:p w14:paraId="372793D8" w14:textId="6DFA2AF3" w:rsidR="00D73B29" w:rsidRDefault="003D75CB" w:rsidP="003D75CB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Hagravens</w:t>
            </w:r>
          </w:p>
        </w:tc>
      </w:tr>
      <w:tr w:rsidR="0038181C" w14:paraId="66B5C57B" w14:textId="77777777" w:rsidTr="00041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62E57194" w14:textId="77777777" w:rsidR="0038181C" w:rsidRDefault="0038181C" w:rsidP="000417D2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17431A27" w14:textId="77777777" w:rsidR="0038181C" w:rsidRPr="00D04EB3" w:rsidRDefault="0038181C" w:rsidP="00041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4EB3">
              <w:t>Friendlies</w:t>
            </w:r>
          </w:p>
        </w:tc>
        <w:tc>
          <w:tcPr>
            <w:tcW w:w="5546" w:type="dxa"/>
          </w:tcPr>
          <w:p w14:paraId="044F066A" w14:textId="56643C52" w:rsidR="0038181C" w:rsidRDefault="00110655" w:rsidP="0038181C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Urani</w:t>
            </w:r>
            <w:r w:rsidR="0089026E">
              <w:t xml:space="preserve"> (quest giver)</w:t>
            </w:r>
          </w:p>
        </w:tc>
      </w:tr>
      <w:tr w:rsidR="0038181C" w14:paraId="3EA486D0" w14:textId="77777777" w:rsidTr="00041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6665E9A1" w14:textId="77777777" w:rsidR="0038181C" w:rsidRPr="00D04EB3" w:rsidRDefault="0038181C" w:rsidP="000417D2">
            <w:pPr>
              <w:rPr>
                <w:b w:val="0"/>
              </w:rPr>
            </w:pPr>
            <w:r>
              <w:rPr>
                <w:b w:val="0"/>
              </w:rPr>
              <w:t>Challenges</w:t>
            </w:r>
          </w:p>
        </w:tc>
        <w:tc>
          <w:tcPr>
            <w:tcW w:w="2463" w:type="dxa"/>
          </w:tcPr>
          <w:p w14:paraId="6EC0BF8B" w14:textId="77777777" w:rsidR="0038181C" w:rsidRPr="00D04EB3" w:rsidRDefault="0038181C" w:rsidP="000417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Gameplay Themes</w:t>
            </w:r>
          </w:p>
        </w:tc>
        <w:tc>
          <w:tcPr>
            <w:tcW w:w="5546" w:type="dxa"/>
          </w:tcPr>
          <w:p w14:paraId="28256294" w14:textId="43938F90" w:rsidR="0038181C" w:rsidRDefault="00D512B5" w:rsidP="0038181C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Management of Stamina</w:t>
            </w:r>
            <w:r w:rsidR="0089026E">
              <w:t xml:space="preserve"> and limited magic</w:t>
            </w:r>
            <w:r w:rsidR="00127E6F">
              <w:t>k</w:t>
            </w:r>
            <w:r w:rsidR="0089026E">
              <w:t>a</w:t>
            </w:r>
          </w:p>
          <w:p w14:paraId="73F35E84" w14:textId="4645D07F" w:rsidR="00345C80" w:rsidRDefault="00DB3599" w:rsidP="00FD22FC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Block and attack</w:t>
            </w:r>
          </w:p>
          <w:p w14:paraId="73813393" w14:textId="4FB8AB27" w:rsidR="00DB3599" w:rsidRDefault="006D15D0" w:rsidP="00FD22FC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Use bows to take down enemies one by one</w:t>
            </w:r>
          </w:p>
        </w:tc>
      </w:tr>
      <w:tr w:rsidR="0038181C" w14:paraId="74E1EA11" w14:textId="77777777" w:rsidTr="00041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48D4AF81" w14:textId="77777777" w:rsidR="0038181C" w:rsidRDefault="0038181C" w:rsidP="000417D2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225DCED1" w14:textId="77777777" w:rsidR="0038181C" w:rsidRPr="00D04EB3" w:rsidRDefault="0038181C" w:rsidP="00041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4EB3">
              <w:t xml:space="preserve">Obstacles/Hazards </w:t>
            </w:r>
          </w:p>
        </w:tc>
        <w:tc>
          <w:tcPr>
            <w:tcW w:w="5546" w:type="dxa"/>
          </w:tcPr>
          <w:p w14:paraId="3284844D" w14:textId="6669983C" w:rsidR="00CB794B" w:rsidRDefault="003B0FE4" w:rsidP="003B0FE4">
            <w:pPr>
              <w:pStyle w:val="ListParagraph"/>
              <w:numPr>
                <w:ilvl w:val="0"/>
                <w:numId w:val="4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Elemental Rune</w:t>
            </w:r>
          </w:p>
          <w:p w14:paraId="03D3F16F" w14:textId="61736FE4" w:rsidR="00480DBB" w:rsidRDefault="00A30780" w:rsidP="00943CC9">
            <w:pPr>
              <w:pStyle w:val="ListParagraph"/>
              <w:numPr>
                <w:ilvl w:val="0"/>
                <w:numId w:val="4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Flamethrower</w:t>
            </w:r>
          </w:p>
        </w:tc>
      </w:tr>
      <w:tr w:rsidR="0038181C" w14:paraId="5856F7BE" w14:textId="77777777" w:rsidTr="00041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19DD779A" w14:textId="77777777" w:rsidR="0038181C" w:rsidRDefault="0038181C" w:rsidP="000417D2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6042184C" w14:textId="77777777" w:rsidR="0038181C" w:rsidRPr="00D04EB3" w:rsidRDefault="0038181C" w:rsidP="000417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New/Unique Gameplay</w:t>
            </w:r>
          </w:p>
        </w:tc>
        <w:tc>
          <w:tcPr>
            <w:tcW w:w="5546" w:type="dxa"/>
          </w:tcPr>
          <w:p w14:paraId="62AB1524" w14:textId="6500040E" w:rsidR="0038181C" w:rsidRDefault="005065CE" w:rsidP="00506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N/A</w:t>
            </w:r>
          </w:p>
        </w:tc>
      </w:tr>
      <w:tr w:rsidR="0038181C" w14:paraId="6A04320B" w14:textId="77777777" w:rsidTr="00041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1B6B22EB" w14:textId="77777777" w:rsidR="0038181C" w:rsidRDefault="0038181C" w:rsidP="000417D2">
            <w:pPr>
              <w:rPr>
                <w:b w:val="0"/>
              </w:rPr>
            </w:pPr>
            <w:r>
              <w:rPr>
                <w:b w:val="0"/>
              </w:rPr>
              <w:t>Context</w:t>
            </w:r>
          </w:p>
        </w:tc>
        <w:tc>
          <w:tcPr>
            <w:tcW w:w="2463" w:type="dxa"/>
          </w:tcPr>
          <w:p w14:paraId="7827649D" w14:textId="77777777" w:rsidR="0038181C" w:rsidRDefault="0038181C" w:rsidP="00041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Where Fits in Game</w:t>
            </w:r>
          </w:p>
        </w:tc>
        <w:tc>
          <w:tcPr>
            <w:tcW w:w="5546" w:type="dxa"/>
          </w:tcPr>
          <w:p w14:paraId="49CA804F" w14:textId="77777777" w:rsidR="0038181C" w:rsidRDefault="00B16631" w:rsidP="0038181C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Narrative-vise, the level tells a story about of a magic disaster happening in the past</w:t>
            </w:r>
            <w:r w:rsidR="00625E8F">
              <w:t xml:space="preserve"> by notes and environment storytelling. NPCs will not be </w:t>
            </w:r>
            <w:r w:rsidR="00257657">
              <w:t>active at telling story</w:t>
            </w:r>
          </w:p>
          <w:p w14:paraId="1A4BD3AC" w14:textId="31781421" w:rsidR="00257657" w:rsidRDefault="00257657" w:rsidP="0038181C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The player get access to the small world by enter a </w:t>
            </w:r>
            <w:r w:rsidR="00864202">
              <w:t>magic barrier</w:t>
            </w:r>
            <w:r w:rsidR="00434BF3">
              <w:t xml:space="preserve"> protecting the </w:t>
            </w:r>
            <w:r w:rsidR="001D3F43">
              <w:t>castle</w:t>
            </w:r>
          </w:p>
        </w:tc>
      </w:tr>
      <w:tr w:rsidR="0038181C" w14:paraId="67F601AA" w14:textId="77777777" w:rsidTr="00055C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3E00B18E" w14:textId="77777777" w:rsidR="0038181C" w:rsidRDefault="0038181C" w:rsidP="000417D2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3BA85B18" w14:textId="77777777" w:rsidR="0038181C" w:rsidRDefault="0038181C" w:rsidP="000417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Challenge Fit</w:t>
            </w:r>
          </w:p>
        </w:tc>
        <w:tc>
          <w:tcPr>
            <w:tcW w:w="5546" w:type="dxa"/>
          </w:tcPr>
          <w:p w14:paraId="0BD26DED" w14:textId="77777777" w:rsidR="0038181C" w:rsidRDefault="00103F4C" w:rsidP="0038181C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level provides challenges of </w:t>
            </w:r>
            <w:r w:rsidR="00362DD9">
              <w:t>in-contact combat against different creatures without using spell</w:t>
            </w:r>
          </w:p>
          <w:p w14:paraId="1CE3728A" w14:textId="7E94821D" w:rsidR="00026B67" w:rsidRDefault="00D251A9" w:rsidP="0038181C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It is a </w:t>
            </w:r>
            <w:r w:rsidR="00A057E2">
              <w:t>standalone</w:t>
            </w:r>
            <w:r>
              <w:t xml:space="preserve"> quest in the Skyrim world</w:t>
            </w:r>
          </w:p>
          <w:p w14:paraId="44BB7EA3" w14:textId="71D7F802" w:rsidR="00F51FA3" w:rsidRDefault="00FF77E1" w:rsidP="0038181C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level provides challenges of completing the level in a lower magicka </w:t>
            </w:r>
            <w:r w:rsidR="000606C6">
              <w:t xml:space="preserve">situation. They player will enter the level with </w:t>
            </w:r>
            <w:r w:rsidR="003F6A3F">
              <w:t>10</w:t>
            </w:r>
            <w:r w:rsidR="000606C6">
              <w:t xml:space="preserve">% maximum magicka until he leave this level. Or, for each parchment the player collect, he will recover </w:t>
            </w:r>
            <w:r w:rsidR="006312F4">
              <w:t>1</w:t>
            </w:r>
            <w:r w:rsidR="000606C6">
              <w:t xml:space="preserve">0% maximum </w:t>
            </w:r>
            <w:r w:rsidR="00D3525A">
              <w:t>magicka</w:t>
            </w:r>
          </w:p>
        </w:tc>
      </w:tr>
      <w:tr w:rsidR="0038181C" w14:paraId="08B5B90B" w14:textId="77777777" w:rsidTr="00041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63AAB76A" w14:textId="77777777" w:rsidR="0038181C" w:rsidRDefault="0038181C" w:rsidP="000417D2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274B437D" w14:textId="77777777" w:rsidR="0038181C" w:rsidRDefault="0038181C" w:rsidP="00041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Additional Info</w:t>
            </w:r>
          </w:p>
        </w:tc>
        <w:tc>
          <w:tcPr>
            <w:tcW w:w="5546" w:type="dxa"/>
          </w:tcPr>
          <w:p w14:paraId="47EBC023" w14:textId="77777777" w:rsidR="00393006" w:rsidRDefault="0061186F" w:rsidP="0038181C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</w:t>
            </w:r>
            <w:r w:rsidR="00393006">
              <w:t>he Lunaric sword given by the quest giver will gain additional damage</w:t>
            </w:r>
            <w:r w:rsidR="00B70A17">
              <w:t>s whenever the player gains a parchment</w:t>
            </w:r>
          </w:p>
          <w:p w14:paraId="0D68CE0E" w14:textId="3387B9EB" w:rsidR="008B0AB0" w:rsidRDefault="00E9101C" w:rsidP="0038181C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If the player collected all the seven parchments at the end, the player is able to learn a new spell that allows the caster to </w:t>
            </w:r>
            <w:r w:rsidRPr="005B2F57">
              <w:t>obliterate</w:t>
            </w:r>
            <w:r>
              <w:t xml:space="preserve"> a target immediately by consuming 99% magicka and health point.</w:t>
            </w:r>
          </w:p>
        </w:tc>
      </w:tr>
      <w:tr w:rsidR="0038181C" w14:paraId="2F8258F6" w14:textId="77777777" w:rsidTr="00041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3E889930" w14:textId="77777777" w:rsidR="0038181C" w:rsidRDefault="0038181C" w:rsidP="000417D2">
            <w:pPr>
              <w:rPr>
                <w:b w:val="0"/>
              </w:rPr>
            </w:pPr>
            <w:r>
              <w:rPr>
                <w:b w:val="0"/>
              </w:rPr>
              <w:t>Aesthetics</w:t>
            </w:r>
          </w:p>
        </w:tc>
        <w:tc>
          <w:tcPr>
            <w:tcW w:w="2463" w:type="dxa"/>
          </w:tcPr>
          <w:p w14:paraId="19699723" w14:textId="77777777" w:rsidR="0038181C" w:rsidRPr="00D04EB3" w:rsidRDefault="0038181C" w:rsidP="000417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Major Visual Themes</w:t>
            </w:r>
          </w:p>
        </w:tc>
        <w:tc>
          <w:tcPr>
            <w:tcW w:w="5546" w:type="dxa"/>
          </w:tcPr>
          <w:p w14:paraId="161FE7A8" w14:textId="6D886F9C" w:rsidR="0038181C" w:rsidRDefault="0072417E" w:rsidP="0038181C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Castle</w:t>
            </w:r>
          </w:p>
          <w:p w14:paraId="01F8F6F5" w14:textId="77777777" w:rsidR="00522452" w:rsidRDefault="008E02CC" w:rsidP="007E0C95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Sewer</w:t>
            </w:r>
          </w:p>
          <w:p w14:paraId="02D7E53F" w14:textId="2AE3EA74" w:rsidR="007E7015" w:rsidRDefault="007E7015" w:rsidP="007E0C95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Chapel</w:t>
            </w:r>
          </w:p>
        </w:tc>
      </w:tr>
      <w:tr w:rsidR="0038181C" w14:paraId="68CDC8C4" w14:textId="77777777" w:rsidTr="00041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369B9C41" w14:textId="77777777" w:rsidR="0038181C" w:rsidRDefault="0038181C" w:rsidP="000417D2"/>
        </w:tc>
        <w:tc>
          <w:tcPr>
            <w:tcW w:w="2463" w:type="dxa"/>
          </w:tcPr>
          <w:p w14:paraId="0AC62DA7" w14:textId="77777777" w:rsidR="0038181C" w:rsidRPr="00D04EB3" w:rsidRDefault="0038181C" w:rsidP="00041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Setting/Mood</w:t>
            </w:r>
          </w:p>
        </w:tc>
        <w:tc>
          <w:tcPr>
            <w:tcW w:w="5546" w:type="dxa"/>
          </w:tcPr>
          <w:p w14:paraId="4AA0B54E" w14:textId="77777777" w:rsidR="0038181C" w:rsidRDefault="00AF5935" w:rsidP="0038181C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Mysterious</w:t>
            </w:r>
          </w:p>
          <w:p w14:paraId="5B63D0A0" w14:textId="77777777" w:rsidR="00AF5935" w:rsidRDefault="00AF5935" w:rsidP="00E25D01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Decay</w:t>
            </w:r>
          </w:p>
          <w:p w14:paraId="6FD21072" w14:textId="66743339" w:rsidR="0003378E" w:rsidRDefault="00174774" w:rsidP="00E25D01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Holy</w:t>
            </w:r>
          </w:p>
        </w:tc>
      </w:tr>
    </w:tbl>
    <w:p w14:paraId="399C0203" w14:textId="77777777" w:rsidR="0038181C" w:rsidRDefault="0038181C" w:rsidP="0038181C">
      <w:pPr>
        <w:pStyle w:val="Heading2"/>
      </w:pPr>
      <w:bookmarkStart w:id="8" w:name="_Toc124694533"/>
      <w:bookmarkStart w:id="9" w:name="_Toc145887347"/>
      <w:r>
        <w:t>Development Schedule</w:t>
      </w:r>
      <w:bookmarkEnd w:id="8"/>
      <w:bookmarkEnd w:id="9"/>
    </w:p>
    <w:tbl>
      <w:tblPr>
        <w:tblStyle w:val="GridTable4-Accent1"/>
        <w:tblW w:w="9355" w:type="dxa"/>
        <w:tblLook w:val="04A0" w:firstRow="1" w:lastRow="0" w:firstColumn="1" w:lastColumn="0" w:noHBand="0" w:noVBand="1"/>
      </w:tblPr>
      <w:tblGrid>
        <w:gridCol w:w="2605"/>
        <w:gridCol w:w="6750"/>
      </w:tblGrid>
      <w:tr w:rsidR="0038181C" w14:paraId="69441208" w14:textId="77777777" w:rsidTr="00041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3105FBC4" w14:textId="77777777" w:rsidR="0038181C" w:rsidRDefault="0038181C" w:rsidP="000417D2">
            <w:pPr>
              <w:jc w:val="center"/>
            </w:pPr>
            <w:r>
              <w:t>Milestone</w:t>
            </w:r>
          </w:p>
        </w:tc>
        <w:tc>
          <w:tcPr>
            <w:tcW w:w="6750" w:type="dxa"/>
          </w:tcPr>
          <w:p w14:paraId="4D985D67" w14:textId="77777777" w:rsidR="0038181C" w:rsidRDefault="0038181C" w:rsidP="000417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</w:tr>
      <w:tr w:rsidR="0038181C" w14:paraId="2D46366F" w14:textId="77777777" w:rsidTr="00041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374A009" w14:textId="77777777" w:rsidR="0038181C" w:rsidRDefault="0038181C" w:rsidP="000417D2">
            <w:r>
              <w:t>LDD</w:t>
            </w:r>
          </w:p>
        </w:tc>
        <w:tc>
          <w:tcPr>
            <w:tcW w:w="6750" w:type="dxa"/>
          </w:tcPr>
          <w:p w14:paraId="5C2C5F05" w14:textId="7B440E1A" w:rsidR="0038181C" w:rsidRDefault="00A417D8" w:rsidP="000417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Sep 1</w:t>
            </w:r>
            <w:r w:rsidR="00C56463">
              <w:t>9</w:t>
            </w:r>
            <w:r w:rsidR="00BC58E1">
              <w:t>, 2023</w:t>
            </w:r>
          </w:p>
        </w:tc>
      </w:tr>
      <w:tr w:rsidR="0038181C" w14:paraId="6BF2D0B5" w14:textId="77777777" w:rsidTr="00041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9A2FE36" w14:textId="77777777" w:rsidR="0038181C" w:rsidRDefault="0038181C" w:rsidP="000417D2">
            <w:r>
              <w:t>Whitebox</w:t>
            </w:r>
          </w:p>
        </w:tc>
        <w:tc>
          <w:tcPr>
            <w:tcW w:w="6750" w:type="dxa"/>
          </w:tcPr>
          <w:p w14:paraId="7CFF5F2A" w14:textId="673C0E64" w:rsidR="0038181C" w:rsidRDefault="00A417D8" w:rsidP="000417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Oct </w:t>
            </w:r>
            <w:r w:rsidR="004F4A06">
              <w:t>3</w:t>
            </w:r>
            <w:r>
              <w:t>, 2023</w:t>
            </w:r>
          </w:p>
        </w:tc>
      </w:tr>
      <w:tr w:rsidR="0038181C" w14:paraId="27B423C0" w14:textId="77777777" w:rsidTr="00041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5D3D92BC" w14:textId="77777777" w:rsidR="0038181C" w:rsidRDefault="0038181C" w:rsidP="000417D2">
            <w:r>
              <w:t>Initial Gameplay</w:t>
            </w:r>
          </w:p>
        </w:tc>
        <w:tc>
          <w:tcPr>
            <w:tcW w:w="6750" w:type="dxa"/>
          </w:tcPr>
          <w:p w14:paraId="1E330E31" w14:textId="5A69B95D" w:rsidR="0038181C" w:rsidRDefault="00FE1B54" w:rsidP="000417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Oct 31</w:t>
            </w:r>
            <w:r w:rsidR="00B801B9">
              <w:t>, 2023</w:t>
            </w:r>
          </w:p>
        </w:tc>
      </w:tr>
      <w:tr w:rsidR="0038181C" w14:paraId="050CB0AF" w14:textId="77777777" w:rsidTr="00041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44CC4E32" w14:textId="77777777" w:rsidR="0038181C" w:rsidRDefault="0038181C" w:rsidP="000417D2">
            <w:r>
              <w:t>Gameplay Complete</w:t>
            </w:r>
          </w:p>
        </w:tc>
        <w:tc>
          <w:tcPr>
            <w:tcW w:w="6750" w:type="dxa"/>
          </w:tcPr>
          <w:p w14:paraId="6CE0BF02" w14:textId="3C6CB0F1" w:rsidR="0038181C" w:rsidRDefault="00FE1B54" w:rsidP="000417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Nov</w:t>
            </w:r>
            <w:r w:rsidR="00B801B9">
              <w:t xml:space="preserve"> </w:t>
            </w:r>
            <w:r>
              <w:t>28</w:t>
            </w:r>
            <w:r w:rsidR="00B801B9">
              <w:t>, 2023</w:t>
            </w:r>
          </w:p>
        </w:tc>
      </w:tr>
      <w:tr w:rsidR="0038181C" w14:paraId="114A272C" w14:textId="77777777" w:rsidTr="00041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52E2CDEA" w14:textId="77777777" w:rsidR="0038181C" w:rsidRDefault="0038181C" w:rsidP="000417D2">
            <w:r>
              <w:t>Aesthetics</w:t>
            </w:r>
          </w:p>
        </w:tc>
        <w:tc>
          <w:tcPr>
            <w:tcW w:w="6750" w:type="dxa"/>
          </w:tcPr>
          <w:p w14:paraId="62026784" w14:textId="770D7F30" w:rsidR="0038181C" w:rsidRDefault="00FE1B54" w:rsidP="000417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Jan</w:t>
            </w:r>
            <w:r w:rsidR="00B801B9">
              <w:t xml:space="preserve"> </w:t>
            </w:r>
            <w:r>
              <w:t>30</w:t>
            </w:r>
            <w:r w:rsidR="00B801B9">
              <w:t>, 2024</w:t>
            </w:r>
          </w:p>
        </w:tc>
      </w:tr>
      <w:tr w:rsidR="0038181C" w14:paraId="1EDD5AF1" w14:textId="77777777" w:rsidTr="00041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64CD6BE5" w14:textId="77777777" w:rsidR="0038181C" w:rsidRDefault="0038181C" w:rsidP="000417D2">
            <w:r>
              <w:t>Launch</w:t>
            </w:r>
          </w:p>
        </w:tc>
        <w:tc>
          <w:tcPr>
            <w:tcW w:w="6750" w:type="dxa"/>
          </w:tcPr>
          <w:p w14:paraId="37B110C6" w14:textId="7E32C72B" w:rsidR="0038181C" w:rsidRDefault="00FE1B54" w:rsidP="000417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Feb</w:t>
            </w:r>
            <w:r w:rsidR="00FB2DDE">
              <w:t xml:space="preserve"> </w:t>
            </w:r>
            <w:r>
              <w:t>6</w:t>
            </w:r>
            <w:r w:rsidR="00FB2DDE">
              <w:t>, 2024</w:t>
            </w:r>
          </w:p>
        </w:tc>
      </w:tr>
    </w:tbl>
    <w:p w14:paraId="2CF68F51" w14:textId="77777777" w:rsidR="0038181C" w:rsidRDefault="0038181C" w:rsidP="0038181C"/>
    <w:p w14:paraId="09E4E002" w14:textId="77777777" w:rsidR="0038181C" w:rsidRPr="00D04EB3" w:rsidRDefault="0038181C" w:rsidP="0038181C">
      <w:r w:rsidRPr="00D04EB3">
        <w:br w:type="page"/>
      </w:r>
    </w:p>
    <w:p w14:paraId="2C726E71" w14:textId="77777777" w:rsidR="0038181C" w:rsidRDefault="0038181C" w:rsidP="0038181C">
      <w:pPr>
        <w:pStyle w:val="Heading1"/>
      </w:pPr>
      <w:bookmarkStart w:id="10" w:name="_Toc124694534"/>
      <w:bookmarkStart w:id="11" w:name="_Toc145887348"/>
      <w:r>
        <w:lastRenderedPageBreak/>
        <w:t>Level Details</w:t>
      </w:r>
      <w:bookmarkEnd w:id="10"/>
      <w:bookmarkEnd w:id="11"/>
    </w:p>
    <w:p w14:paraId="3D03A3FE" w14:textId="77777777" w:rsidR="0038181C" w:rsidRDefault="0038181C" w:rsidP="0038181C">
      <w:pPr>
        <w:pStyle w:val="Heading2"/>
      </w:pPr>
      <w:bookmarkStart w:id="12" w:name="_Toc124694535"/>
      <w:bookmarkStart w:id="13" w:name="_Toc145887349"/>
      <w:r>
        <w:t>Level  Map(s)</w:t>
      </w:r>
      <w:bookmarkEnd w:id="12"/>
      <w:bookmarkEnd w:id="13"/>
    </w:p>
    <w:p w14:paraId="39754A1E" w14:textId="004F891C" w:rsidR="00E835F3" w:rsidRDefault="00E835F3" w:rsidP="00E835F3">
      <w:pPr>
        <w:pStyle w:val="Heading3"/>
      </w:pPr>
      <w:bookmarkStart w:id="14" w:name="_Toc145887350"/>
      <w:r>
        <w:t>Overview Map</w:t>
      </w:r>
      <w:bookmarkEnd w:id="14"/>
    </w:p>
    <w:p w14:paraId="545D0250" w14:textId="24AAFC23" w:rsidR="004A167C" w:rsidRPr="004A167C" w:rsidRDefault="004A167C" w:rsidP="004A167C">
      <w:pPr>
        <w:rPr>
          <w:b/>
          <w:bCs/>
        </w:rPr>
      </w:pPr>
      <w:r>
        <w:rPr>
          <w:b/>
          <w:bCs/>
        </w:rPr>
        <w:t>Note: This is a generally map conveying how different parts of the level are connected with each other</w:t>
      </w:r>
    </w:p>
    <w:p w14:paraId="369BC694" w14:textId="77777777" w:rsidR="000E7C8C" w:rsidRDefault="00E835F3" w:rsidP="000E7C8C">
      <w:pPr>
        <w:keepNext/>
        <w:jc w:val="center"/>
      </w:pPr>
      <w:r w:rsidRPr="00E835F3">
        <w:rPr>
          <w:noProof/>
        </w:rPr>
        <w:drawing>
          <wp:inline distT="0" distB="0" distL="0" distR="0" wp14:anchorId="56E5D61B" wp14:editId="66A6D77A">
            <wp:extent cx="4562964" cy="2989779"/>
            <wp:effectExtent l="0" t="0" r="9525" b="1270"/>
            <wp:docPr id="1778436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43609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964" cy="298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C62C" w14:textId="01C2BCEE" w:rsidR="003B602C" w:rsidRDefault="000E7C8C" w:rsidP="00BF00BD">
      <w:pPr>
        <w:pStyle w:val="Caption"/>
        <w:jc w:val="center"/>
      </w:pPr>
      <w:bookmarkStart w:id="15" w:name="_Toc145887365"/>
      <w:r>
        <w:t xml:space="preserve">Figure </w:t>
      </w:r>
      <w:fldSimple w:instr=" SEQ Figure \* ARABIC ">
        <w:r w:rsidR="00E24D4D">
          <w:rPr>
            <w:noProof/>
          </w:rPr>
          <w:t>1</w:t>
        </w:r>
      </w:fldSimple>
      <w:r>
        <w:t xml:space="preserve"> </w:t>
      </w:r>
      <w:r w:rsidR="004A167C">
        <w:t>Overview</w:t>
      </w:r>
      <w:r>
        <w:t xml:space="preserve"> Map</w:t>
      </w:r>
      <w:r w:rsidR="00286EC8">
        <w:t>[1</w:t>
      </w:r>
      <w:r w:rsidR="000946A8">
        <w:t>2</w:t>
      </w:r>
      <w:r w:rsidR="00286EC8">
        <w:t>]</w:t>
      </w:r>
      <w:bookmarkEnd w:id="15"/>
    </w:p>
    <w:p w14:paraId="2386C640" w14:textId="77777777" w:rsidR="008E5E8A" w:rsidRDefault="00C46ADE" w:rsidP="008E5E8A">
      <w:pPr>
        <w:keepNext/>
        <w:jc w:val="center"/>
      </w:pPr>
      <w:r w:rsidRPr="00C46ADE">
        <w:rPr>
          <w:b/>
          <w:bCs/>
          <w:noProof/>
        </w:rPr>
        <w:drawing>
          <wp:inline distT="0" distB="0" distL="0" distR="0" wp14:anchorId="78E91560" wp14:editId="7454609D">
            <wp:extent cx="5390866" cy="2607741"/>
            <wp:effectExtent l="0" t="0" r="635" b="2540"/>
            <wp:docPr id="1756599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99912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866" cy="260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7456" w14:textId="3B373014" w:rsidR="00C46ADE" w:rsidRDefault="008E5E8A" w:rsidP="008E5E8A">
      <w:pPr>
        <w:pStyle w:val="Caption"/>
        <w:jc w:val="center"/>
      </w:pPr>
      <w:bookmarkStart w:id="16" w:name="_Toc145887366"/>
      <w:r>
        <w:t xml:space="preserve">Figure </w:t>
      </w:r>
      <w:fldSimple w:instr=" SEQ Figure \* ARABIC ">
        <w:r w:rsidR="00E24D4D">
          <w:rPr>
            <w:noProof/>
          </w:rPr>
          <w:t>2</w:t>
        </w:r>
      </w:fldSimple>
      <w:r>
        <w:t xml:space="preserve"> Overview map of </w:t>
      </w:r>
      <w:r w:rsidR="004A167C">
        <w:t>castle</w:t>
      </w:r>
      <w:r>
        <w:t>' names [1</w:t>
      </w:r>
      <w:r w:rsidR="000946A8">
        <w:t>2</w:t>
      </w:r>
      <w:r>
        <w:t>]</w:t>
      </w:r>
      <w:bookmarkEnd w:id="16"/>
    </w:p>
    <w:p w14:paraId="2A4BE7D6" w14:textId="77777777" w:rsidR="004E31FB" w:rsidRDefault="004E31FB" w:rsidP="004E31FB">
      <w:pPr>
        <w:keepNext/>
        <w:jc w:val="center"/>
      </w:pPr>
      <w:r w:rsidRPr="008943BC">
        <w:rPr>
          <w:noProof/>
        </w:rPr>
        <w:lastRenderedPageBreak/>
        <w:drawing>
          <wp:inline distT="0" distB="0" distL="0" distR="0" wp14:anchorId="3A1B8A99" wp14:editId="4D554BB9">
            <wp:extent cx="5413286" cy="4089147"/>
            <wp:effectExtent l="0" t="0" r="0" b="6985"/>
            <wp:docPr id="1094619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19344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86" cy="408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9C01A" w14:textId="19B10E45" w:rsidR="004E31FB" w:rsidRDefault="004E31FB" w:rsidP="004E31FB">
      <w:pPr>
        <w:pStyle w:val="Caption"/>
        <w:jc w:val="center"/>
      </w:pPr>
      <w:bookmarkStart w:id="17" w:name="_Toc145887367"/>
      <w:r>
        <w:t xml:space="preserve">Figure </w:t>
      </w:r>
      <w:fldSimple w:instr=" SEQ Figure \* ARABIC ">
        <w:r w:rsidR="00E24D4D">
          <w:rPr>
            <w:noProof/>
          </w:rPr>
          <w:t>3</w:t>
        </w:r>
      </w:fldSimple>
      <w:r>
        <w:t xml:space="preserve"> Dominion Partition [1</w:t>
      </w:r>
      <w:r w:rsidR="000946A8">
        <w:t>2</w:t>
      </w:r>
      <w:r>
        <w:t>]</w:t>
      </w:r>
      <w:bookmarkEnd w:id="17"/>
    </w:p>
    <w:p w14:paraId="35BA2422" w14:textId="77777777" w:rsidR="00E24D4D" w:rsidRDefault="00E24D4D" w:rsidP="00E24D4D">
      <w:pPr>
        <w:keepNext/>
        <w:jc w:val="center"/>
      </w:pPr>
      <w:r>
        <w:rPr>
          <w:noProof/>
        </w:rPr>
        <w:drawing>
          <wp:inline distT="0" distB="0" distL="0" distR="0" wp14:anchorId="47324CDA" wp14:editId="6989D063">
            <wp:extent cx="3425260" cy="3347692"/>
            <wp:effectExtent l="0" t="0" r="3810" b="5715"/>
            <wp:docPr id="1313247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47268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260" cy="334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8130" w14:textId="027F2B10" w:rsidR="007A53B1" w:rsidRPr="007A53B1" w:rsidRDefault="00E24D4D" w:rsidP="00E24D4D">
      <w:pPr>
        <w:pStyle w:val="Caption"/>
        <w:jc w:val="center"/>
      </w:pPr>
      <w:bookmarkStart w:id="18" w:name="_Toc145887368"/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Legend [1</w:t>
      </w:r>
      <w:r w:rsidR="000946A8">
        <w:t>2</w:t>
      </w:r>
      <w:r>
        <w:t>]</w:t>
      </w:r>
      <w:bookmarkEnd w:id="18"/>
    </w:p>
    <w:p w14:paraId="4B1227AF" w14:textId="622CE3B3" w:rsidR="000F17D3" w:rsidRPr="003B602C" w:rsidRDefault="000F17D3" w:rsidP="00F90D2A">
      <w:pPr>
        <w:rPr>
          <w:b/>
          <w:bCs/>
        </w:rPr>
        <w:sectPr w:rsidR="000F17D3" w:rsidRPr="003B602C" w:rsidSect="000B3CD2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</w:p>
    <w:p w14:paraId="4FB710ED" w14:textId="40DBCEDE" w:rsidR="0038181C" w:rsidRDefault="000B0A50" w:rsidP="0038181C">
      <w:pPr>
        <w:pStyle w:val="Heading3"/>
      </w:pPr>
      <w:bookmarkStart w:id="19" w:name="_Toc124694536"/>
      <w:bookmarkStart w:id="20" w:name="_Toc145887351"/>
      <w:r>
        <w:lastRenderedPageBreak/>
        <w:t xml:space="preserve">Details </w:t>
      </w:r>
      <w:r w:rsidR="0038181C">
        <w:t>Map(s)</w:t>
      </w:r>
      <w:bookmarkEnd w:id="19"/>
      <w:bookmarkEnd w:id="20"/>
    </w:p>
    <w:p w14:paraId="7374D2A4" w14:textId="77777777" w:rsidR="00C911F8" w:rsidRDefault="00B30415" w:rsidP="00B30415">
      <w:pPr>
        <w:rPr>
          <w:b/>
          <w:bCs/>
        </w:rPr>
      </w:pPr>
      <w:r>
        <w:rPr>
          <w:b/>
          <w:bCs/>
        </w:rPr>
        <w:t xml:space="preserve">Note: </w:t>
      </w:r>
    </w:p>
    <w:p w14:paraId="64E61ECF" w14:textId="546EE35C" w:rsidR="00C911F8" w:rsidRDefault="00B30415" w:rsidP="00C911F8">
      <w:pPr>
        <w:pStyle w:val="ListParagraph"/>
        <w:numPr>
          <w:ilvl w:val="0"/>
          <w:numId w:val="42"/>
        </w:numPr>
        <w:rPr>
          <w:b/>
          <w:bCs/>
        </w:rPr>
      </w:pPr>
      <w:r w:rsidRPr="00C911F8">
        <w:rPr>
          <w:b/>
          <w:bCs/>
        </w:rPr>
        <w:t>This is a standard walkthrough for collecting all parchments which are designed as a measurem</w:t>
      </w:r>
      <w:r w:rsidR="005F1BD4" w:rsidRPr="00C911F8">
        <w:rPr>
          <w:b/>
          <w:bCs/>
        </w:rPr>
        <w:t xml:space="preserve">ent of the hypothesis at once without </w:t>
      </w:r>
      <w:r w:rsidR="00440DA6" w:rsidRPr="00C911F8">
        <w:rPr>
          <w:b/>
          <w:bCs/>
        </w:rPr>
        <w:t>spending</w:t>
      </w:r>
      <w:r w:rsidR="005F1BD4" w:rsidRPr="00C911F8">
        <w:rPr>
          <w:b/>
          <w:bCs/>
        </w:rPr>
        <w:t xml:space="preserve"> extra time to </w:t>
      </w:r>
      <w:r w:rsidR="00D818A1">
        <w:rPr>
          <w:b/>
          <w:bCs/>
        </w:rPr>
        <w:t>exploration</w:t>
      </w:r>
      <w:r w:rsidR="005F1BD4" w:rsidRPr="00C911F8">
        <w:rPr>
          <w:b/>
          <w:bCs/>
        </w:rPr>
        <w:t xml:space="preserve"> around the level.</w:t>
      </w:r>
      <w:r w:rsidR="00363CE6" w:rsidRPr="00C911F8">
        <w:rPr>
          <w:b/>
          <w:bCs/>
        </w:rPr>
        <w:t xml:space="preserve"> </w:t>
      </w:r>
    </w:p>
    <w:p w14:paraId="4E4AF571" w14:textId="00193233" w:rsidR="00B30415" w:rsidRDefault="00C911F8" w:rsidP="00C911F8">
      <w:pPr>
        <w:pStyle w:val="ListParagraph"/>
        <w:numPr>
          <w:ilvl w:val="0"/>
          <w:numId w:val="42"/>
        </w:numPr>
        <w:rPr>
          <w:b/>
          <w:bCs/>
        </w:rPr>
      </w:pPr>
      <w:r>
        <w:rPr>
          <w:b/>
          <w:bCs/>
        </w:rPr>
        <w:t>T</w:t>
      </w:r>
      <w:r w:rsidR="00363CE6" w:rsidRPr="00C911F8">
        <w:rPr>
          <w:b/>
          <w:bCs/>
        </w:rPr>
        <w:t xml:space="preserve">he second and third measurement of exploration will be the amount of unlocked directional doors and looted chest box hidden </w:t>
      </w:r>
      <w:r w:rsidR="00D83234" w:rsidRPr="00C911F8">
        <w:rPr>
          <w:b/>
          <w:bCs/>
        </w:rPr>
        <w:t>in the whole castle part</w:t>
      </w:r>
    </w:p>
    <w:p w14:paraId="7113688B" w14:textId="22585EE8" w:rsidR="000F1F5A" w:rsidRPr="00C911F8" w:rsidRDefault="000F1F5A" w:rsidP="00C911F8">
      <w:pPr>
        <w:pStyle w:val="ListParagraph"/>
        <w:numPr>
          <w:ilvl w:val="0"/>
          <w:numId w:val="42"/>
        </w:numPr>
        <w:rPr>
          <w:b/>
          <w:bCs/>
        </w:rPr>
      </w:pPr>
      <w:r>
        <w:rPr>
          <w:b/>
          <w:bCs/>
        </w:rPr>
        <w:t>To complete the quest, the player need to gain at least 3 parchments</w:t>
      </w:r>
      <w:r w:rsidR="002E2B7A">
        <w:rPr>
          <w:b/>
          <w:bCs/>
        </w:rPr>
        <w:t xml:space="preserve"> while gathering all the parchments is a optional objective</w:t>
      </w:r>
      <w:r w:rsidR="00BE4A6B">
        <w:rPr>
          <w:b/>
          <w:bCs/>
        </w:rPr>
        <w:t>.</w:t>
      </w:r>
    </w:p>
    <w:p w14:paraId="3D114324" w14:textId="76AD37F1" w:rsidR="0038181C" w:rsidRDefault="006E1C05" w:rsidP="0038181C">
      <w:pPr>
        <w:keepNext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76C45E6" wp14:editId="1C028087">
                <wp:simplePos x="0" y="0"/>
                <wp:positionH relativeFrom="column">
                  <wp:posOffset>3990340</wp:posOffset>
                </wp:positionH>
                <wp:positionV relativeFrom="paragraph">
                  <wp:posOffset>1073785</wp:posOffset>
                </wp:positionV>
                <wp:extent cx="306705" cy="174625"/>
                <wp:effectExtent l="57150" t="38100" r="55245" b="53975"/>
                <wp:wrapNone/>
                <wp:docPr id="130250219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06705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8E3279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313.5pt;margin-top:83.85pt;width:25.55pt;height:15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191007BE" wp14:editId="1F65B5F7">
                <wp:simplePos x="0" y="0"/>
                <wp:positionH relativeFrom="column">
                  <wp:posOffset>3891420</wp:posOffset>
                </wp:positionH>
                <wp:positionV relativeFrom="paragraph">
                  <wp:posOffset>1021080</wp:posOffset>
                </wp:positionV>
                <wp:extent cx="55680" cy="173155"/>
                <wp:effectExtent l="38100" t="38100" r="40005" b="55880"/>
                <wp:wrapNone/>
                <wp:docPr id="1519590519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5680" cy="173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E207A" id="Ink 13" o:spid="_x0000_s1026" type="#_x0000_t75" style="position:absolute;margin-left:305.7pt;margin-top:79.7pt;width:5.8pt;height:15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6C3202C" wp14:editId="7F2FBE1F">
                <wp:simplePos x="0" y="0"/>
                <wp:positionH relativeFrom="column">
                  <wp:posOffset>1375410</wp:posOffset>
                </wp:positionH>
                <wp:positionV relativeFrom="paragraph">
                  <wp:posOffset>1021080</wp:posOffset>
                </wp:positionV>
                <wp:extent cx="2491105" cy="1434465"/>
                <wp:effectExtent l="57150" t="38100" r="42545" b="51435"/>
                <wp:wrapNone/>
                <wp:docPr id="2023828232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491105" cy="143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97841" id="Ink 10" o:spid="_x0000_s1026" type="#_x0000_t75" style="position:absolute;margin-left:107.6pt;margin-top:79.7pt;width:197.55pt;height:114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6BE9E16" wp14:editId="659DB92D">
                <wp:simplePos x="0" y="0"/>
                <wp:positionH relativeFrom="column">
                  <wp:posOffset>1392555</wp:posOffset>
                </wp:positionH>
                <wp:positionV relativeFrom="paragraph">
                  <wp:posOffset>2400300</wp:posOffset>
                </wp:positionV>
                <wp:extent cx="129960" cy="113400"/>
                <wp:effectExtent l="57150" t="38100" r="41910" b="58420"/>
                <wp:wrapNone/>
                <wp:docPr id="1596052026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29960" cy="113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24D35" id="Ink 3" o:spid="_x0000_s1026" type="#_x0000_t75" style="position:absolute;margin-left:108.95pt;margin-top:188.3pt;width:11.65pt;height:10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">
                <v:imagedata r:id="rId22" o:title=""/>
              </v:shape>
            </w:pict>
          </mc:Fallback>
        </mc:AlternateContent>
      </w:r>
      <w:r w:rsidR="0038181C">
        <w:rPr>
          <w:noProof/>
        </w:rPr>
        <w:drawing>
          <wp:inline distT="0" distB="0" distL="0" distR="0" wp14:anchorId="4D450BC6" wp14:editId="0ABB78D2">
            <wp:extent cx="4477745" cy="2603716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745" cy="260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2DD5E" w14:textId="2B4C2BD9" w:rsidR="0038181C" w:rsidRPr="0047667E" w:rsidRDefault="0038181C" w:rsidP="00D7149E">
      <w:pPr>
        <w:pStyle w:val="Caption"/>
        <w:jc w:val="center"/>
        <w:rPr>
          <w:noProof/>
        </w:rPr>
      </w:pPr>
      <w:bookmarkStart w:id="21" w:name="_Toc124694525"/>
      <w:bookmarkStart w:id="22" w:name="_Toc145887369"/>
      <w:r>
        <w:t xml:space="preserve">Figure </w:t>
      </w:r>
      <w:fldSimple w:instr=" SEQ Figure \* ARABIC ">
        <w:r w:rsidR="00E24D4D">
          <w:rPr>
            <w:noProof/>
          </w:rPr>
          <w:t>5</w:t>
        </w:r>
      </w:fldSimple>
      <w:r>
        <w:t xml:space="preserve">: </w:t>
      </w:r>
      <w:r>
        <w:rPr>
          <w:noProof/>
        </w:rPr>
        <w:t xml:space="preserve"> </w:t>
      </w:r>
      <w:bookmarkEnd w:id="21"/>
      <w:r w:rsidR="00C222ED">
        <w:rPr>
          <w:noProof/>
        </w:rPr>
        <w:t xml:space="preserve">Walhthorugh of Path </w:t>
      </w:r>
      <w:r w:rsidR="00936BA9">
        <w:rPr>
          <w:noProof/>
        </w:rPr>
        <w:t>of the moon light</w:t>
      </w:r>
      <w:r w:rsidR="000F3D83">
        <w:rPr>
          <w:noProof/>
        </w:rPr>
        <w:t xml:space="preserve"> [1</w:t>
      </w:r>
      <w:r w:rsidR="000946A8">
        <w:rPr>
          <w:noProof/>
        </w:rPr>
        <w:t>2</w:t>
      </w:r>
      <w:r w:rsidR="000F3D83">
        <w:rPr>
          <w:noProof/>
        </w:rPr>
        <w:t>]</w:t>
      </w:r>
      <w:bookmarkEnd w:id="22"/>
    </w:p>
    <w:tbl>
      <w:tblPr>
        <w:tblStyle w:val="GridTable4-Accent1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345"/>
        <w:gridCol w:w="4860"/>
        <w:gridCol w:w="3960"/>
      </w:tblGrid>
      <w:tr w:rsidR="0038181C" w14:paraId="4573F078" w14:textId="77777777" w:rsidTr="00041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bottom"/>
          </w:tcPr>
          <w:p w14:paraId="35934AAC" w14:textId="77777777" w:rsidR="0038181C" w:rsidRDefault="0038181C" w:rsidP="000417D2">
            <w:pPr>
              <w:jc w:val="center"/>
            </w:pPr>
            <w:r>
              <w:br w:type="page"/>
              <w:t>Map Label</w:t>
            </w:r>
          </w:p>
        </w:tc>
        <w:tc>
          <w:tcPr>
            <w:tcW w:w="4860" w:type="dxa"/>
            <w:vAlign w:val="bottom"/>
          </w:tcPr>
          <w:p w14:paraId="6EA4750F" w14:textId="77777777" w:rsidR="0038181C" w:rsidRDefault="0038181C" w:rsidP="000417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Gameplay Summary</w:t>
            </w:r>
          </w:p>
        </w:tc>
        <w:tc>
          <w:tcPr>
            <w:tcW w:w="3960" w:type="dxa"/>
          </w:tcPr>
          <w:p w14:paraId="362BB2B7" w14:textId="77777777" w:rsidR="0038181C" w:rsidRDefault="0038181C" w:rsidP="000417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Other Notes</w:t>
            </w:r>
          </w:p>
        </w:tc>
      </w:tr>
      <w:tr w:rsidR="0038181C" w14:paraId="6A2E2E61" w14:textId="77777777" w:rsidTr="00041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0BDD0B35" w14:textId="77777777" w:rsidR="0038181C" w:rsidRDefault="0038181C" w:rsidP="000417D2">
            <w:pPr>
              <w:jc w:val="center"/>
            </w:pPr>
            <w:r>
              <w:t>1</w:t>
            </w:r>
          </w:p>
        </w:tc>
        <w:tc>
          <w:tcPr>
            <w:tcW w:w="4860" w:type="dxa"/>
          </w:tcPr>
          <w:p w14:paraId="3A039B0A" w14:textId="7F3DCEA1" w:rsidR="0038181C" w:rsidRDefault="00C85A71" w:rsidP="000417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Accept the quest from the quest giver</w:t>
            </w:r>
            <w:r w:rsidR="004C34B4">
              <w:t xml:space="preserve"> U</w:t>
            </w:r>
            <w:r w:rsidR="0092146E">
              <w:t>rani</w:t>
            </w:r>
          </w:p>
        </w:tc>
        <w:tc>
          <w:tcPr>
            <w:tcW w:w="3960" w:type="dxa"/>
          </w:tcPr>
          <w:p w14:paraId="375F9D9C" w14:textId="7BDEC376" w:rsidR="003C1A3F" w:rsidRDefault="00011307" w:rsidP="000417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player gains start-up weapon</w:t>
            </w:r>
            <w:r w:rsidR="0001389D">
              <w:t xml:space="preserve"> and get information about </w:t>
            </w:r>
            <w:r w:rsidR="00F1246E">
              <w:t>the objectives and backstory</w:t>
            </w:r>
          </w:p>
        </w:tc>
      </w:tr>
      <w:tr w:rsidR="0038181C" w14:paraId="19F5E398" w14:textId="77777777" w:rsidTr="000417D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08B62EBC" w14:textId="77777777" w:rsidR="0038181C" w:rsidRDefault="0038181C" w:rsidP="000417D2">
            <w:pPr>
              <w:jc w:val="center"/>
            </w:pPr>
            <w:r>
              <w:t>2</w:t>
            </w:r>
          </w:p>
        </w:tc>
        <w:tc>
          <w:tcPr>
            <w:tcW w:w="4860" w:type="dxa"/>
          </w:tcPr>
          <w:p w14:paraId="502BA090" w14:textId="34E0DE38" w:rsidR="0038181C" w:rsidRDefault="00C85A71" w:rsidP="00041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 along the forest path and defeat the enemies along the way</w:t>
            </w:r>
          </w:p>
        </w:tc>
        <w:tc>
          <w:tcPr>
            <w:tcW w:w="3960" w:type="dxa"/>
          </w:tcPr>
          <w:p w14:paraId="34BB8BFB" w14:textId="35D3F334" w:rsidR="0038181C" w:rsidRDefault="000D6DD5" w:rsidP="00041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</w:tbl>
    <w:p w14:paraId="65028CF9" w14:textId="77777777" w:rsidR="000B29D0" w:rsidRDefault="000B29D0" w:rsidP="007040E5">
      <w:pPr>
        <w:keepNext/>
        <w:jc w:val="center"/>
      </w:pPr>
    </w:p>
    <w:p w14:paraId="2E1F850E" w14:textId="4EB90FCE" w:rsidR="007040E5" w:rsidRDefault="00311F68" w:rsidP="007040E5">
      <w:pPr>
        <w:keepNext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EE7E733" wp14:editId="22D445E4">
                <wp:simplePos x="0" y="0"/>
                <wp:positionH relativeFrom="column">
                  <wp:posOffset>3199765</wp:posOffset>
                </wp:positionH>
                <wp:positionV relativeFrom="paragraph">
                  <wp:posOffset>1696085</wp:posOffset>
                </wp:positionV>
                <wp:extent cx="82550" cy="168910"/>
                <wp:effectExtent l="57150" t="38100" r="50800" b="40640"/>
                <wp:wrapNone/>
                <wp:docPr id="2007610429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2550" cy="1689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0A2A" id="Ink 6" o:spid="_x0000_s1026" type="#_x0000_t75" style="position:absolute;margin-left:251.25pt;margin-top:132.85pt;width:7.85pt;height:14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4683EB5" wp14:editId="0C1EC8CD">
                <wp:simplePos x="0" y="0"/>
                <wp:positionH relativeFrom="column">
                  <wp:posOffset>3100705</wp:posOffset>
                </wp:positionH>
                <wp:positionV relativeFrom="paragraph">
                  <wp:posOffset>1586865</wp:posOffset>
                </wp:positionV>
                <wp:extent cx="264200" cy="627560"/>
                <wp:effectExtent l="38100" t="38100" r="40640" b="39370"/>
                <wp:wrapNone/>
                <wp:docPr id="1573574236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64200" cy="627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B5856" id="Ink 90" o:spid="_x0000_s1026" type="#_x0000_t75" style="position:absolute;margin-left:243.45pt;margin-top:124.25pt;width:22.2pt;height:50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">
                <v:imagedata r:id="rId27" o:title=""/>
              </v:shape>
            </w:pict>
          </mc:Fallback>
        </mc:AlternateContent>
      </w:r>
      <w:r w:rsidR="007A1216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AC6F3B2" wp14:editId="6A6A240A">
                <wp:simplePos x="0" y="0"/>
                <wp:positionH relativeFrom="column">
                  <wp:posOffset>2837180</wp:posOffset>
                </wp:positionH>
                <wp:positionV relativeFrom="paragraph">
                  <wp:posOffset>2214245</wp:posOffset>
                </wp:positionV>
                <wp:extent cx="80010" cy="128270"/>
                <wp:effectExtent l="38100" t="38100" r="34290" b="43180"/>
                <wp:wrapNone/>
                <wp:docPr id="1991555204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0010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DECD4" id="Ink 16" o:spid="_x0000_s1026" type="#_x0000_t75" style="position:absolute;margin-left:223.05pt;margin-top:174pt;width:7pt;height:10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">
                <v:imagedata r:id="rId29" o:title=""/>
              </v:shape>
            </w:pict>
          </mc:Fallback>
        </mc:AlternateContent>
      </w:r>
      <w:r w:rsidR="007040E5">
        <w:rPr>
          <w:noProof/>
        </w:rPr>
        <w:drawing>
          <wp:inline distT="0" distB="0" distL="0" distR="0" wp14:anchorId="7282988E" wp14:editId="2CA02562">
            <wp:extent cx="4173143" cy="3300126"/>
            <wp:effectExtent l="0" t="0" r="0" b="0"/>
            <wp:docPr id="405778854" name="Picture 40577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78854" name="Picture 40577885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143" cy="330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D823C" w14:textId="49FAE245" w:rsidR="007040E5" w:rsidRPr="0047667E" w:rsidRDefault="007040E5" w:rsidP="00F7602D">
      <w:pPr>
        <w:pStyle w:val="Caption"/>
        <w:jc w:val="center"/>
        <w:rPr>
          <w:noProof/>
        </w:rPr>
      </w:pPr>
      <w:bookmarkStart w:id="23" w:name="_Toc145887370"/>
      <w:r>
        <w:t xml:space="preserve">Figure </w:t>
      </w:r>
      <w:fldSimple w:instr=" SEQ Figure \* ARABIC ">
        <w:r w:rsidR="00E24D4D">
          <w:rPr>
            <w:noProof/>
          </w:rPr>
          <w:t>6</w:t>
        </w:r>
      </w:fldSimple>
      <w:r>
        <w:t xml:space="preserve">: </w:t>
      </w:r>
      <w:r>
        <w:rPr>
          <w:noProof/>
        </w:rPr>
        <w:t xml:space="preserve"> </w:t>
      </w:r>
      <w:r w:rsidR="00C222ED">
        <w:rPr>
          <w:noProof/>
        </w:rPr>
        <w:t xml:space="preserve">Walhthorugh </w:t>
      </w:r>
      <w:r w:rsidR="00123EC1">
        <w:rPr>
          <w:noProof/>
        </w:rPr>
        <w:t>of Front Gate</w:t>
      </w:r>
      <w:r w:rsidR="000F3D83">
        <w:rPr>
          <w:noProof/>
        </w:rPr>
        <w:t xml:space="preserve"> [1</w:t>
      </w:r>
      <w:r w:rsidR="006F2A7C">
        <w:rPr>
          <w:noProof/>
        </w:rPr>
        <w:t>2</w:t>
      </w:r>
      <w:r w:rsidR="000F3D83">
        <w:rPr>
          <w:noProof/>
        </w:rPr>
        <w:t>]</w:t>
      </w:r>
      <w:bookmarkEnd w:id="23"/>
    </w:p>
    <w:tbl>
      <w:tblPr>
        <w:tblStyle w:val="GridTable4-Accent1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345"/>
        <w:gridCol w:w="4860"/>
        <w:gridCol w:w="3960"/>
      </w:tblGrid>
      <w:tr w:rsidR="007040E5" w14:paraId="728380F1" w14:textId="77777777" w:rsidTr="004A5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bottom"/>
          </w:tcPr>
          <w:p w14:paraId="219A311C" w14:textId="77777777" w:rsidR="007040E5" w:rsidRDefault="007040E5" w:rsidP="004A5764">
            <w:pPr>
              <w:jc w:val="center"/>
            </w:pPr>
            <w:r>
              <w:br w:type="page"/>
              <w:t>Map Label</w:t>
            </w:r>
          </w:p>
        </w:tc>
        <w:tc>
          <w:tcPr>
            <w:tcW w:w="4860" w:type="dxa"/>
            <w:vAlign w:val="bottom"/>
          </w:tcPr>
          <w:p w14:paraId="335AB592" w14:textId="77777777" w:rsidR="007040E5" w:rsidRDefault="007040E5" w:rsidP="004A57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Gameplay Summary</w:t>
            </w:r>
          </w:p>
        </w:tc>
        <w:tc>
          <w:tcPr>
            <w:tcW w:w="3960" w:type="dxa"/>
          </w:tcPr>
          <w:p w14:paraId="39F476EF" w14:textId="77777777" w:rsidR="007040E5" w:rsidRDefault="007040E5" w:rsidP="004A57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Other Notes</w:t>
            </w:r>
          </w:p>
        </w:tc>
      </w:tr>
      <w:tr w:rsidR="007040E5" w14:paraId="27830A5F" w14:textId="77777777" w:rsidTr="004A5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9F6A0C0" w14:textId="29783BE8" w:rsidR="007040E5" w:rsidRDefault="007B1B7B" w:rsidP="004A5764">
            <w:pPr>
              <w:jc w:val="center"/>
            </w:pPr>
            <w:r>
              <w:t>3</w:t>
            </w:r>
          </w:p>
        </w:tc>
        <w:tc>
          <w:tcPr>
            <w:tcW w:w="4860" w:type="dxa"/>
          </w:tcPr>
          <w:p w14:paraId="4581C1B0" w14:textId="11CA7C6A" w:rsidR="007040E5" w:rsidRDefault="007B1B7B" w:rsidP="004A57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Go down to the Front Gate </w:t>
            </w:r>
            <w:r w:rsidR="00E44BBB">
              <w:t>and go to the cliff path</w:t>
            </w:r>
          </w:p>
        </w:tc>
        <w:tc>
          <w:tcPr>
            <w:tcW w:w="3960" w:type="dxa"/>
          </w:tcPr>
          <w:p w14:paraId="61573878" w14:textId="18AFA991" w:rsidR="007040E5" w:rsidRDefault="005F56AD" w:rsidP="00154FD5">
            <w:pPr>
              <w:pStyle w:val="ListParagraph"/>
              <w:numPr>
                <w:ilvl w:val="0"/>
                <w:numId w:val="4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For flow control, the gate </w:t>
            </w:r>
            <w:r w:rsidR="00AA6B8D" w:rsidRPr="00154FD5">
              <w:rPr>
                <w:b/>
                <w:bCs/>
                <w:color w:val="FF0000"/>
              </w:rPr>
              <w:t>i</w:t>
            </w:r>
            <w:r w:rsidR="00AA6B8D">
              <w:t xml:space="preserve"> is</w:t>
            </w:r>
            <w:r>
              <w:t xml:space="preserve"> locked until the player unlocked them from the other sid</w:t>
            </w:r>
            <w:r w:rsidR="00154FD5">
              <w:rPr>
                <w:rFonts w:hint="eastAsia"/>
                <w:lang w:eastAsia="zh-CN"/>
              </w:rPr>
              <w:t>e</w:t>
            </w:r>
            <w:r w:rsidR="00E90DB4">
              <w:rPr>
                <w:lang w:eastAsia="zh-CN"/>
              </w:rPr>
              <w:t xml:space="preserve">. It will also be unlocked when </w:t>
            </w:r>
            <w:r w:rsidR="00A66071">
              <w:rPr>
                <w:lang w:eastAsia="zh-CN"/>
              </w:rPr>
              <w:t>the final boss is defeated</w:t>
            </w:r>
          </w:p>
          <w:p w14:paraId="1DF051E9" w14:textId="03DAD6D6" w:rsidR="00154FD5" w:rsidRDefault="008E5605" w:rsidP="00154FD5">
            <w:pPr>
              <w:pStyle w:val="ListParagraph"/>
              <w:numPr>
                <w:ilvl w:val="0"/>
                <w:numId w:val="4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higher ground from Lunaric Tower is </w:t>
            </w:r>
            <w:r w:rsidR="00E90DB4">
              <w:t xml:space="preserve">too high to jump from the </w:t>
            </w:r>
            <w:r w:rsidR="00C66BA5">
              <w:t>ground</w:t>
            </w:r>
            <w:r w:rsidR="007E75B1">
              <w:t xml:space="preserve"> for the player</w:t>
            </w:r>
          </w:p>
        </w:tc>
      </w:tr>
    </w:tbl>
    <w:p w14:paraId="3E7285B0" w14:textId="0768A492" w:rsidR="00123EC1" w:rsidRDefault="00190F6A" w:rsidP="00123EC1">
      <w:pPr>
        <w:keepNext/>
        <w:jc w:val="center"/>
        <w:rPr>
          <w:lang w:eastAsia="zh-CN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50ADD90" wp14:editId="7AA870B6">
                <wp:simplePos x="0" y="0"/>
                <wp:positionH relativeFrom="column">
                  <wp:posOffset>4364990</wp:posOffset>
                </wp:positionH>
                <wp:positionV relativeFrom="paragraph">
                  <wp:posOffset>2780665</wp:posOffset>
                </wp:positionV>
                <wp:extent cx="145415" cy="148590"/>
                <wp:effectExtent l="38100" t="38100" r="45085" b="41910"/>
                <wp:wrapNone/>
                <wp:docPr id="53149480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45415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A257B" id="Ink 12" o:spid="_x0000_s1026" type="#_x0000_t75" style="position:absolute;margin-left:343pt;margin-top:218.25pt;width:12.85pt;height:13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57A171C" wp14:editId="6030E8C4">
                <wp:simplePos x="0" y="0"/>
                <wp:positionH relativeFrom="column">
                  <wp:posOffset>4254500</wp:posOffset>
                </wp:positionH>
                <wp:positionV relativeFrom="paragraph">
                  <wp:posOffset>1198245</wp:posOffset>
                </wp:positionV>
                <wp:extent cx="116640" cy="1841225"/>
                <wp:effectExtent l="57150" t="57150" r="17145" b="45085"/>
                <wp:wrapNone/>
                <wp:docPr id="1924316683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6640" cy="1841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509A2" id="Ink 28" o:spid="_x0000_s1026" type="#_x0000_t75" style="position:absolute;margin-left:334.3pt;margin-top:93.65pt;width:10.6pt;height:146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">
                <v:imagedata r:id="rId34" o:title=""/>
              </v:shape>
            </w:pict>
          </mc:Fallback>
        </mc:AlternateContent>
      </w:r>
      <w:r w:rsidR="00FD1B3B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529EF50" wp14:editId="500B392E">
                <wp:simplePos x="0" y="0"/>
                <wp:positionH relativeFrom="column">
                  <wp:posOffset>3161104</wp:posOffset>
                </wp:positionH>
                <wp:positionV relativeFrom="paragraph">
                  <wp:posOffset>2929255</wp:posOffset>
                </wp:positionV>
                <wp:extent cx="110160" cy="201600"/>
                <wp:effectExtent l="38100" t="57150" r="42545" b="46355"/>
                <wp:wrapNone/>
                <wp:docPr id="1877310446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01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887BF" id="Ink 14" o:spid="_x0000_s1026" type="#_x0000_t75" style="position:absolute;margin-left:248.2pt;margin-top:229.95pt;width:10.05pt;height:17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">
                <v:imagedata r:id="rId36" o:title=""/>
              </v:shape>
            </w:pict>
          </mc:Fallback>
        </mc:AlternateContent>
      </w:r>
      <w:r w:rsidR="00FD1B3B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24A6DF1A" wp14:editId="599D78DE">
                <wp:simplePos x="0" y="0"/>
                <wp:positionH relativeFrom="column">
                  <wp:posOffset>3116580</wp:posOffset>
                </wp:positionH>
                <wp:positionV relativeFrom="paragraph">
                  <wp:posOffset>3180080</wp:posOffset>
                </wp:positionV>
                <wp:extent cx="100330" cy="111125"/>
                <wp:effectExtent l="38100" t="38100" r="0" b="41275"/>
                <wp:wrapNone/>
                <wp:docPr id="59365612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0330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C3E5D" id="Ink 34" o:spid="_x0000_s1026" type="#_x0000_t75" style="position:absolute;margin-left:244.7pt;margin-top:249.7pt;width:9.3pt;height:10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">
                <v:imagedata r:id="rId38" o:title=""/>
              </v:shape>
            </w:pict>
          </mc:Fallback>
        </mc:AlternateContent>
      </w:r>
      <w:r w:rsidR="00FD1B3B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9331518" wp14:editId="0932D0B7">
                <wp:simplePos x="0" y="0"/>
                <wp:positionH relativeFrom="column">
                  <wp:posOffset>2513965</wp:posOffset>
                </wp:positionH>
                <wp:positionV relativeFrom="paragraph">
                  <wp:posOffset>3221990</wp:posOffset>
                </wp:positionV>
                <wp:extent cx="681480" cy="217440"/>
                <wp:effectExtent l="38100" t="38100" r="42545" b="49530"/>
                <wp:wrapNone/>
                <wp:docPr id="993597195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814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4FA91" id="Ink 33" o:spid="_x0000_s1026" type="#_x0000_t75" style="position:absolute;margin-left:197.25pt;margin-top:253pt;width:55.05pt;height:18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">
                <v:imagedata r:id="rId40" o:title=""/>
              </v:shape>
            </w:pict>
          </mc:Fallback>
        </mc:AlternateContent>
      </w:r>
      <w:r w:rsidR="005A2C8A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0AC6E1E" wp14:editId="7D7DBDD1">
                <wp:simplePos x="0" y="0"/>
                <wp:positionH relativeFrom="column">
                  <wp:posOffset>3512820</wp:posOffset>
                </wp:positionH>
                <wp:positionV relativeFrom="paragraph">
                  <wp:posOffset>3077532</wp:posOffset>
                </wp:positionV>
                <wp:extent cx="153000" cy="180360"/>
                <wp:effectExtent l="38100" t="38100" r="57150" b="48260"/>
                <wp:wrapNone/>
                <wp:docPr id="1876065847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53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34848" id="Ink 13" o:spid="_x0000_s1026" type="#_x0000_t75" style="position:absolute;margin-left:275.9pt;margin-top:241.65pt;width:13.45pt;height:15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">
                <v:imagedata r:id="rId42" o:title=""/>
              </v:shape>
            </w:pict>
          </mc:Fallback>
        </mc:AlternateContent>
      </w:r>
      <w:r w:rsidR="005A2C8A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511A0010" wp14:editId="5BE7E3C0">
                <wp:simplePos x="0" y="0"/>
                <wp:positionH relativeFrom="column">
                  <wp:posOffset>3512894</wp:posOffset>
                </wp:positionH>
                <wp:positionV relativeFrom="paragraph">
                  <wp:posOffset>3150144</wp:posOffset>
                </wp:positionV>
                <wp:extent cx="825500" cy="577215"/>
                <wp:effectExtent l="38100" t="57150" r="50800" b="51435"/>
                <wp:wrapNone/>
                <wp:docPr id="79393577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25500" cy="577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4F9A3" id="Ink 31" o:spid="_x0000_s1026" type="#_x0000_t75" style="position:absolute;margin-left:275.9pt;margin-top:247.35pt;width:66.4pt;height:46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">
                <v:imagedata r:id="rId44" o:title=""/>
              </v:shape>
            </w:pict>
          </mc:Fallback>
        </mc:AlternateContent>
      </w:r>
      <w:r w:rsidR="00CC0F25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4972542E" wp14:editId="14E02488">
                <wp:simplePos x="0" y="0"/>
                <wp:positionH relativeFrom="column">
                  <wp:posOffset>2541905</wp:posOffset>
                </wp:positionH>
                <wp:positionV relativeFrom="paragraph">
                  <wp:posOffset>462915</wp:posOffset>
                </wp:positionV>
                <wp:extent cx="1774855" cy="578670"/>
                <wp:effectExtent l="38100" t="57150" r="53975" b="50165"/>
                <wp:wrapNone/>
                <wp:docPr id="1081910207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774855" cy="578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16873" id="Ink 24" o:spid="_x0000_s1026" type="#_x0000_t75" style="position:absolute;margin-left:199.45pt;margin-top:35.75pt;width:141.15pt;height:46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">
                <v:imagedata r:id="rId48" o:title=""/>
              </v:shape>
            </w:pict>
          </mc:Fallback>
        </mc:AlternateContent>
      </w:r>
      <w:r w:rsidR="00A17D6D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2DE735F" wp14:editId="75E63338">
                <wp:simplePos x="0" y="0"/>
                <wp:positionH relativeFrom="column">
                  <wp:posOffset>4439285</wp:posOffset>
                </wp:positionH>
                <wp:positionV relativeFrom="paragraph">
                  <wp:posOffset>957580</wp:posOffset>
                </wp:positionV>
                <wp:extent cx="125095" cy="171445"/>
                <wp:effectExtent l="57150" t="38100" r="8255" b="57785"/>
                <wp:wrapNone/>
                <wp:docPr id="1711293168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5095" cy="17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5407" id="Ink 9" o:spid="_x0000_s1026" type="#_x0000_t75" style="position:absolute;margin-left:348.85pt;margin-top:74.7pt;width:11.25pt;height:14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">
                <v:imagedata r:id="rId50" o:title=""/>
              </v:shape>
            </w:pict>
          </mc:Fallback>
        </mc:AlternateContent>
      </w:r>
      <w:r w:rsidR="00123EC1">
        <w:rPr>
          <w:noProof/>
        </w:rPr>
        <w:drawing>
          <wp:inline distT="0" distB="0" distL="0" distR="0" wp14:anchorId="24688ADD" wp14:editId="07D8B9F2">
            <wp:extent cx="4545490" cy="4030181"/>
            <wp:effectExtent l="0" t="0" r="7620" b="8890"/>
            <wp:docPr id="440575765" name="Picture 440575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75765" name="Picture 44057576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490" cy="403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2C82" w14:textId="3DFA1D1E" w:rsidR="00123EC1" w:rsidRPr="0047667E" w:rsidRDefault="00123EC1" w:rsidP="001E0618">
      <w:pPr>
        <w:pStyle w:val="Caption"/>
        <w:jc w:val="center"/>
        <w:rPr>
          <w:noProof/>
        </w:rPr>
      </w:pPr>
      <w:bookmarkStart w:id="24" w:name="_Toc145887371"/>
      <w:r>
        <w:t xml:space="preserve">Figure </w:t>
      </w:r>
      <w:fldSimple w:instr=" SEQ Figure \* ARABIC ">
        <w:r w:rsidR="00E24D4D">
          <w:rPr>
            <w:noProof/>
          </w:rPr>
          <w:t>7</w:t>
        </w:r>
      </w:fldSimple>
      <w:r>
        <w:t xml:space="preserve">: </w:t>
      </w:r>
      <w:r>
        <w:rPr>
          <w:noProof/>
        </w:rPr>
        <w:t xml:space="preserve"> </w:t>
      </w:r>
      <w:r w:rsidR="00C222ED">
        <w:rPr>
          <w:noProof/>
        </w:rPr>
        <w:t>Walhthorugh</w:t>
      </w:r>
      <w:r w:rsidR="00282AE0">
        <w:rPr>
          <w:noProof/>
        </w:rPr>
        <w:t xml:space="preserve"> of Cliff Path</w:t>
      </w:r>
      <w:r w:rsidR="000F3D83">
        <w:rPr>
          <w:noProof/>
        </w:rPr>
        <w:t xml:space="preserve"> [1</w:t>
      </w:r>
      <w:r w:rsidR="004E7F30">
        <w:rPr>
          <w:noProof/>
        </w:rPr>
        <w:t>2</w:t>
      </w:r>
      <w:r w:rsidR="000F3D83">
        <w:rPr>
          <w:noProof/>
        </w:rPr>
        <w:t>]</w:t>
      </w:r>
      <w:bookmarkEnd w:id="24"/>
    </w:p>
    <w:tbl>
      <w:tblPr>
        <w:tblStyle w:val="GridTable4-Accent1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345"/>
        <w:gridCol w:w="4860"/>
        <w:gridCol w:w="3960"/>
      </w:tblGrid>
      <w:tr w:rsidR="00123EC1" w14:paraId="1291B11E" w14:textId="77777777" w:rsidTr="004A5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bottom"/>
          </w:tcPr>
          <w:p w14:paraId="0CEF2AB5" w14:textId="77777777" w:rsidR="00123EC1" w:rsidRDefault="00123EC1" w:rsidP="004A5764">
            <w:pPr>
              <w:jc w:val="center"/>
            </w:pPr>
            <w:r>
              <w:br w:type="page"/>
              <w:t>Map Label</w:t>
            </w:r>
          </w:p>
        </w:tc>
        <w:tc>
          <w:tcPr>
            <w:tcW w:w="4860" w:type="dxa"/>
            <w:vAlign w:val="bottom"/>
          </w:tcPr>
          <w:p w14:paraId="4E460D10" w14:textId="77777777" w:rsidR="00123EC1" w:rsidRDefault="00123EC1" w:rsidP="004A57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Gameplay Summary</w:t>
            </w:r>
          </w:p>
        </w:tc>
        <w:tc>
          <w:tcPr>
            <w:tcW w:w="3960" w:type="dxa"/>
          </w:tcPr>
          <w:p w14:paraId="706FF833" w14:textId="77777777" w:rsidR="00123EC1" w:rsidRDefault="00123EC1" w:rsidP="004A57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Other Notes</w:t>
            </w:r>
          </w:p>
        </w:tc>
      </w:tr>
      <w:tr w:rsidR="00123EC1" w14:paraId="65C1F9E9" w14:textId="77777777" w:rsidTr="004A5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7A4497A6" w14:textId="109E9F38" w:rsidR="00123EC1" w:rsidRDefault="00A17D6D" w:rsidP="004A5764">
            <w:pPr>
              <w:jc w:val="center"/>
            </w:pPr>
            <w:r>
              <w:t>4</w:t>
            </w:r>
          </w:p>
        </w:tc>
        <w:tc>
          <w:tcPr>
            <w:tcW w:w="4860" w:type="dxa"/>
          </w:tcPr>
          <w:p w14:paraId="347AADA5" w14:textId="1C41646F" w:rsidR="00123EC1" w:rsidRDefault="00A17D6D" w:rsidP="004A57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Go </w:t>
            </w:r>
            <w:r w:rsidR="00263007">
              <w:t>a</w:t>
            </w:r>
            <w:r>
              <w:t>long the cliff and defeat the enemies along the way</w:t>
            </w:r>
          </w:p>
        </w:tc>
        <w:tc>
          <w:tcPr>
            <w:tcW w:w="3960" w:type="dxa"/>
          </w:tcPr>
          <w:p w14:paraId="616473F9" w14:textId="56DA2022" w:rsidR="00123EC1" w:rsidRDefault="00A17D6D" w:rsidP="004A57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N/A</w:t>
            </w:r>
          </w:p>
        </w:tc>
      </w:tr>
      <w:tr w:rsidR="00123EC1" w14:paraId="2580A142" w14:textId="77777777" w:rsidTr="004A57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5D9D5368" w14:textId="7D5CA1F4" w:rsidR="00123EC1" w:rsidRDefault="00A17D6D" w:rsidP="004A5764">
            <w:pPr>
              <w:jc w:val="center"/>
            </w:pPr>
            <w:r>
              <w:t>5</w:t>
            </w:r>
          </w:p>
        </w:tc>
        <w:tc>
          <w:tcPr>
            <w:tcW w:w="4860" w:type="dxa"/>
          </w:tcPr>
          <w:p w14:paraId="7795AEF8" w14:textId="5C6EB678" w:rsidR="00123EC1" w:rsidRDefault="00406593" w:rsidP="004A5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Jump down and climb the ramp</w:t>
            </w:r>
            <w:r w:rsidR="00BD1D41">
              <w:rPr>
                <w:rFonts w:hint="eastAsia"/>
                <w:lang w:eastAsia="zh-CN"/>
              </w:rPr>
              <w:t>.</w:t>
            </w:r>
            <w:r w:rsidR="00BD1D41">
              <w:rPr>
                <w:lang w:eastAsia="zh-CN"/>
              </w:rPr>
              <w:t xml:space="preserve"> Dodge or disarm the flamethrower on the wall and reach the top of the ramp</w:t>
            </w:r>
          </w:p>
        </w:tc>
        <w:tc>
          <w:tcPr>
            <w:tcW w:w="3960" w:type="dxa"/>
          </w:tcPr>
          <w:p w14:paraId="44665967" w14:textId="26D29324" w:rsidR="00123EC1" w:rsidRDefault="00406593" w:rsidP="004A5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  <w:tr w:rsidR="00123EC1" w14:paraId="2063B758" w14:textId="77777777" w:rsidTr="004A5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52B71679" w14:textId="4734487E" w:rsidR="00123EC1" w:rsidRDefault="00A17D6D" w:rsidP="004A5764">
            <w:pPr>
              <w:jc w:val="center"/>
            </w:pPr>
            <w:r>
              <w:t>6</w:t>
            </w:r>
          </w:p>
        </w:tc>
        <w:tc>
          <w:tcPr>
            <w:tcW w:w="4860" w:type="dxa"/>
          </w:tcPr>
          <w:p w14:paraId="54E61452" w14:textId="2A915F82" w:rsidR="00123EC1" w:rsidRDefault="00406593" w:rsidP="004A57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Get into the first floor of the sentry room and defeat the enemy there to go to the second floor</w:t>
            </w:r>
          </w:p>
        </w:tc>
        <w:tc>
          <w:tcPr>
            <w:tcW w:w="3960" w:type="dxa"/>
          </w:tcPr>
          <w:p w14:paraId="19A66B01" w14:textId="378DB736" w:rsidR="00123EC1" w:rsidRDefault="00406593" w:rsidP="004A57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N/</w:t>
            </w:r>
            <w:r w:rsidR="00741892">
              <w:t>A</w:t>
            </w:r>
          </w:p>
        </w:tc>
      </w:tr>
      <w:tr w:rsidR="00123EC1" w14:paraId="5AEBE3D8" w14:textId="77777777" w:rsidTr="004A57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2C7D645E" w14:textId="6739D1D5" w:rsidR="00123EC1" w:rsidRDefault="00A17D6D" w:rsidP="004A5764">
            <w:pPr>
              <w:jc w:val="center"/>
            </w:pPr>
            <w:r>
              <w:t>7</w:t>
            </w:r>
          </w:p>
        </w:tc>
        <w:tc>
          <w:tcPr>
            <w:tcW w:w="4860" w:type="dxa"/>
          </w:tcPr>
          <w:p w14:paraId="618022DE" w14:textId="0ACDCE3E" w:rsidR="00123EC1" w:rsidRDefault="00002FAC" w:rsidP="004A5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Defeat the enemies at the second floor and o</w:t>
            </w:r>
            <w:r w:rsidR="00191525">
              <w:t xml:space="preserve">pen the door </w:t>
            </w:r>
            <w:r w:rsidR="00B302EC">
              <w:t>to</w:t>
            </w:r>
            <w:r w:rsidR="00191525">
              <w:t xml:space="preserve"> get into </w:t>
            </w:r>
            <w:r w:rsidR="004C4ABF">
              <w:t>tower second floor</w:t>
            </w:r>
          </w:p>
        </w:tc>
        <w:tc>
          <w:tcPr>
            <w:tcW w:w="3960" w:type="dxa"/>
          </w:tcPr>
          <w:p w14:paraId="0BC68BBF" w14:textId="42F247F4" w:rsidR="00123EC1" w:rsidRDefault="00741892" w:rsidP="004A5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</w:tbl>
    <w:p w14:paraId="61109F70" w14:textId="13C9C1F3" w:rsidR="00DF6AB6" w:rsidRDefault="00F70CEE" w:rsidP="00DF6AB6">
      <w:pPr>
        <w:keepNext/>
        <w:jc w:val="center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5CD9ED95" wp14:editId="2FF6B12F">
                <wp:simplePos x="0" y="0"/>
                <wp:positionH relativeFrom="column">
                  <wp:posOffset>2664460</wp:posOffset>
                </wp:positionH>
                <wp:positionV relativeFrom="paragraph">
                  <wp:posOffset>384175</wp:posOffset>
                </wp:positionV>
                <wp:extent cx="1181465" cy="2703195"/>
                <wp:effectExtent l="38100" t="38100" r="38100" b="40005"/>
                <wp:wrapNone/>
                <wp:docPr id="142764709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181465" cy="270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BECDF" id="Ink 22" o:spid="_x0000_s1026" type="#_x0000_t75" style="position:absolute;margin-left:209.3pt;margin-top:29.75pt;width:94.05pt;height:213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">
                <v:imagedata r:id="rId53" o:title=""/>
              </v:shape>
            </w:pict>
          </mc:Fallback>
        </mc:AlternateContent>
      </w:r>
      <w:r w:rsidR="00DF6AB6" w:rsidRPr="00DF6AB6">
        <w:rPr>
          <w:noProof/>
        </w:rPr>
        <w:drawing>
          <wp:inline distT="0" distB="0" distL="0" distR="0" wp14:anchorId="28D6767C" wp14:editId="519FFF8B">
            <wp:extent cx="4526462" cy="4055423"/>
            <wp:effectExtent l="0" t="0" r="7620" b="2540"/>
            <wp:docPr id="602310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10904" name="Picture 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654" cy="406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CF33" w14:textId="05285F2E" w:rsidR="00DF6AB6" w:rsidRDefault="00DF6AB6" w:rsidP="00DF6AB6">
      <w:pPr>
        <w:pStyle w:val="Caption"/>
        <w:jc w:val="center"/>
      </w:pPr>
      <w:bookmarkStart w:id="25" w:name="_Toc145887372"/>
      <w:r>
        <w:t xml:space="preserve">Figure </w:t>
      </w:r>
      <w:fldSimple w:instr=" SEQ Figure \* ARABIC ">
        <w:r w:rsidR="00E24D4D">
          <w:rPr>
            <w:noProof/>
          </w:rPr>
          <w:t>8</w:t>
        </w:r>
      </w:fldSimple>
      <w:r>
        <w:t xml:space="preserve"> </w:t>
      </w:r>
      <w:r w:rsidR="00C222ED">
        <w:rPr>
          <w:noProof/>
        </w:rPr>
        <w:t xml:space="preserve">Walhthorugh </w:t>
      </w:r>
      <w:r>
        <w:t>of castle tower 2nd floor [1</w:t>
      </w:r>
      <w:r w:rsidR="00FD6715">
        <w:t>2</w:t>
      </w:r>
      <w:r>
        <w:t>]</w:t>
      </w:r>
      <w:bookmarkEnd w:id="25"/>
    </w:p>
    <w:tbl>
      <w:tblPr>
        <w:tblStyle w:val="GridTable4-Accent1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345"/>
        <w:gridCol w:w="4860"/>
        <w:gridCol w:w="3960"/>
      </w:tblGrid>
      <w:tr w:rsidR="00DF6AB6" w14:paraId="3D22054A" w14:textId="77777777" w:rsidTr="009A1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bottom"/>
          </w:tcPr>
          <w:p w14:paraId="4839CE49" w14:textId="77777777" w:rsidR="00DF6AB6" w:rsidRDefault="00DF6AB6" w:rsidP="009A12D4">
            <w:pPr>
              <w:jc w:val="center"/>
            </w:pPr>
            <w:r>
              <w:br w:type="page"/>
              <w:t>Map Label</w:t>
            </w:r>
          </w:p>
        </w:tc>
        <w:tc>
          <w:tcPr>
            <w:tcW w:w="4860" w:type="dxa"/>
            <w:vAlign w:val="bottom"/>
          </w:tcPr>
          <w:p w14:paraId="6CAB96B1" w14:textId="77777777" w:rsidR="00DF6AB6" w:rsidRDefault="00DF6AB6" w:rsidP="009A12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Gameplay Summary</w:t>
            </w:r>
          </w:p>
        </w:tc>
        <w:tc>
          <w:tcPr>
            <w:tcW w:w="3960" w:type="dxa"/>
          </w:tcPr>
          <w:p w14:paraId="0DC0EBC8" w14:textId="77777777" w:rsidR="00DF6AB6" w:rsidRDefault="00DF6AB6" w:rsidP="009A12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Other Notes</w:t>
            </w:r>
          </w:p>
        </w:tc>
      </w:tr>
      <w:tr w:rsidR="00DF6AB6" w14:paraId="5BD874AC" w14:textId="77777777" w:rsidTr="009A1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5D31B31C" w14:textId="00DD6065" w:rsidR="00DF6AB6" w:rsidRDefault="00A74AF8" w:rsidP="009A12D4">
            <w:pPr>
              <w:jc w:val="center"/>
            </w:pPr>
            <w:r>
              <w:t>8</w:t>
            </w:r>
          </w:p>
        </w:tc>
        <w:tc>
          <w:tcPr>
            <w:tcW w:w="4860" w:type="dxa"/>
          </w:tcPr>
          <w:p w14:paraId="56B12119" w14:textId="519FCB08" w:rsidR="00DF6AB6" w:rsidRDefault="008F3CC4" w:rsidP="009A1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Move forward and turn left to enter the hall</w:t>
            </w:r>
          </w:p>
        </w:tc>
        <w:tc>
          <w:tcPr>
            <w:tcW w:w="3960" w:type="dxa"/>
          </w:tcPr>
          <w:p w14:paraId="644F9372" w14:textId="77777777" w:rsidR="00DF6AB6" w:rsidRDefault="00DF6AB6" w:rsidP="009A1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N/A</w:t>
            </w:r>
          </w:p>
        </w:tc>
      </w:tr>
      <w:tr w:rsidR="00DF6AB6" w14:paraId="2A5C7094" w14:textId="77777777" w:rsidTr="009A12D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1A00D8C8" w14:textId="508DE4DC" w:rsidR="00DF6AB6" w:rsidRDefault="00A74AF8" w:rsidP="009A12D4">
            <w:pPr>
              <w:jc w:val="center"/>
            </w:pPr>
            <w:r>
              <w:t>9</w:t>
            </w:r>
          </w:p>
        </w:tc>
        <w:tc>
          <w:tcPr>
            <w:tcW w:w="4860" w:type="dxa"/>
          </w:tcPr>
          <w:p w14:paraId="2D893285" w14:textId="5EF3FE86" w:rsidR="00DF6AB6" w:rsidRDefault="008F3CC4" w:rsidP="009A1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After defeating the </w:t>
            </w:r>
            <w:r w:rsidR="00C61374">
              <w:t xml:space="preserve">mini </w:t>
            </w:r>
            <w:r>
              <w:t xml:space="preserve">boss in the middle of the hall and the enemies blocking the way to the stairs, climb up the </w:t>
            </w:r>
            <w:r w:rsidR="00C13B02">
              <w:t>stairs to move on to the tower top</w:t>
            </w:r>
          </w:p>
        </w:tc>
        <w:tc>
          <w:tcPr>
            <w:tcW w:w="3960" w:type="dxa"/>
          </w:tcPr>
          <w:p w14:paraId="0363E532" w14:textId="43B43E96" w:rsidR="00DF6AB6" w:rsidRDefault="00496FF9" w:rsidP="009A1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First parchment retrieved</w:t>
            </w:r>
          </w:p>
        </w:tc>
      </w:tr>
    </w:tbl>
    <w:p w14:paraId="35B0575A" w14:textId="7EBF2591" w:rsidR="006C6203" w:rsidRDefault="00C61D02" w:rsidP="00481CC8">
      <w:pPr>
        <w:keepNext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06111E78" wp14:editId="5F2A1156">
                <wp:simplePos x="0" y="0"/>
                <wp:positionH relativeFrom="column">
                  <wp:posOffset>1574786</wp:posOffset>
                </wp:positionH>
                <wp:positionV relativeFrom="paragraph">
                  <wp:posOffset>2567942</wp:posOffset>
                </wp:positionV>
                <wp:extent cx="75240" cy="111240"/>
                <wp:effectExtent l="38100" t="38100" r="39370" b="41275"/>
                <wp:wrapNone/>
                <wp:docPr id="2142423341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5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E0A62" id="Ink 107" o:spid="_x0000_s1026" type="#_x0000_t75" style="position:absolute;margin-left:123.5pt;margin-top:201.7pt;width:6.9pt;height:9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F745444" wp14:editId="40E74661">
                <wp:simplePos x="0" y="0"/>
                <wp:positionH relativeFrom="column">
                  <wp:posOffset>1479386</wp:posOffset>
                </wp:positionH>
                <wp:positionV relativeFrom="paragraph">
                  <wp:posOffset>2563262</wp:posOffset>
                </wp:positionV>
                <wp:extent cx="16560" cy="114840"/>
                <wp:effectExtent l="38100" t="38100" r="40640" b="38100"/>
                <wp:wrapNone/>
                <wp:docPr id="110949523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6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E9D8E" id="Ink 105" o:spid="_x0000_s1026" type="#_x0000_t75" style="position:absolute;margin-left:116pt;margin-top:201.35pt;width:2.25pt;height:10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49549EA" wp14:editId="73190148">
                <wp:simplePos x="0" y="0"/>
                <wp:positionH relativeFrom="column">
                  <wp:posOffset>1506220</wp:posOffset>
                </wp:positionH>
                <wp:positionV relativeFrom="paragraph">
                  <wp:posOffset>2668270</wp:posOffset>
                </wp:positionV>
                <wp:extent cx="591185" cy="94320"/>
                <wp:effectExtent l="38100" t="38100" r="0" b="39370"/>
                <wp:wrapNone/>
                <wp:docPr id="899051798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91185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12B5D" id="Ink 104" o:spid="_x0000_s1026" type="#_x0000_t75" style="position:absolute;margin-left:118.1pt;margin-top:209.6pt;width:47.5pt;height:8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">
                <v:imagedata r:id="rId62" o:title=""/>
              </v:shape>
            </w:pict>
          </mc:Fallback>
        </mc:AlternateContent>
      </w:r>
      <w:r w:rsidR="00A64E20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4ED8CDC5" wp14:editId="1028A6A8">
                <wp:simplePos x="0" y="0"/>
                <wp:positionH relativeFrom="column">
                  <wp:posOffset>2192655</wp:posOffset>
                </wp:positionH>
                <wp:positionV relativeFrom="paragraph">
                  <wp:posOffset>2175510</wp:posOffset>
                </wp:positionV>
                <wp:extent cx="2077720" cy="506730"/>
                <wp:effectExtent l="38100" t="38100" r="0" b="45720"/>
                <wp:wrapNone/>
                <wp:docPr id="1994591667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077720" cy="506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3AAD8" id="Ink 93" o:spid="_x0000_s1026" type="#_x0000_t75" style="position:absolute;margin-left:172.15pt;margin-top:170.8pt;width:164.55pt;height:40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">
                <v:imagedata r:id="rId64" o:title=""/>
              </v:shape>
            </w:pict>
          </mc:Fallback>
        </mc:AlternateContent>
      </w:r>
      <w:r w:rsidR="00A64E20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238809B6" wp14:editId="1873F80A">
                <wp:simplePos x="0" y="0"/>
                <wp:positionH relativeFrom="column">
                  <wp:posOffset>4439285</wp:posOffset>
                </wp:positionH>
                <wp:positionV relativeFrom="paragraph">
                  <wp:posOffset>2362200</wp:posOffset>
                </wp:positionV>
                <wp:extent cx="293630" cy="132560"/>
                <wp:effectExtent l="38100" t="38100" r="49530" b="39370"/>
                <wp:wrapNone/>
                <wp:docPr id="1009918289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93630" cy="1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BD903" id="Ink 87" o:spid="_x0000_s1026" type="#_x0000_t75" style="position:absolute;margin-left:349.05pt;margin-top:185.5pt;width:24.1pt;height:11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">
                <v:imagedata r:id="rId66" o:title=""/>
              </v:shape>
            </w:pict>
          </mc:Fallback>
        </mc:AlternateContent>
      </w:r>
      <w:r w:rsidR="00A64E20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FC0BDFA" wp14:editId="2E2DC643">
                <wp:simplePos x="0" y="0"/>
                <wp:positionH relativeFrom="column">
                  <wp:posOffset>2943860</wp:posOffset>
                </wp:positionH>
                <wp:positionV relativeFrom="paragraph">
                  <wp:posOffset>2446655</wp:posOffset>
                </wp:positionV>
                <wp:extent cx="1497110" cy="1178960"/>
                <wp:effectExtent l="38100" t="38100" r="46355" b="40640"/>
                <wp:wrapNone/>
                <wp:docPr id="1296414408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497110" cy="117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B9A8D" id="Ink 79" o:spid="_x0000_s1026" type="#_x0000_t75" style="position:absolute;margin-left:231.3pt;margin-top:192.15pt;width:118.9pt;height:93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">
                <v:imagedata r:id="rId68" o:title=""/>
              </v:shape>
            </w:pict>
          </mc:Fallback>
        </mc:AlternateContent>
      </w:r>
      <w:r w:rsidR="00A64E20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3D08189A" wp14:editId="4B03E6E3">
                <wp:simplePos x="0" y="0"/>
                <wp:positionH relativeFrom="column">
                  <wp:posOffset>2858770</wp:posOffset>
                </wp:positionH>
                <wp:positionV relativeFrom="paragraph">
                  <wp:posOffset>2028825</wp:posOffset>
                </wp:positionV>
                <wp:extent cx="294520" cy="513080"/>
                <wp:effectExtent l="38100" t="38100" r="10795" b="39370"/>
                <wp:wrapNone/>
                <wp:docPr id="127807611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94520" cy="51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D085E" id="Ink 72" o:spid="_x0000_s1026" type="#_x0000_t75" style="position:absolute;margin-left:224.6pt;margin-top:159.25pt;width:24.2pt;height:41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">
                <v:imagedata r:id="rId70" o:title=""/>
              </v:shape>
            </w:pict>
          </mc:Fallback>
        </mc:AlternateContent>
      </w:r>
      <w:r w:rsidR="00FE2848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6810C110" wp14:editId="0FDEC81F">
                <wp:simplePos x="0" y="0"/>
                <wp:positionH relativeFrom="column">
                  <wp:posOffset>2858770</wp:posOffset>
                </wp:positionH>
                <wp:positionV relativeFrom="paragraph">
                  <wp:posOffset>1775460</wp:posOffset>
                </wp:positionV>
                <wp:extent cx="150540" cy="110490"/>
                <wp:effectExtent l="38100" t="38100" r="40005" b="41910"/>
                <wp:wrapNone/>
                <wp:docPr id="881825423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50540" cy="11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313DF" id="Ink 24" o:spid="_x0000_s1026" type="#_x0000_t75" style="position:absolute;margin-left:224.6pt;margin-top:139.3pt;width:12.8pt;height:9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">
                <v:imagedata r:id="rId72" o:title=""/>
              </v:shape>
            </w:pict>
          </mc:Fallback>
        </mc:AlternateContent>
      </w:r>
      <w:r w:rsidR="00FE2848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3236D68B" wp14:editId="07207BD5">
                <wp:simplePos x="0" y="0"/>
                <wp:positionH relativeFrom="column">
                  <wp:posOffset>1896110</wp:posOffset>
                </wp:positionH>
                <wp:positionV relativeFrom="paragraph">
                  <wp:posOffset>945515</wp:posOffset>
                </wp:positionV>
                <wp:extent cx="918265" cy="1238250"/>
                <wp:effectExtent l="38100" t="38100" r="53340" b="38100"/>
                <wp:wrapNone/>
                <wp:docPr id="298856019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18265" cy="1238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514D4" id="Ink 21" o:spid="_x0000_s1026" type="#_x0000_t75" style="position:absolute;margin-left:148.8pt;margin-top:73.95pt;width:73.25pt;height:98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">
                <v:imagedata r:id="rId74" o:title=""/>
              </v:shape>
            </w:pict>
          </mc:Fallback>
        </mc:AlternateContent>
      </w:r>
      <w:r w:rsidR="00FE2848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6FBDBC09" wp14:editId="6F87F9E8">
                <wp:simplePos x="0" y="0"/>
                <wp:positionH relativeFrom="column">
                  <wp:posOffset>2111375</wp:posOffset>
                </wp:positionH>
                <wp:positionV relativeFrom="paragraph">
                  <wp:posOffset>601345</wp:posOffset>
                </wp:positionV>
                <wp:extent cx="1974215" cy="497990"/>
                <wp:effectExtent l="19050" t="38100" r="26035" b="35560"/>
                <wp:wrapNone/>
                <wp:docPr id="1081218197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74215" cy="497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F2DEB" id="Ink 15" o:spid="_x0000_s1026" type="#_x0000_t75" style="position:absolute;margin-left:165.75pt;margin-top:46.85pt;width:156.4pt;height:40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">
                <v:imagedata r:id="rId76" o:title=""/>
              </v:shape>
            </w:pict>
          </mc:Fallback>
        </mc:AlternateContent>
      </w:r>
      <w:r w:rsidR="00FE2848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7B5CA7B4" wp14:editId="72EADCAC">
                <wp:simplePos x="0" y="0"/>
                <wp:positionH relativeFrom="column">
                  <wp:posOffset>4258310</wp:posOffset>
                </wp:positionH>
                <wp:positionV relativeFrom="paragraph">
                  <wp:posOffset>157480</wp:posOffset>
                </wp:positionV>
                <wp:extent cx="1163955" cy="573405"/>
                <wp:effectExtent l="38100" t="38100" r="36195" b="36195"/>
                <wp:wrapNone/>
                <wp:docPr id="701683306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163955" cy="573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C7B16" id="Ink 8" o:spid="_x0000_s1026" type="#_x0000_t75" style="position:absolute;margin-left:334.8pt;margin-top:11.9pt;width:92.6pt;height:46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">
                <v:imagedata r:id="rId78" o:title=""/>
              </v:shape>
            </w:pict>
          </mc:Fallback>
        </mc:AlternateContent>
      </w:r>
      <w:r w:rsidR="006C6203">
        <w:rPr>
          <w:noProof/>
        </w:rPr>
        <w:drawing>
          <wp:inline distT="0" distB="0" distL="0" distR="0" wp14:anchorId="5131D8BC" wp14:editId="7CDE017D">
            <wp:extent cx="5940703" cy="3989729"/>
            <wp:effectExtent l="0" t="0" r="3175" b="0"/>
            <wp:docPr id="1415447000" name="Picture 141544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447000" name="Picture 1415447000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" r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03" cy="3989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4C854" w14:textId="59BA89B7" w:rsidR="006C6203" w:rsidRPr="0047667E" w:rsidRDefault="006C6203" w:rsidP="0046744B">
      <w:pPr>
        <w:pStyle w:val="Caption"/>
        <w:jc w:val="center"/>
        <w:rPr>
          <w:noProof/>
        </w:rPr>
      </w:pPr>
      <w:bookmarkStart w:id="26" w:name="_Toc145887373"/>
      <w:r>
        <w:t xml:space="preserve">Figure </w:t>
      </w:r>
      <w:fldSimple w:instr=" SEQ Figure \* ARABIC ">
        <w:r w:rsidR="00E24D4D">
          <w:rPr>
            <w:noProof/>
          </w:rPr>
          <w:t>9</w:t>
        </w:r>
      </w:fldSimple>
      <w:r>
        <w:t xml:space="preserve">: </w:t>
      </w:r>
      <w:r>
        <w:rPr>
          <w:noProof/>
        </w:rPr>
        <w:t xml:space="preserve"> </w:t>
      </w:r>
      <w:r w:rsidR="00C222ED">
        <w:rPr>
          <w:noProof/>
        </w:rPr>
        <w:t xml:space="preserve">Walhthorugh </w:t>
      </w:r>
      <w:r>
        <w:rPr>
          <w:noProof/>
        </w:rPr>
        <w:t xml:space="preserve">of </w:t>
      </w:r>
      <w:r w:rsidR="000F3D83">
        <w:rPr>
          <w:noProof/>
        </w:rPr>
        <w:t>the Main Castle</w:t>
      </w:r>
      <w:r w:rsidR="003B2CE7">
        <w:rPr>
          <w:noProof/>
        </w:rPr>
        <w:t xml:space="preserve"> first part </w:t>
      </w:r>
      <w:r w:rsidR="000F3D83">
        <w:rPr>
          <w:noProof/>
        </w:rPr>
        <w:t>[1</w:t>
      </w:r>
      <w:r w:rsidR="00BA08CA">
        <w:rPr>
          <w:noProof/>
        </w:rPr>
        <w:t>2</w:t>
      </w:r>
      <w:r w:rsidR="000F3D83">
        <w:rPr>
          <w:noProof/>
        </w:rPr>
        <w:t>]</w:t>
      </w:r>
      <w:bookmarkEnd w:id="26"/>
    </w:p>
    <w:tbl>
      <w:tblPr>
        <w:tblStyle w:val="GridTable4-Accent1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345"/>
        <w:gridCol w:w="6021"/>
        <w:gridCol w:w="2799"/>
      </w:tblGrid>
      <w:tr w:rsidR="006C6203" w14:paraId="05AE732B" w14:textId="77777777" w:rsidTr="00784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bottom"/>
          </w:tcPr>
          <w:p w14:paraId="75F5F715" w14:textId="77777777" w:rsidR="006C6203" w:rsidRDefault="006C6203" w:rsidP="004A5764">
            <w:pPr>
              <w:jc w:val="center"/>
            </w:pPr>
            <w:r>
              <w:br w:type="page"/>
              <w:t>Map Label</w:t>
            </w:r>
          </w:p>
        </w:tc>
        <w:tc>
          <w:tcPr>
            <w:tcW w:w="6021" w:type="dxa"/>
            <w:vAlign w:val="bottom"/>
          </w:tcPr>
          <w:p w14:paraId="7814E626" w14:textId="77777777" w:rsidR="006C6203" w:rsidRDefault="006C6203" w:rsidP="004A57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Gameplay Summary</w:t>
            </w:r>
          </w:p>
        </w:tc>
        <w:tc>
          <w:tcPr>
            <w:tcW w:w="2799" w:type="dxa"/>
          </w:tcPr>
          <w:p w14:paraId="54CE3404" w14:textId="77777777" w:rsidR="006C6203" w:rsidRDefault="006C6203" w:rsidP="004A57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Other Notes</w:t>
            </w:r>
          </w:p>
        </w:tc>
      </w:tr>
      <w:tr w:rsidR="006C6203" w14:paraId="2161B532" w14:textId="77777777" w:rsidTr="00784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1084F9D0" w14:textId="1C9FAADB" w:rsidR="006C6203" w:rsidRDefault="00EB704A" w:rsidP="004A5764">
            <w:pPr>
              <w:jc w:val="center"/>
            </w:pPr>
            <w:r>
              <w:t>10</w:t>
            </w:r>
          </w:p>
        </w:tc>
        <w:tc>
          <w:tcPr>
            <w:tcW w:w="6021" w:type="dxa"/>
          </w:tcPr>
          <w:p w14:paraId="58705516" w14:textId="3AFCFCF6" w:rsidR="00EB2771" w:rsidRDefault="00114DDA" w:rsidP="004A57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 xml:space="preserve">Reach the third floor, </w:t>
            </w:r>
            <w:r w:rsidR="003C1A83">
              <w:rPr>
                <w:lang w:eastAsia="zh-CN"/>
              </w:rPr>
              <w:t>go downstair</w:t>
            </w:r>
          </w:p>
        </w:tc>
        <w:tc>
          <w:tcPr>
            <w:tcW w:w="2799" w:type="dxa"/>
          </w:tcPr>
          <w:p w14:paraId="687D137E" w14:textId="1E2B928A" w:rsidR="006C6203" w:rsidRDefault="00187388" w:rsidP="004A57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N/A</w:t>
            </w:r>
          </w:p>
        </w:tc>
      </w:tr>
      <w:tr w:rsidR="006C6203" w14:paraId="6F67DF62" w14:textId="77777777" w:rsidTr="007841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C7112A2" w14:textId="09CA12A3" w:rsidR="006C6203" w:rsidRDefault="007828B8" w:rsidP="004A5764">
            <w:pPr>
              <w:jc w:val="center"/>
            </w:pPr>
            <w:r>
              <w:t>11</w:t>
            </w:r>
          </w:p>
        </w:tc>
        <w:tc>
          <w:tcPr>
            <w:tcW w:w="6021" w:type="dxa"/>
          </w:tcPr>
          <w:p w14:paraId="58E4B807" w14:textId="37412D35" w:rsidR="006C6203" w:rsidRDefault="001C05B9" w:rsidP="00E5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Move </w:t>
            </w:r>
            <w:r w:rsidR="00767815">
              <w:t xml:space="preserve">forward along the </w:t>
            </w:r>
            <w:r w:rsidR="00767815" w:rsidRPr="004F051A">
              <w:rPr>
                <w:b/>
                <w:bCs/>
              </w:rPr>
              <w:t>Castle</w:t>
            </w:r>
            <w:r w:rsidR="00767815">
              <w:t xml:space="preserve"> </w:t>
            </w:r>
            <w:r w:rsidR="00767815" w:rsidRPr="004F051A">
              <w:rPr>
                <w:b/>
                <w:bCs/>
              </w:rPr>
              <w:t>Front</w:t>
            </w:r>
            <w:r w:rsidR="00767815">
              <w:t xml:space="preserve"> </w:t>
            </w:r>
            <w:r w:rsidR="00767815" w:rsidRPr="004F051A">
              <w:rPr>
                <w:b/>
                <w:bCs/>
              </w:rPr>
              <w:t>Wall</w:t>
            </w:r>
            <w:r w:rsidR="00767815">
              <w:t xml:space="preserve"> and defeat the enemies along the way. Then, go downward from the left stairs at the end</w:t>
            </w:r>
          </w:p>
        </w:tc>
        <w:tc>
          <w:tcPr>
            <w:tcW w:w="2799" w:type="dxa"/>
          </w:tcPr>
          <w:p w14:paraId="5974C2F4" w14:textId="080FE9B5" w:rsidR="006C6203" w:rsidRDefault="00C05B47" w:rsidP="004A5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  <w:tr w:rsidR="006C6203" w14:paraId="4FC9D2AD" w14:textId="77777777" w:rsidTr="00784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7EF19D25" w14:textId="50C753DB" w:rsidR="006C6203" w:rsidRDefault="00C05B47" w:rsidP="00C05B47">
            <w:pPr>
              <w:jc w:val="center"/>
            </w:pPr>
            <w:r>
              <w:t>12</w:t>
            </w:r>
          </w:p>
        </w:tc>
        <w:tc>
          <w:tcPr>
            <w:tcW w:w="6021" w:type="dxa"/>
          </w:tcPr>
          <w:p w14:paraId="1626A009" w14:textId="1A1F7D77" w:rsidR="006C6203" w:rsidRDefault="00C3046C" w:rsidP="004A57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Make a left turn to enter the </w:t>
            </w:r>
            <w:r w:rsidRPr="004F051A">
              <w:rPr>
                <w:b/>
                <w:bCs/>
              </w:rPr>
              <w:t>Left</w:t>
            </w:r>
            <w:r>
              <w:t xml:space="preserve"> </w:t>
            </w:r>
            <w:r w:rsidRPr="004F051A">
              <w:rPr>
                <w:b/>
                <w:bCs/>
              </w:rPr>
              <w:t>Wing</w:t>
            </w:r>
            <w:r>
              <w:t xml:space="preserve"> </w:t>
            </w:r>
            <w:r w:rsidRPr="004F051A">
              <w:rPr>
                <w:b/>
                <w:bCs/>
              </w:rPr>
              <w:t>Hall</w:t>
            </w:r>
            <w:r>
              <w:t xml:space="preserve">. Defeat the </w:t>
            </w:r>
            <w:r w:rsidRPr="004F051A">
              <w:rPr>
                <w:b/>
                <w:bCs/>
              </w:rPr>
              <w:t>Hagraven</w:t>
            </w:r>
            <w:r w:rsidR="009D2938">
              <w:t xml:space="preserve"> and ambush enemies there</w:t>
            </w:r>
            <w:r w:rsidR="00B72B00">
              <w:t xml:space="preserve">. Then Move forward and use the stairs at the left exit doorway to move forward to the </w:t>
            </w:r>
            <w:r w:rsidR="00700B59" w:rsidRPr="004F051A">
              <w:rPr>
                <w:b/>
                <w:bCs/>
              </w:rPr>
              <w:t>Soldier</w:t>
            </w:r>
            <w:r w:rsidR="00700B59">
              <w:t xml:space="preserve"> </w:t>
            </w:r>
            <w:r w:rsidR="00700B59" w:rsidRPr="004F051A">
              <w:rPr>
                <w:b/>
                <w:bCs/>
              </w:rPr>
              <w:t>Hall</w:t>
            </w:r>
            <w:r w:rsidR="00700B59">
              <w:t xml:space="preserve">. </w:t>
            </w:r>
            <w:r w:rsidR="00CB078D">
              <w:t>U</w:t>
            </w:r>
            <w:r w:rsidR="00B4016B">
              <w:t xml:space="preserve">se the stairs at </w:t>
            </w:r>
            <w:r w:rsidR="00EC4ED3">
              <w:t>the</w:t>
            </w:r>
            <w:r w:rsidR="00B4016B">
              <w:t xml:space="preserve"> end of the hall to move downward to the </w:t>
            </w:r>
            <w:r w:rsidR="00B4016B" w:rsidRPr="004F051A">
              <w:rPr>
                <w:b/>
                <w:bCs/>
              </w:rPr>
              <w:t>Courtyard</w:t>
            </w:r>
          </w:p>
        </w:tc>
        <w:tc>
          <w:tcPr>
            <w:tcW w:w="2799" w:type="dxa"/>
          </w:tcPr>
          <w:p w14:paraId="62D63C07" w14:textId="7BC8F783" w:rsidR="006C6203" w:rsidRDefault="00B72B00" w:rsidP="004A57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N/A</w:t>
            </w:r>
          </w:p>
        </w:tc>
      </w:tr>
      <w:tr w:rsidR="006C6203" w14:paraId="40CEF6BE" w14:textId="77777777" w:rsidTr="007841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0CA4138A" w14:textId="4BA8E04D" w:rsidR="006C6203" w:rsidRDefault="00B72B00" w:rsidP="004A5764">
            <w:pPr>
              <w:jc w:val="center"/>
            </w:pPr>
            <w:r>
              <w:t>13</w:t>
            </w:r>
          </w:p>
        </w:tc>
        <w:tc>
          <w:tcPr>
            <w:tcW w:w="6021" w:type="dxa"/>
          </w:tcPr>
          <w:p w14:paraId="0D8E3CB3" w14:textId="27AF7963" w:rsidR="006C6203" w:rsidRDefault="00DD3626" w:rsidP="004A5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Make a right turn and </w:t>
            </w:r>
            <w:r w:rsidR="00934C2E">
              <w:t xml:space="preserve">go upstairs to reach the </w:t>
            </w:r>
            <w:r w:rsidR="00934C2E" w:rsidRPr="004F051A">
              <w:rPr>
                <w:b/>
                <w:bCs/>
              </w:rPr>
              <w:t>Front</w:t>
            </w:r>
            <w:r w:rsidR="00934C2E">
              <w:t xml:space="preserve"> </w:t>
            </w:r>
            <w:r w:rsidR="00934C2E" w:rsidRPr="004F051A">
              <w:rPr>
                <w:b/>
                <w:bCs/>
              </w:rPr>
              <w:t>Stairs</w:t>
            </w:r>
            <w:r w:rsidR="00422416">
              <w:t xml:space="preserve">. Defeat the </w:t>
            </w:r>
            <w:r w:rsidR="00422416" w:rsidRPr="004F051A">
              <w:rPr>
                <w:b/>
                <w:bCs/>
              </w:rPr>
              <w:t>Draugr</w:t>
            </w:r>
            <w:r w:rsidR="00422416">
              <w:t xml:space="preserve"> </w:t>
            </w:r>
            <w:r w:rsidR="00422416" w:rsidRPr="004F051A">
              <w:rPr>
                <w:b/>
                <w:bCs/>
              </w:rPr>
              <w:t>Scourge</w:t>
            </w:r>
            <w:r w:rsidR="00422416">
              <w:t xml:space="preserve"> there</w:t>
            </w:r>
          </w:p>
        </w:tc>
        <w:tc>
          <w:tcPr>
            <w:tcW w:w="2799" w:type="dxa"/>
          </w:tcPr>
          <w:p w14:paraId="24BB4EE9" w14:textId="069AA77C" w:rsidR="006C6203" w:rsidRDefault="00B46B18" w:rsidP="004A5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Second </w:t>
            </w:r>
            <w:r w:rsidR="004F051A">
              <w:t>p</w:t>
            </w:r>
            <w:r>
              <w:t>archment retrieved</w:t>
            </w:r>
          </w:p>
        </w:tc>
      </w:tr>
      <w:tr w:rsidR="006A7123" w14:paraId="102AA43B" w14:textId="77777777" w:rsidTr="00784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58F599A1" w14:textId="300A3FEB" w:rsidR="006A7123" w:rsidRDefault="006A7123" w:rsidP="004A5764">
            <w:pPr>
              <w:jc w:val="center"/>
            </w:pPr>
            <w:r>
              <w:t>14</w:t>
            </w:r>
          </w:p>
        </w:tc>
        <w:tc>
          <w:tcPr>
            <w:tcW w:w="6021" w:type="dxa"/>
          </w:tcPr>
          <w:p w14:paraId="6113A4FB" w14:textId="0FFFF8CA" w:rsidR="006A7123" w:rsidRDefault="006A7123" w:rsidP="004A57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Use the stairs at the end of the </w:t>
            </w:r>
            <w:r w:rsidRPr="004F051A">
              <w:rPr>
                <w:b/>
                <w:bCs/>
              </w:rPr>
              <w:t>Front</w:t>
            </w:r>
            <w:r>
              <w:t xml:space="preserve"> </w:t>
            </w:r>
            <w:r w:rsidRPr="004F051A">
              <w:rPr>
                <w:b/>
                <w:bCs/>
              </w:rPr>
              <w:t>Stairs</w:t>
            </w:r>
            <w:r w:rsidR="006E6155">
              <w:rPr>
                <w:b/>
                <w:bCs/>
              </w:rPr>
              <w:t xml:space="preserve"> area</w:t>
            </w:r>
            <w:r>
              <w:t xml:space="preserve"> to go downward. Take the elevator to go to the </w:t>
            </w:r>
            <w:r w:rsidRPr="004F051A">
              <w:rPr>
                <w:b/>
                <w:bCs/>
              </w:rPr>
              <w:t>Sunk</w:t>
            </w:r>
            <w:r>
              <w:t xml:space="preserve"> </w:t>
            </w:r>
            <w:r w:rsidRPr="004F051A">
              <w:rPr>
                <w:b/>
                <w:bCs/>
              </w:rPr>
              <w:t>Garden</w:t>
            </w:r>
            <w:r w:rsidR="00357225">
              <w:t xml:space="preserve">. Go to the middle of the </w:t>
            </w:r>
            <w:r w:rsidR="00357225" w:rsidRPr="004F051A">
              <w:rPr>
                <w:b/>
                <w:bCs/>
              </w:rPr>
              <w:t>Sunk</w:t>
            </w:r>
            <w:r w:rsidR="00357225">
              <w:t xml:space="preserve"> </w:t>
            </w:r>
            <w:r w:rsidR="00357225" w:rsidRPr="004F051A">
              <w:rPr>
                <w:b/>
                <w:bCs/>
              </w:rPr>
              <w:t>Garden</w:t>
            </w:r>
            <w:r w:rsidR="00357225">
              <w:t xml:space="preserve"> and defeat the </w:t>
            </w:r>
            <w:r w:rsidR="00357225" w:rsidRPr="004F051A">
              <w:rPr>
                <w:b/>
                <w:bCs/>
              </w:rPr>
              <w:t>Draugr</w:t>
            </w:r>
            <w:r w:rsidR="00357225">
              <w:t xml:space="preserve"> </w:t>
            </w:r>
            <w:r w:rsidR="00357225" w:rsidRPr="004F051A">
              <w:rPr>
                <w:b/>
                <w:bCs/>
              </w:rPr>
              <w:t>Scourge</w:t>
            </w:r>
            <w:r w:rsidR="00357225">
              <w:t xml:space="preserve"> there. </w:t>
            </w:r>
          </w:p>
        </w:tc>
        <w:tc>
          <w:tcPr>
            <w:tcW w:w="2799" w:type="dxa"/>
          </w:tcPr>
          <w:p w14:paraId="49AD15D0" w14:textId="2966F53E" w:rsidR="006A7123" w:rsidRDefault="00357225" w:rsidP="004A57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Third </w:t>
            </w:r>
            <w:r w:rsidR="004F051A">
              <w:t>p</w:t>
            </w:r>
            <w:r>
              <w:t>archment retrieved</w:t>
            </w:r>
          </w:p>
        </w:tc>
      </w:tr>
      <w:tr w:rsidR="002F1C91" w14:paraId="0D23A920" w14:textId="77777777" w:rsidTr="007841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7BC63110" w14:textId="43080244" w:rsidR="002F1C91" w:rsidRDefault="002F1C91" w:rsidP="004A5764">
            <w:pPr>
              <w:jc w:val="center"/>
            </w:pPr>
            <w:r>
              <w:t>15</w:t>
            </w:r>
          </w:p>
        </w:tc>
        <w:tc>
          <w:tcPr>
            <w:tcW w:w="6021" w:type="dxa"/>
          </w:tcPr>
          <w:p w14:paraId="7D5539C1" w14:textId="41024671" w:rsidR="002F1C91" w:rsidRDefault="002F1C91" w:rsidP="004A5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Use the stairs at the north of the </w:t>
            </w:r>
            <w:r w:rsidRPr="004F051A">
              <w:rPr>
                <w:b/>
                <w:bCs/>
              </w:rPr>
              <w:t>Sunk</w:t>
            </w:r>
            <w:r>
              <w:t xml:space="preserve"> </w:t>
            </w:r>
            <w:r w:rsidRPr="004F051A">
              <w:rPr>
                <w:b/>
                <w:bCs/>
              </w:rPr>
              <w:t>Garden</w:t>
            </w:r>
            <w:r>
              <w:t xml:space="preserve"> to go upward</w:t>
            </w:r>
            <w:r w:rsidR="00996F4A">
              <w:t xml:space="preserve">. At the end of the stairs, </w:t>
            </w:r>
            <w:r w:rsidR="0028723B">
              <w:t xml:space="preserve">get into the </w:t>
            </w:r>
            <w:r w:rsidR="0028723B" w:rsidRPr="004F051A">
              <w:rPr>
                <w:b/>
                <w:bCs/>
              </w:rPr>
              <w:t>Right</w:t>
            </w:r>
            <w:r w:rsidR="0028723B">
              <w:t xml:space="preserve"> </w:t>
            </w:r>
            <w:r w:rsidR="0028723B" w:rsidRPr="004F051A">
              <w:rPr>
                <w:b/>
                <w:bCs/>
              </w:rPr>
              <w:t>Great</w:t>
            </w:r>
            <w:r w:rsidR="0028723B">
              <w:t xml:space="preserve"> </w:t>
            </w:r>
            <w:r w:rsidR="0028723B" w:rsidRPr="004F051A">
              <w:rPr>
                <w:b/>
                <w:bCs/>
              </w:rPr>
              <w:t>Hall</w:t>
            </w:r>
            <w:r w:rsidR="0009364C">
              <w:t xml:space="preserve"> and defeat the </w:t>
            </w:r>
            <w:r w:rsidR="00E57723" w:rsidRPr="004F051A">
              <w:rPr>
                <w:b/>
                <w:bCs/>
              </w:rPr>
              <w:t>Hagraven</w:t>
            </w:r>
            <w:r w:rsidR="008E12CF">
              <w:t xml:space="preserve"> there</w:t>
            </w:r>
          </w:p>
        </w:tc>
        <w:tc>
          <w:tcPr>
            <w:tcW w:w="2799" w:type="dxa"/>
          </w:tcPr>
          <w:p w14:paraId="4995A68F" w14:textId="58CC13A7" w:rsidR="002F1C91" w:rsidRDefault="00A152D6" w:rsidP="004A5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Forth </w:t>
            </w:r>
            <w:r w:rsidR="004F051A">
              <w:t>p</w:t>
            </w:r>
            <w:r>
              <w:t>archment retrieved</w:t>
            </w:r>
          </w:p>
        </w:tc>
      </w:tr>
      <w:tr w:rsidR="00625085" w14:paraId="27300065" w14:textId="77777777" w:rsidTr="00784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6D4977AF" w14:textId="4E921407" w:rsidR="00625085" w:rsidRDefault="00625085" w:rsidP="004A5764">
            <w:pPr>
              <w:jc w:val="center"/>
            </w:pPr>
            <w:r>
              <w:t>16</w:t>
            </w:r>
          </w:p>
        </w:tc>
        <w:tc>
          <w:tcPr>
            <w:tcW w:w="6021" w:type="dxa"/>
          </w:tcPr>
          <w:p w14:paraId="368157A1" w14:textId="70CD4D7C" w:rsidR="00625085" w:rsidRDefault="00D26D63" w:rsidP="004A57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t xml:space="preserve">Left the </w:t>
            </w:r>
            <w:r w:rsidRPr="004F051A">
              <w:rPr>
                <w:b/>
                <w:bCs/>
              </w:rPr>
              <w:t>Right</w:t>
            </w:r>
            <w:r>
              <w:t xml:space="preserve"> </w:t>
            </w:r>
            <w:r w:rsidRPr="004F051A">
              <w:rPr>
                <w:b/>
                <w:bCs/>
              </w:rPr>
              <w:t>Great</w:t>
            </w:r>
            <w:r>
              <w:t xml:space="preserve"> </w:t>
            </w:r>
            <w:r w:rsidRPr="004F051A">
              <w:rPr>
                <w:b/>
                <w:bCs/>
              </w:rPr>
              <w:t>Hall</w:t>
            </w:r>
            <w:r>
              <w:t xml:space="preserve"> from its front stairs and return </w:t>
            </w:r>
            <w:r w:rsidR="00615BC9">
              <w:t xml:space="preserve">to the </w:t>
            </w:r>
            <w:r w:rsidR="00615BC9" w:rsidRPr="004F051A">
              <w:rPr>
                <w:b/>
                <w:bCs/>
              </w:rPr>
              <w:t>Courtyard</w:t>
            </w:r>
            <w:r w:rsidR="00615BC9">
              <w:t xml:space="preserve">. Climb the same stairs to go to the </w:t>
            </w:r>
            <w:r w:rsidR="00615BC9" w:rsidRPr="004F051A">
              <w:rPr>
                <w:b/>
                <w:bCs/>
              </w:rPr>
              <w:t>Front</w:t>
            </w:r>
            <w:r w:rsidR="00615BC9">
              <w:t xml:space="preserve"> </w:t>
            </w:r>
            <w:r w:rsidR="00615BC9" w:rsidRPr="004F051A">
              <w:rPr>
                <w:b/>
                <w:bCs/>
              </w:rPr>
              <w:t>Stair</w:t>
            </w:r>
            <w:r w:rsidR="004F051A">
              <w:t>s</w:t>
            </w:r>
            <w:r w:rsidR="009D060C">
              <w:t xml:space="preserve">. Make a left turn to climb on the stairs to </w:t>
            </w:r>
            <w:r w:rsidR="007E6041">
              <w:rPr>
                <w:rFonts w:hint="eastAsia"/>
                <w:lang w:eastAsia="zh-CN"/>
              </w:rPr>
              <w:t>enter</w:t>
            </w:r>
            <w:r w:rsidR="007E6041">
              <w:t xml:space="preserve"> the </w:t>
            </w:r>
            <w:r w:rsidR="007E6041" w:rsidRPr="004F051A">
              <w:rPr>
                <w:b/>
                <w:bCs/>
              </w:rPr>
              <w:t>Chapel</w:t>
            </w:r>
            <w:r w:rsidR="007E6041">
              <w:t xml:space="preserve"> </w:t>
            </w:r>
            <w:r w:rsidR="007E6041" w:rsidRPr="004F051A">
              <w:rPr>
                <w:b/>
                <w:bCs/>
              </w:rPr>
              <w:t>First</w:t>
            </w:r>
            <w:r w:rsidR="007E6041">
              <w:t xml:space="preserve"> </w:t>
            </w:r>
            <w:r w:rsidR="007E6041" w:rsidRPr="004F051A">
              <w:rPr>
                <w:b/>
                <w:bCs/>
              </w:rPr>
              <w:t>Floor</w:t>
            </w:r>
          </w:p>
        </w:tc>
        <w:tc>
          <w:tcPr>
            <w:tcW w:w="2799" w:type="dxa"/>
          </w:tcPr>
          <w:p w14:paraId="1B0B9A6D" w14:textId="5441207A" w:rsidR="00625085" w:rsidRDefault="00A16267" w:rsidP="004A57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N/A</w:t>
            </w:r>
          </w:p>
        </w:tc>
      </w:tr>
      <w:tr w:rsidR="00A16267" w14:paraId="281D44BF" w14:textId="77777777" w:rsidTr="007841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00C472D4" w14:textId="4C820F38" w:rsidR="00A16267" w:rsidRDefault="00EC280A" w:rsidP="004A5764">
            <w:pPr>
              <w:jc w:val="center"/>
            </w:pPr>
            <w:r>
              <w:lastRenderedPageBreak/>
              <w:t xml:space="preserve">17 </w:t>
            </w:r>
          </w:p>
        </w:tc>
        <w:tc>
          <w:tcPr>
            <w:tcW w:w="6021" w:type="dxa"/>
          </w:tcPr>
          <w:p w14:paraId="0B75E6FE" w14:textId="2DE32C84" w:rsidR="00A16267" w:rsidRDefault="00EC280A" w:rsidP="004A5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Defeat the enemies </w:t>
            </w:r>
            <w:r w:rsidR="00BF23CE">
              <w:t xml:space="preserve">patrolling on the </w:t>
            </w:r>
            <w:r w:rsidR="00DA0F44">
              <w:t>stairs</w:t>
            </w:r>
            <w:r w:rsidR="00C61D02">
              <w:t xml:space="preserve"> of the chapel, go upstairs</w:t>
            </w:r>
            <w:r w:rsidR="00BB6CFA">
              <w:t xml:space="preserve"> to the second floor</w:t>
            </w:r>
          </w:p>
        </w:tc>
        <w:tc>
          <w:tcPr>
            <w:tcW w:w="2799" w:type="dxa"/>
          </w:tcPr>
          <w:p w14:paraId="452B45B0" w14:textId="736484C7" w:rsidR="00A16267" w:rsidRDefault="00C61D02" w:rsidP="004A5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</w:tbl>
    <w:p w14:paraId="3708F52F" w14:textId="77777777" w:rsidR="009E080C" w:rsidRDefault="009E080C" w:rsidP="00051AC9">
      <w:pPr>
        <w:keepNext/>
        <w:jc w:val="center"/>
      </w:pPr>
    </w:p>
    <w:p w14:paraId="35DCA23E" w14:textId="4E75413C" w:rsidR="00051AC9" w:rsidRDefault="00BD5AC6" w:rsidP="00051AC9">
      <w:pPr>
        <w:keepNext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46F950EC" wp14:editId="5B2362C1">
                <wp:simplePos x="0" y="0"/>
                <wp:positionH relativeFrom="column">
                  <wp:posOffset>2611302</wp:posOffset>
                </wp:positionH>
                <wp:positionV relativeFrom="paragraph">
                  <wp:posOffset>953745</wp:posOffset>
                </wp:positionV>
                <wp:extent cx="1307465" cy="1184910"/>
                <wp:effectExtent l="38100" t="38100" r="45085" b="53340"/>
                <wp:wrapNone/>
                <wp:docPr id="1922175205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307465" cy="1184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4C941" id="Ink 111" o:spid="_x0000_s1026" type="#_x0000_t75" style="position:absolute;margin-left:205.1pt;margin-top:74.6pt;width:103.9pt;height:94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40C2D05A" wp14:editId="06B5F04A">
                <wp:simplePos x="0" y="0"/>
                <wp:positionH relativeFrom="column">
                  <wp:posOffset>2074190</wp:posOffset>
                </wp:positionH>
                <wp:positionV relativeFrom="paragraph">
                  <wp:posOffset>852805</wp:posOffset>
                </wp:positionV>
                <wp:extent cx="2076450" cy="2172335"/>
                <wp:effectExtent l="38100" t="38100" r="38100" b="37465"/>
                <wp:wrapNone/>
                <wp:docPr id="116148939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076450" cy="217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ECA61" id="Ink 121" o:spid="_x0000_s1026" type="#_x0000_t75" style="position:absolute;margin-left:162.8pt;margin-top:66.65pt;width:164.45pt;height:17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">
                <v:imagedata r:id="rId83" o:title=""/>
              </v:shape>
            </w:pict>
          </mc:Fallback>
        </mc:AlternateContent>
      </w:r>
      <w:r w:rsidR="009A564A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1A0E827F" wp14:editId="45BABF31">
                <wp:simplePos x="0" y="0"/>
                <wp:positionH relativeFrom="column">
                  <wp:posOffset>2378075</wp:posOffset>
                </wp:positionH>
                <wp:positionV relativeFrom="paragraph">
                  <wp:posOffset>2433955</wp:posOffset>
                </wp:positionV>
                <wp:extent cx="138230" cy="180975"/>
                <wp:effectExtent l="38100" t="38100" r="52705" b="47625"/>
                <wp:wrapNone/>
                <wp:docPr id="1981726570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38230" cy="18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C092F" id="Ink 124" o:spid="_x0000_s1026" type="#_x0000_t75" style="position:absolute;margin-left:186.75pt;margin-top:191.15pt;width:11.9pt;height:15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">
                <v:imagedata r:id="rId85" o:title=""/>
              </v:shape>
            </w:pict>
          </mc:Fallback>
        </mc:AlternateContent>
      </w:r>
      <w:r w:rsidR="009A564A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485F2BB5" wp14:editId="6A0AAB64">
                <wp:simplePos x="0" y="0"/>
                <wp:positionH relativeFrom="column">
                  <wp:posOffset>3281045</wp:posOffset>
                </wp:positionH>
                <wp:positionV relativeFrom="paragraph">
                  <wp:posOffset>1303655</wp:posOffset>
                </wp:positionV>
                <wp:extent cx="194780" cy="185420"/>
                <wp:effectExtent l="38100" t="38100" r="34290" b="43180"/>
                <wp:wrapNone/>
                <wp:docPr id="1874235488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94780" cy="1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BF8C6" id="Ink 115" o:spid="_x0000_s1026" type="#_x0000_t75" style="position:absolute;margin-left:257.85pt;margin-top:102.15pt;width:16.35pt;height:15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">
                <v:imagedata r:id="rId87" o:title=""/>
              </v:shape>
            </w:pict>
          </mc:Fallback>
        </mc:AlternateContent>
      </w:r>
      <w:r w:rsidR="00D96929" w:rsidRPr="00D96929">
        <w:rPr>
          <w:noProof/>
        </w:rPr>
        <w:drawing>
          <wp:inline distT="0" distB="0" distL="0" distR="0" wp14:anchorId="326CD064" wp14:editId="59886C6E">
            <wp:extent cx="3711039" cy="3438592"/>
            <wp:effectExtent l="0" t="0" r="3810" b="0"/>
            <wp:docPr id="1616085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85639" name="Picture 1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009" cy="346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935B" w14:textId="1E42CD4A" w:rsidR="00051AC9" w:rsidRPr="0047667E" w:rsidRDefault="00051AC9" w:rsidP="006F2281">
      <w:pPr>
        <w:pStyle w:val="Caption"/>
        <w:jc w:val="center"/>
        <w:rPr>
          <w:noProof/>
        </w:rPr>
      </w:pPr>
      <w:bookmarkStart w:id="27" w:name="_Toc145887374"/>
      <w:r>
        <w:t xml:space="preserve">Figure </w:t>
      </w:r>
      <w:fldSimple w:instr=" SEQ Figure \* ARABIC ">
        <w:r w:rsidR="00E24D4D">
          <w:rPr>
            <w:noProof/>
          </w:rPr>
          <w:t>10</w:t>
        </w:r>
      </w:fldSimple>
      <w:r>
        <w:t xml:space="preserve">: </w:t>
      </w:r>
      <w:r>
        <w:rPr>
          <w:noProof/>
        </w:rPr>
        <w:t xml:space="preserve"> Overview Map of </w:t>
      </w:r>
      <w:r w:rsidR="003B155F">
        <w:rPr>
          <w:noProof/>
        </w:rPr>
        <w:t xml:space="preserve">Chapel </w:t>
      </w:r>
      <w:r w:rsidR="001E1425">
        <w:rPr>
          <w:noProof/>
        </w:rPr>
        <w:t>the</w:t>
      </w:r>
      <w:r w:rsidR="003B155F">
        <w:rPr>
          <w:noProof/>
        </w:rPr>
        <w:t xml:space="preserve"> Moon</w:t>
      </w:r>
      <w:r w:rsidR="00D96929">
        <w:rPr>
          <w:noProof/>
        </w:rPr>
        <w:t xml:space="preserve"> 2</w:t>
      </w:r>
      <w:r w:rsidR="00D96929" w:rsidRPr="00D96929">
        <w:rPr>
          <w:noProof/>
          <w:vertAlign w:val="superscript"/>
        </w:rPr>
        <w:t>nd</w:t>
      </w:r>
      <w:r w:rsidR="00D96929">
        <w:rPr>
          <w:noProof/>
        </w:rPr>
        <w:t xml:space="preserve"> floor</w:t>
      </w:r>
      <w:r w:rsidR="003B155F">
        <w:rPr>
          <w:noProof/>
        </w:rPr>
        <w:t xml:space="preserve"> [1</w:t>
      </w:r>
      <w:r w:rsidR="00D263F8">
        <w:rPr>
          <w:noProof/>
        </w:rPr>
        <w:t>2</w:t>
      </w:r>
      <w:r w:rsidR="003B155F">
        <w:rPr>
          <w:noProof/>
        </w:rPr>
        <w:t>]</w:t>
      </w:r>
      <w:bookmarkEnd w:id="27"/>
    </w:p>
    <w:tbl>
      <w:tblPr>
        <w:tblStyle w:val="GridTable4-Accent1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345"/>
        <w:gridCol w:w="4860"/>
        <w:gridCol w:w="3960"/>
      </w:tblGrid>
      <w:tr w:rsidR="00051AC9" w14:paraId="39CA521E" w14:textId="77777777" w:rsidTr="004A5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bottom"/>
          </w:tcPr>
          <w:p w14:paraId="3603DF1A" w14:textId="77777777" w:rsidR="00051AC9" w:rsidRDefault="00051AC9" w:rsidP="004A5764">
            <w:pPr>
              <w:jc w:val="center"/>
            </w:pPr>
            <w:r>
              <w:br w:type="page"/>
              <w:t>Map Label</w:t>
            </w:r>
          </w:p>
        </w:tc>
        <w:tc>
          <w:tcPr>
            <w:tcW w:w="4860" w:type="dxa"/>
            <w:vAlign w:val="bottom"/>
          </w:tcPr>
          <w:p w14:paraId="4D92C881" w14:textId="77777777" w:rsidR="00051AC9" w:rsidRDefault="00051AC9" w:rsidP="004A57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Gameplay Summary</w:t>
            </w:r>
          </w:p>
        </w:tc>
        <w:tc>
          <w:tcPr>
            <w:tcW w:w="3960" w:type="dxa"/>
          </w:tcPr>
          <w:p w14:paraId="1322D176" w14:textId="77777777" w:rsidR="00051AC9" w:rsidRDefault="00051AC9" w:rsidP="004A57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Other Notes</w:t>
            </w:r>
          </w:p>
        </w:tc>
      </w:tr>
      <w:tr w:rsidR="00051AC9" w14:paraId="00AA9E46" w14:textId="77777777" w:rsidTr="004A5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21BD0FDC" w14:textId="02F2236E" w:rsidR="00051AC9" w:rsidRDefault="00FC6624" w:rsidP="004A5764">
            <w:pPr>
              <w:jc w:val="center"/>
            </w:pPr>
            <w:r>
              <w:t>1</w:t>
            </w:r>
            <w:r w:rsidR="00790CDE">
              <w:t>8</w:t>
            </w:r>
          </w:p>
        </w:tc>
        <w:tc>
          <w:tcPr>
            <w:tcW w:w="4860" w:type="dxa"/>
          </w:tcPr>
          <w:p w14:paraId="6D161EEB" w14:textId="7B3AC186" w:rsidR="00051AC9" w:rsidRDefault="000E19F8" w:rsidP="004A57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After reaching the second floor, make a left turn and defeat the </w:t>
            </w:r>
            <w:r w:rsidR="003A3B04" w:rsidRPr="004F051A">
              <w:rPr>
                <w:b/>
                <w:bCs/>
              </w:rPr>
              <w:t>Draugr</w:t>
            </w:r>
            <w:r w:rsidR="003A3B04">
              <w:t xml:space="preserve"> and </w:t>
            </w:r>
            <w:r w:rsidR="003A3B04" w:rsidRPr="004F051A">
              <w:rPr>
                <w:b/>
                <w:bCs/>
              </w:rPr>
              <w:t>Hagravens</w:t>
            </w:r>
            <w:r w:rsidR="003A3B04">
              <w:t xml:space="preserve"> there</w:t>
            </w:r>
          </w:p>
        </w:tc>
        <w:tc>
          <w:tcPr>
            <w:tcW w:w="3960" w:type="dxa"/>
          </w:tcPr>
          <w:p w14:paraId="04AD1FD3" w14:textId="638374A0" w:rsidR="00051AC9" w:rsidRDefault="003A3B04" w:rsidP="004A57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Fifth parchment retrieved</w:t>
            </w:r>
          </w:p>
        </w:tc>
      </w:tr>
      <w:tr w:rsidR="00051AC9" w14:paraId="449834C5" w14:textId="77777777" w:rsidTr="004A57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2C8694E2" w14:textId="7B27828A" w:rsidR="00051AC9" w:rsidRDefault="00121795" w:rsidP="004A5764">
            <w:pPr>
              <w:jc w:val="center"/>
            </w:pPr>
            <w:r>
              <w:t>1</w:t>
            </w:r>
            <w:r w:rsidR="00790CDE">
              <w:t>9</w:t>
            </w:r>
          </w:p>
        </w:tc>
        <w:tc>
          <w:tcPr>
            <w:tcW w:w="4860" w:type="dxa"/>
          </w:tcPr>
          <w:p w14:paraId="420A7772" w14:textId="3B9FE404" w:rsidR="00051AC9" w:rsidRDefault="00AA4782" w:rsidP="004A5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Turn around and go back the hall near the stairs and go forward to the southern side of the hallway</w:t>
            </w:r>
            <w:r w:rsidR="00DA6933">
              <w:t xml:space="preserve">. Defeat the </w:t>
            </w:r>
            <w:r w:rsidR="00DA6933" w:rsidRPr="004F051A">
              <w:rPr>
                <w:b/>
                <w:bCs/>
              </w:rPr>
              <w:t>Draugr</w:t>
            </w:r>
            <w:r w:rsidR="00DA6933">
              <w:t xml:space="preserve"> along the way</w:t>
            </w:r>
            <w:r w:rsidR="00111B71">
              <w:t>. At the end of the hallway, jump down to the central hall in the first floor</w:t>
            </w:r>
          </w:p>
        </w:tc>
        <w:tc>
          <w:tcPr>
            <w:tcW w:w="3960" w:type="dxa"/>
          </w:tcPr>
          <w:p w14:paraId="2695317C" w14:textId="50D57250" w:rsidR="00051AC9" w:rsidRDefault="00FE755F" w:rsidP="004A5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</w:tbl>
    <w:bookmarkStart w:id="28" w:name="_Toc124694538"/>
    <w:p w14:paraId="43339693" w14:textId="738921E0" w:rsidR="003B2CE7" w:rsidRDefault="00D53819" w:rsidP="00CD4577">
      <w:pPr>
        <w:keepNext/>
        <w:jc w:val="center"/>
        <w:rPr>
          <w:lang w:eastAsia="zh-CN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7AA2BA79" wp14:editId="02C3FB7F">
                <wp:simplePos x="0" y="0"/>
                <wp:positionH relativeFrom="column">
                  <wp:posOffset>2044065</wp:posOffset>
                </wp:positionH>
                <wp:positionV relativeFrom="paragraph">
                  <wp:posOffset>1084580</wp:posOffset>
                </wp:positionV>
                <wp:extent cx="163830" cy="102235"/>
                <wp:effectExtent l="38100" t="38100" r="45720" b="50165"/>
                <wp:wrapNone/>
                <wp:docPr id="210984767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63830" cy="10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BDE7A" id="Ink 156" o:spid="_x0000_s1026" type="#_x0000_t75" style="position:absolute;margin-left:160.45pt;margin-top:84.9pt;width:13.85pt;height: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765069F" wp14:editId="391F7F04">
                <wp:simplePos x="0" y="0"/>
                <wp:positionH relativeFrom="column">
                  <wp:posOffset>4152265</wp:posOffset>
                </wp:positionH>
                <wp:positionV relativeFrom="paragraph">
                  <wp:posOffset>467360</wp:posOffset>
                </wp:positionV>
                <wp:extent cx="150015" cy="143280"/>
                <wp:effectExtent l="38100" t="38100" r="40640" b="47625"/>
                <wp:wrapNone/>
                <wp:docPr id="840593389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50015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22612" id="Ink 163" o:spid="_x0000_s1026" type="#_x0000_t75" style="position:absolute;margin-left:326.45pt;margin-top:36.3pt;width:12.8pt;height:12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1B27BFDD" wp14:editId="79A9F3E5">
                <wp:simplePos x="0" y="0"/>
                <wp:positionH relativeFrom="column">
                  <wp:posOffset>1240155</wp:posOffset>
                </wp:positionH>
                <wp:positionV relativeFrom="paragraph">
                  <wp:posOffset>920115</wp:posOffset>
                </wp:positionV>
                <wp:extent cx="968190" cy="415250"/>
                <wp:effectExtent l="38100" t="38100" r="41910" b="42545"/>
                <wp:wrapNone/>
                <wp:docPr id="1834579033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968190" cy="41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61D6C" id="Ink 12" o:spid="_x0000_s1026" type="#_x0000_t75" style="position:absolute;margin-left:97.15pt;margin-top:71.95pt;width:77.25pt;height:33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E8178A4" wp14:editId="59E1A851">
                <wp:simplePos x="0" y="0"/>
                <wp:positionH relativeFrom="column">
                  <wp:posOffset>2318385</wp:posOffset>
                </wp:positionH>
                <wp:positionV relativeFrom="paragraph">
                  <wp:posOffset>610284</wp:posOffset>
                </wp:positionV>
                <wp:extent cx="1834300" cy="576580"/>
                <wp:effectExtent l="19050" t="38100" r="13970" b="52070"/>
                <wp:wrapNone/>
                <wp:docPr id="1225002789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834300" cy="576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0174A" id="Ink 160" o:spid="_x0000_s1026" type="#_x0000_t75" style="position:absolute;margin-left:182.05pt;margin-top:47.55pt;width:145.45pt;height:46.3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4CD7A05D" wp14:editId="03904FA0">
                <wp:simplePos x="0" y="0"/>
                <wp:positionH relativeFrom="column">
                  <wp:posOffset>1023620</wp:posOffset>
                </wp:positionH>
                <wp:positionV relativeFrom="paragraph">
                  <wp:posOffset>1094105</wp:posOffset>
                </wp:positionV>
                <wp:extent cx="381000" cy="1950085"/>
                <wp:effectExtent l="38100" t="38100" r="19050" b="50165"/>
                <wp:wrapNone/>
                <wp:docPr id="1347135590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81000" cy="1950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474B5" id="Ink 143" o:spid="_x0000_s1026" type="#_x0000_t75" style="position:absolute;margin-left:80.1pt;margin-top:85.65pt;width:30.95pt;height:154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4C88D2F7" wp14:editId="524B6518">
                <wp:simplePos x="0" y="0"/>
                <wp:positionH relativeFrom="column">
                  <wp:posOffset>1202690</wp:posOffset>
                </wp:positionH>
                <wp:positionV relativeFrom="paragraph">
                  <wp:posOffset>3155315</wp:posOffset>
                </wp:positionV>
                <wp:extent cx="102235" cy="88900"/>
                <wp:effectExtent l="38100" t="38100" r="12065" b="44450"/>
                <wp:wrapNone/>
                <wp:docPr id="1876874397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2235" cy="88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AD87D" id="Ink 133" o:spid="_x0000_s1026" type="#_x0000_t75" style="position:absolute;margin-left:94.2pt;margin-top:247.95pt;width:9pt;height:7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818996B" wp14:editId="31723DDC">
                <wp:simplePos x="0" y="0"/>
                <wp:positionH relativeFrom="column">
                  <wp:posOffset>1082040</wp:posOffset>
                </wp:positionH>
                <wp:positionV relativeFrom="paragraph">
                  <wp:posOffset>3136900</wp:posOffset>
                </wp:positionV>
                <wp:extent cx="116205" cy="109220"/>
                <wp:effectExtent l="38100" t="38100" r="36195" b="43180"/>
                <wp:wrapNone/>
                <wp:docPr id="995548421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16205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29E1D" id="Ink 129" o:spid="_x0000_s1026" type="#_x0000_t75" style="position:absolute;margin-left:84.7pt;margin-top:246.5pt;width:10.1pt;height:9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721D9B29" wp14:editId="34346469">
                <wp:simplePos x="0" y="0"/>
                <wp:positionH relativeFrom="column">
                  <wp:posOffset>1295400</wp:posOffset>
                </wp:positionH>
                <wp:positionV relativeFrom="paragraph">
                  <wp:posOffset>3166110</wp:posOffset>
                </wp:positionV>
                <wp:extent cx="679450" cy="481330"/>
                <wp:effectExtent l="38100" t="38100" r="44450" b="52070"/>
                <wp:wrapNone/>
                <wp:docPr id="836710602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679450" cy="481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6AC6F" id="Ink 127" o:spid="_x0000_s1026" type="#_x0000_t75" style="position:absolute;margin-left:101.5pt;margin-top:248.8pt;width:54.45pt;height:38.8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">
                <v:imagedata r:id="rId104" o:title=""/>
              </v:shape>
            </w:pict>
          </mc:Fallback>
        </mc:AlternateContent>
      </w:r>
      <w:r w:rsidR="003B2CE7" w:rsidRPr="003B2CE7">
        <w:rPr>
          <w:noProof/>
        </w:rPr>
        <w:drawing>
          <wp:inline distT="0" distB="0" distL="0" distR="0" wp14:anchorId="36AC6C71" wp14:editId="370ACE87">
            <wp:extent cx="4874260" cy="4393764"/>
            <wp:effectExtent l="0" t="0" r="2540" b="6985"/>
            <wp:docPr id="610541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41954" name="Picture 1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327" cy="439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78B8C" w14:textId="135F917B" w:rsidR="003B2CE7" w:rsidRDefault="003B2CE7" w:rsidP="003B2CE7">
      <w:pPr>
        <w:pStyle w:val="Caption"/>
        <w:jc w:val="center"/>
      </w:pPr>
      <w:bookmarkStart w:id="29" w:name="_Toc145887375"/>
      <w:r>
        <w:t xml:space="preserve">Figure </w:t>
      </w:r>
      <w:fldSimple w:instr=" SEQ Figure \* ARABIC ">
        <w:r w:rsidR="00E24D4D">
          <w:rPr>
            <w:noProof/>
          </w:rPr>
          <w:t>11</w:t>
        </w:r>
      </w:fldSimple>
      <w:r>
        <w:t xml:space="preserve"> Walkthrough of the main castle second part [1</w:t>
      </w:r>
      <w:r w:rsidR="00A85D3F">
        <w:t>2</w:t>
      </w:r>
      <w:r>
        <w:t>]</w:t>
      </w:r>
      <w:bookmarkEnd w:id="29"/>
    </w:p>
    <w:tbl>
      <w:tblPr>
        <w:tblStyle w:val="GridTable4-Accent1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345"/>
        <w:gridCol w:w="4860"/>
        <w:gridCol w:w="3960"/>
      </w:tblGrid>
      <w:tr w:rsidR="00322E44" w14:paraId="49A7BCFF" w14:textId="77777777" w:rsidTr="009A1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bottom"/>
          </w:tcPr>
          <w:p w14:paraId="024065A4" w14:textId="77777777" w:rsidR="00322E44" w:rsidRDefault="00322E44" w:rsidP="009A12D4">
            <w:pPr>
              <w:jc w:val="center"/>
            </w:pPr>
            <w:r>
              <w:br w:type="page"/>
              <w:t>Map Label</w:t>
            </w:r>
          </w:p>
        </w:tc>
        <w:tc>
          <w:tcPr>
            <w:tcW w:w="4860" w:type="dxa"/>
            <w:vAlign w:val="bottom"/>
          </w:tcPr>
          <w:p w14:paraId="7B87E791" w14:textId="77777777" w:rsidR="00322E44" w:rsidRDefault="00322E44" w:rsidP="009A12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Gameplay Summary</w:t>
            </w:r>
          </w:p>
        </w:tc>
        <w:tc>
          <w:tcPr>
            <w:tcW w:w="3960" w:type="dxa"/>
          </w:tcPr>
          <w:p w14:paraId="27CB9F37" w14:textId="77777777" w:rsidR="00322E44" w:rsidRDefault="00322E44" w:rsidP="009A12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Other Notes</w:t>
            </w:r>
          </w:p>
        </w:tc>
      </w:tr>
      <w:tr w:rsidR="00322E44" w14:paraId="70999D48" w14:textId="77777777" w:rsidTr="009A1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430A6F6F" w14:textId="7C6A87CB" w:rsidR="00322E44" w:rsidRDefault="00285030" w:rsidP="009A12D4">
            <w:pPr>
              <w:jc w:val="center"/>
            </w:pPr>
            <w:r>
              <w:t>20</w:t>
            </w:r>
          </w:p>
        </w:tc>
        <w:tc>
          <w:tcPr>
            <w:tcW w:w="4860" w:type="dxa"/>
          </w:tcPr>
          <w:p w14:paraId="0261C547" w14:textId="7EE59816" w:rsidR="00322E44" w:rsidRDefault="001C292F" w:rsidP="009A1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After landing on the ground, defeat the </w:t>
            </w:r>
            <w:r w:rsidRPr="004F051A">
              <w:rPr>
                <w:b/>
                <w:bCs/>
              </w:rPr>
              <w:t>Draugr</w:t>
            </w:r>
            <w:r>
              <w:t xml:space="preserve"> </w:t>
            </w:r>
            <w:r w:rsidRPr="004F051A">
              <w:rPr>
                <w:b/>
                <w:bCs/>
              </w:rPr>
              <w:t>Scourge</w:t>
            </w:r>
            <w:r>
              <w:t xml:space="preserve"> </w:t>
            </w:r>
            <w:r w:rsidR="00C14B92">
              <w:t>in the central hall</w:t>
            </w:r>
            <w:r w:rsidR="00903C5D">
              <w:t>. After that leave here from the exit at the west side</w:t>
            </w:r>
          </w:p>
        </w:tc>
        <w:tc>
          <w:tcPr>
            <w:tcW w:w="3960" w:type="dxa"/>
          </w:tcPr>
          <w:p w14:paraId="7BD9E0FF" w14:textId="7CFF9144" w:rsidR="00322E44" w:rsidRDefault="00C14B92" w:rsidP="009A1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Sixth parchment retrieved</w:t>
            </w:r>
          </w:p>
        </w:tc>
      </w:tr>
      <w:tr w:rsidR="00322E44" w14:paraId="649BE73F" w14:textId="77777777" w:rsidTr="009A12D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5033D3A8" w14:textId="56CA046F" w:rsidR="00322E44" w:rsidRDefault="00903C5D" w:rsidP="009A12D4">
            <w:pPr>
              <w:jc w:val="center"/>
            </w:pPr>
            <w:r>
              <w:t>21</w:t>
            </w:r>
          </w:p>
        </w:tc>
        <w:tc>
          <w:tcPr>
            <w:tcW w:w="4860" w:type="dxa"/>
          </w:tcPr>
          <w:p w14:paraId="6F4BC1A6" w14:textId="373752EF" w:rsidR="00322E44" w:rsidRDefault="00B241B9" w:rsidP="009A1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Make a right turn and go along the long stairs to climb to the entrance of the </w:t>
            </w:r>
            <w:r w:rsidRPr="004F051A">
              <w:rPr>
                <w:b/>
                <w:bCs/>
              </w:rPr>
              <w:t>Lunaric</w:t>
            </w:r>
            <w:r>
              <w:t xml:space="preserve"> </w:t>
            </w:r>
            <w:r w:rsidRPr="004F051A">
              <w:rPr>
                <w:b/>
                <w:bCs/>
              </w:rPr>
              <w:t>Tower</w:t>
            </w:r>
            <w:r w:rsidR="00A26E4B">
              <w:t>. Take the elevator there to reach its top floor</w:t>
            </w:r>
            <w:r w:rsidR="00677F00">
              <w:t xml:space="preserve">. Defeat the two </w:t>
            </w:r>
            <w:r w:rsidR="00677F00" w:rsidRPr="004F051A">
              <w:rPr>
                <w:b/>
                <w:bCs/>
              </w:rPr>
              <w:t>Draugr</w:t>
            </w:r>
            <w:r w:rsidR="00677F00">
              <w:t xml:space="preserve"> </w:t>
            </w:r>
            <w:r w:rsidR="00677F00" w:rsidRPr="004F051A">
              <w:rPr>
                <w:b/>
                <w:bCs/>
              </w:rPr>
              <w:t>Scourge</w:t>
            </w:r>
            <w:r w:rsidR="004F051A">
              <w:t>s</w:t>
            </w:r>
            <w:r w:rsidR="00677F00">
              <w:t xml:space="preserve"> there</w:t>
            </w:r>
          </w:p>
        </w:tc>
        <w:tc>
          <w:tcPr>
            <w:tcW w:w="3960" w:type="dxa"/>
          </w:tcPr>
          <w:p w14:paraId="4850F38B" w14:textId="6E12072D" w:rsidR="00322E44" w:rsidRDefault="00677F00" w:rsidP="009A1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Seventh parchment retrieved</w:t>
            </w:r>
          </w:p>
        </w:tc>
      </w:tr>
      <w:tr w:rsidR="00D073FD" w14:paraId="39533C83" w14:textId="77777777" w:rsidTr="009A1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49D2D127" w14:textId="38883779" w:rsidR="00D073FD" w:rsidRDefault="00563FCD" w:rsidP="009A12D4">
            <w:pPr>
              <w:jc w:val="center"/>
            </w:pPr>
            <w:r>
              <w:t>22</w:t>
            </w:r>
          </w:p>
        </w:tc>
        <w:tc>
          <w:tcPr>
            <w:tcW w:w="4860" w:type="dxa"/>
          </w:tcPr>
          <w:p w14:paraId="37AEA680" w14:textId="289DE773" w:rsidR="00D073FD" w:rsidRDefault="00677F00" w:rsidP="009A1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After the fight, take the elevator at the other side to </w:t>
            </w:r>
            <w:r w:rsidR="004D669B">
              <w:t>climb down</w:t>
            </w:r>
            <w:r>
              <w:t xml:space="preserve"> the tower</w:t>
            </w:r>
            <w:r w:rsidR="004D669B">
              <w:t xml:space="preserve">. Leave the tower from a gate </w:t>
            </w:r>
            <w:r w:rsidR="00990F3A">
              <w:t xml:space="preserve">at its east side. Jump into the pit in the middle of the </w:t>
            </w:r>
            <w:r w:rsidR="00FD2F6C" w:rsidRPr="004F051A">
              <w:rPr>
                <w:b/>
                <w:bCs/>
              </w:rPr>
              <w:t>Castel</w:t>
            </w:r>
            <w:r w:rsidR="00FD2F6C">
              <w:t xml:space="preserve"> </w:t>
            </w:r>
            <w:r w:rsidR="00FD2F6C" w:rsidRPr="004F051A">
              <w:rPr>
                <w:b/>
                <w:bCs/>
              </w:rPr>
              <w:t>Left</w:t>
            </w:r>
            <w:r w:rsidR="00FD2F6C">
              <w:t xml:space="preserve"> </w:t>
            </w:r>
            <w:r w:rsidR="00FD2F6C" w:rsidRPr="004F051A">
              <w:rPr>
                <w:b/>
                <w:bCs/>
              </w:rPr>
              <w:t>Tower</w:t>
            </w:r>
          </w:p>
        </w:tc>
        <w:tc>
          <w:tcPr>
            <w:tcW w:w="3960" w:type="dxa"/>
          </w:tcPr>
          <w:p w14:paraId="42365477" w14:textId="2D406332" w:rsidR="00D073FD" w:rsidRDefault="00D92102" w:rsidP="009A1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There is a key that is required here. The key is retrieved by defeating the to Draugr at the top floor of the Lunaric Tower</w:t>
            </w:r>
          </w:p>
        </w:tc>
      </w:tr>
      <w:tr w:rsidR="004A76E9" w14:paraId="61963C55" w14:textId="77777777" w:rsidTr="009A12D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50511558" w14:textId="782F9D06" w:rsidR="004A76E9" w:rsidRDefault="00663DC7" w:rsidP="009A12D4">
            <w:pPr>
              <w:jc w:val="center"/>
            </w:pPr>
            <w:r>
              <w:t>23</w:t>
            </w:r>
          </w:p>
        </w:tc>
        <w:tc>
          <w:tcPr>
            <w:tcW w:w="4860" w:type="dxa"/>
          </w:tcPr>
          <w:p w14:paraId="51ACBF6A" w14:textId="08CBDC08" w:rsidR="004A76E9" w:rsidRDefault="00663DC7" w:rsidP="009A1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Use a key retrieved at the top of the </w:t>
            </w:r>
            <w:r w:rsidRPr="004F051A">
              <w:rPr>
                <w:b/>
                <w:bCs/>
              </w:rPr>
              <w:t>Lunaric</w:t>
            </w:r>
            <w:r>
              <w:t xml:space="preserve"> </w:t>
            </w:r>
            <w:r w:rsidRPr="004F051A">
              <w:rPr>
                <w:b/>
                <w:bCs/>
              </w:rPr>
              <w:t>Tower</w:t>
            </w:r>
            <w:r>
              <w:t xml:space="preserve">  to unlock the door in the </w:t>
            </w:r>
            <w:r w:rsidRPr="004F051A">
              <w:rPr>
                <w:b/>
                <w:bCs/>
              </w:rPr>
              <w:t>Castle</w:t>
            </w:r>
            <w:r>
              <w:t xml:space="preserve"> </w:t>
            </w:r>
            <w:r w:rsidRPr="004F051A">
              <w:rPr>
                <w:b/>
                <w:bCs/>
              </w:rPr>
              <w:t>Left</w:t>
            </w:r>
            <w:r>
              <w:t xml:space="preserve"> </w:t>
            </w:r>
            <w:r w:rsidRPr="004F051A">
              <w:rPr>
                <w:b/>
                <w:bCs/>
              </w:rPr>
              <w:t>Tower</w:t>
            </w:r>
            <w:r w:rsidR="00194B29">
              <w:t>. Leave the castle from the door and return</w:t>
            </w:r>
            <w:r w:rsidR="005B4695">
              <w:t xml:space="preserve"> to</w:t>
            </w:r>
            <w:r w:rsidR="00194B29">
              <w:t xml:space="preserve"> the front gate</w:t>
            </w:r>
            <w:r w:rsidR="003D62FE">
              <w:t>. The quest giver will be there waiting for the player to complete the quest</w:t>
            </w:r>
          </w:p>
        </w:tc>
        <w:tc>
          <w:tcPr>
            <w:tcW w:w="3960" w:type="dxa"/>
          </w:tcPr>
          <w:p w14:paraId="6B38154E" w14:textId="571C65EE" w:rsidR="004A76E9" w:rsidRDefault="00C20A1B" w:rsidP="009A1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</w:tbl>
    <w:p w14:paraId="07206E9E" w14:textId="77777777" w:rsidR="00322E44" w:rsidRPr="00322E44" w:rsidRDefault="00322E44" w:rsidP="00322E44"/>
    <w:p w14:paraId="1B3168EE" w14:textId="1AD37849" w:rsidR="00E90F1E" w:rsidRDefault="0038181C" w:rsidP="00D67F7F">
      <w:pPr>
        <w:pStyle w:val="Heading2"/>
      </w:pPr>
      <w:bookmarkStart w:id="30" w:name="_Toc145887352"/>
      <w:r>
        <w:lastRenderedPageBreak/>
        <w:t>Skill Progression Chart</w:t>
      </w:r>
      <w:bookmarkEnd w:id="28"/>
      <w:bookmarkEnd w:id="30"/>
    </w:p>
    <w:p w14:paraId="73D69F3B" w14:textId="77777777" w:rsidR="00DA527D" w:rsidRDefault="00DA527D" w:rsidP="00DA527D">
      <w:pPr>
        <w:keepNext/>
      </w:pPr>
      <w:r w:rsidRPr="00DA527D">
        <w:rPr>
          <w:noProof/>
        </w:rPr>
        <w:drawing>
          <wp:inline distT="0" distB="0" distL="0" distR="0" wp14:anchorId="6AA745D2" wp14:editId="213B7547">
            <wp:extent cx="5943600" cy="2616530"/>
            <wp:effectExtent l="0" t="0" r="0" b="0"/>
            <wp:docPr id="654828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28048" name="Picture 1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22CB" w14:textId="2D26BD39" w:rsidR="00B54E44" w:rsidRDefault="00DA527D" w:rsidP="00DA527D">
      <w:pPr>
        <w:pStyle w:val="Caption"/>
        <w:jc w:val="center"/>
      </w:pPr>
      <w:bookmarkStart w:id="31" w:name="_Toc145887376"/>
      <w:r>
        <w:t xml:space="preserve">Figure </w:t>
      </w:r>
      <w:fldSimple w:instr=" SEQ Figure \* ARABIC ">
        <w:r w:rsidR="00E24D4D">
          <w:rPr>
            <w:noProof/>
          </w:rPr>
          <w:t>12</w:t>
        </w:r>
      </w:fldSimple>
      <w:r>
        <w:t xml:space="preserve"> Skill Progression Chart [1</w:t>
      </w:r>
      <w:r w:rsidR="00844688">
        <w:t>9</w:t>
      </w:r>
      <w:r>
        <w:t>]</w:t>
      </w:r>
      <w:bookmarkEnd w:id="31"/>
    </w:p>
    <w:p w14:paraId="0841C65F" w14:textId="77777777" w:rsidR="00ED79A0" w:rsidRDefault="001F18E5" w:rsidP="001F18E5">
      <w:pPr>
        <w:rPr>
          <w:b/>
          <w:bCs/>
        </w:rPr>
      </w:pPr>
      <w:r>
        <w:rPr>
          <w:b/>
          <w:bCs/>
        </w:rPr>
        <w:t xml:space="preserve">Note: </w:t>
      </w:r>
    </w:p>
    <w:p w14:paraId="08402F78" w14:textId="4217635F" w:rsidR="00ED79A0" w:rsidRDefault="00F64212" w:rsidP="00ED79A0">
      <w:pPr>
        <w:pStyle w:val="ListParagraph"/>
        <w:numPr>
          <w:ilvl w:val="0"/>
          <w:numId w:val="40"/>
        </w:numPr>
      </w:pPr>
      <w:r>
        <w:t xml:space="preserve">Because the level is non-linear, the skill progression cannot reflect </w:t>
      </w:r>
      <w:r w:rsidR="00C620DB">
        <w:t xml:space="preserve">precisely how </w:t>
      </w:r>
      <w:r w:rsidR="00ED79A0">
        <w:t>a player’s</w:t>
      </w:r>
      <w:r w:rsidR="00C620DB">
        <w:t xml:space="preserve"> skills progress in terms of </w:t>
      </w:r>
      <w:r w:rsidR="004916CF">
        <w:t>small</w:t>
      </w:r>
      <w:r w:rsidR="00ED79A0">
        <w:t xml:space="preserve"> spaces or areas in </w:t>
      </w:r>
      <w:r w:rsidR="004916CF">
        <w:t>each dominion</w:t>
      </w:r>
      <w:r w:rsidR="00ED79A0">
        <w:t>.</w:t>
      </w:r>
      <w:r w:rsidR="0044641E">
        <w:t xml:space="preserve"> </w:t>
      </w:r>
      <w:r w:rsidR="004916CF">
        <w:t xml:space="preserve">However, the skill progression among different dominions </w:t>
      </w:r>
      <w:r w:rsidR="005E52B5">
        <w:t>can reflect how the player’s skills progress in the level</w:t>
      </w:r>
      <w:r w:rsidR="0044641E">
        <w:t>.</w:t>
      </w:r>
    </w:p>
    <w:p w14:paraId="653C424F" w14:textId="62CA49E5" w:rsidR="001F18E5" w:rsidRDefault="00AE2B2D" w:rsidP="00ED79A0">
      <w:pPr>
        <w:pStyle w:val="ListParagraph"/>
        <w:numPr>
          <w:ilvl w:val="0"/>
          <w:numId w:val="40"/>
        </w:numPr>
      </w:pPr>
      <w:r>
        <w:t xml:space="preserve">The </w:t>
      </w:r>
      <w:r w:rsidR="00624AB9">
        <w:t xml:space="preserve">cumulated </w:t>
      </w:r>
      <w:r>
        <w:t xml:space="preserve">player time is </w:t>
      </w:r>
      <w:r w:rsidR="00624AB9">
        <w:t>not estimated according to a linear flow. Instead, the play time for a single dominion are estimated.</w:t>
      </w:r>
    </w:p>
    <w:p w14:paraId="3A00C61E" w14:textId="53C8C6A3" w:rsidR="001F18E5" w:rsidRPr="001F18E5" w:rsidRDefault="001F18E5" w:rsidP="001F18E5">
      <w:pPr>
        <w:rPr>
          <w:b/>
          <w:bCs/>
        </w:rPr>
        <w:sectPr w:rsidR="001F18E5" w:rsidRPr="001F18E5" w:rsidSect="000B3CD2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  <w:r>
        <w:rPr>
          <w:b/>
          <w:bCs/>
        </w:rPr>
        <w:br/>
      </w:r>
    </w:p>
    <w:p w14:paraId="6C04B6F7" w14:textId="7870BF56" w:rsidR="00D04DEB" w:rsidRDefault="00D04DEB" w:rsidP="00B25A23">
      <w:pPr>
        <w:pStyle w:val="Title"/>
      </w:pPr>
      <w:r>
        <w:lastRenderedPageBreak/>
        <w:t>Appendices</w:t>
      </w:r>
    </w:p>
    <w:p w14:paraId="0BEC034A" w14:textId="0AB1FE90" w:rsidR="00D04DEB" w:rsidRDefault="00B25A23" w:rsidP="00B25A23">
      <w:pPr>
        <w:pStyle w:val="Heading1"/>
      </w:pPr>
      <w:bookmarkStart w:id="32" w:name="_Toc145887353"/>
      <w:r>
        <w:t xml:space="preserve">Appendix </w:t>
      </w:r>
      <w:r w:rsidR="00F1720F">
        <w:t xml:space="preserve">A: </w:t>
      </w:r>
      <w:r>
        <w:t xml:space="preserve"> </w:t>
      </w:r>
      <w:r w:rsidR="00D04DEB">
        <w:t>Aesthetic References</w:t>
      </w:r>
      <w:bookmarkEnd w:id="32"/>
    </w:p>
    <w:p w14:paraId="7846F489" w14:textId="7BFE4E6B" w:rsidR="00D04DEB" w:rsidRDefault="002D64CB" w:rsidP="00B25A23">
      <w:pPr>
        <w:pStyle w:val="Heading2"/>
      </w:pPr>
      <w:bookmarkStart w:id="33" w:name="_Toc145887354"/>
      <w:r>
        <w:t xml:space="preserve">Theme </w:t>
      </w:r>
      <w:r w:rsidR="00EA7A03">
        <w:t xml:space="preserve">: </w:t>
      </w:r>
      <w:r w:rsidR="00D04F44">
        <w:t>Sewer</w:t>
      </w:r>
      <w:bookmarkEnd w:id="33"/>
    </w:p>
    <w:p w14:paraId="263476E0" w14:textId="77777777" w:rsidR="002D64CB" w:rsidRDefault="009C312F" w:rsidP="002D64CB">
      <w:pPr>
        <w:keepNext/>
        <w:jc w:val="center"/>
      </w:pPr>
      <w:r>
        <w:rPr>
          <w:noProof/>
        </w:rPr>
        <w:drawing>
          <wp:inline distT="0" distB="0" distL="0" distR="0" wp14:anchorId="754D8109" wp14:editId="7B6E5BE2">
            <wp:extent cx="5757545" cy="491299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" r="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91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036FC" w14:textId="62668553" w:rsidR="00D04DEB" w:rsidRDefault="002D64CB" w:rsidP="002D64CB">
      <w:pPr>
        <w:pStyle w:val="Caption"/>
        <w:jc w:val="center"/>
      </w:pPr>
      <w:bookmarkStart w:id="34" w:name="_Toc145887377"/>
      <w:r>
        <w:t xml:space="preserve">Figure </w:t>
      </w:r>
      <w:fldSimple w:instr=" SEQ Figure \* ARABIC ">
        <w:r w:rsidR="00E24D4D">
          <w:rPr>
            <w:noProof/>
          </w:rPr>
          <w:t>13</w:t>
        </w:r>
      </w:fldSimple>
      <w:r>
        <w:t xml:space="preserve"> Art style reference of the cave and sewer part for the castle</w:t>
      </w:r>
      <w:bookmarkEnd w:id="34"/>
    </w:p>
    <w:p w14:paraId="6C733432" w14:textId="7F80334A" w:rsidR="00940968" w:rsidRDefault="006A3757" w:rsidP="006D6CFA">
      <w:pPr>
        <w:pStyle w:val="Heading2"/>
      </w:pPr>
      <w:bookmarkStart w:id="35" w:name="_Toc145887355"/>
      <w:r>
        <w:lastRenderedPageBreak/>
        <w:t>Theme:</w:t>
      </w:r>
      <w:r w:rsidR="00C047A0">
        <w:t xml:space="preserve"> </w:t>
      </w:r>
      <w:r w:rsidR="00940968">
        <w:t>Mixing style of Castle and Academy</w:t>
      </w:r>
      <w:r w:rsidR="00CC0755">
        <w:t xml:space="preserve"> of </w:t>
      </w:r>
      <w:r w:rsidR="00CC0755" w:rsidRPr="006D6CFA">
        <w:t>Magic</w:t>
      </w:r>
      <w:bookmarkEnd w:id="35"/>
    </w:p>
    <w:p w14:paraId="233CD15A" w14:textId="77777777" w:rsidR="002079F9" w:rsidRDefault="00940968" w:rsidP="002079F9">
      <w:pPr>
        <w:keepNext/>
      </w:pPr>
      <w:r>
        <w:rPr>
          <w:noProof/>
        </w:rPr>
        <w:drawing>
          <wp:inline distT="0" distB="0" distL="0" distR="0" wp14:anchorId="2A6D3C92" wp14:editId="096BB9EF">
            <wp:extent cx="5943600" cy="4932123"/>
            <wp:effectExtent l="0" t="0" r="0" b="1905"/>
            <wp:docPr id="38" name="Picture 38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video game&#10;&#10;Description automatically generated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21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95409" w14:textId="2333F0F6" w:rsidR="00D04F44" w:rsidRPr="00D04F44" w:rsidRDefault="002079F9" w:rsidP="000644B3">
      <w:pPr>
        <w:pStyle w:val="Caption"/>
        <w:jc w:val="center"/>
      </w:pPr>
      <w:bookmarkStart w:id="36" w:name="_Toc145887378"/>
      <w:r>
        <w:t xml:space="preserve">Figure </w:t>
      </w:r>
      <w:fldSimple w:instr=" SEQ Figure \* ARABIC ">
        <w:r w:rsidR="00E24D4D">
          <w:rPr>
            <w:noProof/>
          </w:rPr>
          <w:t>14</w:t>
        </w:r>
      </w:fldSimple>
      <w:r>
        <w:t xml:space="preserve"> Art style reference of Castle exterior and its interior</w:t>
      </w:r>
      <w:bookmarkEnd w:id="36"/>
    </w:p>
    <w:p w14:paraId="39DDAFB5" w14:textId="6D8B57FC" w:rsidR="00D04DEB" w:rsidRDefault="00B25A23" w:rsidP="00B25A23">
      <w:pPr>
        <w:pStyle w:val="Heading1"/>
      </w:pPr>
      <w:r w:rsidRPr="00B25A23">
        <w:t xml:space="preserve"> </w:t>
      </w:r>
      <w:bookmarkStart w:id="37" w:name="_Toc145887356"/>
      <w:r>
        <w:t xml:space="preserve">Appendix </w:t>
      </w:r>
      <w:r w:rsidR="00FB4B2A">
        <w:t>B:</w:t>
      </w:r>
      <w:r>
        <w:t xml:space="preserve"> </w:t>
      </w:r>
      <w:r w:rsidR="00D04DEB" w:rsidRPr="00D43C2F">
        <w:t xml:space="preserve">New </w:t>
      </w:r>
      <w:r w:rsidR="00D04DEB">
        <w:t>Skills/</w:t>
      </w:r>
      <w:r w:rsidR="00D04DEB" w:rsidRPr="00D43C2F">
        <w:t>Gameplay Mechanics</w:t>
      </w:r>
      <w:bookmarkEnd w:id="37"/>
    </w:p>
    <w:p w14:paraId="08AA8062" w14:textId="4908577E" w:rsidR="00D04DEB" w:rsidRDefault="00CB38D0" w:rsidP="00F22306">
      <w:r>
        <w:t>N/A</w:t>
      </w:r>
    </w:p>
    <w:p w14:paraId="100BE9F9" w14:textId="77777777" w:rsidR="00FB07DC" w:rsidRDefault="00FB07DC">
      <w:r>
        <w:br w:type="page"/>
      </w:r>
    </w:p>
    <w:p w14:paraId="341BBC0A" w14:textId="7505E0E0" w:rsidR="00FB07DC" w:rsidRDefault="00B25A23" w:rsidP="00B25A23">
      <w:pPr>
        <w:pStyle w:val="Heading1"/>
      </w:pPr>
      <w:bookmarkStart w:id="38" w:name="_Toc145887357"/>
      <w:r>
        <w:lastRenderedPageBreak/>
        <w:t xml:space="preserve">Appendix </w:t>
      </w:r>
      <w:r w:rsidR="00A05A00">
        <w:t>C:</w:t>
      </w:r>
      <w:r>
        <w:t xml:space="preserve">  </w:t>
      </w:r>
      <w:r w:rsidR="00FB07DC">
        <w:t>Context</w:t>
      </w:r>
      <w:bookmarkEnd w:id="38"/>
    </w:p>
    <w:p w14:paraId="1367CBF4" w14:textId="3E7D0A51" w:rsidR="00733B7F" w:rsidRDefault="00825C98" w:rsidP="00FB07DC">
      <w:r>
        <w:t xml:space="preserve">The </w:t>
      </w:r>
      <w:r w:rsidR="007811CF">
        <w:t>standalone</w:t>
      </w:r>
      <w:r>
        <w:t xml:space="preserve"> q</w:t>
      </w:r>
      <w:r w:rsidR="00CB04B7">
        <w:t>uest, Lunar Parchments, takes place in a</w:t>
      </w:r>
      <w:r w:rsidR="007811CF">
        <w:t>n</w:t>
      </w:r>
      <w:r w:rsidR="00CB04B7">
        <w:t xml:space="preserve"> abandoned ancient castle constru</w:t>
      </w:r>
      <w:r w:rsidR="00E801F1">
        <w:t>cted by the lake of The Lunar</w:t>
      </w:r>
      <w:r w:rsidR="00423D5D">
        <w:t xml:space="preserve">. It is </w:t>
      </w:r>
      <w:r w:rsidR="005F1001">
        <w:t>why</w:t>
      </w:r>
      <w:r w:rsidR="000174CF">
        <w:t xml:space="preserve"> </w:t>
      </w:r>
      <w:r w:rsidR="00076390">
        <w:t>resident</w:t>
      </w:r>
      <w:r w:rsidR="005F1001">
        <w:t xml:space="preserve">s around it </w:t>
      </w:r>
      <w:r w:rsidR="00EC25D0">
        <w:t>called</w:t>
      </w:r>
      <w:r w:rsidR="005F1001">
        <w:t xml:space="preserve"> </w:t>
      </w:r>
      <w:r w:rsidR="00076390">
        <w:t>it</w:t>
      </w:r>
      <w:r w:rsidR="00423D5D">
        <w:t xml:space="preserve"> </w:t>
      </w:r>
      <w:r w:rsidR="001920B5">
        <w:t>Castle Lunaria</w:t>
      </w:r>
      <w:r w:rsidR="000174CF">
        <w:t xml:space="preserve"> in the past</w:t>
      </w:r>
      <w:r w:rsidR="009F0CB1">
        <w:t xml:space="preserve">. </w:t>
      </w:r>
      <w:r w:rsidR="009D4A92">
        <w:t xml:space="preserve">On the forest path along the </w:t>
      </w:r>
      <w:r w:rsidR="00E32EF6">
        <w:t>giant plants</w:t>
      </w:r>
      <w:r w:rsidR="009D4A92">
        <w:t xml:space="preserve"> covering the high wall of </w:t>
      </w:r>
      <w:r w:rsidR="00E32EF6">
        <w:t>Lunaria</w:t>
      </w:r>
      <w:r w:rsidR="009D4A92">
        <w:t>, t</w:t>
      </w:r>
      <w:r w:rsidR="00FA3E2E">
        <w:t>he player</w:t>
      </w:r>
      <w:r w:rsidR="00642568">
        <w:t xml:space="preserve"> will meet a </w:t>
      </w:r>
      <w:r w:rsidR="00C026A9">
        <w:rPr>
          <w:lang w:eastAsia="zh-CN"/>
        </w:rPr>
        <w:t xml:space="preserve">mysterious </w:t>
      </w:r>
      <w:r w:rsidR="008B75DB">
        <w:rPr>
          <w:lang w:eastAsia="zh-CN"/>
        </w:rPr>
        <w:t xml:space="preserve">old </w:t>
      </w:r>
      <w:r w:rsidR="00885647">
        <w:rPr>
          <w:lang w:eastAsia="zh-CN"/>
        </w:rPr>
        <w:t>wizard</w:t>
      </w:r>
      <w:r w:rsidR="00C026A9">
        <w:t xml:space="preserve"> </w:t>
      </w:r>
      <w:r w:rsidR="0004703E">
        <w:t>telling him</w:t>
      </w:r>
      <w:r w:rsidR="00C026A9">
        <w:t xml:space="preserve"> </w:t>
      </w:r>
      <w:r w:rsidR="0038240E">
        <w:t xml:space="preserve">that </w:t>
      </w:r>
      <w:r w:rsidR="0029127B">
        <w:t xml:space="preserve">there are </w:t>
      </w:r>
      <w:r w:rsidR="007811CF">
        <w:t>seven</w:t>
      </w:r>
      <w:r w:rsidR="00766DE7">
        <w:t xml:space="preserve"> magical parchments</w:t>
      </w:r>
      <w:r w:rsidR="0029127B">
        <w:t xml:space="preserve"> hidden in the castle. W</w:t>
      </w:r>
      <w:r w:rsidR="00FC26B9">
        <w:t xml:space="preserve">hoever gathers all of them can learn </w:t>
      </w:r>
      <w:r w:rsidR="0004703E">
        <w:t>a</w:t>
      </w:r>
      <w:r w:rsidR="000824D0">
        <w:t xml:space="preserve"> </w:t>
      </w:r>
      <w:r w:rsidR="00D94699">
        <w:t xml:space="preserve">powerful </w:t>
      </w:r>
      <w:r w:rsidR="000824D0">
        <w:t>ancient spell</w:t>
      </w:r>
      <w:r w:rsidR="00766DE7">
        <w:t xml:space="preserve">. </w:t>
      </w:r>
      <w:r w:rsidR="00BA11D9">
        <w:t>Sh</w:t>
      </w:r>
      <w:r w:rsidR="00766DE7">
        <w:t xml:space="preserve">e </w:t>
      </w:r>
      <w:r w:rsidR="00F13EE9">
        <w:t>asks</w:t>
      </w:r>
      <w:r w:rsidR="0029127B">
        <w:t xml:space="preserve"> the player to find it</w:t>
      </w:r>
      <w:r w:rsidR="0004703E">
        <w:t xml:space="preserve">  but </w:t>
      </w:r>
      <w:r w:rsidR="00EC1E17">
        <w:t xml:space="preserve">also to take care of the creatures that dominates that place. </w:t>
      </w:r>
    </w:p>
    <w:p w14:paraId="2F51FA74" w14:textId="6DF7B352" w:rsidR="000B4189" w:rsidRDefault="000B4189" w:rsidP="00FB07DC">
      <w:r>
        <w:t xml:space="preserve">It is </w:t>
      </w:r>
      <w:r w:rsidR="004D758B">
        <w:t xml:space="preserve">important to notice that, except for </w:t>
      </w:r>
      <w:r w:rsidR="003F02B5">
        <w:t>the quest giver, there is no</w:t>
      </w:r>
      <w:r w:rsidR="005432DB">
        <w:t>t</w:t>
      </w:r>
      <w:r w:rsidR="003F02B5">
        <w:t xml:space="preserve"> any other NPC</w:t>
      </w:r>
      <w:r w:rsidR="005432DB">
        <w:t xml:space="preserve">s </w:t>
      </w:r>
      <w:r w:rsidR="00B91471">
        <w:t xml:space="preserve">who tells the player about the goal and information about the quest. </w:t>
      </w:r>
      <w:r w:rsidR="004459BE">
        <w:t>Exploration experience is given by notes related to the story of this castle and the past story.</w:t>
      </w:r>
    </w:p>
    <w:p w14:paraId="7C84FB8C" w14:textId="0E974687" w:rsidR="004404D2" w:rsidRPr="00F22306" w:rsidRDefault="004404D2" w:rsidP="00FB07DC">
      <w:r>
        <w:t xml:space="preserve">To finish the quest, the player needs to collect at least </w:t>
      </w:r>
      <w:r w:rsidR="007811CF">
        <w:t>three</w:t>
      </w:r>
      <w:r>
        <w:t xml:space="preserve"> </w:t>
      </w:r>
      <w:r w:rsidR="00EF7AD0">
        <w:t>magical parchment</w:t>
      </w:r>
      <w:r w:rsidR="002657B0">
        <w:t>s</w:t>
      </w:r>
      <w:r w:rsidR="007811CF">
        <w:t>.</w:t>
      </w:r>
      <w:r w:rsidR="00CD0C99">
        <w:t xml:space="preserve"> The main objective will tell the player that 3 parchments are required to </w:t>
      </w:r>
      <w:r w:rsidR="006236DA">
        <w:t xml:space="preserve">help Urani while </w:t>
      </w:r>
      <w:r w:rsidR="00B45C51">
        <w:t>an optional</w:t>
      </w:r>
      <w:r w:rsidR="006236DA">
        <w:t xml:space="preserve"> objective will tell that if all parchments are collected</w:t>
      </w:r>
      <w:r w:rsidR="00E4387C">
        <w:t xml:space="preserve">, the player can learn a special spell as </w:t>
      </w:r>
      <w:r w:rsidR="004D6FD2">
        <w:t xml:space="preserve">a </w:t>
      </w:r>
      <w:r w:rsidR="00E4387C">
        <w:t>reward.</w:t>
      </w:r>
    </w:p>
    <w:p w14:paraId="38B91DA5" w14:textId="77777777" w:rsidR="00FB07DC" w:rsidRDefault="00FB07DC" w:rsidP="00B25A23">
      <w:pPr>
        <w:pStyle w:val="Heading2"/>
      </w:pPr>
      <w:bookmarkStart w:id="39" w:name="_Toc145887358"/>
      <w:r>
        <w:t>Backstory</w:t>
      </w:r>
      <w:bookmarkEnd w:id="39"/>
    </w:p>
    <w:p w14:paraId="30B323FA" w14:textId="64A4650B" w:rsidR="00FB07DC" w:rsidRDefault="00207BA3" w:rsidP="00FB07DC">
      <w:r>
        <w:t xml:space="preserve">Princess Luna </w:t>
      </w:r>
      <w:r w:rsidR="00B2366E">
        <w:t>was the lord of Castle</w:t>
      </w:r>
      <w:r w:rsidR="0070629E">
        <w:t xml:space="preserve"> Lunaria</w:t>
      </w:r>
      <w:r w:rsidR="004F45B8">
        <w:t xml:space="preserve"> when </w:t>
      </w:r>
      <w:r w:rsidR="005B6C29">
        <w:t>it</w:t>
      </w:r>
      <w:r w:rsidR="004F45B8">
        <w:t xml:space="preserve"> flourish</w:t>
      </w:r>
      <w:r w:rsidR="00B90786">
        <w:t xml:space="preserve">ed </w:t>
      </w:r>
      <w:r w:rsidR="005B6C29">
        <w:t>in</w:t>
      </w:r>
      <w:r w:rsidR="00B90786">
        <w:t xml:space="preserve"> the days before. </w:t>
      </w:r>
      <w:r w:rsidR="005B6C29">
        <w:t>But a</w:t>
      </w:r>
      <w:r w:rsidR="00D6231B">
        <w:t>n</w:t>
      </w:r>
      <w:r w:rsidR="005B6C29">
        <w:t xml:space="preserve"> </w:t>
      </w:r>
      <w:r w:rsidR="000911FE">
        <w:t>unexpected magic phenomenon</w:t>
      </w:r>
      <w:r w:rsidR="00F776C8">
        <w:t xml:space="preserve"> </w:t>
      </w:r>
      <w:r w:rsidR="00943ED9">
        <w:t xml:space="preserve">attacked </w:t>
      </w:r>
      <w:r w:rsidR="000911FE">
        <w:t>this place</w:t>
      </w:r>
      <w:r w:rsidR="00943ED9">
        <w:t xml:space="preserve"> and </w:t>
      </w:r>
      <w:r w:rsidR="00332530">
        <w:t xml:space="preserve">then, all the residents around this area disappeared after the </w:t>
      </w:r>
      <w:r w:rsidR="008150EF">
        <w:t xml:space="preserve">light, covering the whole area, </w:t>
      </w:r>
      <w:r w:rsidR="00072FA9">
        <w:t xml:space="preserve">faded out. No one know what happened exactly at that time, </w:t>
      </w:r>
      <w:r w:rsidR="00F2692B">
        <w:t>but this phenomenon changed th</w:t>
      </w:r>
      <w:r w:rsidR="00F6483D">
        <w:t xml:space="preserve">e castle </w:t>
      </w:r>
      <w:r w:rsidR="00F2692B">
        <w:t>to be</w:t>
      </w:r>
      <w:r w:rsidR="00F6483D">
        <w:t>come</w:t>
      </w:r>
      <w:r w:rsidR="00F2692B">
        <w:t xml:space="preserve"> a </w:t>
      </w:r>
      <w:r w:rsidR="00B43F56">
        <w:t xml:space="preserve">well-spring of mana, attracting </w:t>
      </w:r>
      <w:r w:rsidR="00F6483D">
        <w:t>dangerous creatures to be the new</w:t>
      </w:r>
      <w:r w:rsidR="00531017">
        <w:t xml:space="preserve"> its new lord.</w:t>
      </w:r>
    </w:p>
    <w:p w14:paraId="1999BF71" w14:textId="7C5058DB" w:rsidR="007C36F9" w:rsidRDefault="007C36F9" w:rsidP="00FB07DC">
      <w:r>
        <w:t xml:space="preserve">The </w:t>
      </w:r>
      <w:r w:rsidR="006C1EB6">
        <w:t xml:space="preserve">magic phenomenon is actually an </w:t>
      </w:r>
      <w:r w:rsidR="0051608E">
        <w:rPr>
          <w:rFonts w:hint="eastAsia"/>
          <w:lang w:eastAsia="zh-CN"/>
        </w:rPr>
        <w:t>acci</w:t>
      </w:r>
      <w:r w:rsidR="0051608E">
        <w:t xml:space="preserve">dence caused </w:t>
      </w:r>
      <w:r w:rsidR="00001C9B">
        <w:t>by Princess Luna</w:t>
      </w:r>
      <w:r w:rsidR="0051608E">
        <w:t>’s research</w:t>
      </w:r>
      <w:r w:rsidR="00001C9B">
        <w:t xml:space="preserve"> when she was creating a new spell using a</w:t>
      </w:r>
      <w:r w:rsidR="00790B98">
        <w:t>n ancient volume of magic parchments. After that magic phenomenon</w:t>
      </w:r>
      <w:r w:rsidR="001924EE">
        <w:t xml:space="preserve">, the remnant of the volume absolved all </w:t>
      </w:r>
      <w:r w:rsidR="00F03635">
        <w:t>lives</w:t>
      </w:r>
      <w:r w:rsidR="006E07FD">
        <w:t xml:space="preserve"> together with their </w:t>
      </w:r>
      <w:r w:rsidR="00814037">
        <w:t>magicka</w:t>
      </w:r>
      <w:r w:rsidR="00F03635">
        <w:t xml:space="preserve"> around the castle and become </w:t>
      </w:r>
      <w:r w:rsidR="00BD6404">
        <w:t>a well-spring of magicka.</w:t>
      </w:r>
    </w:p>
    <w:p w14:paraId="30C9325F" w14:textId="5AD68FD4" w:rsidR="00BE5636" w:rsidRPr="00F22306" w:rsidRDefault="00BE5636" w:rsidP="00FB07DC">
      <w:r>
        <w:t xml:space="preserve">In this artifact, this is the story that the player can find by </w:t>
      </w:r>
      <w:r w:rsidR="002E5F0D">
        <w:t xml:space="preserve">reading the notes written by the </w:t>
      </w:r>
      <w:r w:rsidR="00DF3316">
        <w:t>people who</w:t>
      </w:r>
      <w:r w:rsidR="002E5F0D">
        <w:t xml:space="preserve"> lived in the castle in the past</w:t>
      </w:r>
      <w:r w:rsidR="004842BF">
        <w:t xml:space="preserve"> before that phenomenon.</w:t>
      </w:r>
    </w:p>
    <w:p w14:paraId="6377E9E9" w14:textId="77777777" w:rsidR="00FB07DC" w:rsidRPr="006F51AC" w:rsidRDefault="00FB07DC" w:rsidP="00B25A23">
      <w:pPr>
        <w:pStyle w:val="Heading2"/>
        <w:rPr>
          <w:rStyle w:val="Emphasis"/>
          <w:i w:val="0"/>
          <w:iCs w:val="0"/>
        </w:rPr>
      </w:pPr>
      <w:bookmarkStart w:id="40" w:name="_Toc145887359"/>
      <w:r w:rsidRPr="006F51AC">
        <w:rPr>
          <w:rStyle w:val="Emphasis"/>
          <w:i w:val="0"/>
        </w:rPr>
        <w:t>Aftermath</w:t>
      </w:r>
      <w:bookmarkEnd w:id="40"/>
    </w:p>
    <w:p w14:paraId="0A55836A" w14:textId="4C39AF87" w:rsidR="00FB07DC" w:rsidRDefault="006110BB" w:rsidP="00FB07DC">
      <w:r>
        <w:t>If</w:t>
      </w:r>
      <w:r w:rsidR="00531017">
        <w:t xml:space="preserve"> the player </w:t>
      </w:r>
      <w:r w:rsidR="00DF3316">
        <w:t>collect</w:t>
      </w:r>
      <w:r w:rsidR="003D01EE">
        <w:t>s</w:t>
      </w:r>
      <w:r w:rsidR="00531017">
        <w:t xml:space="preserve"> all the </w:t>
      </w:r>
      <w:r w:rsidR="009C7D11">
        <w:t>seven</w:t>
      </w:r>
      <w:r w:rsidR="00531017">
        <w:t xml:space="preserve"> parchment</w:t>
      </w:r>
      <w:r w:rsidR="00371808">
        <w:t>s</w:t>
      </w:r>
      <w:r>
        <w:t xml:space="preserve"> before return</w:t>
      </w:r>
      <w:r w:rsidR="004763D8">
        <w:t>ing to the quest giver</w:t>
      </w:r>
      <w:r w:rsidR="00371808">
        <w:t xml:space="preserve">, the player is able to </w:t>
      </w:r>
      <w:r w:rsidR="00AF3C54">
        <w:t>learn a new spell</w:t>
      </w:r>
      <w:r w:rsidR="00493A51">
        <w:t xml:space="preserve"> that </w:t>
      </w:r>
      <w:r w:rsidR="006408FA">
        <w:t>allows the caster to</w:t>
      </w:r>
      <w:r w:rsidR="00AF7B8B">
        <w:t xml:space="preserve"> </w:t>
      </w:r>
      <w:r w:rsidR="005B2F57" w:rsidRPr="005B2F57">
        <w:t>obliterate</w:t>
      </w:r>
      <w:r w:rsidR="005B2F57">
        <w:t xml:space="preserve"> a target immediately</w:t>
      </w:r>
      <w:r w:rsidR="003D5469">
        <w:t xml:space="preserve"> by </w:t>
      </w:r>
      <w:r w:rsidR="00990983">
        <w:t>consuming</w:t>
      </w:r>
      <w:r w:rsidR="00D90DF6">
        <w:t xml:space="preserve"> </w:t>
      </w:r>
      <w:r w:rsidR="00F86DFD">
        <w:t>99% magicka and</w:t>
      </w:r>
      <w:r w:rsidR="005B22B5">
        <w:t xml:space="preserve"> health point</w:t>
      </w:r>
      <w:r w:rsidR="004D01A8">
        <w:t>.</w:t>
      </w:r>
      <w:r w:rsidR="00A65D9E">
        <w:t xml:space="preserve"> But </w:t>
      </w:r>
      <w:r w:rsidR="00A74E60">
        <w:t>the player</w:t>
      </w:r>
      <w:r w:rsidR="00A65D9E">
        <w:t xml:space="preserve"> cannot find the </w:t>
      </w:r>
      <w:r w:rsidR="00A14BE8">
        <w:t xml:space="preserve">old prophet </w:t>
      </w:r>
      <w:r w:rsidR="00DD2AE4">
        <w:t xml:space="preserve">Urani </w:t>
      </w:r>
      <w:r w:rsidR="00424D06">
        <w:t xml:space="preserve">who </w:t>
      </w:r>
      <w:r w:rsidR="00971AEB">
        <w:t>introduced</w:t>
      </w:r>
      <w:r w:rsidR="00557268">
        <w:t xml:space="preserve"> the parchment</w:t>
      </w:r>
      <w:r w:rsidR="00DD2AE4">
        <w:t xml:space="preserve"> at the entrance of the forest </w:t>
      </w:r>
      <w:r w:rsidR="00905A5A">
        <w:t xml:space="preserve">except for her </w:t>
      </w:r>
      <w:r w:rsidR="00F32E45">
        <w:t>cloths and items</w:t>
      </w:r>
      <w:r w:rsidR="00536A35">
        <w:t xml:space="preserve"> including a ring that allows </w:t>
      </w:r>
      <w:r w:rsidR="00275865">
        <w:t>its equipper</w:t>
      </w:r>
      <w:r w:rsidR="00536A35">
        <w:t xml:space="preserve"> to regenerate </w:t>
      </w:r>
      <w:r w:rsidR="00275865">
        <w:t>mana quickly at night.</w:t>
      </w:r>
    </w:p>
    <w:p w14:paraId="0D9F1EFA" w14:textId="77777777" w:rsidR="00B25A23" w:rsidRDefault="00B25A23">
      <w:r>
        <w:br w:type="page"/>
      </w:r>
    </w:p>
    <w:p w14:paraId="2C740967" w14:textId="204AC72B" w:rsidR="00B25A23" w:rsidRDefault="00B25A23" w:rsidP="00B25A23">
      <w:pPr>
        <w:pStyle w:val="Heading1"/>
      </w:pPr>
      <w:bookmarkStart w:id="41" w:name="_Toc33434154"/>
      <w:bookmarkStart w:id="42" w:name="_Toc145887360"/>
      <w:r>
        <w:lastRenderedPageBreak/>
        <w:t xml:space="preserve">Appendix </w:t>
      </w:r>
      <w:r w:rsidR="001572BF">
        <w:t>D</w:t>
      </w:r>
      <w:r>
        <w:t>: Characters/Dialog Flow</w:t>
      </w:r>
      <w:bookmarkEnd w:id="41"/>
      <w:bookmarkEnd w:id="42"/>
      <w:r>
        <w:t xml:space="preserve"> </w:t>
      </w:r>
    </w:p>
    <w:p w14:paraId="7A99912D" w14:textId="7FBFE07F" w:rsidR="00B25A23" w:rsidRDefault="00B25A23" w:rsidP="00B25A23">
      <w:pPr>
        <w:pStyle w:val="Heading2"/>
      </w:pPr>
      <w:bookmarkStart w:id="43" w:name="_Toc145887361"/>
      <w:r>
        <w:t xml:space="preserve">Character 1: </w:t>
      </w:r>
      <w:r w:rsidR="002C192C">
        <w:t>Urani (</w:t>
      </w:r>
      <w:r w:rsidR="000B4189">
        <w:t>Princess Luna</w:t>
      </w:r>
      <w:r w:rsidR="002C192C">
        <w:t xml:space="preserve">, </w:t>
      </w:r>
      <w:r w:rsidR="008B75DB">
        <w:rPr>
          <w:lang w:eastAsia="zh-CN"/>
        </w:rPr>
        <w:t xml:space="preserve">the mysterious </w:t>
      </w:r>
      <w:r w:rsidR="00284B49">
        <w:rPr>
          <w:lang w:eastAsia="zh-CN"/>
        </w:rPr>
        <w:t>old wizard</w:t>
      </w:r>
      <w:r w:rsidR="008B75DB">
        <w:rPr>
          <w:lang w:eastAsia="zh-CN"/>
        </w:rPr>
        <w:t>)</w:t>
      </w:r>
      <w:bookmarkEnd w:id="4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0"/>
        <w:gridCol w:w="7070"/>
      </w:tblGrid>
      <w:tr w:rsidR="00B25A23" w14:paraId="0B59AABF" w14:textId="77777777" w:rsidTr="00C0578C">
        <w:tc>
          <w:tcPr>
            <w:tcW w:w="2065" w:type="dxa"/>
          </w:tcPr>
          <w:p w14:paraId="7063669A" w14:textId="77777777" w:rsidR="00B25A23" w:rsidRPr="00D0196B" w:rsidRDefault="00B25A23" w:rsidP="00C0578C">
            <w:pPr>
              <w:rPr>
                <w:b/>
              </w:rPr>
            </w:pPr>
            <w:r w:rsidRPr="00D0196B">
              <w:rPr>
                <w:b/>
              </w:rPr>
              <w:t>Description</w:t>
            </w:r>
          </w:p>
        </w:tc>
        <w:tc>
          <w:tcPr>
            <w:tcW w:w="7285" w:type="dxa"/>
          </w:tcPr>
          <w:p w14:paraId="30641A82" w14:textId="41C6A4B7" w:rsidR="00B25A23" w:rsidRDefault="007C60DF" w:rsidP="00C0578C">
            <w:r>
              <w:t xml:space="preserve">The </w:t>
            </w:r>
            <w:r w:rsidR="007C36F9" w:rsidRPr="007C36F9">
              <w:t xml:space="preserve">phantom </w:t>
            </w:r>
            <w:r w:rsidR="007C36F9">
              <w:t xml:space="preserve">generated by the </w:t>
            </w:r>
            <w:r w:rsidR="00954A97">
              <w:t xml:space="preserve">remnant </w:t>
            </w:r>
            <w:r w:rsidR="008E0EFD">
              <w:t xml:space="preserve">of </w:t>
            </w:r>
            <w:r w:rsidR="007C36F9">
              <w:t>Princess Luna</w:t>
            </w:r>
          </w:p>
        </w:tc>
      </w:tr>
      <w:tr w:rsidR="00B25A23" w14:paraId="32C7FA4A" w14:textId="77777777" w:rsidTr="00C0578C">
        <w:tc>
          <w:tcPr>
            <w:tcW w:w="2065" w:type="dxa"/>
          </w:tcPr>
          <w:p w14:paraId="09F819BD" w14:textId="77777777" w:rsidR="00B25A23" w:rsidRPr="00D0196B" w:rsidRDefault="00B25A23" w:rsidP="00C0578C">
            <w:pPr>
              <w:rPr>
                <w:b/>
              </w:rPr>
            </w:pPr>
            <w:r w:rsidRPr="00D0196B">
              <w:rPr>
                <w:b/>
              </w:rPr>
              <w:t>Background</w:t>
            </w:r>
          </w:p>
        </w:tc>
        <w:tc>
          <w:tcPr>
            <w:tcW w:w="7285" w:type="dxa"/>
          </w:tcPr>
          <w:p w14:paraId="0E000B8E" w14:textId="3CDCCF7B" w:rsidR="00B25A23" w:rsidRDefault="00D92F1D" w:rsidP="00C0578C">
            <w:r>
              <w:t xml:space="preserve">Princess and lord of the Castle </w:t>
            </w:r>
            <w:r w:rsidR="00CA6A08">
              <w:t>Lunaria</w:t>
            </w:r>
          </w:p>
        </w:tc>
      </w:tr>
      <w:tr w:rsidR="00B25A23" w14:paraId="74868E85" w14:textId="77777777" w:rsidTr="00C0578C">
        <w:tc>
          <w:tcPr>
            <w:tcW w:w="2065" w:type="dxa"/>
          </w:tcPr>
          <w:p w14:paraId="3CD9A919" w14:textId="77777777" w:rsidR="00B25A23" w:rsidRPr="00D0196B" w:rsidRDefault="00B25A23" w:rsidP="00C0578C">
            <w:pPr>
              <w:rPr>
                <w:b/>
              </w:rPr>
            </w:pPr>
            <w:r>
              <w:rPr>
                <w:b/>
              </w:rPr>
              <w:t>Goals/Motivation</w:t>
            </w:r>
          </w:p>
        </w:tc>
        <w:tc>
          <w:tcPr>
            <w:tcW w:w="7285" w:type="dxa"/>
          </w:tcPr>
          <w:p w14:paraId="0538F11D" w14:textId="4269900F" w:rsidR="00B25A23" w:rsidRDefault="00665E9F" w:rsidP="00C0578C">
            <w:r>
              <w:t>Find someone to f</w:t>
            </w:r>
            <w:r w:rsidR="00CA6A08">
              <w:t xml:space="preserve">ree the castle from dangerous creatures attracted by the </w:t>
            </w:r>
            <w:r>
              <w:t>parchments and return peace and silence to this area</w:t>
            </w:r>
          </w:p>
        </w:tc>
      </w:tr>
      <w:tr w:rsidR="00B25A23" w14:paraId="381B7403" w14:textId="77777777" w:rsidTr="00C0578C">
        <w:tc>
          <w:tcPr>
            <w:tcW w:w="2065" w:type="dxa"/>
          </w:tcPr>
          <w:p w14:paraId="69166BDD" w14:textId="77777777" w:rsidR="00B25A23" w:rsidRPr="00D0196B" w:rsidRDefault="00B25A23" w:rsidP="00C0578C">
            <w:pPr>
              <w:rPr>
                <w:b/>
              </w:rPr>
            </w:pPr>
            <w:r>
              <w:rPr>
                <w:b/>
              </w:rPr>
              <w:t>Personality/Archetype</w:t>
            </w:r>
          </w:p>
        </w:tc>
        <w:tc>
          <w:tcPr>
            <w:tcW w:w="7285" w:type="dxa"/>
          </w:tcPr>
          <w:p w14:paraId="1C34FEB0" w14:textId="66C4B106" w:rsidR="00B25A23" w:rsidRDefault="00382CAF" w:rsidP="00C0578C">
            <w:r>
              <w:t>c</w:t>
            </w:r>
            <w:r w:rsidR="00CF0347">
              <w:t>onfident, elder, wise</w:t>
            </w:r>
          </w:p>
        </w:tc>
      </w:tr>
      <w:tr w:rsidR="00B25A23" w14:paraId="09C202A8" w14:textId="77777777" w:rsidTr="00C0578C">
        <w:tc>
          <w:tcPr>
            <w:tcW w:w="2065" w:type="dxa"/>
          </w:tcPr>
          <w:p w14:paraId="103E7B46" w14:textId="77777777" w:rsidR="00B25A23" w:rsidRPr="00D0196B" w:rsidRDefault="00B25A23" w:rsidP="00C0578C">
            <w:pPr>
              <w:rPr>
                <w:b/>
              </w:rPr>
            </w:pPr>
            <w:r>
              <w:rPr>
                <w:b/>
              </w:rPr>
              <w:t>Relationships</w:t>
            </w:r>
          </w:p>
        </w:tc>
        <w:tc>
          <w:tcPr>
            <w:tcW w:w="7285" w:type="dxa"/>
          </w:tcPr>
          <w:p w14:paraId="480BDA49" w14:textId="459C6F99" w:rsidR="00B25A23" w:rsidRDefault="00CF0347" w:rsidP="00C0578C">
            <w:r>
              <w:t>N/A</w:t>
            </w:r>
          </w:p>
        </w:tc>
      </w:tr>
    </w:tbl>
    <w:p w14:paraId="5E3EC6EF" w14:textId="2E0CE1C4" w:rsidR="00B25A23" w:rsidRPr="001572BF" w:rsidRDefault="00B25A23" w:rsidP="006F087B">
      <w:pPr>
        <w:pStyle w:val="Caption"/>
      </w:pPr>
      <w:r>
        <w:br w:type="page"/>
      </w:r>
    </w:p>
    <w:p w14:paraId="29629717" w14:textId="00CEC1D3" w:rsidR="00B25A23" w:rsidRDefault="00B25A23" w:rsidP="00B25A23">
      <w:pPr>
        <w:pStyle w:val="Heading1"/>
      </w:pPr>
      <w:bookmarkStart w:id="44" w:name="_Toc33434155"/>
      <w:bookmarkStart w:id="45" w:name="_Toc145887362"/>
      <w:r>
        <w:lastRenderedPageBreak/>
        <w:t xml:space="preserve">Appendix </w:t>
      </w:r>
      <w:r w:rsidR="00EB6802">
        <w:t>E:</w:t>
      </w:r>
      <w:r>
        <w:t xml:space="preserve"> Risks</w:t>
      </w:r>
      <w:bookmarkEnd w:id="44"/>
      <w:bookmarkEnd w:id="45"/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715"/>
        <w:gridCol w:w="5727"/>
        <w:gridCol w:w="1607"/>
        <w:gridCol w:w="1301"/>
      </w:tblGrid>
      <w:tr w:rsidR="00B25A23" w14:paraId="12E8A55B" w14:textId="77777777" w:rsidTr="00C057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64B2625" w14:textId="77777777" w:rsidR="00B25A23" w:rsidRDefault="00B25A23" w:rsidP="00C0578C">
            <w:pPr>
              <w:jc w:val="center"/>
            </w:pPr>
            <w:r>
              <w:t>Map Label</w:t>
            </w:r>
          </w:p>
        </w:tc>
        <w:tc>
          <w:tcPr>
            <w:tcW w:w="5727" w:type="dxa"/>
          </w:tcPr>
          <w:p w14:paraId="4C033CA5" w14:textId="77777777" w:rsidR="00B25A23" w:rsidRDefault="00B25A23" w:rsidP="00C05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Description/Mitigation</w:t>
            </w:r>
          </w:p>
        </w:tc>
        <w:tc>
          <w:tcPr>
            <w:tcW w:w="1607" w:type="dxa"/>
          </w:tcPr>
          <w:p w14:paraId="333A72AA" w14:textId="77777777" w:rsidR="00B25A23" w:rsidRDefault="00B25A23" w:rsidP="00C05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</w:p>
        </w:tc>
        <w:tc>
          <w:tcPr>
            <w:tcW w:w="1301" w:type="dxa"/>
          </w:tcPr>
          <w:p w14:paraId="644DACBC" w14:textId="77777777" w:rsidR="00B25A23" w:rsidRDefault="00B25A23" w:rsidP="00C05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Priority</w:t>
            </w:r>
          </w:p>
        </w:tc>
      </w:tr>
      <w:tr w:rsidR="00B25A23" w14:paraId="642971BB" w14:textId="77777777" w:rsidTr="00C05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21C4D9C" w14:textId="79B1158F" w:rsidR="00B25A23" w:rsidRDefault="00B04202" w:rsidP="00C0578C">
            <w:r>
              <w:t>R1</w:t>
            </w:r>
          </w:p>
        </w:tc>
        <w:tc>
          <w:tcPr>
            <w:tcW w:w="5727" w:type="dxa"/>
          </w:tcPr>
          <w:p w14:paraId="26447955" w14:textId="77777777" w:rsidR="00136B4B" w:rsidRDefault="00B04202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Missing of art modular pieces</w:t>
            </w:r>
          </w:p>
          <w:p w14:paraId="12D9F9F8" w14:textId="691BA99E" w:rsidR="004C55A7" w:rsidRDefault="004C55A7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Mitigation: Texture swapping on </w:t>
            </w:r>
            <w:r w:rsidR="006F6455">
              <w:t>assets that can replace the missing piece</w:t>
            </w:r>
          </w:p>
        </w:tc>
        <w:tc>
          <w:tcPr>
            <w:tcW w:w="1607" w:type="dxa"/>
          </w:tcPr>
          <w:p w14:paraId="4F575D96" w14:textId="63136E42" w:rsidR="00B25A23" w:rsidRDefault="00B04202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Mesh</w:t>
            </w:r>
          </w:p>
        </w:tc>
        <w:tc>
          <w:tcPr>
            <w:tcW w:w="1301" w:type="dxa"/>
          </w:tcPr>
          <w:p w14:paraId="65AE20B3" w14:textId="24814E9B" w:rsidR="00B25A23" w:rsidRDefault="00B04202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Medium</w:t>
            </w:r>
          </w:p>
        </w:tc>
      </w:tr>
      <w:tr w:rsidR="00B25A23" w14:paraId="2D77BC80" w14:textId="77777777" w:rsidTr="00C057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24FCF2B2" w14:textId="3E815894" w:rsidR="00B25A23" w:rsidRDefault="00B25A23" w:rsidP="00C0578C"/>
        </w:tc>
        <w:tc>
          <w:tcPr>
            <w:tcW w:w="5727" w:type="dxa"/>
          </w:tcPr>
          <w:p w14:paraId="16F74F63" w14:textId="49854550" w:rsidR="00B25A23" w:rsidRDefault="00B25A23" w:rsidP="00C0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7" w:type="dxa"/>
          </w:tcPr>
          <w:p w14:paraId="28AD4FB3" w14:textId="77777777" w:rsidR="00B25A23" w:rsidRDefault="00B25A23" w:rsidP="00C0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01" w:type="dxa"/>
          </w:tcPr>
          <w:p w14:paraId="1BD74B7D" w14:textId="77777777" w:rsidR="00B25A23" w:rsidRDefault="00B25A23" w:rsidP="00C0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5A23" w14:paraId="52099AEA" w14:textId="77777777" w:rsidTr="00C05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658735EB" w14:textId="77777777" w:rsidR="00B25A23" w:rsidRDefault="00B25A23" w:rsidP="00C0578C"/>
        </w:tc>
        <w:tc>
          <w:tcPr>
            <w:tcW w:w="5727" w:type="dxa"/>
          </w:tcPr>
          <w:p w14:paraId="0F2C53C9" w14:textId="77777777" w:rsidR="00B25A23" w:rsidRDefault="00B25A23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7" w:type="dxa"/>
          </w:tcPr>
          <w:p w14:paraId="32971093" w14:textId="77777777" w:rsidR="00B25A23" w:rsidRDefault="00B25A23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01" w:type="dxa"/>
          </w:tcPr>
          <w:p w14:paraId="6863A6F9" w14:textId="77777777" w:rsidR="00B25A23" w:rsidRDefault="00B25A23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25A23" w14:paraId="7CB2A1E1" w14:textId="77777777" w:rsidTr="00C057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5588D188" w14:textId="77777777" w:rsidR="00B25A23" w:rsidRDefault="00B25A23" w:rsidP="00C0578C"/>
        </w:tc>
        <w:tc>
          <w:tcPr>
            <w:tcW w:w="5727" w:type="dxa"/>
          </w:tcPr>
          <w:p w14:paraId="7CDB3607" w14:textId="77777777" w:rsidR="00B25A23" w:rsidRDefault="00B25A23" w:rsidP="00C0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7" w:type="dxa"/>
          </w:tcPr>
          <w:p w14:paraId="00B4B2C4" w14:textId="77777777" w:rsidR="00B25A23" w:rsidRDefault="00B25A23" w:rsidP="00C0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01" w:type="dxa"/>
          </w:tcPr>
          <w:p w14:paraId="2F3AC55F" w14:textId="77777777" w:rsidR="00B25A23" w:rsidRDefault="00B25A23" w:rsidP="00C0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5A23" w14:paraId="2253EC7E" w14:textId="77777777" w:rsidTr="00C05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6BF92E4F" w14:textId="77777777" w:rsidR="00B25A23" w:rsidRDefault="00B25A23" w:rsidP="00C0578C"/>
        </w:tc>
        <w:tc>
          <w:tcPr>
            <w:tcW w:w="5727" w:type="dxa"/>
          </w:tcPr>
          <w:p w14:paraId="51726EC8" w14:textId="77777777" w:rsidR="00B25A23" w:rsidRDefault="00B25A23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7" w:type="dxa"/>
          </w:tcPr>
          <w:p w14:paraId="2E10BFA8" w14:textId="77777777" w:rsidR="00B25A23" w:rsidRDefault="00B25A23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01" w:type="dxa"/>
          </w:tcPr>
          <w:p w14:paraId="53955111" w14:textId="77777777" w:rsidR="00B25A23" w:rsidRDefault="00B25A23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25A23" w14:paraId="4C761BF9" w14:textId="77777777" w:rsidTr="00C057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8A46628" w14:textId="77777777" w:rsidR="00B25A23" w:rsidRDefault="00B25A23" w:rsidP="00C0578C"/>
        </w:tc>
        <w:tc>
          <w:tcPr>
            <w:tcW w:w="5727" w:type="dxa"/>
          </w:tcPr>
          <w:p w14:paraId="25EFD1D8" w14:textId="77777777" w:rsidR="00B25A23" w:rsidRDefault="00B25A23" w:rsidP="00C0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7" w:type="dxa"/>
          </w:tcPr>
          <w:p w14:paraId="7C51FF9E" w14:textId="77777777" w:rsidR="00B25A23" w:rsidRDefault="00B25A23" w:rsidP="00C0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01" w:type="dxa"/>
          </w:tcPr>
          <w:p w14:paraId="70C83A6B" w14:textId="77777777" w:rsidR="00B25A23" w:rsidRDefault="00B25A23" w:rsidP="00C0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5A23" w14:paraId="07EAF3D8" w14:textId="77777777" w:rsidTr="00C05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6A1BF818" w14:textId="77777777" w:rsidR="00B25A23" w:rsidRDefault="00B25A23" w:rsidP="00C0578C"/>
        </w:tc>
        <w:tc>
          <w:tcPr>
            <w:tcW w:w="5727" w:type="dxa"/>
          </w:tcPr>
          <w:p w14:paraId="4E09AC5A" w14:textId="77777777" w:rsidR="00B25A23" w:rsidRDefault="00B25A23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7" w:type="dxa"/>
          </w:tcPr>
          <w:p w14:paraId="6425C74B" w14:textId="77777777" w:rsidR="00B25A23" w:rsidRDefault="00B25A23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01" w:type="dxa"/>
          </w:tcPr>
          <w:p w14:paraId="185B76D8" w14:textId="77777777" w:rsidR="00B25A23" w:rsidRDefault="00B25A23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B9961DC" w14:textId="77777777" w:rsidR="00B25A23" w:rsidRPr="005548C0" w:rsidRDefault="00B25A23" w:rsidP="00B25A23"/>
    <w:p w14:paraId="264C1E33" w14:textId="6F3B9FF1" w:rsidR="00B25A23" w:rsidRDefault="00B25A23" w:rsidP="00B25A23">
      <w:pPr>
        <w:pStyle w:val="Heading1"/>
      </w:pPr>
      <w:bookmarkStart w:id="46" w:name="_Toc33434156"/>
      <w:bookmarkStart w:id="47" w:name="_Toc145887363"/>
      <w:r>
        <w:t xml:space="preserve">Appendix </w:t>
      </w:r>
      <w:r w:rsidR="00EB6802">
        <w:t>F:</w:t>
      </w:r>
      <w:r>
        <w:t xml:space="preserve">  Key Asset Needs</w:t>
      </w:r>
      <w:bookmarkEnd w:id="46"/>
      <w:bookmarkEnd w:id="47"/>
    </w:p>
    <w:tbl>
      <w:tblPr>
        <w:tblStyle w:val="GridTable4-Accent1"/>
        <w:tblW w:w="9355" w:type="dxa"/>
        <w:tblLayout w:type="fixed"/>
        <w:tblLook w:val="04A0" w:firstRow="1" w:lastRow="0" w:firstColumn="1" w:lastColumn="0" w:noHBand="0" w:noVBand="1"/>
      </w:tblPr>
      <w:tblGrid>
        <w:gridCol w:w="6475"/>
        <w:gridCol w:w="1620"/>
        <w:gridCol w:w="1260"/>
      </w:tblGrid>
      <w:tr w:rsidR="00B25A23" w14:paraId="55AA1EE9" w14:textId="77777777" w:rsidTr="00C057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512F45DF" w14:textId="77777777" w:rsidR="00B25A23" w:rsidRDefault="00B25A23" w:rsidP="00C0578C">
            <w:pPr>
              <w:jc w:val="center"/>
            </w:pPr>
            <w:r>
              <w:t>Description</w:t>
            </w:r>
          </w:p>
        </w:tc>
        <w:tc>
          <w:tcPr>
            <w:tcW w:w="1620" w:type="dxa"/>
          </w:tcPr>
          <w:p w14:paraId="1D985075" w14:textId="77777777" w:rsidR="00B25A23" w:rsidRDefault="00B25A23" w:rsidP="00C05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</w:p>
        </w:tc>
        <w:tc>
          <w:tcPr>
            <w:tcW w:w="1260" w:type="dxa"/>
          </w:tcPr>
          <w:p w14:paraId="7753672D" w14:textId="77777777" w:rsidR="00B25A23" w:rsidRDefault="00B25A23" w:rsidP="00C05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Priority</w:t>
            </w:r>
          </w:p>
        </w:tc>
      </w:tr>
      <w:tr w:rsidR="00B25A23" w14:paraId="0D2CCF9F" w14:textId="77777777" w:rsidTr="00C05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A70AA55" w14:textId="1C84975E" w:rsidR="00B25A23" w:rsidRDefault="000070BB" w:rsidP="00C0578C">
            <w:r>
              <w:t xml:space="preserve">A magic spring </w:t>
            </w:r>
            <w:r w:rsidR="00CF430D">
              <w:t>set that is static. It acts as a save point providing health supply and auto save</w:t>
            </w:r>
          </w:p>
        </w:tc>
        <w:tc>
          <w:tcPr>
            <w:tcW w:w="1620" w:type="dxa"/>
          </w:tcPr>
          <w:p w14:paraId="4F4368FA" w14:textId="7FAF2284" w:rsidR="00B25A23" w:rsidRDefault="00CF430D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Script</w:t>
            </w:r>
          </w:p>
        </w:tc>
        <w:tc>
          <w:tcPr>
            <w:tcW w:w="1260" w:type="dxa"/>
          </w:tcPr>
          <w:p w14:paraId="681F2073" w14:textId="4F4C3636" w:rsidR="00B25A23" w:rsidRDefault="00CF430D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High</w:t>
            </w:r>
          </w:p>
        </w:tc>
      </w:tr>
      <w:tr w:rsidR="00B25A23" w14:paraId="2DAB13BC" w14:textId="77777777" w:rsidTr="00C057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0B25B333" w14:textId="69BA2BB2" w:rsidR="00B25A23" w:rsidRDefault="008927ED" w:rsidP="00C0578C">
            <w:r>
              <w:t>Great Lift</w:t>
            </w:r>
          </w:p>
        </w:tc>
        <w:tc>
          <w:tcPr>
            <w:tcW w:w="1620" w:type="dxa"/>
          </w:tcPr>
          <w:p w14:paraId="405853FD" w14:textId="36CF2D1B" w:rsidR="00B25A23" w:rsidRDefault="008927ED" w:rsidP="00C0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Script</w:t>
            </w:r>
          </w:p>
        </w:tc>
        <w:tc>
          <w:tcPr>
            <w:tcW w:w="1260" w:type="dxa"/>
          </w:tcPr>
          <w:p w14:paraId="179AEE0C" w14:textId="4AE26A27" w:rsidR="00B25A23" w:rsidRDefault="008927ED" w:rsidP="00C0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Medium</w:t>
            </w:r>
          </w:p>
        </w:tc>
      </w:tr>
      <w:tr w:rsidR="00B25A23" w14:paraId="3C3FC8A3" w14:textId="77777777" w:rsidTr="00C05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1720D0D1" w14:textId="2ECE1724" w:rsidR="00B25A23" w:rsidRDefault="00D44F00" w:rsidP="00C0578C">
            <w:r>
              <w:t>Lunaric Magic Sword</w:t>
            </w:r>
          </w:p>
        </w:tc>
        <w:tc>
          <w:tcPr>
            <w:tcW w:w="1620" w:type="dxa"/>
          </w:tcPr>
          <w:p w14:paraId="60F79A45" w14:textId="3E48863C" w:rsidR="00B25A23" w:rsidRDefault="005322C2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Script</w:t>
            </w:r>
          </w:p>
        </w:tc>
        <w:tc>
          <w:tcPr>
            <w:tcW w:w="1260" w:type="dxa"/>
          </w:tcPr>
          <w:p w14:paraId="15E639B0" w14:textId="27A2B79E" w:rsidR="00B25A23" w:rsidRDefault="00D44F00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Medium</w:t>
            </w:r>
          </w:p>
        </w:tc>
      </w:tr>
      <w:tr w:rsidR="00B25A23" w14:paraId="402C1958" w14:textId="77777777" w:rsidTr="00C057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600FBCA" w14:textId="77708824" w:rsidR="00B25A23" w:rsidRDefault="00490558" w:rsidP="00C0578C">
            <w:r>
              <w:t>A huge door locked by enchanted shield</w:t>
            </w:r>
          </w:p>
        </w:tc>
        <w:tc>
          <w:tcPr>
            <w:tcW w:w="1620" w:type="dxa"/>
          </w:tcPr>
          <w:p w14:paraId="1EC867C6" w14:textId="37D0DB4F" w:rsidR="00B25A23" w:rsidRDefault="00490558" w:rsidP="00C0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Script &amp; FX</w:t>
            </w:r>
          </w:p>
        </w:tc>
        <w:tc>
          <w:tcPr>
            <w:tcW w:w="1260" w:type="dxa"/>
          </w:tcPr>
          <w:p w14:paraId="0941E648" w14:textId="7707BFA0" w:rsidR="00B25A23" w:rsidRDefault="00490558" w:rsidP="00C0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</w:t>
            </w:r>
          </w:p>
        </w:tc>
      </w:tr>
      <w:tr w:rsidR="00B25A23" w14:paraId="6F31F07B" w14:textId="77777777" w:rsidTr="00C05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6D51FDB" w14:textId="645AC1E8" w:rsidR="00B25A23" w:rsidRDefault="007228EE" w:rsidP="00C0578C">
            <w:r>
              <w:t>Death trigger</w:t>
            </w:r>
            <w:r w:rsidR="00D2684A">
              <w:t xml:space="preserve"> killing creatures including player</w:t>
            </w:r>
            <w:r>
              <w:t xml:space="preserve"> for </w:t>
            </w:r>
            <w:r w:rsidR="007F091E">
              <w:t>dead cliff</w:t>
            </w:r>
          </w:p>
        </w:tc>
        <w:tc>
          <w:tcPr>
            <w:tcW w:w="1620" w:type="dxa"/>
          </w:tcPr>
          <w:p w14:paraId="6933FB0F" w14:textId="367253B2" w:rsidR="00B25A23" w:rsidRDefault="007F091E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Script</w:t>
            </w:r>
          </w:p>
        </w:tc>
        <w:tc>
          <w:tcPr>
            <w:tcW w:w="1260" w:type="dxa"/>
          </w:tcPr>
          <w:p w14:paraId="0A335AE0" w14:textId="201B4646" w:rsidR="00B25A23" w:rsidRDefault="007F091E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Medium</w:t>
            </w:r>
          </w:p>
        </w:tc>
      </w:tr>
      <w:tr w:rsidR="00B25A23" w14:paraId="758F7433" w14:textId="77777777" w:rsidTr="00C057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9E385DC" w14:textId="1D0019E8" w:rsidR="00B25A23" w:rsidRDefault="00BA09BE" w:rsidP="00C0578C">
            <w:r>
              <w:t>Lunar Ring</w:t>
            </w:r>
          </w:p>
        </w:tc>
        <w:tc>
          <w:tcPr>
            <w:tcW w:w="1620" w:type="dxa"/>
          </w:tcPr>
          <w:p w14:paraId="58932768" w14:textId="0327D72E" w:rsidR="00B25A23" w:rsidRDefault="00BA09BE" w:rsidP="00C0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Script Item</w:t>
            </w:r>
          </w:p>
        </w:tc>
        <w:tc>
          <w:tcPr>
            <w:tcW w:w="1260" w:type="dxa"/>
          </w:tcPr>
          <w:p w14:paraId="205B9C7F" w14:textId="1F5BA07D" w:rsidR="00B25A23" w:rsidRDefault="00BA09BE" w:rsidP="00C0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</w:t>
            </w:r>
          </w:p>
        </w:tc>
      </w:tr>
      <w:tr w:rsidR="00B25A23" w14:paraId="7D523AA5" w14:textId="77777777" w:rsidTr="00C05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1B69ADFC" w14:textId="7B9F18E5" w:rsidR="00B25A23" w:rsidRDefault="00BA09BE" w:rsidP="00C0578C">
            <w:r>
              <w:t>Lunar Parchment Spell</w:t>
            </w:r>
          </w:p>
        </w:tc>
        <w:tc>
          <w:tcPr>
            <w:tcW w:w="1620" w:type="dxa"/>
          </w:tcPr>
          <w:p w14:paraId="40444DED" w14:textId="70E24CE2" w:rsidR="00B25A23" w:rsidRDefault="00BA09BE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Scripted Magic Effect</w:t>
            </w:r>
          </w:p>
        </w:tc>
        <w:tc>
          <w:tcPr>
            <w:tcW w:w="1260" w:type="dxa"/>
          </w:tcPr>
          <w:p w14:paraId="176E4B7A" w14:textId="1A9A48D5" w:rsidR="00B25A23" w:rsidRDefault="00BA09BE" w:rsidP="00C0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Low</w:t>
            </w:r>
          </w:p>
        </w:tc>
      </w:tr>
    </w:tbl>
    <w:p w14:paraId="56A0B60A" w14:textId="77777777" w:rsidR="00B25A23" w:rsidRDefault="00B25A23" w:rsidP="00B25A23">
      <w:pPr>
        <w:pStyle w:val="Heading2"/>
      </w:pPr>
      <w:r>
        <w:br w:type="page"/>
      </w:r>
    </w:p>
    <w:p w14:paraId="6E747F43" w14:textId="77777777" w:rsidR="00E136D7" w:rsidRDefault="00E136D7" w:rsidP="00B25A23">
      <w:pPr>
        <w:pStyle w:val="Heading1"/>
      </w:pPr>
      <w:bookmarkStart w:id="48" w:name="_Toc145887364"/>
      <w:r>
        <w:lastRenderedPageBreak/>
        <w:t>References</w:t>
      </w:r>
      <w:bookmarkEnd w:id="48"/>
    </w:p>
    <w:p w14:paraId="7AEC12B3" w14:textId="18B24F4E" w:rsidR="00CC7FC8" w:rsidRPr="00CC7FC8" w:rsidRDefault="00CC7FC8" w:rsidP="00CC1239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 w:rsidRPr="00CC7FC8">
        <w:rPr>
          <w:rFonts w:asciiTheme="minorHAnsi" w:hAnsiTheme="minorHAnsi" w:cstheme="minorHAnsi"/>
        </w:rPr>
        <w:t>[1]</w:t>
      </w:r>
      <w:r>
        <w:rPr>
          <w:rFonts w:asciiTheme="minorHAnsi" w:hAnsiTheme="minorHAnsi" w:cstheme="minorHAnsi"/>
        </w:rPr>
        <w:tab/>
      </w:r>
      <w:r w:rsidRPr="00CC7FC8">
        <w:rPr>
          <w:rFonts w:asciiTheme="minorHAnsi" w:hAnsiTheme="minorHAnsi" w:cstheme="minorHAnsi"/>
        </w:rPr>
        <w:t xml:space="preserve"> </w:t>
      </w:r>
      <w:r w:rsidR="00E85B6E" w:rsidRPr="00E85B6E">
        <w:rPr>
          <w:rFonts w:asciiTheme="minorHAnsi" w:hAnsiTheme="minorHAnsi" w:cstheme="minorHAnsi"/>
        </w:rPr>
        <w:t>“Depths,” Dark Souls Wiki, https://darksouls.fandom.com/wiki/Depths (accessed Jul. 14, 2023).</w:t>
      </w:r>
    </w:p>
    <w:p w14:paraId="4D9652BD" w14:textId="6C938A9D" w:rsidR="00CC7FC8" w:rsidRPr="002D1D3A" w:rsidRDefault="00CC7FC8" w:rsidP="00CC1239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 w:rsidRPr="00CC7FC8">
        <w:rPr>
          <w:rFonts w:asciiTheme="minorHAnsi" w:hAnsiTheme="minorHAnsi" w:cstheme="minorHAnsi"/>
        </w:rPr>
        <w:t>[2]</w:t>
      </w:r>
      <w:r>
        <w:rPr>
          <w:rFonts w:asciiTheme="minorHAnsi" w:hAnsiTheme="minorHAnsi" w:cstheme="minorHAnsi"/>
        </w:rPr>
        <w:tab/>
      </w:r>
      <w:r w:rsidRPr="00CC7FC8">
        <w:rPr>
          <w:rFonts w:asciiTheme="minorHAnsi" w:hAnsiTheme="minorHAnsi" w:cstheme="minorHAnsi"/>
        </w:rPr>
        <w:t xml:space="preserve"> </w:t>
      </w:r>
      <w:r w:rsidR="00C26914" w:rsidRPr="002D1D3A">
        <w:rPr>
          <w:rFonts w:asciiTheme="minorHAnsi" w:hAnsiTheme="minorHAnsi" w:cstheme="minorHAnsi"/>
        </w:rPr>
        <w:t xml:space="preserve">Diabetic Man, “Dark soulsTM III: Grave key (sewers),” YouTube, https://www.youtube.com/watch?v=AXdXXH5AV-g (accessed Jul. 14, 2023). </w:t>
      </w:r>
    </w:p>
    <w:p w14:paraId="1AF1044A" w14:textId="2D23F0E2" w:rsidR="00CC7FC8" w:rsidRPr="002D1D3A" w:rsidRDefault="00CC7FC8" w:rsidP="00CC1239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 w:rsidRPr="00CC7FC8">
        <w:rPr>
          <w:rFonts w:asciiTheme="minorHAnsi" w:hAnsiTheme="minorHAnsi" w:cstheme="minorHAnsi"/>
        </w:rPr>
        <w:t>[3]</w:t>
      </w:r>
      <w:r>
        <w:rPr>
          <w:rFonts w:asciiTheme="minorHAnsi" w:hAnsiTheme="minorHAnsi" w:cstheme="minorHAnsi"/>
        </w:rPr>
        <w:tab/>
      </w:r>
      <w:r w:rsidRPr="00CC7FC8">
        <w:rPr>
          <w:rFonts w:asciiTheme="minorHAnsi" w:hAnsiTheme="minorHAnsi" w:cstheme="minorHAnsi"/>
        </w:rPr>
        <w:t xml:space="preserve"> </w:t>
      </w:r>
      <w:r w:rsidR="00A531BE" w:rsidRPr="002D1D3A">
        <w:rPr>
          <w:rFonts w:asciiTheme="minorHAnsi" w:hAnsiTheme="minorHAnsi" w:cstheme="minorHAnsi"/>
        </w:rPr>
        <w:t xml:space="preserve">Ancarion, “Castle sewers,” Castle Sewers | The Neverwinter Vault, https://neverwintervault.org/project/nwn1/hakpak/tileset/castle-sewers (accessed Jul. 14, 2023). </w:t>
      </w:r>
    </w:p>
    <w:p w14:paraId="2B3E4661" w14:textId="0B85DB91" w:rsidR="00CC7FC8" w:rsidRPr="002D1D3A" w:rsidRDefault="00CC7FC8" w:rsidP="00CC1239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 w:rsidRPr="00CC7FC8">
        <w:rPr>
          <w:rFonts w:asciiTheme="minorHAnsi" w:hAnsiTheme="minorHAnsi" w:cstheme="minorHAnsi"/>
        </w:rPr>
        <w:t>[4]</w:t>
      </w:r>
      <w:r>
        <w:rPr>
          <w:rFonts w:asciiTheme="minorHAnsi" w:hAnsiTheme="minorHAnsi" w:cstheme="minorHAnsi"/>
        </w:rPr>
        <w:tab/>
      </w:r>
      <w:r w:rsidRPr="00CC7FC8">
        <w:rPr>
          <w:rFonts w:asciiTheme="minorHAnsi" w:hAnsiTheme="minorHAnsi" w:cstheme="minorHAnsi"/>
        </w:rPr>
        <w:t xml:space="preserve"> </w:t>
      </w:r>
      <w:r w:rsidR="002D1D3A" w:rsidRPr="002D1D3A">
        <w:rPr>
          <w:rFonts w:asciiTheme="minorHAnsi" w:hAnsiTheme="minorHAnsi" w:cstheme="minorHAnsi"/>
        </w:rPr>
        <w:t xml:space="preserve">S. Lee, “Walkthrough (Chapter Five) part 20 - castlevania: Lords of shadow guide,” IGN, https://www.ign.com/wikis/castlevania-lords-of-shadow/Walkthrough_%28Chapter_Five%29_part_20 (accessed Jul. 14, 2023). </w:t>
      </w:r>
    </w:p>
    <w:p w14:paraId="0F1EB342" w14:textId="7FAB9CE4" w:rsidR="00CC7FC8" w:rsidRPr="00CC7FC8" w:rsidRDefault="00CC7FC8" w:rsidP="00CC1239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 w:rsidRPr="00CC7FC8">
        <w:rPr>
          <w:rFonts w:asciiTheme="minorHAnsi" w:hAnsiTheme="minorHAnsi" w:cstheme="minorHAnsi"/>
        </w:rPr>
        <w:t>[5]</w:t>
      </w:r>
      <w:r>
        <w:rPr>
          <w:rFonts w:asciiTheme="minorHAnsi" w:hAnsiTheme="minorHAnsi" w:cstheme="minorHAnsi"/>
        </w:rPr>
        <w:tab/>
      </w:r>
      <w:r w:rsidRPr="00CC7FC8">
        <w:rPr>
          <w:rFonts w:asciiTheme="minorHAnsi" w:hAnsiTheme="minorHAnsi" w:cstheme="minorHAnsi"/>
        </w:rPr>
        <w:t xml:space="preserve">M. Jackson, “Elden Ring Review,” Knight Errant, https://bsmknighterrant.org/2022/05/06/elden-ring-review/ (accessed Jul. 12, 2023). </w:t>
      </w:r>
    </w:p>
    <w:p w14:paraId="27CFB169" w14:textId="508D3371" w:rsidR="00CC7FC8" w:rsidRPr="00CC7FC8" w:rsidRDefault="00CC7FC8" w:rsidP="00CC1239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 w:rsidRPr="00CC7FC8">
        <w:rPr>
          <w:rFonts w:asciiTheme="minorHAnsi" w:hAnsiTheme="minorHAnsi" w:cstheme="minorHAnsi"/>
        </w:rPr>
        <w:t>[6]</w:t>
      </w:r>
      <w:r>
        <w:rPr>
          <w:rFonts w:asciiTheme="minorHAnsi" w:hAnsiTheme="minorHAnsi" w:cstheme="minorHAnsi"/>
        </w:rPr>
        <w:tab/>
      </w:r>
      <w:r w:rsidRPr="00CC7FC8">
        <w:rPr>
          <w:rFonts w:asciiTheme="minorHAnsi" w:hAnsiTheme="minorHAnsi" w:cstheme="minorHAnsi"/>
        </w:rPr>
        <w:t xml:space="preserve">A. Ato, “Forspoken - Visoria Castle Caves,” Artstation, https://www.artstation.com/artwork/NywwqJ (accessed Jul. 12, 2023). </w:t>
      </w:r>
    </w:p>
    <w:p w14:paraId="65D5D917" w14:textId="6C0F25AB" w:rsidR="00CC7FC8" w:rsidRPr="00CC7FC8" w:rsidRDefault="00CC7FC8" w:rsidP="00CC1239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 w:rsidRPr="00CC7FC8">
        <w:rPr>
          <w:rFonts w:asciiTheme="minorHAnsi" w:hAnsiTheme="minorHAnsi" w:cstheme="minorHAnsi"/>
        </w:rPr>
        <w:t>[7]</w:t>
      </w:r>
      <w:r>
        <w:rPr>
          <w:rFonts w:asciiTheme="minorHAnsi" w:hAnsiTheme="minorHAnsi" w:cstheme="minorHAnsi"/>
        </w:rPr>
        <w:tab/>
      </w:r>
      <w:r w:rsidRPr="00CC7FC8">
        <w:rPr>
          <w:rFonts w:asciiTheme="minorHAnsi" w:hAnsiTheme="minorHAnsi" w:cstheme="minorHAnsi"/>
        </w:rPr>
        <w:t xml:space="preserve">R. RaidyHD, “Wallpaper : The elder scrolls v skyrim, water, cave, video games, atmosphere, low light 1920x1080 - RAIDYHD - 1942151 - HD Wallpapers,” WallHere, https://wallhere.com/en/wallpaper/1942151 (accessed Jul. 12, 2023). </w:t>
      </w:r>
    </w:p>
    <w:p w14:paraId="57F6404A" w14:textId="5413BA8A" w:rsidR="00CC7FC8" w:rsidRPr="00CC7FC8" w:rsidRDefault="00CC7FC8" w:rsidP="00CC1239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 w:rsidRPr="00CC7FC8">
        <w:rPr>
          <w:rFonts w:asciiTheme="minorHAnsi" w:hAnsiTheme="minorHAnsi" w:cstheme="minorHAnsi"/>
        </w:rPr>
        <w:t>[8]</w:t>
      </w:r>
      <w:r>
        <w:rPr>
          <w:rFonts w:asciiTheme="minorHAnsi" w:hAnsiTheme="minorHAnsi" w:cstheme="minorHAnsi"/>
        </w:rPr>
        <w:tab/>
      </w:r>
      <w:r w:rsidRPr="00CC7FC8">
        <w:rPr>
          <w:rFonts w:asciiTheme="minorHAnsi" w:hAnsiTheme="minorHAnsi" w:cstheme="minorHAnsi"/>
        </w:rPr>
        <w:t xml:space="preserve">S. Turner, “Soul cave - lighting,” Stephen Turner Art, https://stephenturnerart.com/projects/8l66oE (accessed Jul. 12, 2023). </w:t>
      </w:r>
    </w:p>
    <w:p w14:paraId="0FF68DA7" w14:textId="494AA1DD" w:rsidR="00983C0D" w:rsidRDefault="00CC7FC8" w:rsidP="00CC1239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 w:rsidRPr="00CC7FC8">
        <w:rPr>
          <w:rFonts w:asciiTheme="minorHAnsi" w:hAnsiTheme="minorHAnsi" w:cstheme="minorHAnsi"/>
        </w:rPr>
        <w:t>[9]</w:t>
      </w:r>
      <w:r>
        <w:rPr>
          <w:rFonts w:asciiTheme="minorHAnsi" w:hAnsiTheme="minorHAnsi" w:cstheme="minorHAnsi"/>
        </w:rPr>
        <w:tab/>
      </w:r>
      <w:r w:rsidRPr="00CC7FC8">
        <w:rPr>
          <w:rFonts w:asciiTheme="minorHAnsi" w:hAnsiTheme="minorHAnsi" w:cstheme="minorHAnsi"/>
        </w:rPr>
        <w:t>jasperthegnome, “Screenshot :: New Project - Tiny Cave with garden,” Nexus Mods :: Skyrim, https://www.nexusmods.com/skyrim/images/603961 (accessed Jul. 12, 2023).</w:t>
      </w:r>
    </w:p>
    <w:p w14:paraId="3F8F4332" w14:textId="6A422C24" w:rsidR="001C661E" w:rsidRPr="00BC02FB" w:rsidRDefault="00B2211C" w:rsidP="00CC1239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 w:rsidRPr="00BC02FB">
        <w:rPr>
          <w:rFonts w:asciiTheme="minorHAnsi" w:hAnsiTheme="minorHAnsi" w:cstheme="minorHAnsi"/>
        </w:rPr>
        <w:t>[10]</w:t>
      </w:r>
      <w:r w:rsidRPr="00BC02FB">
        <w:rPr>
          <w:rFonts w:asciiTheme="minorHAnsi" w:hAnsiTheme="minorHAnsi" w:cstheme="minorHAnsi"/>
        </w:rPr>
        <w:tab/>
        <w:t xml:space="preserve">Gage, “Elden Ring Academy of raya lucaria walkthrough,” PowerPyx, https://www.powerpyx.com/elden-ring-academy-of-raya-lucaria-walkthrough/ (accessed Jul. 12, 2023). </w:t>
      </w:r>
    </w:p>
    <w:p w14:paraId="585CB4A8" w14:textId="67E01546" w:rsidR="00FB07DC" w:rsidRPr="00BC02FB" w:rsidRDefault="001C661E" w:rsidP="00CC1239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 w:rsidRPr="00BC02FB">
        <w:rPr>
          <w:rFonts w:asciiTheme="minorHAnsi" w:hAnsiTheme="minorHAnsi" w:cstheme="minorHAnsi"/>
        </w:rPr>
        <w:t>[11]</w:t>
      </w:r>
      <w:r w:rsidR="00B2211C" w:rsidRPr="00BC02FB">
        <w:rPr>
          <w:rFonts w:asciiTheme="minorHAnsi" w:hAnsiTheme="minorHAnsi" w:cstheme="minorHAnsi"/>
        </w:rPr>
        <w:tab/>
      </w:r>
      <w:r w:rsidRPr="00BC02FB">
        <w:rPr>
          <w:rFonts w:asciiTheme="minorHAnsi" w:hAnsiTheme="minorHAnsi" w:cstheme="minorHAnsi"/>
        </w:rPr>
        <w:t xml:space="preserve">Upsurge Studios, Artstation - Elden Ring: Stormveil castle, https://www.artstation.com/artwork/LexEOP (accessed Jul. 12, 2023). </w:t>
      </w:r>
    </w:p>
    <w:p w14:paraId="004FAAC8" w14:textId="494127C3" w:rsidR="00002854" w:rsidRDefault="00002854" w:rsidP="00D30D5E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 w:rsidRPr="00BC02FB">
        <w:rPr>
          <w:rFonts w:asciiTheme="minorHAnsi" w:hAnsiTheme="minorHAnsi" w:cstheme="minorHAnsi"/>
        </w:rPr>
        <w:t>[12]</w:t>
      </w:r>
      <w:r w:rsidRPr="00BC02FB">
        <w:rPr>
          <w:rFonts w:asciiTheme="minorHAnsi" w:hAnsiTheme="minorHAnsi" w:cstheme="minorHAnsi"/>
        </w:rPr>
        <w:tab/>
      </w:r>
      <w:r w:rsidR="00013223" w:rsidRPr="00BC02FB">
        <w:rPr>
          <w:rFonts w:asciiTheme="minorHAnsi" w:hAnsiTheme="minorHAnsi" w:cstheme="minorHAnsi"/>
        </w:rPr>
        <w:t>Level Maps, created by Donghua Elish Li</w:t>
      </w:r>
      <w:r w:rsidR="008963B8" w:rsidRPr="00BC02FB">
        <w:rPr>
          <w:rFonts w:asciiTheme="minorHAnsi" w:hAnsiTheme="minorHAnsi" w:cstheme="minorHAnsi"/>
        </w:rPr>
        <w:t xml:space="preserve"> in Articy Draft 3, July 14, 2023.</w:t>
      </w:r>
    </w:p>
    <w:p w14:paraId="19F4B583" w14:textId="0ED83289" w:rsidR="005336D6" w:rsidRPr="00D30D5E" w:rsidRDefault="005336D6" w:rsidP="00D30D5E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[13] </w:t>
      </w:r>
      <w:r w:rsidRPr="00D30D5E">
        <w:rPr>
          <w:rFonts w:asciiTheme="minorHAnsi" w:hAnsiTheme="minorHAnsi" w:cstheme="minorHAnsi"/>
        </w:rPr>
        <w:tab/>
      </w:r>
      <w:r w:rsidRPr="005336D6">
        <w:rPr>
          <w:rFonts w:asciiTheme="minorHAnsi" w:hAnsiTheme="minorHAnsi" w:cstheme="minorHAnsi"/>
        </w:rPr>
        <w:t>R. Page, “hidden castle,” Artstation, https://www.artstation.com/artwork/LAXbv (accessed Jul. 17, 2023).</w:t>
      </w:r>
      <w:r w:rsidRPr="00D30D5E">
        <w:rPr>
          <w:rFonts w:asciiTheme="minorHAnsi" w:hAnsiTheme="minorHAnsi" w:cstheme="minorHAnsi"/>
        </w:rPr>
        <w:t xml:space="preserve"> </w:t>
      </w:r>
    </w:p>
    <w:p w14:paraId="6CCE9BB0" w14:textId="77777777" w:rsidR="00B45A18" w:rsidRDefault="00B45A18" w:rsidP="00B45A18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 w:rsidRPr="00B45A18">
        <w:rPr>
          <w:rFonts w:asciiTheme="minorHAnsi" w:hAnsiTheme="minorHAnsi" w:cstheme="minorHAnsi"/>
        </w:rPr>
        <w:t>[14]</w:t>
      </w:r>
      <w:r w:rsidRPr="00983C0D">
        <w:rPr>
          <w:rFonts w:asciiTheme="minorHAnsi" w:hAnsiTheme="minorHAnsi" w:cstheme="minorHAnsi"/>
        </w:rPr>
        <w:tab/>
        <w:t xml:space="preserve">MOB.org, “Desktop HD Wallpaper: Fantasy, night, Moon, castles, Castle Free Download background picture #482282,” HD desktop wallpaper: Fantasy, Night, Moon, Castles, Castle download free picture #482282, https://wallpaper.mob.org/pc/image/fantasy-castle-moon-night-482282.html (accessed Jul. 11, 2023). </w:t>
      </w:r>
    </w:p>
    <w:p w14:paraId="14D518CB" w14:textId="09F2DCFD" w:rsidR="002A5308" w:rsidRPr="00D30D5E" w:rsidRDefault="008D0A50" w:rsidP="00D30D5E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[15]</w:t>
      </w:r>
      <w:r w:rsidR="002A5308" w:rsidRPr="00D30D5E">
        <w:rPr>
          <w:rFonts w:asciiTheme="minorHAnsi" w:hAnsiTheme="minorHAnsi" w:cstheme="minorHAnsi"/>
        </w:rPr>
        <w:tab/>
        <w:t xml:space="preserve">F. P. Marion, “The moon castle - Another piece from a school project.,” Artstation, https://www.artstation.com/artwork/lK135 (accessed Jul. 17, 2023). </w:t>
      </w:r>
    </w:p>
    <w:p w14:paraId="0AACCE5F" w14:textId="7B614DFC" w:rsidR="004514CD" w:rsidRPr="00D30D5E" w:rsidRDefault="004514CD" w:rsidP="00D30D5E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 w:rsidRPr="00D30D5E">
        <w:rPr>
          <w:rFonts w:asciiTheme="minorHAnsi" w:hAnsiTheme="minorHAnsi" w:cstheme="minorHAnsi"/>
        </w:rPr>
        <w:lastRenderedPageBreak/>
        <w:t>[16]</w:t>
      </w:r>
      <w:r w:rsidRPr="00D30D5E">
        <w:rPr>
          <w:rFonts w:asciiTheme="minorHAnsi" w:hAnsiTheme="minorHAnsi" w:cstheme="minorHAnsi"/>
        </w:rPr>
        <w:tab/>
        <w:t xml:space="preserve">E. Bican, “Gardens,” Artstation, https://www.artstation.com/artwork/1xZ1Wq (accessed Jul. 17, 2023). </w:t>
      </w:r>
    </w:p>
    <w:p w14:paraId="4EC9F883" w14:textId="1D72179A" w:rsidR="00F11120" w:rsidRDefault="00F11120" w:rsidP="00D30D5E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 w:rsidRPr="00D30D5E">
        <w:rPr>
          <w:rFonts w:asciiTheme="minorHAnsi" w:hAnsiTheme="minorHAnsi" w:cstheme="minorHAnsi"/>
        </w:rPr>
        <w:t>[17]</w:t>
      </w:r>
      <w:r w:rsidRPr="00D30D5E">
        <w:rPr>
          <w:rFonts w:asciiTheme="minorHAnsi" w:hAnsiTheme="minorHAnsi" w:cstheme="minorHAnsi"/>
        </w:rPr>
        <w:tab/>
        <w:t xml:space="preserve">P. Bagaria, “Elden ring trick lets players skip part of sewers,” Game Rant, https://gamerant.com/elden-ring-skip-sewers-how/ (accessed Jul. 17, 2023). </w:t>
      </w:r>
    </w:p>
    <w:p w14:paraId="5A8ED09C" w14:textId="3B7953FE" w:rsidR="00DB4F03" w:rsidRDefault="00DB4F03" w:rsidP="00D30D5E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[18]</w:t>
      </w:r>
      <w:r>
        <w:rPr>
          <w:rFonts w:asciiTheme="minorHAnsi" w:hAnsiTheme="minorHAnsi" w:cstheme="minorHAnsi"/>
        </w:rPr>
        <w:tab/>
      </w:r>
      <w:r w:rsidRPr="00DB4F03">
        <w:rPr>
          <w:rFonts w:asciiTheme="minorHAnsi" w:hAnsiTheme="minorHAnsi" w:cstheme="minorHAnsi"/>
        </w:rPr>
        <w:t>N. Mendoza, “Cathedral of the Dead - CGMA Modular Environment Course,” Artstation, https://www.artstation.com/artwork/8lVn5q (accessed Jul. 7, 2023).</w:t>
      </w:r>
    </w:p>
    <w:p w14:paraId="45A5D00B" w14:textId="38EBFCF1" w:rsidR="00FC1941" w:rsidRPr="00D30D5E" w:rsidRDefault="00FC1941" w:rsidP="00D30D5E">
      <w:pPr>
        <w:pStyle w:val="NormalWeb"/>
        <w:spacing w:before="0" w:beforeAutospacing="0" w:after="120" w:afterAutospacing="0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[19]</w:t>
      </w:r>
      <w:r>
        <w:rPr>
          <w:rFonts w:asciiTheme="minorHAnsi" w:hAnsiTheme="minorHAnsi" w:cstheme="minorHAnsi"/>
        </w:rPr>
        <w:tab/>
      </w:r>
      <w:r w:rsidRPr="00FC1941">
        <w:rPr>
          <w:rFonts w:asciiTheme="minorHAnsi" w:hAnsiTheme="minorHAnsi" w:cstheme="minorHAnsi"/>
        </w:rPr>
        <w:t xml:space="preserve">Li, Donghua, “Skill Progression Chart”, created by Microsoft Excel, </w:t>
      </w:r>
      <w:r>
        <w:rPr>
          <w:rFonts w:asciiTheme="minorHAnsi" w:hAnsiTheme="minorHAnsi" w:cstheme="minorHAnsi"/>
        </w:rPr>
        <w:t>Jul</w:t>
      </w:r>
      <w:r w:rsidRPr="00FC1941">
        <w:rPr>
          <w:rFonts w:asciiTheme="minorHAnsi" w:hAnsiTheme="minorHAnsi" w:cstheme="minorHAnsi"/>
        </w:rPr>
        <w:t>. 19, 2023.</w:t>
      </w:r>
    </w:p>
    <w:p w14:paraId="6392B9A7" w14:textId="354FA82F" w:rsidR="001954D0" w:rsidRDefault="001954D0" w:rsidP="004514CD">
      <w:pPr>
        <w:pStyle w:val="NormalWeb"/>
        <w:ind w:left="567" w:hanging="567"/>
      </w:pPr>
    </w:p>
    <w:p w14:paraId="4B63398C" w14:textId="2275D892" w:rsidR="004514CD" w:rsidRDefault="004514CD" w:rsidP="002A5308">
      <w:pPr>
        <w:pStyle w:val="NormalWeb"/>
        <w:ind w:left="567" w:hanging="567"/>
      </w:pPr>
    </w:p>
    <w:sectPr w:rsidR="004514CD" w:rsidSect="000B3CD2"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F7289" w14:textId="77777777" w:rsidR="00B6653B" w:rsidRDefault="00B6653B" w:rsidP="009073D5">
      <w:pPr>
        <w:spacing w:after="0" w:line="240" w:lineRule="auto"/>
      </w:pPr>
      <w:r>
        <w:separator/>
      </w:r>
    </w:p>
    <w:p w14:paraId="6DE9F0D8" w14:textId="77777777" w:rsidR="00B6653B" w:rsidRDefault="00B6653B"/>
  </w:endnote>
  <w:endnote w:type="continuationSeparator" w:id="0">
    <w:p w14:paraId="49CF2A18" w14:textId="77777777" w:rsidR="00B6653B" w:rsidRDefault="00B6653B" w:rsidP="009073D5">
      <w:pPr>
        <w:spacing w:after="0" w:line="240" w:lineRule="auto"/>
      </w:pPr>
      <w:r>
        <w:continuationSeparator/>
      </w:r>
    </w:p>
    <w:p w14:paraId="2B8EAA4B" w14:textId="77777777" w:rsidR="00B6653B" w:rsidRDefault="00B665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7195940"/>
      <w:docPartObj>
        <w:docPartGallery w:val="Page Numbers (Top of Page)"/>
        <w:docPartUnique/>
      </w:docPartObj>
    </w:sdtPr>
    <w:sdtContent>
      <w:p w14:paraId="0C9A6EC6" w14:textId="10D36498" w:rsidR="00892CE9" w:rsidRDefault="00DE18C7" w:rsidP="00B43891">
        <w:pPr>
          <w:pStyle w:val="Footer"/>
        </w:pPr>
        <w:r>
          <w:t>Donghua Elish Li</w:t>
        </w:r>
        <w:r w:rsidR="00892CE9">
          <w:tab/>
          <w:t xml:space="preserve">Page </w:t>
        </w:r>
        <w:r w:rsidR="00892CE9">
          <w:rPr>
            <w:b/>
            <w:sz w:val="24"/>
            <w:szCs w:val="24"/>
          </w:rPr>
          <w:fldChar w:fldCharType="begin"/>
        </w:r>
        <w:r w:rsidR="00892CE9">
          <w:rPr>
            <w:b/>
          </w:rPr>
          <w:instrText xml:space="preserve"> PAGE </w:instrText>
        </w:r>
        <w:r w:rsidR="00892CE9">
          <w:rPr>
            <w:b/>
            <w:sz w:val="24"/>
            <w:szCs w:val="24"/>
          </w:rPr>
          <w:fldChar w:fldCharType="separate"/>
        </w:r>
        <w:r w:rsidR="005E0168">
          <w:rPr>
            <w:b/>
            <w:noProof/>
          </w:rPr>
          <w:t>13</w:t>
        </w:r>
        <w:r w:rsidR="00892CE9">
          <w:rPr>
            <w:b/>
            <w:sz w:val="24"/>
            <w:szCs w:val="24"/>
          </w:rPr>
          <w:fldChar w:fldCharType="end"/>
        </w:r>
        <w:r w:rsidR="00892CE9">
          <w:t xml:space="preserve"> of </w:t>
        </w:r>
        <w:r w:rsidR="00892CE9">
          <w:rPr>
            <w:b/>
            <w:sz w:val="24"/>
            <w:szCs w:val="24"/>
          </w:rPr>
          <w:fldChar w:fldCharType="begin"/>
        </w:r>
        <w:r w:rsidR="00892CE9">
          <w:rPr>
            <w:b/>
          </w:rPr>
          <w:instrText xml:space="preserve"> NUMPAGES  </w:instrText>
        </w:r>
        <w:r w:rsidR="00892CE9">
          <w:rPr>
            <w:b/>
            <w:sz w:val="24"/>
            <w:szCs w:val="24"/>
          </w:rPr>
          <w:fldChar w:fldCharType="separate"/>
        </w:r>
        <w:r w:rsidR="005E0168">
          <w:rPr>
            <w:b/>
            <w:noProof/>
          </w:rPr>
          <w:t>13</w:t>
        </w:r>
        <w:r w:rsidR="00892CE9">
          <w:rPr>
            <w:b/>
            <w:sz w:val="24"/>
            <w:szCs w:val="24"/>
          </w:rPr>
          <w:fldChar w:fldCharType="end"/>
        </w:r>
        <w:r w:rsidR="00892CE9">
          <w:rPr>
            <w:b/>
            <w:sz w:val="24"/>
            <w:szCs w:val="24"/>
          </w:rPr>
          <w:tab/>
        </w:r>
        <w:r w:rsidR="00892CE9">
          <w:rPr>
            <w:b/>
            <w:sz w:val="24"/>
            <w:szCs w:val="24"/>
          </w:rPr>
          <w:fldChar w:fldCharType="begin"/>
        </w:r>
        <w:r w:rsidR="00892CE9">
          <w:rPr>
            <w:b/>
            <w:sz w:val="24"/>
            <w:szCs w:val="24"/>
          </w:rPr>
          <w:instrText xml:space="preserve"> SAVEDATE  \@ "M/d/yyyy"  \* MERGEFORMAT </w:instrText>
        </w:r>
        <w:r w:rsidR="00892CE9">
          <w:rPr>
            <w:b/>
            <w:sz w:val="24"/>
            <w:szCs w:val="24"/>
          </w:rPr>
          <w:fldChar w:fldCharType="separate"/>
        </w:r>
        <w:r w:rsidR="00BC58E1">
          <w:rPr>
            <w:b/>
            <w:noProof/>
            <w:sz w:val="24"/>
            <w:szCs w:val="24"/>
          </w:rPr>
          <w:t>9/17/2023</w:t>
        </w:r>
        <w:r w:rsidR="00892CE9">
          <w:rPr>
            <w:b/>
            <w:sz w:val="24"/>
            <w:szCs w:val="24"/>
          </w:rPr>
          <w:fldChar w:fldCharType="end"/>
        </w:r>
      </w:p>
    </w:sdtContent>
  </w:sdt>
  <w:p w14:paraId="1B986C43" w14:textId="77777777" w:rsidR="00892CE9" w:rsidRDefault="00892C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90957" w14:textId="77777777" w:rsidR="00B6653B" w:rsidRDefault="00B6653B" w:rsidP="009073D5">
      <w:pPr>
        <w:spacing w:after="0" w:line="240" w:lineRule="auto"/>
      </w:pPr>
      <w:r>
        <w:separator/>
      </w:r>
    </w:p>
    <w:p w14:paraId="567832DC" w14:textId="77777777" w:rsidR="00B6653B" w:rsidRDefault="00B6653B"/>
  </w:footnote>
  <w:footnote w:type="continuationSeparator" w:id="0">
    <w:p w14:paraId="3751F72F" w14:textId="77777777" w:rsidR="00B6653B" w:rsidRDefault="00B6653B" w:rsidP="009073D5">
      <w:pPr>
        <w:spacing w:after="0" w:line="240" w:lineRule="auto"/>
      </w:pPr>
      <w:r>
        <w:continuationSeparator/>
      </w:r>
    </w:p>
    <w:p w14:paraId="5E84A202" w14:textId="77777777" w:rsidR="00B6653B" w:rsidRDefault="00B665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B11B2" w14:textId="7E683CC1" w:rsidR="00892CE9" w:rsidRDefault="00892CE9">
    <w:pPr>
      <w:pStyle w:val="Header"/>
    </w:pPr>
    <w:r>
      <w:t>LDD</w:t>
    </w:r>
    <w:r>
      <w:ptab w:relativeTo="margin" w:alignment="center" w:leader="none"/>
    </w:r>
    <w:r>
      <w:t>Confidential</w:t>
    </w:r>
    <w:r>
      <w:ptab w:relativeTo="margin" w:alignment="right" w:leader="none"/>
    </w:r>
    <w:r w:rsidR="0007056E">
      <w:rPr>
        <w:i/>
      </w:rPr>
      <w:t>The Elder Scroll</w:t>
    </w:r>
    <w:r w:rsidR="00AE4122">
      <w:rPr>
        <w:i/>
      </w:rPr>
      <w:t>s</w:t>
    </w:r>
    <w:r w:rsidR="00255F88">
      <w:rPr>
        <w:i/>
      </w:rPr>
      <w:t xml:space="preserve"> V</w:t>
    </w:r>
    <w:r w:rsidR="0007056E">
      <w:rPr>
        <w:i/>
      </w:rPr>
      <w:t>: Skyrim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E80"/>
    <w:multiLevelType w:val="hybridMultilevel"/>
    <w:tmpl w:val="0B145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F00B5"/>
    <w:multiLevelType w:val="hybridMultilevel"/>
    <w:tmpl w:val="B5481D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C65811"/>
    <w:multiLevelType w:val="hybridMultilevel"/>
    <w:tmpl w:val="B4DE3302"/>
    <w:lvl w:ilvl="0" w:tplc="3E1ACD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C1C7B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5F8C9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9D25E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F38C0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824B0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53A7B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A9628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672A2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" w15:restartNumberingAfterBreak="0">
    <w:nsid w:val="091F2279"/>
    <w:multiLevelType w:val="hybridMultilevel"/>
    <w:tmpl w:val="7430D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63CF8"/>
    <w:multiLevelType w:val="hybridMultilevel"/>
    <w:tmpl w:val="7CECD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C23A6"/>
    <w:multiLevelType w:val="hybridMultilevel"/>
    <w:tmpl w:val="7D5E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34F46"/>
    <w:multiLevelType w:val="hybridMultilevel"/>
    <w:tmpl w:val="EA4607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F2791"/>
    <w:multiLevelType w:val="hybridMultilevel"/>
    <w:tmpl w:val="5B2AB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50757"/>
    <w:multiLevelType w:val="hybridMultilevel"/>
    <w:tmpl w:val="9044F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94C80"/>
    <w:multiLevelType w:val="hybridMultilevel"/>
    <w:tmpl w:val="245E9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B1B06"/>
    <w:multiLevelType w:val="hybridMultilevel"/>
    <w:tmpl w:val="E99CA1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7A4640"/>
    <w:multiLevelType w:val="hybridMultilevel"/>
    <w:tmpl w:val="6E18F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D6CC8"/>
    <w:multiLevelType w:val="hybridMultilevel"/>
    <w:tmpl w:val="5A025420"/>
    <w:lvl w:ilvl="0" w:tplc="1210452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C392C"/>
    <w:multiLevelType w:val="hybridMultilevel"/>
    <w:tmpl w:val="212AA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8C36D1"/>
    <w:multiLevelType w:val="hybridMultilevel"/>
    <w:tmpl w:val="C6B6B948"/>
    <w:lvl w:ilvl="0" w:tplc="67A0EB9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7235C2"/>
    <w:multiLevelType w:val="hybridMultilevel"/>
    <w:tmpl w:val="3AECE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05D2F"/>
    <w:multiLevelType w:val="hybridMultilevel"/>
    <w:tmpl w:val="4154BE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6021D9"/>
    <w:multiLevelType w:val="hybridMultilevel"/>
    <w:tmpl w:val="927E88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F5F91"/>
    <w:multiLevelType w:val="hybridMultilevel"/>
    <w:tmpl w:val="F1201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8C07B0"/>
    <w:multiLevelType w:val="hybridMultilevel"/>
    <w:tmpl w:val="0EECC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C71181"/>
    <w:multiLevelType w:val="hybridMultilevel"/>
    <w:tmpl w:val="6DCA4CF4"/>
    <w:lvl w:ilvl="0" w:tplc="EE12E7A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08033F"/>
    <w:multiLevelType w:val="hybridMultilevel"/>
    <w:tmpl w:val="910261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DB5DC0"/>
    <w:multiLevelType w:val="hybridMultilevel"/>
    <w:tmpl w:val="D75440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BD551B"/>
    <w:multiLevelType w:val="hybridMultilevel"/>
    <w:tmpl w:val="8632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811AF0"/>
    <w:multiLevelType w:val="hybridMultilevel"/>
    <w:tmpl w:val="2402C012"/>
    <w:lvl w:ilvl="0" w:tplc="1DD49C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702D2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D1233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1ECB9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F8C86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4B0A0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0E00A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5C83D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83487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5" w15:restartNumberingAfterBreak="0">
    <w:nsid w:val="45B7331B"/>
    <w:multiLevelType w:val="hybridMultilevel"/>
    <w:tmpl w:val="AC6E95B4"/>
    <w:lvl w:ilvl="0" w:tplc="A89E2A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C623E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5426C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55A9D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D76AA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32A86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F78E3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2787F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9C4D9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6" w15:restartNumberingAfterBreak="0">
    <w:nsid w:val="4602771E"/>
    <w:multiLevelType w:val="hybridMultilevel"/>
    <w:tmpl w:val="12EC27D4"/>
    <w:lvl w:ilvl="0" w:tplc="5C6E5E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B4CF6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74C0A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29C84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BEC70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7FA56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4CEBC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03E0C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2CB0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7" w15:restartNumberingAfterBreak="0">
    <w:nsid w:val="48924A6E"/>
    <w:multiLevelType w:val="hybridMultilevel"/>
    <w:tmpl w:val="79228E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F55D7C"/>
    <w:multiLevelType w:val="hybridMultilevel"/>
    <w:tmpl w:val="423A2F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C51225"/>
    <w:multiLevelType w:val="hybridMultilevel"/>
    <w:tmpl w:val="9E582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107B70"/>
    <w:multiLevelType w:val="hybridMultilevel"/>
    <w:tmpl w:val="BEFA0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160886"/>
    <w:multiLevelType w:val="hybridMultilevel"/>
    <w:tmpl w:val="483C7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457ABC"/>
    <w:multiLevelType w:val="hybridMultilevel"/>
    <w:tmpl w:val="38A69DC2"/>
    <w:lvl w:ilvl="0" w:tplc="E952B2F6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F15D4C"/>
    <w:multiLevelType w:val="hybridMultilevel"/>
    <w:tmpl w:val="0D084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682484"/>
    <w:multiLevelType w:val="hybridMultilevel"/>
    <w:tmpl w:val="10DE6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6015BD"/>
    <w:multiLevelType w:val="hybridMultilevel"/>
    <w:tmpl w:val="6F72DA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F44AB"/>
    <w:multiLevelType w:val="hybridMultilevel"/>
    <w:tmpl w:val="E1F40AF0"/>
    <w:lvl w:ilvl="0" w:tplc="016ABD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A165AE"/>
    <w:multiLevelType w:val="hybridMultilevel"/>
    <w:tmpl w:val="2570B77A"/>
    <w:lvl w:ilvl="0" w:tplc="D27EAD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25E910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3AD6AB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2185F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1F43B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FB82E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D26CF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4B6A7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32265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8" w15:restartNumberingAfterBreak="0">
    <w:nsid w:val="76D50F32"/>
    <w:multiLevelType w:val="hybridMultilevel"/>
    <w:tmpl w:val="5290F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F373B8"/>
    <w:multiLevelType w:val="hybridMultilevel"/>
    <w:tmpl w:val="3D26284A"/>
    <w:lvl w:ilvl="0" w:tplc="EA9E40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C38D94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C3BA40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ADA1F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E8632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FEA5A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460D2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ACA23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6C64F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0" w15:restartNumberingAfterBreak="0">
    <w:nsid w:val="78C56C8C"/>
    <w:multiLevelType w:val="hybridMultilevel"/>
    <w:tmpl w:val="04101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3B1116"/>
    <w:multiLevelType w:val="hybridMultilevel"/>
    <w:tmpl w:val="6FC2C358"/>
    <w:lvl w:ilvl="0" w:tplc="84F891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562FD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5425C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AB24F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E2424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AE450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FFE7E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03AF3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8447B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2" w15:restartNumberingAfterBreak="0">
    <w:nsid w:val="7D4A5C01"/>
    <w:multiLevelType w:val="hybridMultilevel"/>
    <w:tmpl w:val="9D624D84"/>
    <w:lvl w:ilvl="0" w:tplc="41EA3A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29A62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C6A33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1E03C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18CD1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78C2D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06228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A0AE4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7F2AE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3" w15:restartNumberingAfterBreak="0">
    <w:nsid w:val="7FDB46B5"/>
    <w:multiLevelType w:val="hybridMultilevel"/>
    <w:tmpl w:val="9A5649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17945691">
    <w:abstractNumId w:val="30"/>
  </w:num>
  <w:num w:numId="2" w16cid:durableId="1376735831">
    <w:abstractNumId w:val="33"/>
  </w:num>
  <w:num w:numId="3" w16cid:durableId="1981378680">
    <w:abstractNumId w:val="40"/>
  </w:num>
  <w:num w:numId="4" w16cid:durableId="1511948015">
    <w:abstractNumId w:val="31"/>
  </w:num>
  <w:num w:numId="5" w16cid:durableId="494035225">
    <w:abstractNumId w:val="19"/>
  </w:num>
  <w:num w:numId="6" w16cid:durableId="1074474883">
    <w:abstractNumId w:val="5"/>
  </w:num>
  <w:num w:numId="7" w16cid:durableId="1922443042">
    <w:abstractNumId w:val="38"/>
  </w:num>
  <w:num w:numId="8" w16cid:durableId="1865365781">
    <w:abstractNumId w:val="15"/>
  </w:num>
  <w:num w:numId="9" w16cid:durableId="1605529788">
    <w:abstractNumId w:val="34"/>
  </w:num>
  <w:num w:numId="10" w16cid:durableId="1617366381">
    <w:abstractNumId w:val="23"/>
  </w:num>
  <w:num w:numId="11" w16cid:durableId="1571229010">
    <w:abstractNumId w:val="4"/>
  </w:num>
  <w:num w:numId="12" w16cid:durableId="389037384">
    <w:abstractNumId w:val="8"/>
  </w:num>
  <w:num w:numId="13" w16cid:durableId="1814105395">
    <w:abstractNumId w:val="18"/>
  </w:num>
  <w:num w:numId="14" w16cid:durableId="354812228">
    <w:abstractNumId w:val="21"/>
  </w:num>
  <w:num w:numId="15" w16cid:durableId="1103768763">
    <w:abstractNumId w:val="17"/>
  </w:num>
  <w:num w:numId="16" w16cid:durableId="404110762">
    <w:abstractNumId w:val="6"/>
  </w:num>
  <w:num w:numId="17" w16cid:durableId="1473673046">
    <w:abstractNumId w:val="43"/>
  </w:num>
  <w:num w:numId="18" w16cid:durableId="954367326">
    <w:abstractNumId w:val="3"/>
  </w:num>
  <w:num w:numId="19" w16cid:durableId="1072047609">
    <w:abstractNumId w:val="35"/>
  </w:num>
  <w:num w:numId="20" w16cid:durableId="2115856964">
    <w:abstractNumId w:val="9"/>
  </w:num>
  <w:num w:numId="21" w16cid:durableId="1269049930">
    <w:abstractNumId w:val="29"/>
  </w:num>
  <w:num w:numId="22" w16cid:durableId="1360080466">
    <w:abstractNumId w:val="20"/>
  </w:num>
  <w:num w:numId="23" w16cid:durableId="757018386">
    <w:abstractNumId w:val="27"/>
  </w:num>
  <w:num w:numId="24" w16cid:durableId="177817161">
    <w:abstractNumId w:val="28"/>
  </w:num>
  <w:num w:numId="25" w16cid:durableId="1942953312">
    <w:abstractNumId w:val="16"/>
  </w:num>
  <w:num w:numId="26" w16cid:durableId="1232616894">
    <w:abstractNumId w:val="10"/>
  </w:num>
  <w:num w:numId="27" w16cid:durableId="1507403773">
    <w:abstractNumId w:val="13"/>
  </w:num>
  <w:num w:numId="28" w16cid:durableId="541937951">
    <w:abstractNumId w:val="12"/>
  </w:num>
  <w:num w:numId="29" w16cid:durableId="677543412">
    <w:abstractNumId w:val="14"/>
  </w:num>
  <w:num w:numId="30" w16cid:durableId="920603934">
    <w:abstractNumId w:val="7"/>
  </w:num>
  <w:num w:numId="31" w16cid:durableId="988363675">
    <w:abstractNumId w:val="0"/>
  </w:num>
  <w:num w:numId="32" w16cid:durableId="1433165483">
    <w:abstractNumId w:val="39"/>
  </w:num>
  <w:num w:numId="33" w16cid:durableId="27067618">
    <w:abstractNumId w:val="37"/>
  </w:num>
  <w:num w:numId="34" w16cid:durableId="39401013">
    <w:abstractNumId w:val="25"/>
  </w:num>
  <w:num w:numId="35" w16cid:durableId="1060592526">
    <w:abstractNumId w:val="2"/>
  </w:num>
  <w:num w:numId="36" w16cid:durableId="246886801">
    <w:abstractNumId w:val="41"/>
  </w:num>
  <w:num w:numId="37" w16cid:durableId="1243681758">
    <w:abstractNumId w:val="42"/>
  </w:num>
  <w:num w:numId="38" w16cid:durableId="1325204344">
    <w:abstractNumId w:val="26"/>
  </w:num>
  <w:num w:numId="39" w16cid:durableId="993141341">
    <w:abstractNumId w:val="24"/>
  </w:num>
  <w:num w:numId="40" w16cid:durableId="343938916">
    <w:abstractNumId w:val="36"/>
  </w:num>
  <w:num w:numId="41" w16cid:durableId="2108891494">
    <w:abstractNumId w:val="1"/>
  </w:num>
  <w:num w:numId="42" w16cid:durableId="295570687">
    <w:abstractNumId w:val="11"/>
  </w:num>
  <w:num w:numId="43" w16cid:durableId="1062022191">
    <w:abstractNumId w:val="22"/>
  </w:num>
  <w:num w:numId="44" w16cid:durableId="608314059">
    <w:abstractNumId w:val="3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236"/>
    <w:rsid w:val="00001C9B"/>
    <w:rsid w:val="00002854"/>
    <w:rsid w:val="00002FAC"/>
    <w:rsid w:val="00004D85"/>
    <w:rsid w:val="000070BB"/>
    <w:rsid w:val="00007F8B"/>
    <w:rsid w:val="00011307"/>
    <w:rsid w:val="000115B8"/>
    <w:rsid w:val="00013223"/>
    <w:rsid w:val="0001374F"/>
    <w:rsid w:val="0001389D"/>
    <w:rsid w:val="000174CF"/>
    <w:rsid w:val="00025B12"/>
    <w:rsid w:val="00026B67"/>
    <w:rsid w:val="0003378E"/>
    <w:rsid w:val="00036F52"/>
    <w:rsid w:val="00044D54"/>
    <w:rsid w:val="0004703E"/>
    <w:rsid w:val="00050486"/>
    <w:rsid w:val="00051AC9"/>
    <w:rsid w:val="00055CD8"/>
    <w:rsid w:val="000567A2"/>
    <w:rsid w:val="00060559"/>
    <w:rsid w:val="000606C6"/>
    <w:rsid w:val="00060FD0"/>
    <w:rsid w:val="000644B3"/>
    <w:rsid w:val="000658D3"/>
    <w:rsid w:val="00067954"/>
    <w:rsid w:val="00067B39"/>
    <w:rsid w:val="0007056E"/>
    <w:rsid w:val="00072FA9"/>
    <w:rsid w:val="00075115"/>
    <w:rsid w:val="00076390"/>
    <w:rsid w:val="000824D0"/>
    <w:rsid w:val="00087271"/>
    <w:rsid w:val="000911FE"/>
    <w:rsid w:val="00091586"/>
    <w:rsid w:val="000934A6"/>
    <w:rsid w:val="0009364C"/>
    <w:rsid w:val="000946A8"/>
    <w:rsid w:val="0009548E"/>
    <w:rsid w:val="000A03FF"/>
    <w:rsid w:val="000A2CBF"/>
    <w:rsid w:val="000A54D5"/>
    <w:rsid w:val="000B0976"/>
    <w:rsid w:val="000B0A50"/>
    <w:rsid w:val="000B206D"/>
    <w:rsid w:val="000B2190"/>
    <w:rsid w:val="000B2884"/>
    <w:rsid w:val="000B29D0"/>
    <w:rsid w:val="000B3CD2"/>
    <w:rsid w:val="000B4189"/>
    <w:rsid w:val="000C0EE8"/>
    <w:rsid w:val="000C23DB"/>
    <w:rsid w:val="000C67B1"/>
    <w:rsid w:val="000D168D"/>
    <w:rsid w:val="000D2638"/>
    <w:rsid w:val="000D38E1"/>
    <w:rsid w:val="000D662F"/>
    <w:rsid w:val="000D6DD5"/>
    <w:rsid w:val="000E19F8"/>
    <w:rsid w:val="000E3910"/>
    <w:rsid w:val="000E66F4"/>
    <w:rsid w:val="000E7C8C"/>
    <w:rsid w:val="000F17D3"/>
    <w:rsid w:val="000F1F5A"/>
    <w:rsid w:val="000F3D83"/>
    <w:rsid w:val="000F4B17"/>
    <w:rsid w:val="000F5694"/>
    <w:rsid w:val="000F5D31"/>
    <w:rsid w:val="001010FC"/>
    <w:rsid w:val="00102784"/>
    <w:rsid w:val="00102E4E"/>
    <w:rsid w:val="00103EDD"/>
    <w:rsid w:val="00103F4C"/>
    <w:rsid w:val="00104111"/>
    <w:rsid w:val="0010594F"/>
    <w:rsid w:val="00106583"/>
    <w:rsid w:val="00106C18"/>
    <w:rsid w:val="00106DCB"/>
    <w:rsid w:val="00110525"/>
    <w:rsid w:val="00110655"/>
    <w:rsid w:val="00110F60"/>
    <w:rsid w:val="001113B6"/>
    <w:rsid w:val="00111468"/>
    <w:rsid w:val="00111991"/>
    <w:rsid w:val="00111B71"/>
    <w:rsid w:val="00114DDA"/>
    <w:rsid w:val="00116269"/>
    <w:rsid w:val="00121795"/>
    <w:rsid w:val="00123C3C"/>
    <w:rsid w:val="00123EC1"/>
    <w:rsid w:val="001243A2"/>
    <w:rsid w:val="00124949"/>
    <w:rsid w:val="00126ED2"/>
    <w:rsid w:val="0012710D"/>
    <w:rsid w:val="00127E6F"/>
    <w:rsid w:val="00136B4B"/>
    <w:rsid w:val="00137607"/>
    <w:rsid w:val="001404D0"/>
    <w:rsid w:val="001417A2"/>
    <w:rsid w:val="001434D0"/>
    <w:rsid w:val="00147A6A"/>
    <w:rsid w:val="001530D3"/>
    <w:rsid w:val="00153319"/>
    <w:rsid w:val="00154588"/>
    <w:rsid w:val="00154FD5"/>
    <w:rsid w:val="001572BF"/>
    <w:rsid w:val="001579EA"/>
    <w:rsid w:val="00157B08"/>
    <w:rsid w:val="00160036"/>
    <w:rsid w:val="00160615"/>
    <w:rsid w:val="00166789"/>
    <w:rsid w:val="00166B8F"/>
    <w:rsid w:val="001745FA"/>
    <w:rsid w:val="00174774"/>
    <w:rsid w:val="0017624A"/>
    <w:rsid w:val="00177ADF"/>
    <w:rsid w:val="00180249"/>
    <w:rsid w:val="00183D16"/>
    <w:rsid w:val="0018592B"/>
    <w:rsid w:val="001860B2"/>
    <w:rsid w:val="00187388"/>
    <w:rsid w:val="00190F6A"/>
    <w:rsid w:val="00191525"/>
    <w:rsid w:val="001920B5"/>
    <w:rsid w:val="001924EE"/>
    <w:rsid w:val="00194B29"/>
    <w:rsid w:val="001954D0"/>
    <w:rsid w:val="001958A5"/>
    <w:rsid w:val="00195B9C"/>
    <w:rsid w:val="00196745"/>
    <w:rsid w:val="00197511"/>
    <w:rsid w:val="001A259D"/>
    <w:rsid w:val="001A2766"/>
    <w:rsid w:val="001B06C7"/>
    <w:rsid w:val="001B5C40"/>
    <w:rsid w:val="001B6BDD"/>
    <w:rsid w:val="001C05B9"/>
    <w:rsid w:val="001C19DB"/>
    <w:rsid w:val="001C292F"/>
    <w:rsid w:val="001C2F7B"/>
    <w:rsid w:val="001C4AAE"/>
    <w:rsid w:val="001C604F"/>
    <w:rsid w:val="001C661E"/>
    <w:rsid w:val="001D0369"/>
    <w:rsid w:val="001D1C74"/>
    <w:rsid w:val="001D3F43"/>
    <w:rsid w:val="001D605A"/>
    <w:rsid w:val="001E0555"/>
    <w:rsid w:val="001E0618"/>
    <w:rsid w:val="001E1425"/>
    <w:rsid w:val="001E3600"/>
    <w:rsid w:val="001E4A44"/>
    <w:rsid w:val="001F0592"/>
    <w:rsid w:val="001F08F2"/>
    <w:rsid w:val="001F13AF"/>
    <w:rsid w:val="001F18E5"/>
    <w:rsid w:val="001F216E"/>
    <w:rsid w:val="001F4FF9"/>
    <w:rsid w:val="001F7502"/>
    <w:rsid w:val="0020121F"/>
    <w:rsid w:val="00201DC3"/>
    <w:rsid w:val="002028D6"/>
    <w:rsid w:val="00206BCC"/>
    <w:rsid w:val="00207933"/>
    <w:rsid w:val="002079F9"/>
    <w:rsid w:val="00207BA3"/>
    <w:rsid w:val="00207C59"/>
    <w:rsid w:val="00211F9E"/>
    <w:rsid w:val="0021248A"/>
    <w:rsid w:val="00214734"/>
    <w:rsid w:val="002173FE"/>
    <w:rsid w:val="00226444"/>
    <w:rsid w:val="00232A19"/>
    <w:rsid w:val="00235252"/>
    <w:rsid w:val="0024103B"/>
    <w:rsid w:val="002431F3"/>
    <w:rsid w:val="00243FEC"/>
    <w:rsid w:val="00244A89"/>
    <w:rsid w:val="00246BA7"/>
    <w:rsid w:val="00253656"/>
    <w:rsid w:val="0025430C"/>
    <w:rsid w:val="00255F88"/>
    <w:rsid w:val="00256035"/>
    <w:rsid w:val="00257657"/>
    <w:rsid w:val="0026188E"/>
    <w:rsid w:val="00263007"/>
    <w:rsid w:val="002657B0"/>
    <w:rsid w:val="00265B23"/>
    <w:rsid w:val="00274486"/>
    <w:rsid w:val="00275865"/>
    <w:rsid w:val="002758A3"/>
    <w:rsid w:val="0027626C"/>
    <w:rsid w:val="00282AE0"/>
    <w:rsid w:val="00284B49"/>
    <w:rsid w:val="00284B8B"/>
    <w:rsid w:val="00285030"/>
    <w:rsid w:val="002858E8"/>
    <w:rsid w:val="00286EC8"/>
    <w:rsid w:val="0028723B"/>
    <w:rsid w:val="0029127B"/>
    <w:rsid w:val="00291510"/>
    <w:rsid w:val="00294FF5"/>
    <w:rsid w:val="00296E99"/>
    <w:rsid w:val="00297C4F"/>
    <w:rsid w:val="002A180C"/>
    <w:rsid w:val="002A4250"/>
    <w:rsid w:val="002A5308"/>
    <w:rsid w:val="002A559E"/>
    <w:rsid w:val="002A7C1A"/>
    <w:rsid w:val="002B1D65"/>
    <w:rsid w:val="002B591B"/>
    <w:rsid w:val="002B5B11"/>
    <w:rsid w:val="002B7251"/>
    <w:rsid w:val="002B7BC9"/>
    <w:rsid w:val="002C192C"/>
    <w:rsid w:val="002C2D57"/>
    <w:rsid w:val="002C6192"/>
    <w:rsid w:val="002C6831"/>
    <w:rsid w:val="002D0B52"/>
    <w:rsid w:val="002D1363"/>
    <w:rsid w:val="002D1D3A"/>
    <w:rsid w:val="002D2F50"/>
    <w:rsid w:val="002D64CB"/>
    <w:rsid w:val="002E11D8"/>
    <w:rsid w:val="002E25B0"/>
    <w:rsid w:val="002E2B7A"/>
    <w:rsid w:val="002E464D"/>
    <w:rsid w:val="002E5F0D"/>
    <w:rsid w:val="002E66B1"/>
    <w:rsid w:val="002F1C91"/>
    <w:rsid w:val="002F6EB0"/>
    <w:rsid w:val="002F6EFA"/>
    <w:rsid w:val="003006FB"/>
    <w:rsid w:val="003026D8"/>
    <w:rsid w:val="00302743"/>
    <w:rsid w:val="00304AB8"/>
    <w:rsid w:val="00311F68"/>
    <w:rsid w:val="00314236"/>
    <w:rsid w:val="003153A4"/>
    <w:rsid w:val="003175E6"/>
    <w:rsid w:val="0031779D"/>
    <w:rsid w:val="00322E44"/>
    <w:rsid w:val="00323F90"/>
    <w:rsid w:val="00325236"/>
    <w:rsid w:val="0032791A"/>
    <w:rsid w:val="00332530"/>
    <w:rsid w:val="00333C29"/>
    <w:rsid w:val="003365CA"/>
    <w:rsid w:val="00336B4E"/>
    <w:rsid w:val="003373FE"/>
    <w:rsid w:val="00337923"/>
    <w:rsid w:val="00337DCD"/>
    <w:rsid w:val="0034222E"/>
    <w:rsid w:val="0034278F"/>
    <w:rsid w:val="00345577"/>
    <w:rsid w:val="00345C80"/>
    <w:rsid w:val="003527D7"/>
    <w:rsid w:val="00356074"/>
    <w:rsid w:val="00357225"/>
    <w:rsid w:val="00362DD9"/>
    <w:rsid w:val="00363CE6"/>
    <w:rsid w:val="00363E37"/>
    <w:rsid w:val="0036417A"/>
    <w:rsid w:val="00371808"/>
    <w:rsid w:val="00376AB2"/>
    <w:rsid w:val="0038181C"/>
    <w:rsid w:val="00381F20"/>
    <w:rsid w:val="0038240E"/>
    <w:rsid w:val="00382CAF"/>
    <w:rsid w:val="00383A99"/>
    <w:rsid w:val="003856A5"/>
    <w:rsid w:val="00391085"/>
    <w:rsid w:val="00392A1E"/>
    <w:rsid w:val="00392DF2"/>
    <w:rsid w:val="00393006"/>
    <w:rsid w:val="0039586E"/>
    <w:rsid w:val="003967FE"/>
    <w:rsid w:val="00396D36"/>
    <w:rsid w:val="003A1E8F"/>
    <w:rsid w:val="003A3B04"/>
    <w:rsid w:val="003A4282"/>
    <w:rsid w:val="003A79CF"/>
    <w:rsid w:val="003B01A6"/>
    <w:rsid w:val="003B0FE4"/>
    <w:rsid w:val="003B155F"/>
    <w:rsid w:val="003B269F"/>
    <w:rsid w:val="003B2CE7"/>
    <w:rsid w:val="003B602C"/>
    <w:rsid w:val="003C1A3F"/>
    <w:rsid w:val="003C1A83"/>
    <w:rsid w:val="003D01EE"/>
    <w:rsid w:val="003D5469"/>
    <w:rsid w:val="003D62FE"/>
    <w:rsid w:val="003D673E"/>
    <w:rsid w:val="003D75CB"/>
    <w:rsid w:val="003E0DDC"/>
    <w:rsid w:val="003E3299"/>
    <w:rsid w:val="003E5773"/>
    <w:rsid w:val="003E64D6"/>
    <w:rsid w:val="003F02B5"/>
    <w:rsid w:val="003F33E7"/>
    <w:rsid w:val="003F4352"/>
    <w:rsid w:val="003F556A"/>
    <w:rsid w:val="003F5743"/>
    <w:rsid w:val="003F66AA"/>
    <w:rsid w:val="003F6A3F"/>
    <w:rsid w:val="00401BCB"/>
    <w:rsid w:val="00403477"/>
    <w:rsid w:val="004034C5"/>
    <w:rsid w:val="0040537E"/>
    <w:rsid w:val="00406593"/>
    <w:rsid w:val="004068D8"/>
    <w:rsid w:val="00407942"/>
    <w:rsid w:val="004105EC"/>
    <w:rsid w:val="004111A4"/>
    <w:rsid w:val="004128A5"/>
    <w:rsid w:val="00416671"/>
    <w:rsid w:val="00422416"/>
    <w:rsid w:val="00422EEC"/>
    <w:rsid w:val="00423D5D"/>
    <w:rsid w:val="00424D06"/>
    <w:rsid w:val="0042679F"/>
    <w:rsid w:val="00434BF3"/>
    <w:rsid w:val="0044011B"/>
    <w:rsid w:val="004404D2"/>
    <w:rsid w:val="00440DA6"/>
    <w:rsid w:val="0044330E"/>
    <w:rsid w:val="004459BE"/>
    <w:rsid w:val="0044641E"/>
    <w:rsid w:val="00446B9C"/>
    <w:rsid w:val="00450E5A"/>
    <w:rsid w:val="004514CD"/>
    <w:rsid w:val="004539F2"/>
    <w:rsid w:val="00455BF0"/>
    <w:rsid w:val="004571DF"/>
    <w:rsid w:val="00457B10"/>
    <w:rsid w:val="00457C4C"/>
    <w:rsid w:val="00457F07"/>
    <w:rsid w:val="004606B2"/>
    <w:rsid w:val="004644A5"/>
    <w:rsid w:val="0046703C"/>
    <w:rsid w:val="0046744B"/>
    <w:rsid w:val="004743CF"/>
    <w:rsid w:val="004756D7"/>
    <w:rsid w:val="004763D8"/>
    <w:rsid w:val="0047719F"/>
    <w:rsid w:val="00480DBB"/>
    <w:rsid w:val="00481CC8"/>
    <w:rsid w:val="004842BF"/>
    <w:rsid w:val="00484F8C"/>
    <w:rsid w:val="00485C8C"/>
    <w:rsid w:val="004867E3"/>
    <w:rsid w:val="0048761A"/>
    <w:rsid w:val="00490558"/>
    <w:rsid w:val="004916CF"/>
    <w:rsid w:val="00491C01"/>
    <w:rsid w:val="00493A51"/>
    <w:rsid w:val="00496305"/>
    <w:rsid w:val="00496FF9"/>
    <w:rsid w:val="00497841"/>
    <w:rsid w:val="00497D36"/>
    <w:rsid w:val="004A167C"/>
    <w:rsid w:val="004A1B44"/>
    <w:rsid w:val="004A3F8B"/>
    <w:rsid w:val="004A526F"/>
    <w:rsid w:val="004A5CB0"/>
    <w:rsid w:val="004A76E9"/>
    <w:rsid w:val="004B36BA"/>
    <w:rsid w:val="004B538B"/>
    <w:rsid w:val="004B5B38"/>
    <w:rsid w:val="004C08F4"/>
    <w:rsid w:val="004C14D5"/>
    <w:rsid w:val="004C34B4"/>
    <w:rsid w:val="004C4ABF"/>
    <w:rsid w:val="004C55A7"/>
    <w:rsid w:val="004C7370"/>
    <w:rsid w:val="004D01A8"/>
    <w:rsid w:val="004D0888"/>
    <w:rsid w:val="004D2F4D"/>
    <w:rsid w:val="004D4781"/>
    <w:rsid w:val="004D4AED"/>
    <w:rsid w:val="004D669B"/>
    <w:rsid w:val="004D6FD2"/>
    <w:rsid w:val="004D758B"/>
    <w:rsid w:val="004D7B0E"/>
    <w:rsid w:val="004E0564"/>
    <w:rsid w:val="004E301F"/>
    <w:rsid w:val="004E31FB"/>
    <w:rsid w:val="004E6902"/>
    <w:rsid w:val="004E7F30"/>
    <w:rsid w:val="004F051A"/>
    <w:rsid w:val="004F1B99"/>
    <w:rsid w:val="004F45B8"/>
    <w:rsid w:val="004F4A06"/>
    <w:rsid w:val="004F77DD"/>
    <w:rsid w:val="005028A7"/>
    <w:rsid w:val="00503E1B"/>
    <w:rsid w:val="005040DC"/>
    <w:rsid w:val="005065CE"/>
    <w:rsid w:val="005121D0"/>
    <w:rsid w:val="00512DC2"/>
    <w:rsid w:val="00514FE1"/>
    <w:rsid w:val="0051608E"/>
    <w:rsid w:val="00522452"/>
    <w:rsid w:val="0052321E"/>
    <w:rsid w:val="00523A3C"/>
    <w:rsid w:val="005258C3"/>
    <w:rsid w:val="00527C0E"/>
    <w:rsid w:val="00531017"/>
    <w:rsid w:val="005322C2"/>
    <w:rsid w:val="005336D6"/>
    <w:rsid w:val="00533A39"/>
    <w:rsid w:val="00536A35"/>
    <w:rsid w:val="00537976"/>
    <w:rsid w:val="00537D2B"/>
    <w:rsid w:val="00540110"/>
    <w:rsid w:val="005432DB"/>
    <w:rsid w:val="00545E22"/>
    <w:rsid w:val="005463CE"/>
    <w:rsid w:val="00551B50"/>
    <w:rsid w:val="0055329D"/>
    <w:rsid w:val="005548C0"/>
    <w:rsid w:val="00556F56"/>
    <w:rsid w:val="00557268"/>
    <w:rsid w:val="0056073A"/>
    <w:rsid w:val="00563FCD"/>
    <w:rsid w:val="005649B5"/>
    <w:rsid w:val="005672F3"/>
    <w:rsid w:val="00574F3E"/>
    <w:rsid w:val="005914B6"/>
    <w:rsid w:val="00593C02"/>
    <w:rsid w:val="00597C6C"/>
    <w:rsid w:val="005A2A62"/>
    <w:rsid w:val="005A2C8A"/>
    <w:rsid w:val="005A7707"/>
    <w:rsid w:val="005B1268"/>
    <w:rsid w:val="005B133B"/>
    <w:rsid w:val="005B20B1"/>
    <w:rsid w:val="005B22B5"/>
    <w:rsid w:val="005B2F57"/>
    <w:rsid w:val="005B4695"/>
    <w:rsid w:val="005B4DC5"/>
    <w:rsid w:val="005B6870"/>
    <w:rsid w:val="005B6C29"/>
    <w:rsid w:val="005B7FE3"/>
    <w:rsid w:val="005C0B36"/>
    <w:rsid w:val="005C0D6C"/>
    <w:rsid w:val="005C2B74"/>
    <w:rsid w:val="005D5414"/>
    <w:rsid w:val="005D5AEE"/>
    <w:rsid w:val="005E0168"/>
    <w:rsid w:val="005E0BDB"/>
    <w:rsid w:val="005E2554"/>
    <w:rsid w:val="005E52B5"/>
    <w:rsid w:val="005E5C0D"/>
    <w:rsid w:val="005F0744"/>
    <w:rsid w:val="005F1001"/>
    <w:rsid w:val="005F1BD4"/>
    <w:rsid w:val="005F2495"/>
    <w:rsid w:val="005F3561"/>
    <w:rsid w:val="005F56AD"/>
    <w:rsid w:val="0060520A"/>
    <w:rsid w:val="00607E22"/>
    <w:rsid w:val="00610099"/>
    <w:rsid w:val="00610AC1"/>
    <w:rsid w:val="006110BB"/>
    <w:rsid w:val="0061186F"/>
    <w:rsid w:val="00615BC9"/>
    <w:rsid w:val="00617A1C"/>
    <w:rsid w:val="00621043"/>
    <w:rsid w:val="006236DA"/>
    <w:rsid w:val="00624071"/>
    <w:rsid w:val="00624463"/>
    <w:rsid w:val="00624AB9"/>
    <w:rsid w:val="00625085"/>
    <w:rsid w:val="00625E8F"/>
    <w:rsid w:val="006312F4"/>
    <w:rsid w:val="006314DB"/>
    <w:rsid w:val="00631F4F"/>
    <w:rsid w:val="00632870"/>
    <w:rsid w:val="00633B37"/>
    <w:rsid w:val="00634F96"/>
    <w:rsid w:val="006408FA"/>
    <w:rsid w:val="00640CE9"/>
    <w:rsid w:val="00642568"/>
    <w:rsid w:val="00647A3F"/>
    <w:rsid w:val="0065160D"/>
    <w:rsid w:val="00651BD2"/>
    <w:rsid w:val="00652312"/>
    <w:rsid w:val="00653332"/>
    <w:rsid w:val="00654CE1"/>
    <w:rsid w:val="006612E3"/>
    <w:rsid w:val="00661311"/>
    <w:rsid w:val="00663C7E"/>
    <w:rsid w:val="00663DC7"/>
    <w:rsid w:val="0066419F"/>
    <w:rsid w:val="00664226"/>
    <w:rsid w:val="006657DB"/>
    <w:rsid w:val="00665E9F"/>
    <w:rsid w:val="00666A36"/>
    <w:rsid w:val="00673B02"/>
    <w:rsid w:val="00677F00"/>
    <w:rsid w:val="00682D79"/>
    <w:rsid w:val="0068316B"/>
    <w:rsid w:val="00683B4C"/>
    <w:rsid w:val="00685ACF"/>
    <w:rsid w:val="00692A2D"/>
    <w:rsid w:val="00693FFD"/>
    <w:rsid w:val="00697227"/>
    <w:rsid w:val="006A163E"/>
    <w:rsid w:val="006A16D9"/>
    <w:rsid w:val="006A3757"/>
    <w:rsid w:val="006A40B8"/>
    <w:rsid w:val="006A6CBE"/>
    <w:rsid w:val="006A7123"/>
    <w:rsid w:val="006A7778"/>
    <w:rsid w:val="006B1406"/>
    <w:rsid w:val="006B1F43"/>
    <w:rsid w:val="006B5703"/>
    <w:rsid w:val="006C08DF"/>
    <w:rsid w:val="006C0AD9"/>
    <w:rsid w:val="006C1EB6"/>
    <w:rsid w:val="006C2DF8"/>
    <w:rsid w:val="006C3E1A"/>
    <w:rsid w:val="006C5D56"/>
    <w:rsid w:val="006C5F02"/>
    <w:rsid w:val="006C6203"/>
    <w:rsid w:val="006D0C04"/>
    <w:rsid w:val="006D15D0"/>
    <w:rsid w:val="006D1C3F"/>
    <w:rsid w:val="006D242E"/>
    <w:rsid w:val="006D2B49"/>
    <w:rsid w:val="006D6CFA"/>
    <w:rsid w:val="006D751A"/>
    <w:rsid w:val="006E07FD"/>
    <w:rsid w:val="006E0AF7"/>
    <w:rsid w:val="006E1C05"/>
    <w:rsid w:val="006E441A"/>
    <w:rsid w:val="006E46D8"/>
    <w:rsid w:val="006E6155"/>
    <w:rsid w:val="006E745B"/>
    <w:rsid w:val="006F087B"/>
    <w:rsid w:val="006F2281"/>
    <w:rsid w:val="006F2A7C"/>
    <w:rsid w:val="006F3A78"/>
    <w:rsid w:val="006F410B"/>
    <w:rsid w:val="006F4E31"/>
    <w:rsid w:val="006F51AC"/>
    <w:rsid w:val="006F6455"/>
    <w:rsid w:val="00700160"/>
    <w:rsid w:val="007007F4"/>
    <w:rsid w:val="00700B59"/>
    <w:rsid w:val="00702527"/>
    <w:rsid w:val="00703D60"/>
    <w:rsid w:val="007040E5"/>
    <w:rsid w:val="00704D08"/>
    <w:rsid w:val="0070542E"/>
    <w:rsid w:val="00705DE4"/>
    <w:rsid w:val="0070629E"/>
    <w:rsid w:val="0070664C"/>
    <w:rsid w:val="007070DB"/>
    <w:rsid w:val="00714AF1"/>
    <w:rsid w:val="007157EC"/>
    <w:rsid w:val="00715EB4"/>
    <w:rsid w:val="00716D20"/>
    <w:rsid w:val="0071751D"/>
    <w:rsid w:val="00720199"/>
    <w:rsid w:val="00720A56"/>
    <w:rsid w:val="007228EE"/>
    <w:rsid w:val="00722D3E"/>
    <w:rsid w:val="0072417E"/>
    <w:rsid w:val="00727166"/>
    <w:rsid w:val="0073086A"/>
    <w:rsid w:val="00733B7F"/>
    <w:rsid w:val="007358DF"/>
    <w:rsid w:val="007361E1"/>
    <w:rsid w:val="00740963"/>
    <w:rsid w:val="00741892"/>
    <w:rsid w:val="007504EC"/>
    <w:rsid w:val="0075246F"/>
    <w:rsid w:val="0076276C"/>
    <w:rsid w:val="00766DE7"/>
    <w:rsid w:val="00767815"/>
    <w:rsid w:val="00770FEB"/>
    <w:rsid w:val="0077100A"/>
    <w:rsid w:val="00772F16"/>
    <w:rsid w:val="00773170"/>
    <w:rsid w:val="00775391"/>
    <w:rsid w:val="00776E14"/>
    <w:rsid w:val="007811CF"/>
    <w:rsid w:val="00781A19"/>
    <w:rsid w:val="007828B8"/>
    <w:rsid w:val="0078419C"/>
    <w:rsid w:val="00787A30"/>
    <w:rsid w:val="00787F32"/>
    <w:rsid w:val="00790B98"/>
    <w:rsid w:val="00790CDE"/>
    <w:rsid w:val="00790D06"/>
    <w:rsid w:val="00791238"/>
    <w:rsid w:val="007950C2"/>
    <w:rsid w:val="00796600"/>
    <w:rsid w:val="007A02D8"/>
    <w:rsid w:val="007A1216"/>
    <w:rsid w:val="007A1F78"/>
    <w:rsid w:val="007A2C6E"/>
    <w:rsid w:val="007A2F3C"/>
    <w:rsid w:val="007A3A1A"/>
    <w:rsid w:val="007A4C50"/>
    <w:rsid w:val="007A4FC6"/>
    <w:rsid w:val="007A53B1"/>
    <w:rsid w:val="007A572C"/>
    <w:rsid w:val="007A5EC9"/>
    <w:rsid w:val="007B1B7B"/>
    <w:rsid w:val="007B1E9F"/>
    <w:rsid w:val="007B1F1E"/>
    <w:rsid w:val="007B4B09"/>
    <w:rsid w:val="007B55C9"/>
    <w:rsid w:val="007B601C"/>
    <w:rsid w:val="007B73B8"/>
    <w:rsid w:val="007B7DCA"/>
    <w:rsid w:val="007C1B68"/>
    <w:rsid w:val="007C36F9"/>
    <w:rsid w:val="007C60DF"/>
    <w:rsid w:val="007C65F8"/>
    <w:rsid w:val="007D0DB6"/>
    <w:rsid w:val="007D388F"/>
    <w:rsid w:val="007D4CA2"/>
    <w:rsid w:val="007D5A48"/>
    <w:rsid w:val="007D788E"/>
    <w:rsid w:val="007E0695"/>
    <w:rsid w:val="007E0C95"/>
    <w:rsid w:val="007E5F72"/>
    <w:rsid w:val="007E6041"/>
    <w:rsid w:val="007E7015"/>
    <w:rsid w:val="007E75B1"/>
    <w:rsid w:val="007F091E"/>
    <w:rsid w:val="007F14B3"/>
    <w:rsid w:val="007F1AAE"/>
    <w:rsid w:val="007F3045"/>
    <w:rsid w:val="007F3D7C"/>
    <w:rsid w:val="007F3E7B"/>
    <w:rsid w:val="008057BC"/>
    <w:rsid w:val="008079F8"/>
    <w:rsid w:val="00814037"/>
    <w:rsid w:val="00814E68"/>
    <w:rsid w:val="008150EF"/>
    <w:rsid w:val="00822BF7"/>
    <w:rsid w:val="00825C98"/>
    <w:rsid w:val="00827827"/>
    <w:rsid w:val="0083252E"/>
    <w:rsid w:val="008343D8"/>
    <w:rsid w:val="00834E6E"/>
    <w:rsid w:val="00835557"/>
    <w:rsid w:val="00840FDC"/>
    <w:rsid w:val="00841E1D"/>
    <w:rsid w:val="00844688"/>
    <w:rsid w:val="00845347"/>
    <w:rsid w:val="008515C7"/>
    <w:rsid w:val="0085196D"/>
    <w:rsid w:val="00852521"/>
    <w:rsid w:val="00852E8A"/>
    <w:rsid w:val="00853786"/>
    <w:rsid w:val="00864202"/>
    <w:rsid w:val="00864A5F"/>
    <w:rsid w:val="00867F17"/>
    <w:rsid w:val="008722C8"/>
    <w:rsid w:val="0087555A"/>
    <w:rsid w:val="00875F98"/>
    <w:rsid w:val="008828EA"/>
    <w:rsid w:val="00885647"/>
    <w:rsid w:val="00886FC1"/>
    <w:rsid w:val="00887328"/>
    <w:rsid w:val="0089026E"/>
    <w:rsid w:val="00890FA3"/>
    <w:rsid w:val="0089150F"/>
    <w:rsid w:val="008927ED"/>
    <w:rsid w:val="00892CE9"/>
    <w:rsid w:val="008943BC"/>
    <w:rsid w:val="008963B8"/>
    <w:rsid w:val="00896A1F"/>
    <w:rsid w:val="00897809"/>
    <w:rsid w:val="008A0A24"/>
    <w:rsid w:val="008A1D3C"/>
    <w:rsid w:val="008B0AB0"/>
    <w:rsid w:val="008B2352"/>
    <w:rsid w:val="008B26E7"/>
    <w:rsid w:val="008B3913"/>
    <w:rsid w:val="008B7110"/>
    <w:rsid w:val="008B75DB"/>
    <w:rsid w:val="008B7A91"/>
    <w:rsid w:val="008D0A50"/>
    <w:rsid w:val="008D2F2D"/>
    <w:rsid w:val="008D3527"/>
    <w:rsid w:val="008E02CC"/>
    <w:rsid w:val="008E0EFD"/>
    <w:rsid w:val="008E1271"/>
    <w:rsid w:val="008E12CF"/>
    <w:rsid w:val="008E5605"/>
    <w:rsid w:val="008E5E8A"/>
    <w:rsid w:val="008F3CC4"/>
    <w:rsid w:val="008F7F48"/>
    <w:rsid w:val="00902355"/>
    <w:rsid w:val="00903C5D"/>
    <w:rsid w:val="009043FE"/>
    <w:rsid w:val="009044AA"/>
    <w:rsid w:val="00904815"/>
    <w:rsid w:val="00905342"/>
    <w:rsid w:val="00905A5A"/>
    <w:rsid w:val="00906BED"/>
    <w:rsid w:val="009073D5"/>
    <w:rsid w:val="00911CE4"/>
    <w:rsid w:val="00914FDD"/>
    <w:rsid w:val="0092146E"/>
    <w:rsid w:val="009278FE"/>
    <w:rsid w:val="00927B1F"/>
    <w:rsid w:val="009317D5"/>
    <w:rsid w:val="009325E2"/>
    <w:rsid w:val="0093348B"/>
    <w:rsid w:val="00934C2E"/>
    <w:rsid w:val="00936BA9"/>
    <w:rsid w:val="009401DC"/>
    <w:rsid w:val="00940968"/>
    <w:rsid w:val="00943CC9"/>
    <w:rsid w:val="00943ED9"/>
    <w:rsid w:val="00945841"/>
    <w:rsid w:val="00945A4F"/>
    <w:rsid w:val="009468F4"/>
    <w:rsid w:val="00953FEC"/>
    <w:rsid w:val="00954A97"/>
    <w:rsid w:val="00956356"/>
    <w:rsid w:val="009579BD"/>
    <w:rsid w:val="00957F5A"/>
    <w:rsid w:val="00960246"/>
    <w:rsid w:val="009614DC"/>
    <w:rsid w:val="00971AEB"/>
    <w:rsid w:val="00971F73"/>
    <w:rsid w:val="00976F76"/>
    <w:rsid w:val="00977B1C"/>
    <w:rsid w:val="00980BA1"/>
    <w:rsid w:val="00981F30"/>
    <w:rsid w:val="00983C0D"/>
    <w:rsid w:val="0098777C"/>
    <w:rsid w:val="00990983"/>
    <w:rsid w:val="00990F3A"/>
    <w:rsid w:val="00991BEC"/>
    <w:rsid w:val="009946A0"/>
    <w:rsid w:val="0099578B"/>
    <w:rsid w:val="00996F4A"/>
    <w:rsid w:val="00997B9A"/>
    <w:rsid w:val="00997FFC"/>
    <w:rsid w:val="009A2E88"/>
    <w:rsid w:val="009A43C4"/>
    <w:rsid w:val="009A564A"/>
    <w:rsid w:val="009B0CE5"/>
    <w:rsid w:val="009B295A"/>
    <w:rsid w:val="009B3D2E"/>
    <w:rsid w:val="009C263B"/>
    <w:rsid w:val="009C312F"/>
    <w:rsid w:val="009C5E84"/>
    <w:rsid w:val="009C7D11"/>
    <w:rsid w:val="009D060C"/>
    <w:rsid w:val="009D0942"/>
    <w:rsid w:val="009D0C78"/>
    <w:rsid w:val="009D2938"/>
    <w:rsid w:val="009D4A92"/>
    <w:rsid w:val="009E080C"/>
    <w:rsid w:val="009E0DCC"/>
    <w:rsid w:val="009E3C66"/>
    <w:rsid w:val="009E4E18"/>
    <w:rsid w:val="009E5A2E"/>
    <w:rsid w:val="009E6424"/>
    <w:rsid w:val="009F0CB1"/>
    <w:rsid w:val="009F26AF"/>
    <w:rsid w:val="00A0071F"/>
    <w:rsid w:val="00A03C9C"/>
    <w:rsid w:val="00A057E2"/>
    <w:rsid w:val="00A05A00"/>
    <w:rsid w:val="00A070F9"/>
    <w:rsid w:val="00A148B4"/>
    <w:rsid w:val="00A14BE8"/>
    <w:rsid w:val="00A14D8F"/>
    <w:rsid w:val="00A152D6"/>
    <w:rsid w:val="00A15D2E"/>
    <w:rsid w:val="00A16267"/>
    <w:rsid w:val="00A1675E"/>
    <w:rsid w:val="00A17D6D"/>
    <w:rsid w:val="00A23862"/>
    <w:rsid w:val="00A246CD"/>
    <w:rsid w:val="00A24718"/>
    <w:rsid w:val="00A25215"/>
    <w:rsid w:val="00A26E4B"/>
    <w:rsid w:val="00A276C9"/>
    <w:rsid w:val="00A30780"/>
    <w:rsid w:val="00A30FBC"/>
    <w:rsid w:val="00A32F86"/>
    <w:rsid w:val="00A351D9"/>
    <w:rsid w:val="00A37278"/>
    <w:rsid w:val="00A417D8"/>
    <w:rsid w:val="00A41E54"/>
    <w:rsid w:val="00A42AF2"/>
    <w:rsid w:val="00A43363"/>
    <w:rsid w:val="00A43594"/>
    <w:rsid w:val="00A476EC"/>
    <w:rsid w:val="00A47D63"/>
    <w:rsid w:val="00A500CB"/>
    <w:rsid w:val="00A51413"/>
    <w:rsid w:val="00A51A10"/>
    <w:rsid w:val="00A526D3"/>
    <w:rsid w:val="00A52975"/>
    <w:rsid w:val="00A531BE"/>
    <w:rsid w:val="00A555F6"/>
    <w:rsid w:val="00A569A9"/>
    <w:rsid w:val="00A56C7F"/>
    <w:rsid w:val="00A62603"/>
    <w:rsid w:val="00A64E20"/>
    <w:rsid w:val="00A65D9E"/>
    <w:rsid w:val="00A66071"/>
    <w:rsid w:val="00A72FD7"/>
    <w:rsid w:val="00A74AF8"/>
    <w:rsid w:val="00A74E60"/>
    <w:rsid w:val="00A774F6"/>
    <w:rsid w:val="00A80085"/>
    <w:rsid w:val="00A84484"/>
    <w:rsid w:val="00A84A60"/>
    <w:rsid w:val="00A85D3F"/>
    <w:rsid w:val="00A86B00"/>
    <w:rsid w:val="00A87751"/>
    <w:rsid w:val="00A91D73"/>
    <w:rsid w:val="00A9275E"/>
    <w:rsid w:val="00A93CDD"/>
    <w:rsid w:val="00A95D22"/>
    <w:rsid w:val="00A962A8"/>
    <w:rsid w:val="00A966B0"/>
    <w:rsid w:val="00AA4782"/>
    <w:rsid w:val="00AA6B8D"/>
    <w:rsid w:val="00AA7034"/>
    <w:rsid w:val="00AB218E"/>
    <w:rsid w:val="00AB279E"/>
    <w:rsid w:val="00AC1277"/>
    <w:rsid w:val="00AC6158"/>
    <w:rsid w:val="00AC71F7"/>
    <w:rsid w:val="00AC7BDA"/>
    <w:rsid w:val="00AC7D2D"/>
    <w:rsid w:val="00AD3872"/>
    <w:rsid w:val="00AD75A4"/>
    <w:rsid w:val="00AE2B2D"/>
    <w:rsid w:val="00AE4122"/>
    <w:rsid w:val="00AE6103"/>
    <w:rsid w:val="00AE6E1D"/>
    <w:rsid w:val="00AF0508"/>
    <w:rsid w:val="00AF16D6"/>
    <w:rsid w:val="00AF3C54"/>
    <w:rsid w:val="00AF5935"/>
    <w:rsid w:val="00AF78E6"/>
    <w:rsid w:val="00AF7B8B"/>
    <w:rsid w:val="00B03721"/>
    <w:rsid w:val="00B03B2D"/>
    <w:rsid w:val="00B04202"/>
    <w:rsid w:val="00B07F52"/>
    <w:rsid w:val="00B114AE"/>
    <w:rsid w:val="00B137C6"/>
    <w:rsid w:val="00B13B5E"/>
    <w:rsid w:val="00B16631"/>
    <w:rsid w:val="00B2211C"/>
    <w:rsid w:val="00B232C2"/>
    <w:rsid w:val="00B2366E"/>
    <w:rsid w:val="00B241B9"/>
    <w:rsid w:val="00B24C62"/>
    <w:rsid w:val="00B25A23"/>
    <w:rsid w:val="00B302EC"/>
    <w:rsid w:val="00B30415"/>
    <w:rsid w:val="00B30BBE"/>
    <w:rsid w:val="00B33871"/>
    <w:rsid w:val="00B3469D"/>
    <w:rsid w:val="00B4016B"/>
    <w:rsid w:val="00B405E3"/>
    <w:rsid w:val="00B41AAF"/>
    <w:rsid w:val="00B42377"/>
    <w:rsid w:val="00B43891"/>
    <w:rsid w:val="00B43F56"/>
    <w:rsid w:val="00B45A18"/>
    <w:rsid w:val="00B45C51"/>
    <w:rsid w:val="00B46B18"/>
    <w:rsid w:val="00B478A4"/>
    <w:rsid w:val="00B50109"/>
    <w:rsid w:val="00B51C32"/>
    <w:rsid w:val="00B54E44"/>
    <w:rsid w:val="00B5794F"/>
    <w:rsid w:val="00B6653B"/>
    <w:rsid w:val="00B66C8B"/>
    <w:rsid w:val="00B67BF0"/>
    <w:rsid w:val="00B70A17"/>
    <w:rsid w:val="00B717B8"/>
    <w:rsid w:val="00B71F20"/>
    <w:rsid w:val="00B72B00"/>
    <w:rsid w:val="00B74C1A"/>
    <w:rsid w:val="00B752C0"/>
    <w:rsid w:val="00B801B9"/>
    <w:rsid w:val="00B86A3F"/>
    <w:rsid w:val="00B86EE9"/>
    <w:rsid w:val="00B90786"/>
    <w:rsid w:val="00B91258"/>
    <w:rsid w:val="00B91471"/>
    <w:rsid w:val="00B94707"/>
    <w:rsid w:val="00B94CBC"/>
    <w:rsid w:val="00B9641F"/>
    <w:rsid w:val="00BA08CA"/>
    <w:rsid w:val="00BA09BE"/>
    <w:rsid w:val="00BA11D9"/>
    <w:rsid w:val="00BA137C"/>
    <w:rsid w:val="00BA159A"/>
    <w:rsid w:val="00BA3AFB"/>
    <w:rsid w:val="00BA3C49"/>
    <w:rsid w:val="00BA588C"/>
    <w:rsid w:val="00BA5E2A"/>
    <w:rsid w:val="00BA7D37"/>
    <w:rsid w:val="00BB0E46"/>
    <w:rsid w:val="00BB294E"/>
    <w:rsid w:val="00BB3A34"/>
    <w:rsid w:val="00BB4322"/>
    <w:rsid w:val="00BB6B51"/>
    <w:rsid w:val="00BB6CFA"/>
    <w:rsid w:val="00BC001D"/>
    <w:rsid w:val="00BC02FB"/>
    <w:rsid w:val="00BC2501"/>
    <w:rsid w:val="00BC364C"/>
    <w:rsid w:val="00BC3FCA"/>
    <w:rsid w:val="00BC58E1"/>
    <w:rsid w:val="00BC6985"/>
    <w:rsid w:val="00BD19B9"/>
    <w:rsid w:val="00BD1D41"/>
    <w:rsid w:val="00BD3118"/>
    <w:rsid w:val="00BD5AC6"/>
    <w:rsid w:val="00BD6404"/>
    <w:rsid w:val="00BD6A40"/>
    <w:rsid w:val="00BD6DF4"/>
    <w:rsid w:val="00BD79CC"/>
    <w:rsid w:val="00BD7D6D"/>
    <w:rsid w:val="00BE0A66"/>
    <w:rsid w:val="00BE0C93"/>
    <w:rsid w:val="00BE0CB9"/>
    <w:rsid w:val="00BE22F4"/>
    <w:rsid w:val="00BE4A6B"/>
    <w:rsid w:val="00BE5636"/>
    <w:rsid w:val="00BE605E"/>
    <w:rsid w:val="00BE6C14"/>
    <w:rsid w:val="00BE6CA4"/>
    <w:rsid w:val="00BF00BD"/>
    <w:rsid w:val="00BF0BAD"/>
    <w:rsid w:val="00BF23CE"/>
    <w:rsid w:val="00BF2831"/>
    <w:rsid w:val="00BF3B49"/>
    <w:rsid w:val="00C01B76"/>
    <w:rsid w:val="00C026A9"/>
    <w:rsid w:val="00C02FD6"/>
    <w:rsid w:val="00C047A0"/>
    <w:rsid w:val="00C05499"/>
    <w:rsid w:val="00C05B47"/>
    <w:rsid w:val="00C05E27"/>
    <w:rsid w:val="00C07268"/>
    <w:rsid w:val="00C1001E"/>
    <w:rsid w:val="00C104F1"/>
    <w:rsid w:val="00C13B02"/>
    <w:rsid w:val="00C14B92"/>
    <w:rsid w:val="00C15975"/>
    <w:rsid w:val="00C17FA6"/>
    <w:rsid w:val="00C20A1B"/>
    <w:rsid w:val="00C222ED"/>
    <w:rsid w:val="00C24ED8"/>
    <w:rsid w:val="00C25E27"/>
    <w:rsid w:val="00C26914"/>
    <w:rsid w:val="00C3046C"/>
    <w:rsid w:val="00C312F7"/>
    <w:rsid w:val="00C31BBA"/>
    <w:rsid w:val="00C35692"/>
    <w:rsid w:val="00C37BFB"/>
    <w:rsid w:val="00C40778"/>
    <w:rsid w:val="00C40BA5"/>
    <w:rsid w:val="00C413F1"/>
    <w:rsid w:val="00C42B4E"/>
    <w:rsid w:val="00C43BB8"/>
    <w:rsid w:val="00C46854"/>
    <w:rsid w:val="00C46ADE"/>
    <w:rsid w:val="00C47E4E"/>
    <w:rsid w:val="00C5217C"/>
    <w:rsid w:val="00C55A32"/>
    <w:rsid w:val="00C56463"/>
    <w:rsid w:val="00C61374"/>
    <w:rsid w:val="00C61D02"/>
    <w:rsid w:val="00C620DB"/>
    <w:rsid w:val="00C623B3"/>
    <w:rsid w:val="00C648F3"/>
    <w:rsid w:val="00C66BA5"/>
    <w:rsid w:val="00C71E41"/>
    <w:rsid w:val="00C751E7"/>
    <w:rsid w:val="00C80E4C"/>
    <w:rsid w:val="00C8218A"/>
    <w:rsid w:val="00C85310"/>
    <w:rsid w:val="00C858D7"/>
    <w:rsid w:val="00C85A71"/>
    <w:rsid w:val="00C86384"/>
    <w:rsid w:val="00C911F8"/>
    <w:rsid w:val="00C956D0"/>
    <w:rsid w:val="00C958CB"/>
    <w:rsid w:val="00C96E2C"/>
    <w:rsid w:val="00CA0A21"/>
    <w:rsid w:val="00CA0DF6"/>
    <w:rsid w:val="00CA14E0"/>
    <w:rsid w:val="00CA1EDE"/>
    <w:rsid w:val="00CA6A08"/>
    <w:rsid w:val="00CA6D18"/>
    <w:rsid w:val="00CA7786"/>
    <w:rsid w:val="00CB03DD"/>
    <w:rsid w:val="00CB04B7"/>
    <w:rsid w:val="00CB078D"/>
    <w:rsid w:val="00CB167D"/>
    <w:rsid w:val="00CB38D0"/>
    <w:rsid w:val="00CB794B"/>
    <w:rsid w:val="00CC0755"/>
    <w:rsid w:val="00CC0F25"/>
    <w:rsid w:val="00CC10BB"/>
    <w:rsid w:val="00CC1239"/>
    <w:rsid w:val="00CC214A"/>
    <w:rsid w:val="00CC518E"/>
    <w:rsid w:val="00CC7FC8"/>
    <w:rsid w:val="00CD0A7D"/>
    <w:rsid w:val="00CD0C99"/>
    <w:rsid w:val="00CD272D"/>
    <w:rsid w:val="00CD3E7B"/>
    <w:rsid w:val="00CD4577"/>
    <w:rsid w:val="00CD544E"/>
    <w:rsid w:val="00CD6F53"/>
    <w:rsid w:val="00CE6AF1"/>
    <w:rsid w:val="00CE7A41"/>
    <w:rsid w:val="00CF0347"/>
    <w:rsid w:val="00CF1504"/>
    <w:rsid w:val="00CF1FE1"/>
    <w:rsid w:val="00CF430D"/>
    <w:rsid w:val="00CF7593"/>
    <w:rsid w:val="00CF7B19"/>
    <w:rsid w:val="00D00D05"/>
    <w:rsid w:val="00D00D0B"/>
    <w:rsid w:val="00D04DEB"/>
    <w:rsid w:val="00D04EB3"/>
    <w:rsid w:val="00D04F44"/>
    <w:rsid w:val="00D06CEC"/>
    <w:rsid w:val="00D073FD"/>
    <w:rsid w:val="00D11D96"/>
    <w:rsid w:val="00D14E4F"/>
    <w:rsid w:val="00D203FA"/>
    <w:rsid w:val="00D20809"/>
    <w:rsid w:val="00D20E01"/>
    <w:rsid w:val="00D22006"/>
    <w:rsid w:val="00D22737"/>
    <w:rsid w:val="00D2489A"/>
    <w:rsid w:val="00D251A9"/>
    <w:rsid w:val="00D254BF"/>
    <w:rsid w:val="00D263F8"/>
    <w:rsid w:val="00D2684A"/>
    <w:rsid w:val="00D26D63"/>
    <w:rsid w:val="00D273E8"/>
    <w:rsid w:val="00D275B2"/>
    <w:rsid w:val="00D30D5E"/>
    <w:rsid w:val="00D3525A"/>
    <w:rsid w:val="00D365CB"/>
    <w:rsid w:val="00D4110B"/>
    <w:rsid w:val="00D4218C"/>
    <w:rsid w:val="00D42D0A"/>
    <w:rsid w:val="00D43598"/>
    <w:rsid w:val="00D43C2F"/>
    <w:rsid w:val="00D4402B"/>
    <w:rsid w:val="00D44F00"/>
    <w:rsid w:val="00D50771"/>
    <w:rsid w:val="00D512B5"/>
    <w:rsid w:val="00D53819"/>
    <w:rsid w:val="00D55123"/>
    <w:rsid w:val="00D6231B"/>
    <w:rsid w:val="00D63F40"/>
    <w:rsid w:val="00D64A23"/>
    <w:rsid w:val="00D67F7F"/>
    <w:rsid w:val="00D7107A"/>
    <w:rsid w:val="00D7149E"/>
    <w:rsid w:val="00D714EA"/>
    <w:rsid w:val="00D723A5"/>
    <w:rsid w:val="00D73531"/>
    <w:rsid w:val="00D73616"/>
    <w:rsid w:val="00D73B29"/>
    <w:rsid w:val="00D74A93"/>
    <w:rsid w:val="00D80718"/>
    <w:rsid w:val="00D80A7A"/>
    <w:rsid w:val="00D818A1"/>
    <w:rsid w:val="00D83234"/>
    <w:rsid w:val="00D837B0"/>
    <w:rsid w:val="00D90DF6"/>
    <w:rsid w:val="00D9196E"/>
    <w:rsid w:val="00D91C4A"/>
    <w:rsid w:val="00D92102"/>
    <w:rsid w:val="00D92F1D"/>
    <w:rsid w:val="00D931CD"/>
    <w:rsid w:val="00D94699"/>
    <w:rsid w:val="00D96929"/>
    <w:rsid w:val="00DA0685"/>
    <w:rsid w:val="00DA0F44"/>
    <w:rsid w:val="00DA178E"/>
    <w:rsid w:val="00DA3CA9"/>
    <w:rsid w:val="00DA46A1"/>
    <w:rsid w:val="00DA527D"/>
    <w:rsid w:val="00DA665C"/>
    <w:rsid w:val="00DA6933"/>
    <w:rsid w:val="00DB0591"/>
    <w:rsid w:val="00DB3599"/>
    <w:rsid w:val="00DB4F03"/>
    <w:rsid w:val="00DB5D9D"/>
    <w:rsid w:val="00DC1486"/>
    <w:rsid w:val="00DC30C1"/>
    <w:rsid w:val="00DC4C6D"/>
    <w:rsid w:val="00DC4D77"/>
    <w:rsid w:val="00DC6FE7"/>
    <w:rsid w:val="00DD2AE4"/>
    <w:rsid w:val="00DD3626"/>
    <w:rsid w:val="00DD448F"/>
    <w:rsid w:val="00DD4D73"/>
    <w:rsid w:val="00DD6939"/>
    <w:rsid w:val="00DD6BF0"/>
    <w:rsid w:val="00DE044D"/>
    <w:rsid w:val="00DE0601"/>
    <w:rsid w:val="00DE18C7"/>
    <w:rsid w:val="00DE5560"/>
    <w:rsid w:val="00DF1ED1"/>
    <w:rsid w:val="00DF23D8"/>
    <w:rsid w:val="00DF264A"/>
    <w:rsid w:val="00DF3316"/>
    <w:rsid w:val="00DF6AB6"/>
    <w:rsid w:val="00E01EBC"/>
    <w:rsid w:val="00E024C8"/>
    <w:rsid w:val="00E030D1"/>
    <w:rsid w:val="00E03804"/>
    <w:rsid w:val="00E03B40"/>
    <w:rsid w:val="00E04D41"/>
    <w:rsid w:val="00E136D7"/>
    <w:rsid w:val="00E2084E"/>
    <w:rsid w:val="00E2212C"/>
    <w:rsid w:val="00E24D4D"/>
    <w:rsid w:val="00E25924"/>
    <w:rsid w:val="00E25D01"/>
    <w:rsid w:val="00E319A1"/>
    <w:rsid w:val="00E32EF6"/>
    <w:rsid w:val="00E33B58"/>
    <w:rsid w:val="00E34D0C"/>
    <w:rsid w:val="00E37CE8"/>
    <w:rsid w:val="00E431ED"/>
    <w:rsid w:val="00E43240"/>
    <w:rsid w:val="00E4387C"/>
    <w:rsid w:val="00E44BBB"/>
    <w:rsid w:val="00E45413"/>
    <w:rsid w:val="00E4561C"/>
    <w:rsid w:val="00E460B8"/>
    <w:rsid w:val="00E50E71"/>
    <w:rsid w:val="00E555C2"/>
    <w:rsid w:val="00E56369"/>
    <w:rsid w:val="00E57723"/>
    <w:rsid w:val="00E578B2"/>
    <w:rsid w:val="00E64B71"/>
    <w:rsid w:val="00E6508A"/>
    <w:rsid w:val="00E6606E"/>
    <w:rsid w:val="00E67CA7"/>
    <w:rsid w:val="00E70E59"/>
    <w:rsid w:val="00E730AF"/>
    <w:rsid w:val="00E73F5B"/>
    <w:rsid w:val="00E75369"/>
    <w:rsid w:val="00E801F1"/>
    <w:rsid w:val="00E807B3"/>
    <w:rsid w:val="00E80ED5"/>
    <w:rsid w:val="00E819A3"/>
    <w:rsid w:val="00E82707"/>
    <w:rsid w:val="00E835F3"/>
    <w:rsid w:val="00E83739"/>
    <w:rsid w:val="00E85B6E"/>
    <w:rsid w:val="00E90DB4"/>
    <w:rsid w:val="00E90F1E"/>
    <w:rsid w:val="00E9101C"/>
    <w:rsid w:val="00E91C65"/>
    <w:rsid w:val="00E922D5"/>
    <w:rsid w:val="00E92496"/>
    <w:rsid w:val="00E92A21"/>
    <w:rsid w:val="00E95C99"/>
    <w:rsid w:val="00E9763D"/>
    <w:rsid w:val="00EA5C24"/>
    <w:rsid w:val="00EA744F"/>
    <w:rsid w:val="00EA7A03"/>
    <w:rsid w:val="00EB1CDF"/>
    <w:rsid w:val="00EB2771"/>
    <w:rsid w:val="00EB4D9C"/>
    <w:rsid w:val="00EB4E1B"/>
    <w:rsid w:val="00EB553E"/>
    <w:rsid w:val="00EB6802"/>
    <w:rsid w:val="00EB704A"/>
    <w:rsid w:val="00EC0C82"/>
    <w:rsid w:val="00EC1E17"/>
    <w:rsid w:val="00EC25D0"/>
    <w:rsid w:val="00EC280A"/>
    <w:rsid w:val="00EC4824"/>
    <w:rsid w:val="00EC4ED3"/>
    <w:rsid w:val="00EC5692"/>
    <w:rsid w:val="00ED0070"/>
    <w:rsid w:val="00ED1152"/>
    <w:rsid w:val="00ED37FB"/>
    <w:rsid w:val="00ED79A0"/>
    <w:rsid w:val="00EE0592"/>
    <w:rsid w:val="00EE069E"/>
    <w:rsid w:val="00EE5164"/>
    <w:rsid w:val="00EF10B4"/>
    <w:rsid w:val="00EF1F1C"/>
    <w:rsid w:val="00EF4F9E"/>
    <w:rsid w:val="00EF622A"/>
    <w:rsid w:val="00EF68B1"/>
    <w:rsid w:val="00EF6D85"/>
    <w:rsid w:val="00EF7AD0"/>
    <w:rsid w:val="00F01756"/>
    <w:rsid w:val="00F03635"/>
    <w:rsid w:val="00F04157"/>
    <w:rsid w:val="00F07CD8"/>
    <w:rsid w:val="00F11120"/>
    <w:rsid w:val="00F1246E"/>
    <w:rsid w:val="00F13EE9"/>
    <w:rsid w:val="00F14D5B"/>
    <w:rsid w:val="00F154A7"/>
    <w:rsid w:val="00F16BDE"/>
    <w:rsid w:val="00F1720F"/>
    <w:rsid w:val="00F204AA"/>
    <w:rsid w:val="00F22182"/>
    <w:rsid w:val="00F22306"/>
    <w:rsid w:val="00F23144"/>
    <w:rsid w:val="00F25BD9"/>
    <w:rsid w:val="00F2692B"/>
    <w:rsid w:val="00F3216D"/>
    <w:rsid w:val="00F32E45"/>
    <w:rsid w:val="00F332FA"/>
    <w:rsid w:val="00F33C39"/>
    <w:rsid w:val="00F34842"/>
    <w:rsid w:val="00F4288C"/>
    <w:rsid w:val="00F4447A"/>
    <w:rsid w:val="00F44790"/>
    <w:rsid w:val="00F458E5"/>
    <w:rsid w:val="00F45D1F"/>
    <w:rsid w:val="00F47E57"/>
    <w:rsid w:val="00F51FA3"/>
    <w:rsid w:val="00F60B32"/>
    <w:rsid w:val="00F613BC"/>
    <w:rsid w:val="00F6285A"/>
    <w:rsid w:val="00F64212"/>
    <w:rsid w:val="00F6483D"/>
    <w:rsid w:val="00F706CA"/>
    <w:rsid w:val="00F70CEE"/>
    <w:rsid w:val="00F72772"/>
    <w:rsid w:val="00F727B9"/>
    <w:rsid w:val="00F74F98"/>
    <w:rsid w:val="00F7602D"/>
    <w:rsid w:val="00F76F82"/>
    <w:rsid w:val="00F774F3"/>
    <w:rsid w:val="00F776C8"/>
    <w:rsid w:val="00F80C6E"/>
    <w:rsid w:val="00F83E84"/>
    <w:rsid w:val="00F86474"/>
    <w:rsid w:val="00F86DFD"/>
    <w:rsid w:val="00F90BBD"/>
    <w:rsid w:val="00F90D2A"/>
    <w:rsid w:val="00F91470"/>
    <w:rsid w:val="00F92AC5"/>
    <w:rsid w:val="00F96A80"/>
    <w:rsid w:val="00F96ADA"/>
    <w:rsid w:val="00FA106E"/>
    <w:rsid w:val="00FA3172"/>
    <w:rsid w:val="00FA3BA0"/>
    <w:rsid w:val="00FA3E2E"/>
    <w:rsid w:val="00FA4DD7"/>
    <w:rsid w:val="00FA5C98"/>
    <w:rsid w:val="00FA7098"/>
    <w:rsid w:val="00FB07DC"/>
    <w:rsid w:val="00FB1E9B"/>
    <w:rsid w:val="00FB2DDE"/>
    <w:rsid w:val="00FB3B46"/>
    <w:rsid w:val="00FB4B2A"/>
    <w:rsid w:val="00FC1941"/>
    <w:rsid w:val="00FC26B9"/>
    <w:rsid w:val="00FC4A92"/>
    <w:rsid w:val="00FC597B"/>
    <w:rsid w:val="00FC6624"/>
    <w:rsid w:val="00FD1B3B"/>
    <w:rsid w:val="00FD20A0"/>
    <w:rsid w:val="00FD22FC"/>
    <w:rsid w:val="00FD2F6C"/>
    <w:rsid w:val="00FD6715"/>
    <w:rsid w:val="00FD7DC8"/>
    <w:rsid w:val="00FE1B54"/>
    <w:rsid w:val="00FE2848"/>
    <w:rsid w:val="00FE28B5"/>
    <w:rsid w:val="00FE47F8"/>
    <w:rsid w:val="00FE4FE6"/>
    <w:rsid w:val="00FE6556"/>
    <w:rsid w:val="00FE755F"/>
    <w:rsid w:val="00FF15FA"/>
    <w:rsid w:val="00FF19CE"/>
    <w:rsid w:val="00FF5EF4"/>
    <w:rsid w:val="00FF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0A3CF1"/>
  <w15:docId w15:val="{7D4EEEA3-0CE1-45D3-A808-4B8C3CA3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E44"/>
  </w:style>
  <w:style w:type="paragraph" w:styleId="Heading1">
    <w:name w:val="heading 1"/>
    <w:basedOn w:val="Normal"/>
    <w:next w:val="Normal"/>
    <w:link w:val="Heading1Char"/>
    <w:uiPriority w:val="9"/>
    <w:qFormat/>
    <w:rsid w:val="007504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4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4F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75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75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3D5"/>
  </w:style>
  <w:style w:type="paragraph" w:styleId="Footer">
    <w:name w:val="footer"/>
    <w:basedOn w:val="Normal"/>
    <w:link w:val="FooterChar"/>
    <w:uiPriority w:val="99"/>
    <w:unhideWhenUsed/>
    <w:rsid w:val="00907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3D5"/>
  </w:style>
  <w:style w:type="paragraph" w:styleId="BalloonText">
    <w:name w:val="Balloon Text"/>
    <w:basedOn w:val="Normal"/>
    <w:link w:val="BalloonTextChar"/>
    <w:uiPriority w:val="99"/>
    <w:semiHidden/>
    <w:unhideWhenUsed/>
    <w:rsid w:val="0090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3D5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C24ED8"/>
    <w:pPr>
      <w:spacing w:after="0" w:line="240" w:lineRule="auto"/>
    </w:pPr>
    <w:rPr>
      <w:rFonts w:ascii="Tahoma" w:eastAsia="Times New Roman" w:hAnsi="Tahoma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C24ED8"/>
    <w:rPr>
      <w:rFonts w:ascii="Tahoma" w:eastAsia="Times New Roman" w:hAnsi="Tahoma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C24E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4E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4E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4E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504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04EC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7504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ption">
    <w:name w:val="caption"/>
    <w:basedOn w:val="Normal"/>
    <w:next w:val="Normal"/>
    <w:unhideWhenUsed/>
    <w:qFormat/>
    <w:rsid w:val="00C858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FB07DC"/>
    <w:pPr>
      <w:tabs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858D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8448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14F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4E301F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C40778"/>
    <w:pPr>
      <w:tabs>
        <w:tab w:val="right" w:leader="dot" w:pos="9350"/>
      </w:tabs>
      <w:spacing w:after="0"/>
      <w:ind w:left="216"/>
    </w:pPr>
  </w:style>
  <w:style w:type="paragraph" w:styleId="TableofFigures">
    <w:name w:val="table of figures"/>
    <w:basedOn w:val="Normal"/>
    <w:next w:val="Normal"/>
    <w:uiPriority w:val="99"/>
    <w:unhideWhenUsed/>
    <w:rsid w:val="00177ADF"/>
    <w:pPr>
      <w:spacing w:after="0"/>
    </w:pPr>
  </w:style>
  <w:style w:type="paragraph" w:styleId="TOC3">
    <w:name w:val="toc 3"/>
    <w:basedOn w:val="Normal"/>
    <w:next w:val="Normal"/>
    <w:autoRedefine/>
    <w:uiPriority w:val="39"/>
    <w:unhideWhenUsed/>
    <w:rsid w:val="00997FFC"/>
    <w:pPr>
      <w:spacing w:after="100"/>
      <w:ind w:left="440"/>
    </w:pPr>
  </w:style>
  <w:style w:type="character" w:styleId="SubtleEmphasis">
    <w:name w:val="Subtle Emphasis"/>
    <w:basedOn w:val="Emphasis"/>
    <w:uiPriority w:val="19"/>
    <w:qFormat/>
    <w:rsid w:val="004A526F"/>
    <w:rPr>
      <w:i/>
      <w:iCs/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6D75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D751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E82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27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27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70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68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685AC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685AC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ridTable1Light">
    <w:name w:val="Grid Table 1 Light"/>
    <w:basedOn w:val="TableNormal"/>
    <w:uiPriority w:val="46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">
    <w:name w:val="Grid Table 4"/>
    <w:basedOn w:val="TableNormal"/>
    <w:uiPriority w:val="49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2230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ormalWeb">
    <w:name w:val="Normal (Web)"/>
    <w:basedOn w:val="Normal"/>
    <w:uiPriority w:val="99"/>
    <w:unhideWhenUsed/>
    <w:rsid w:val="00C71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D04D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4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6.xml"/><Relationship Id="rId21" Type="http://schemas.openxmlformats.org/officeDocument/2006/relationships/customXml" Target="ink/ink4.xml"/><Relationship Id="rId42" Type="http://schemas.openxmlformats.org/officeDocument/2006/relationships/image" Target="media/image19.png"/><Relationship Id="rId63" Type="http://schemas.openxmlformats.org/officeDocument/2006/relationships/customXml" Target="ink/ink21.xml"/><Relationship Id="rId68" Type="http://schemas.openxmlformats.org/officeDocument/2006/relationships/image" Target="media/image32.png"/><Relationship Id="rId84" Type="http://schemas.openxmlformats.org/officeDocument/2006/relationships/customXml" Target="ink/ink31.xml"/><Relationship Id="rId89" Type="http://schemas.openxmlformats.org/officeDocument/2006/relationships/customXml" Target="ink/ink33.xml"/><Relationship Id="rId16" Type="http://schemas.openxmlformats.org/officeDocument/2006/relationships/image" Target="media/image6.png"/><Relationship Id="rId107" Type="http://schemas.openxmlformats.org/officeDocument/2006/relationships/image" Target="media/image53.png"/><Relationship Id="rId11" Type="http://schemas.openxmlformats.org/officeDocument/2006/relationships/image" Target="media/image2.png"/><Relationship Id="rId32" Type="http://schemas.openxmlformats.org/officeDocument/2006/relationships/image" Target="media/image14.png"/><Relationship Id="rId37" Type="http://schemas.openxmlformats.org/officeDocument/2006/relationships/customXml" Target="ink/ink11.xml"/><Relationship Id="rId53" Type="http://schemas.openxmlformats.org/officeDocument/2006/relationships/image" Target="media/image24.png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image" Target="media/image26.png"/><Relationship Id="rId102" Type="http://schemas.openxmlformats.org/officeDocument/2006/relationships/image" Target="media/image49.png"/><Relationship Id="rId5" Type="http://schemas.openxmlformats.org/officeDocument/2006/relationships/webSettings" Target="webSettings.xml"/><Relationship Id="rId90" Type="http://schemas.openxmlformats.org/officeDocument/2006/relationships/image" Target="media/image43.png"/><Relationship Id="rId95" Type="http://schemas.openxmlformats.org/officeDocument/2006/relationships/customXml" Target="ink/ink36.xm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43" Type="http://schemas.openxmlformats.org/officeDocument/2006/relationships/customXml" Target="ink/ink14.xml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customXml" Target="ink/ink24.xml"/><Relationship Id="rId80" Type="http://schemas.openxmlformats.org/officeDocument/2006/relationships/customXml" Target="ink/ink29.xml"/><Relationship Id="rId85" Type="http://schemas.openxmlformats.org/officeDocument/2006/relationships/image" Target="media/image40.png"/><Relationship Id="rId12" Type="http://schemas.openxmlformats.org/officeDocument/2006/relationships/image" Target="media/image3.png"/><Relationship Id="rId17" Type="http://schemas.openxmlformats.org/officeDocument/2006/relationships/customXml" Target="ink/ink2.xml"/><Relationship Id="rId33" Type="http://schemas.openxmlformats.org/officeDocument/2006/relationships/customXml" Target="ink/ink9.xml"/><Relationship Id="rId38" Type="http://schemas.openxmlformats.org/officeDocument/2006/relationships/image" Target="media/image17.png"/><Relationship Id="rId59" Type="http://schemas.openxmlformats.org/officeDocument/2006/relationships/customXml" Target="ink/ink19.xml"/><Relationship Id="rId103" Type="http://schemas.openxmlformats.org/officeDocument/2006/relationships/customXml" Target="ink/ink40.xml"/><Relationship Id="rId108" Type="http://schemas.openxmlformats.org/officeDocument/2006/relationships/image" Target="media/image54.png"/><Relationship Id="rId20" Type="http://schemas.openxmlformats.org/officeDocument/2006/relationships/image" Target="media/image8.png"/><Relationship Id="rId41" Type="http://schemas.openxmlformats.org/officeDocument/2006/relationships/customXml" Target="ink/ink13.xm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customXml" Target="ink/ink27.xml"/><Relationship Id="rId83" Type="http://schemas.openxmlformats.org/officeDocument/2006/relationships/image" Target="media/image39.png"/><Relationship Id="rId88" Type="http://schemas.openxmlformats.org/officeDocument/2006/relationships/image" Target="media/image42.png"/><Relationship Id="rId91" Type="http://schemas.openxmlformats.org/officeDocument/2006/relationships/customXml" Target="ink/ink34.xml"/><Relationship Id="rId96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1.xml"/><Relationship Id="rId23" Type="http://schemas.openxmlformats.org/officeDocument/2006/relationships/image" Target="media/image10.png"/><Relationship Id="rId28" Type="http://schemas.openxmlformats.org/officeDocument/2006/relationships/customXml" Target="ink/ink7.xml"/><Relationship Id="rId36" Type="http://schemas.openxmlformats.org/officeDocument/2006/relationships/image" Target="media/image16.png"/><Relationship Id="rId49" Type="http://schemas.openxmlformats.org/officeDocument/2006/relationships/customXml" Target="ink/ink16.xml"/><Relationship Id="rId106" Type="http://schemas.openxmlformats.org/officeDocument/2006/relationships/image" Target="media/image52.png"/><Relationship Id="rId10" Type="http://schemas.openxmlformats.org/officeDocument/2006/relationships/footer" Target="footer1.xml"/><Relationship Id="rId31" Type="http://schemas.openxmlformats.org/officeDocument/2006/relationships/customXml" Target="ink/ink8.xml"/><Relationship Id="rId44" Type="http://schemas.openxmlformats.org/officeDocument/2006/relationships/image" Target="media/image20.png"/><Relationship Id="rId52" Type="http://schemas.openxmlformats.org/officeDocument/2006/relationships/customXml" Target="ink/ink17.xml"/><Relationship Id="rId60" Type="http://schemas.openxmlformats.org/officeDocument/2006/relationships/image" Target="media/image28.png"/><Relationship Id="rId65" Type="http://schemas.openxmlformats.org/officeDocument/2006/relationships/customXml" Target="ink/ink22.xml"/><Relationship Id="rId73" Type="http://schemas.openxmlformats.org/officeDocument/2006/relationships/customXml" Target="ink/ink26.xml"/><Relationship Id="rId78" Type="http://schemas.openxmlformats.org/officeDocument/2006/relationships/image" Target="media/image37.png"/><Relationship Id="rId81" Type="http://schemas.openxmlformats.org/officeDocument/2006/relationships/image" Target="media/image38.png"/><Relationship Id="rId86" Type="http://schemas.openxmlformats.org/officeDocument/2006/relationships/customXml" Target="ink/ink32.xml"/><Relationship Id="rId94" Type="http://schemas.openxmlformats.org/officeDocument/2006/relationships/image" Target="media/image45.png"/><Relationship Id="rId99" Type="http://schemas.openxmlformats.org/officeDocument/2006/relationships/customXml" Target="ink/ink38.xml"/><Relationship Id="rId101" Type="http://schemas.openxmlformats.org/officeDocument/2006/relationships/customXml" Target="ink/ink3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customXml" Target="ink/ink12.xml"/><Relationship Id="rId109" Type="http://schemas.openxmlformats.org/officeDocument/2006/relationships/fontTable" Target="fontTable.xm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customXml" Target="ink/ink18.xml"/><Relationship Id="rId76" Type="http://schemas.openxmlformats.org/officeDocument/2006/relationships/image" Target="media/image36.png"/><Relationship Id="rId97" Type="http://schemas.openxmlformats.org/officeDocument/2006/relationships/customXml" Target="ink/ink37.xml"/><Relationship Id="rId104" Type="http://schemas.openxmlformats.org/officeDocument/2006/relationships/image" Target="media/image50.png"/><Relationship Id="rId7" Type="http://schemas.openxmlformats.org/officeDocument/2006/relationships/endnotes" Target="endnotes.xml"/><Relationship Id="rId71" Type="http://schemas.openxmlformats.org/officeDocument/2006/relationships/customXml" Target="ink/ink25.xml"/><Relationship Id="rId92" Type="http://schemas.openxmlformats.org/officeDocument/2006/relationships/image" Target="media/image44.png"/><Relationship Id="rId2" Type="http://schemas.openxmlformats.org/officeDocument/2006/relationships/numbering" Target="numbering.xml"/><Relationship Id="rId29" Type="http://schemas.openxmlformats.org/officeDocument/2006/relationships/image" Target="media/image120.png"/><Relationship Id="rId24" Type="http://schemas.openxmlformats.org/officeDocument/2006/relationships/customXml" Target="ink/ink5.xml"/><Relationship Id="rId40" Type="http://schemas.openxmlformats.org/officeDocument/2006/relationships/image" Target="media/image18.png"/><Relationship Id="rId45" Type="http://schemas.openxmlformats.org/officeDocument/2006/relationships/customXml" Target="ink/ink15.xml"/><Relationship Id="rId66" Type="http://schemas.openxmlformats.org/officeDocument/2006/relationships/image" Target="media/image31.png"/><Relationship Id="rId87" Type="http://schemas.openxmlformats.org/officeDocument/2006/relationships/image" Target="media/image41.png"/><Relationship Id="rId110" Type="http://schemas.openxmlformats.org/officeDocument/2006/relationships/theme" Target="theme/theme1.xml"/><Relationship Id="rId61" Type="http://schemas.openxmlformats.org/officeDocument/2006/relationships/customXml" Target="ink/ink20.xml"/><Relationship Id="rId82" Type="http://schemas.openxmlformats.org/officeDocument/2006/relationships/customXml" Target="ink/ink30.xml"/><Relationship Id="rId19" Type="http://schemas.openxmlformats.org/officeDocument/2006/relationships/customXml" Target="ink/ink3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customXml" Target="ink/ink10.xml"/><Relationship Id="rId77" Type="http://schemas.openxmlformats.org/officeDocument/2006/relationships/customXml" Target="ink/ink28.xml"/><Relationship Id="rId100" Type="http://schemas.openxmlformats.org/officeDocument/2006/relationships/image" Target="media/image48.png"/><Relationship Id="rId105" Type="http://schemas.openxmlformats.org/officeDocument/2006/relationships/image" Target="media/image51.png"/><Relationship Id="rId8" Type="http://schemas.openxmlformats.org/officeDocument/2006/relationships/image" Target="media/image1.png"/><Relationship Id="rId51" Type="http://schemas.openxmlformats.org/officeDocument/2006/relationships/image" Target="media/image21.png"/><Relationship Id="rId72" Type="http://schemas.openxmlformats.org/officeDocument/2006/relationships/image" Target="media/image34.png"/><Relationship Id="rId93" Type="http://schemas.openxmlformats.org/officeDocument/2006/relationships/customXml" Target="ink/ink35.xml"/><Relationship Id="rId98" Type="http://schemas.openxmlformats.org/officeDocument/2006/relationships/image" Target="media/image47.pn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67" Type="http://schemas.openxmlformats.org/officeDocument/2006/relationships/customXml" Target="ink/ink2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\OneDrive\Documents\SMU%20Files\Thesis%201\Artifact%20Design%20-%20Draft\Template%20-%20LDD%205-Pager%20Appendices%20v1.0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9T03:20:22.648"/>
    </inkml:context>
    <inkml:brush xml:id="br0">
      <inkml:brushProperty name="width" value="0.05" units="cm"/>
      <inkml:brushProperty name="height" value="0.05" units="cm"/>
      <inkml:brushProperty name="color" value="#FFC000"/>
    </inkml:brush>
  </inkml:definitions>
  <inkml:trace contextRef="#ctx0" brushRef="#br0">851 485 24575,'-7'-1'0,"0"0"0,0-1 0,0 0 0,1-1 0,-1 0 0,0 0 0,-9-6 0,-24-9 0,-104-20 0,90 26 0,0-2 0,-70-30 0,96 29 0,0-1 0,1-2 0,-29-24 0,-9-6 0,50 36 36,0-1-1,0-1 1,2-1-1,0 0 0,-20-30 1,-16-18-1614,42 55-5248</inkml:trace>
  <inkml:trace contextRef="#ctx0" brushRef="#br0" timeOffset="426.16">0 1 24575,'0'293'-1365,"0"-279"-5461</inkml:trace>
  <inkml:trace contextRef="#ctx0" brushRef="#br0" timeOffset="1323.99">44 1 24575,'54'3'0,"78"13"0,-53-5 0,-67-8-1365,-3 0-5461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4T07:02:05.132"/>
    </inkml:context>
    <inkml:brush xml:id="br0">
      <inkml:brushProperty name="width" value="0.05" units="cm"/>
      <inkml:brushProperty name="height" value="0.05" units="cm"/>
      <inkml:brushProperty name="color" value="#FFC000"/>
    </inkml:brush>
  </inkml:definitions>
  <inkml:trace contextRef="#ctx0" brushRef="#br0">1 18 24575,'122'-10'0,"-89"6"0,2 1 0,63 3 0,-97 0 0,0 0 0,0 0 0,0 0 0,-1 0 0,1 0 0,0 0 0,0 1 0,0-1 0,-1 0 0,1 0 0,0 1 0,0-1 0,-1 1 0,1-1 0,0 1 0,-1-1 0,1 1 0,0-1 0,-1 1 0,1-1 0,-1 1 0,1 0 0,-1-1 0,1 1 0,-1 0 0,1 1 0,-4 24 0,-30 33 0,23-43 0,-41 95 0,42-86 0,-2 0 0,-3-1 0,2 0 0,-2 1 0,-20 24 0,25-39 0,-10 13 0,0 1 0,1 0 0,-19 37 0,36-61-68,0 1 0,1 0-1,-1 0 1,1 0 0,-1 1 0,1-1-1,0 0 1,-1 0 0,1 0 0,0 0-1,0 0 1,0 0 0,0 0 0,0 1-1,0-1 1,0 0 0,0 0-1,0 0 1,1 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9T03:25:27.133"/>
    </inkml:context>
    <inkml:brush xml:id="br0">
      <inkml:brushProperty name="width" value="0.05" units="cm"/>
      <inkml:brushProperty name="height" value="0.05" units="cm"/>
      <inkml:brushProperty name="color" value="#FFC000"/>
    </inkml:brush>
  </inkml:definitions>
  <inkml:trace contextRef="#ctx0" brushRef="#br0">0 1 24575,'1'1'0,"0"1"0,-1-1 0,1 1 0,0 0 0,0-1 0,0 0 0,0 1 0,0-1 0,0 0 0,1 0 0,-1 1 0,0-1 0,1 0 0,-1 0 0,0 0 0,1 0 0,-1-1 0,1 1 0,0 0 0,2 0 0,36 15 0,-36-15 0,109 39 0,-77-34 0,-32-7 0,-1 1 0,1 0 0,0 1 0,-1-1 0,1 0 0,-1 1 0,1 0 0,-1 0 0,1 0 0,-1 0 0,0 1 0,0-1 0,1 1 0,4 4 0,-8-6 0,0 1 0,1 0 0,-1 0 0,0 0 0,0-1 0,0 1 0,0 0 0,0 0 0,0 0 0,0-1 0,0 1 0,-1 0 0,1 0 0,0-1 0,0 1 0,-1 0 0,1 1 0,0-2 0,-1 1 0,1 0 0,-1-1 0,1 1 0,-1-1 0,1 1 0,-1 0 0,1-1 0,-1 1 0,0-1 0,0 1 0,-23 18 0,21-17 0,-26 18 0,19-14 0,1 0 0,0 1 0,0 0 0,1 1 0,0 0 0,-14 16 0,-5 6 322,22-26-603,1 1 0,-1 1-1,1-1 1,-1 1 0,-4 9 0,5-6-6545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9T03:25:12.488"/>
    </inkml:context>
    <inkml:brush xml:id="br0">
      <inkml:brushProperty name="width" value="0.05" units="cm"/>
      <inkml:brushProperty name="height" value="0.05" units="cm"/>
      <inkml:brushProperty name="color" value="#FFC000"/>
    </inkml:brush>
  </inkml:definitions>
  <inkml:trace contextRef="#ctx0" brushRef="#br0">1 606 24575,'0'-2'0,"1"1"0,0-1 0,0 1 0,0 0 0,0 0 0,0-1 0,0 1 0,0 0 0,0 0 0,0 0 0,0 0 0,1 0 0,-1 1 0,0-1 0,1 0 0,-1 0 0,0 1 0,1-1 0,1 0 0,32-11 0,-34 12 0,40-9 0,0 1 0,74-3 0,-24 3 0,-33 4 0,77 3 0,-86 3 0,-1-2 0,81-11 0,-114 7 0,0-1 0,-1 0 0,1-1 0,-1-1 0,19-11 0,32-15 0,19-7 0,-1-5 0,-3-3 0,80-61 0,-123 83 0,-3 2 0,-14 9 0,0 0 0,1 1 0,1 2 0,0 1 0,27-10 0,12-2 0,-43 15 0,-1 1 0,1 1 0,0 1 0,1 0 0,-1 1 0,1 1 0,31-1 0,22 5-1365,-59-1-5461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4T07:02:03.308"/>
    </inkml:context>
    <inkml:brush xml:id="br0">
      <inkml:brushProperty name="width" value="0.05" units="cm"/>
      <inkml:brushProperty name="height" value="0.05" units="cm"/>
      <inkml:brushProperty name="color" value="#FFC000"/>
    </inkml:brush>
  </inkml:definitions>
  <inkml:trace contextRef="#ctx0" brushRef="#br0">428 1 24575,'-12'1'0,"-1"0"0,1 0 0,-3 2 0,3 0 0,0 0 0,0 1 0,0 0 0,0 1 0,1 1 0,0-1 0,0 2 0,0 0 0,1 0 0,0 1 0,-17 17 0,4-2 0,2 2 0,1 1 0,0 1 0,-31 55 0,21-39 0,20-31 0,1 1 0,1-1 0,0 2 0,-11 22 0,18-34 0,0 1 0,0-1 0,0 1 0,1-1 0,-1 1 0,1 0 0,0-1 0,-1 1 0,1 0 0,0-1 0,1 1 0,-1 0 0,0 0 0,1-1 0,-1 1 0,1-1 0,0 1 0,0-1 0,0 1 0,0-1 0,0 1 0,1-1 0,-1 0 0,1 0 0,0 0 0,-1 1 0,1-2 0,0 1 0,0 0 0,0 0 0,4 2 0,0-1 0,0 0 0,0-1 0,1 0 0,-1 0 0,1 0 0,-1 0 0,1-1 0,0 0 0,-1-1 0,1 0 0,0 0 0,10-1 0,5-1 0,-3-1 0,0-1 0,20-6 0,-31 7 0,-1 0 0,0 0 0,0-1 0,0 0 0,0 0 0,0-1 0,-1 0 0,0 0 0,0 0 0,-1-1 0,1 0 0,4-7 0,-7 9 0,0 0 0,0 0 0,-1 0 0,0 0 0,0-1 0,0 1 0,0-1 0,-1 1 0,1-1 0,-1 1 0,0-1 0,-1 0 0,1 0 0,-1 1 0,0-1 0,0 0 0,0 0 0,-1 1 0,0-1 0,0 0 0,-2-7 0,1 10 0,1 0 0,-1 0 0,1 0 0,-1 0 0,0 0 0,1 0 0,-1 1 0,0-1 0,0 0 0,0 1 0,-1 0 0,1-1 0,0 1 0,0 0 0,-1 0 0,1 1 0,-1-1 0,1 0 0,-1 1 0,1-1 0,-1 1 0,-4 0 0,-67 1 0,48 1 0,17-2 0,0-1 0,1 2 0,-1-1 0,1 1 0,-3 0 0,3 1 0,-1 0 0,1 0 0,0 1 0,0 0 0,0 0 0,0 1 0,-11 8 0,-9 6-1365,17-9-5461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9T03:24:52.997"/>
    </inkml:context>
    <inkml:brush xml:id="br0">
      <inkml:brushProperty name="width" value="0.05" units="cm"/>
      <inkml:brushProperty name="height" value="0.05" units="cm"/>
      <inkml:brushProperty name="color" value="#FFC000"/>
    </inkml:brush>
  </inkml:definitions>
  <inkml:trace contextRef="#ctx0" brushRef="#br0">2087 0 24575,'1'8'0,"1"0"0,0-1 0,0 1 0,1-1 0,0 1 0,1-1 0,-1 0 0,1 0 0,0 0 0,1-1 0,7 9 0,22 39 0,-12 6 0,-2 2 0,-3 1 0,8 65 0,1-1 0,-20-101 0,-2 0 0,0 0 0,-2 1 0,-1-1 0,-1 1 0,-1-1 0,-1 1 0,-1-1 0,-2 0 0,-1 0 0,-1 0 0,-1-1 0,-1 0 0,-13 26 0,-23 45 0,-42 84 0,79-169 0,1 1 0,-1-1 0,-1-1 0,0 0 0,-1 0 0,0 0 0,0-2 0,-1 1 0,0-1 0,-21 11 0,7-6 0,-1-1 0,-1-1 0,0-2 0,-32 8 0,-90 11 0,-25 6 0,105-13 0,0-4 0,-1-3 0,-1-2 0,-109 2 0,-2-12 0,-130-5 0,225-7 0,0-4 0,-138-40 0,221 53 0,-1 0 0,1 0 0,0-1 0,0 1 0,0-1 0,0 0 0,0 0 0,1 0 0,-1 0 0,0-1 0,1 0 0,0 0 0,-6-6 0,6 4 0,0-1 0,0 1 0,1-1 0,0 0 0,0 0 0,1 0 0,-1 0 0,0-12 0,-13-73 0,6 40 0,1-1 0,0-59 0,8 86 0,-1-30 0,2 0 0,2-1 0,3 1 0,21-87 0,-24 131 49,0 0 0,0 1 0,1-1-1,1 1 1,0 0 0,12-18 0,-14 25-139,0-1 0,1 1 0,-1 0 0,1 0 0,0 0 1,0 0-1,0 1 0,1-1 0,-1 1 0,1 0 1,-1 1-1,1-1 0,0 1 0,-1 0 0,1 0 0,0 0 1,0 1-1,5-1 0,3 1-6736</inkml:trace>
  <inkml:trace contextRef="#ctx0" brushRef="#br0" timeOffset="1143.06">1 470 24575,'51'20'0,"123"31"0,-170-50 0,0-1 0,-1 1 0,1 0 0,0 0 0,0 0 0,-1 1 0,1-1 0,0 1 0,-1 0 0,4 2 0,-6-2 0,0-1 0,0 1 0,0-1 0,-1 1 0,1-1 0,0 1 0,-1 0 0,1-1 0,-1 1 0,0 0 0,0-1 0,0 1 0,1 0 0,-1 0 0,-1-1 0,1 1 0,0 0 0,0-1 0,-1 1 0,1 0 0,-1-1 0,1 1 0,-1 0 0,0-1 0,0 1 0,0 1 0,-29 62 0,17-40 0,-16 49 0,17-38-1365,7-21-5461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9T03:24:04.701"/>
    </inkml:context>
    <inkml:brush xml:id="br0">
      <inkml:brushProperty name="width" value="0.05" units="cm"/>
      <inkml:brushProperty name="height" value="0.05" units="cm"/>
      <inkml:brushProperty name="color" value="#FFC000"/>
    </inkml:brush>
  </inkml:definitions>
  <inkml:trace contextRef="#ctx0" brushRef="#br0">0 1 24575,'100'13'0,"-18"-10"0,-1 4 0,96 20 0,-169-23 0,0-1 0,-1 1 0,1 0 0,-1 1 0,0-1 0,-1 1 0,1 1 0,-1-1 0,0 1 0,0 1 0,-1-1 0,0 1 0,0-1 0,4 9 0,20 23 0,29 25 0,-30-35 0,-1 2 0,-2 0 0,-1 2 0,-2 0 0,0 2 0,16 36 0,21 76 0,66 138 0,-115-266 0,1 1 0,1-1 0,0-1 0,2 0 0,0-1 0,0-1 0,2 0 0,0-1 0,0 0 0,32 18 0,-22-17 0,0-2 0,2-1 0,-1-2 0,1 0 0,1-2 0,0-1 0,35 4 0,371 22 0,6-35 0,-153-1 0,183 23 0,-238-6 0,3 1 0,235 18 0,-348-26 0,139 21 0,-154-13 0,133 1 0,-133-17-1365,-82 1-5461</inkml:trace>
  <inkml:trace contextRef="#ctx0" brushRef="#br0" timeOffset="1233.83">4713 1133 24575,'3'2'0,"0"0"0,0 0 0,-1 0 0,0 1 0,1-1 0,-1 1 0,0-1 0,0 1 0,0 0 0,0 0 0,-1 0 0,3 6 0,6 7 0,27 31 0,71 95 0,-101-133 0,-4-5 0,0 1 0,0-1 0,-1 0 0,1 1 0,-1-1 0,0 1 0,2 7 0,-3-10 0,-1 0 0,0 0 0,0-1 0,-1 1 0,1 0 0,0 0 0,0-1 0,-1 1 0,1 0 0,-1-1 0,0 1 0,1 0 0,-1-1 0,0 1 0,0-1 0,0 1 0,0-1 0,0 1 0,-1-1 0,1 0 0,0 1 0,0-1 0,-1 0 0,1 0 0,-1 0 0,-1 1 0,-27 16 78,1-2-1,-2-1 1,-34 12 0,-48 24-1754,98-42-5150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4T07:01:55.367"/>
    </inkml:context>
    <inkml:brush xml:id="br0">
      <inkml:brushProperty name="width" value="0.05" units="cm"/>
      <inkml:brushProperty name="height" value="0.05" units="cm"/>
      <inkml:brushProperty name="color" value="#FFC000"/>
    </inkml:brush>
  </inkml:definitions>
  <inkml:trace contextRef="#ctx0" brushRef="#br0">68 3 24575,'0'0'0,"0"1"0,0-1 0,0 0 0,0 1 0,0-1 0,0 0 0,-1 1 0,1-1 0,0 0 0,0 0 0,0 1 0,-1-1 0,1 0 0,0 0 0,0 1 0,0-1 0,-1 0 0,1 0 0,0 0 0,-1 0 0,1 1 0,0-1 0,0 0 0,-1 0 0,1 0 0,0 0 0,-1 0 0,1 0 0,0 0 0,-1 0 0,1 0 0,0 0 0,-1 0 0,1 0 0,0 0 0,-1 0 0,1 0 0,0 0 0,-1 0 0,1 0 0,0 0 0,0-1 0,-1 1 0,1 0 0,0 0 0,-1 0 0,1-1 0,0 1 0,0 0 0,0 0 0,-1 0 0,1-1 0,0 1 0,0 0 0,0-1 0,-1 1 0,1 0 0,0 0 0,0-1 0,0 1 0,0 0 0,0-1 0,0 1 0,0 0 0,0-1 0,0 1 0,0 0 0,0-1 0,0 1 0,-17 21 0,-15 162 0,31-181 0,0 0 0,0 0 0,1 0 0,0 0 0,-1 0 0,1 0 0,0 0 0,0 0 0,0 0 0,0 0 0,0 0 0,0 0 0,1 0 0,-1 0 0,1 0 0,-1 0 0,1-1 0,0 1 0,-1 0 0,1 0 0,0 0 0,0-1 0,1 1 0,-1-1 0,2 3 0,1-2 0,0 0 0,0 0 0,-1 0 0,1-1 0,1 1 0,-1-1 0,0 0 0,0-1 0,0 1 0,0-1 0,7 0 0,254-2-1365,-250 2-5461</inkml:trace>
  <inkml:trace contextRef="#ctx0" brushRef="#br0" timeOffset="826.83">261 126 24575,'-3'0'0,"-3"6"0,-2 5 0,1 3 0,2 6 0,1 2 0,2 1 0,-2 2 0,0 0 0,0-2 0,1-1 0,2 2 0,-1-1 0,-1 2 0,-1 0 0,0-2 0,1-1 0,2-5-8191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04:07:48.084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2808 7508 24575,'1'-14'0,"1"0"0,0 0 0,1 1 0,9-25 0,3-14 0,11-99 0,-6 0 0,0-190 0,3-122 0,2-159 0,-26 527 0,-4 0 0,-22-123 0,11 134 0,-33-172 0,-105-325 0,-51 18 0,192 530 0,-2 0 0,-2 1 0,-1 0 0,-1 2 0,-2 0 0,-1 2 0,-1 0 0,-34-32 0,42 49 0,1 0 0,-2 1 0,0 1 0,0 0 0,0 1 0,-1 1 0,-23-7 0,-39-18 0,55 23 0,0 1 0,0 1 0,0 1 0,-1 2 0,0 0 0,-38 0 0,6-1 0,-623-35 0,233 36-130,328 5-1105,82-1-5591</inkml:trace>
  <inkml:trace contextRef="#ctx0" brushRef="#br0" timeOffset="1220.45">862 3006 24575,'-5'2'0,"0"0"0,0 0 0,0 0 0,0 0 0,0 1 0,1 0 0,-1 0 0,1 0 0,0 1 0,0 0 0,0-1 0,1 1 0,-5 6 0,-14 12 0,-13 6 0,-1-2 0,-1-1 0,-74 36 0,53-42 0,47-17 0,1 1 0,0 0 0,0 1 0,0 0 0,0 0 0,1 1 0,-1 0 0,-8 7 0,17-11 0,0 1 0,1-1 0,-1 0 0,0 0 0,0 1 0,1-1 0,-1 0 0,0 1 0,1-1 0,0 1 0,-1-1 0,1 1 0,0-1 0,-1 0 0,1 1 0,0-1 0,0 1 0,0-1 0,1 1 0,-1-1 0,0 1 0,1-1 0,-1 1 0,0-1 0,1 1 0,0-1 0,-1 0 0,1 1 0,0-1 0,0 0 0,-1 0 0,1 1 0,0-1 0,0 0 0,2 1 0,43 43 0,-38-39 0,38 34-455,2-3 0,68 41 0,-103-71-6371</inkml:trace>
  <inkml:trace contextRef="#ctx0" brushRef="#br0" timeOffset="2706.53">136 3434 24575,'-37'-61'0,"29"50"0,1 0 0,0 0 0,0 0 0,1-1 0,0 0 0,1-1 0,1 1 0,0-1 0,1 0 0,-4-24 0,8 34 0,0-1 0,1 0 0,-1 0 0,1 0 0,-1 1 0,1-1 0,0 1 0,1-1 0,-1 1 0,1 0 0,-1 0 0,1 0 0,0 0 0,0 1 0,0-1 0,1 1 0,-1-1 0,0 1 0,1 0 0,0 1 0,3-3 0,3 0 0,0-1 0,0 1 0,0 0 0,0 1 0,1 0 0,20-2 0,-30 5 0,0 0 0,1 0 0,-1 0 0,0 0 0,1 0 0,-1 0 0,0 0 0,1 1 0,-1-1 0,0 0 0,0 1 0,1-1 0,-1 1 0,0 0 0,0-1 0,0 1 0,0 0 0,0 0 0,0 0 0,0 0 0,0-1 0,0 1 0,0 1 0,0-1 0,-1 0 0,2 1 0,-1 2 0,0-1 0,0 0 0,0 1 0,0-1 0,0 1 0,-1-1 0,0 1 0,0-1 0,0 7 0,-2 3 0,1 0 0,-2 0 0,0 0 0,-7 18 0,-6 11 0,10-24 0,0 0 0,-1 0 0,-2-1 0,1 0 0,-2 0 0,-11 15 0,15-26 0,-1-1 0,1 1 0,-1-1 0,0 0 0,-12 5 0,15-8 0,0 0 0,0 0 0,0 0 0,0 0 0,0 1 0,1-1 0,-1 1 0,1 0 0,0 0 0,0 0 0,0 0 0,0 1 0,0-1 0,1 1 0,0 0 0,-1 0 0,1 0 0,1 0 0,-1 0 0,1 0 0,-1 0 0,0 7 0,1 3 0,0 1 0,1 0 0,0-1 0,1 1 0,1-1 0,0 1 0,2-1 0,5 18 0,-7-25 0,1-1 0,0 0 0,0 0 0,0 0 0,1 0 0,0 0 0,0 0 0,1-1 0,0 0 0,-1 0 0,2 0 0,-1-1 0,0 0 0,1 0 0,0 0 0,0-1 0,0 0 0,1 0 0,9 4 0,-14-7 0,0 1 0,0-1 0,0 0 0,0 0 0,0 1 0,0-1 0,-1 0 0,1-1 0,0 1 0,0 0 0,0 0 0,0-1 0,0 1 0,0-1 0,-1 0 0,1 1 0,0-1 0,-1 0 0,1 0 0,1-1 0,1-2 0,0 1 0,0-1 0,0 0 0,-1 0 0,0 0 0,1 0 0,2-6 0,3-8 0,0-1 0,11-34 0,-19 50 0,4-13 0,0-1 0,-1 0 0,-1 1 0,-1-1 0,-1 0 0,0 0 0,-1-1 0,0 1 0,-2 0 0,0 0 0,-1 1 0,-1-1 0,0 0 0,-10-23 0,-1 20-1365,6 15-5461</inkml:trace>
  <inkml:trace contextRef="#ctx0" brushRef="#br0" timeOffset="4683.38">234 2923 24575,'17'-535'0,"-18"341"0,33-271 0,-17 306 0,-9-283 0,-9 232 0,1 125 0,0 24 0,10-103 0,-6 147 0,0 0 0,2 1 0,0 0 0,1 0 0,0 0 0,1 0 0,1 1 0,1 0 0,0 0 0,20-26 0,-21 35 0,1 0 0,1 0 0,-1 0 0,1 1 0,0 1 0,0 0 0,0 0 0,1 0 0,-1 1 0,1 1 0,0 0 0,12-2 0,25-7 0,-25 4 0,188-52 0,-168 50 0,1 2 0,-1 2 0,50 0 0,506 48 0,-27 0 0,-217-44-1365,-340 1-5461</inkml:trace>
  <inkml:trace contextRef="#ctx0" brushRef="#br0" timeOffset="5642.33">2362 118 24575,'1'5'0,"-1"0"0,1-1 0,-1 1 0,1 0 0,1-1 0,-1 1 0,0-1 0,1 0 0,0 1 0,0-1 0,1 0 0,-1 0 0,1 0 0,0 0 0,0-1 0,0 1 0,5 4 0,7 4 0,1 0 0,0-1 0,19 10 0,-22-14 0,0 0 0,0 2 0,-1-1 0,20 20 0,-31-27 0,0 0 0,-1 0 0,1 0 0,0 0 0,-1 0 0,1 0 0,-1 0 0,0 0 0,1 0 0,-1 0 0,0 0 0,0 0 0,1 0 0,-1 0 0,0 0 0,0 1 0,0-1 0,0 0 0,-1 0 0,1 0 0,0 0 0,0 0 0,-1 0 0,1 0 0,-1 0 0,1 0 0,-1 0 0,1 0 0,-1 0 0,1 0 0,-1 0 0,0 0 0,1 0 0,-1-1 0,-1 2 0,-39 31 0,19-17 0,-52 60-1365,66-66-5461</inkml:trace>
  <inkml:trace contextRef="#ctx0" brushRef="#br0" timeOffset="9906.74">3220 20 24575,'-81'-17'0,"68"17"0,-12-2 0,-1 1 0,-39 5 0,57-3 0,1 0 0,0 0 0,-1 1 0,1 1 0,0-1 0,0 1 0,0 0 0,1 1 0,-1-1 0,1 1 0,-1 1 0,1-1 0,-7 8 0,-26 26 0,16-17 0,-33 40 0,50-54 0,1 0 0,0 0 0,1 1 0,-1 0 0,1 0 0,1 0 0,0 0 0,0 1 0,0-1 0,-1 13 0,4-17 0,0 0 0,0 0 0,0 0 0,0 0 0,1 0 0,0 0 0,0 0 0,0 0 0,0-1 0,1 1 0,-1 0 0,1-1 0,0 1 0,0-1 0,0 1 0,1-1 0,-1 0 0,1 0 0,0 0 0,-1 0 0,1-1 0,1 1 0,-1-1 0,0 1 0,1-1 0,-1 0 0,1-1 0,-1 1 0,1-1 0,0 1 0,4 0 0,2 1 0,0 0 0,0-1 0,0 0 0,0 0 0,1-1 0,-1-1 0,0 1 0,1-2 0,-1 0 0,21-3 0,1-8 0,0-2 0,-1-1 0,0-1 0,43-31 0,-25 17 0,-43 26 0,0 0 0,0 0 0,0 0 0,-1-1 0,1 0 0,-1 0 0,0 0 0,-1 0 0,1-1 0,-1 0 0,0 0 0,0 0 0,-1-1 0,0 1 0,0-1 0,-1 0 0,0 0 0,3-11 0,-6 18 0,1 0 0,0 1 0,0-1 0,-1 0 0,1 0 0,0 0 0,-1 1 0,1-1 0,0 0 0,0 0 0,-1 0 0,1 0 0,-1 0 0,1 1 0,0-1 0,-1 0 0,1 0 0,0 0 0,-1 0 0,1 0 0,0 0 0,-1 0 0,1 0 0,-1 0 0,1-1 0,0 1 0,-1 0 0,1 0 0,0 0 0,-1 0 0,1 0 0,0-1 0,-1 1 0,1 0 0,0 0 0,0 0 0,-1-1 0,1 1 0,0 0 0,0-1 0,-1 1 0,1 0 0,0 0 0,0-1 0,0 1 0,0 0 0,-1-1 0,1 1 0,0-1 0,0 1 0,0 0 0,0-1 0,0 1 0,0 0 0,0-1 0,0 1 0,0 0 0,0-1 0,0 1 0,0-1 0,-18 27 0,-57 203 0,-11 30 0,55-183 123,-30 82 48,55-137-448,0 0 1,1 0-1,1 1 1,2 0-1,-1 32 1,3-39-6550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28:41.829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 2 24575,'62'-1'0,"67"2"0,-128-1 0,0 0 0,-1 0 0,1 0 0,0 0 0,-1 0 0,1 0 0,0 1 0,-1-1 0,1 0 0,0 0 0,-1 0 0,1 1 0,-1-1 0,1 0 0,0 1 0,-1-1 0,1 0 0,-1 1 0,1-1 0,-1 1 0,1-1 0,-1 1 0,1-1 0,-1 1 0,0 0 0,1-1 0,-1 1 0,0-1 0,1 2 0,-8 20 0,-34 29 0,30-39 0,-9 13 60,-26 43 0,40-57-246,0 0 1,1 0-1,0 0 0,1 1 1,0-1-1,1 1 1,-3 15-1,5-16-6640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28:38.683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45 0 24575,'0'5'0,"0"4"0,-2 6 0,-1 3 0,-3 2 0,0 2 0,1-1 0,1-2 0,2 1 0,-2 0 0,0-2 0,1 2 0,1 3 0,0 1 0,1 0 0,1-1 0,0-6-8191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9T03:21:33.900"/>
    </inkml:context>
    <inkml:brush xml:id="br0">
      <inkml:brushProperty name="width" value="0.05" units="cm"/>
      <inkml:brushProperty name="height" value="0.05" units="cm"/>
      <inkml:brushProperty name="color" value="#FFC000"/>
    </inkml:brush>
  </inkml:definitions>
  <inkml:trace contextRef="#ctx0" brushRef="#br0">12 1 24575,'1'136'0,"-3"144"0,-6-232-1365,5-36-5461</inkml:trace>
  <inkml:trace contextRef="#ctx0" brushRef="#br0" timeOffset="421.41">87 414 24575,'3'0'0,"0"3"0,3 2 0,2 4 0,4 3 0,0 1 0,2 3 0,-1-4-8191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28:36.159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1643 193 24575,'-618'-21'0,"146"-16"0,125 33 0,183 7 0,135-3-1365,17 0-5461</inkml:trace>
  <inkml:trace contextRef="#ctx0" brushRef="#br0" timeOffset="1613.59">176 1 24575,'-3'0'0,"-1"1"0,0 0 0,1 0 0,-1 0 0,1 0 0,-1 0 0,1 1 0,0-1 0,0 1 0,-1 0 0,1 0 0,0 0 0,1 1 0,-1-1 0,-4 4 0,-38 50 0,27-32 0,14-18 0,0-1 0,-1 0 0,0 0 0,0 0 0,0 0 0,0-1 0,-1 0 0,-9 6 0,15-10 0,0 0 0,0 0 0,1 0 0,-1 0 0,0 0 0,0 0 0,0 0 0,0 0 0,0 0 0,1 0 0,-1 0 0,0 0 0,0 0 0,0 0 0,0 0 0,0 0 0,0 1 0,0-1 0,0 0 0,1 0 0,-1 0 0,0 0 0,0 0 0,0 0 0,0 0 0,0 1 0,0-1 0,0 0 0,0 0 0,0 0 0,0 0 0,0 0 0,0 1 0,0-1 0,0 0 0,0 0 0,0 0 0,0 0 0,0 0 0,0 1 0,0-1 0,0 0 0,0 0 0,0 0 0,0 0 0,0 0 0,0 0 0,0 1 0,0-1 0,-1 0 0,1 0 0,0 0 0,0 0 0,0 0 0,0 0 0,0 0 0,0 0 0,0 1 0,0-1 0,-1 0 0,1 0 0,0 0 0,0 0 0,0 0 0,0 0 0,0 0 0,-1 0 0,1 0 0,0 0 0,19 6 0,22 1 0,-32-5 13,0 1-1,0 0 1,-1 0-1,0 0 1,0 1-1,0 0 1,0 1-1,0 0 1,8 7-1,41 22-1502,-40-27-5336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16:22.364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5772 386 24575,'-8'-7'0,"1"0"0,-1 0 0,0 0 0,-1 1 0,0 1 0,0 0 0,0 0 0,0 0 0,-1 1 0,0 1 0,0-1 0,0 2 0,-13-3 0,3 0 0,0-1 0,1-1 0,-20-9 0,23 8 0,-1 1 0,0 1 0,0 0 0,-30-5 0,-36 5 0,-126 7 0,79 2 0,68-3 0,-84 11 0,-122 33 0,186-29 0,52-9 0,0-1 0,-51 2 0,71-7 0,-1 0 0,1-1 0,0-1 0,0 0 0,0 0 0,0-1 0,0 0 0,0-1 0,1 0 0,-1 0 0,-16-11 0,-26-23 0,29 20 0,-1 2 0,-47-25 0,-9 1 0,42 20 0,-2 1 0,0 2 0,-44-12 0,53 21 0,2 0 0,-54-8 0,61 13 0,-133-7 0,-205 24 0,-219-14 0,447-15 0,96 14 0,26-1 0,-1 2 0,0-1 0,0 2 0,0-1 0,0 1 0,-18 5 0,27-4 0,-1-1 0,0 1 0,1 0 0,-1 0 0,1 1 0,-1-1 0,1 0 0,0 1 0,0 0 0,0-1 0,0 1 0,1 0 0,-1 0 0,1 0 0,0 0 0,0 0 0,-1 5 0,-1 2 0,0 0 0,1 0 0,1 0 0,-1 14 0,2 2 0,0 28 0,-10 73 0,7-102 0,2 1 0,3 31 0,-1-28 0,-1 0 0,-3 29 0,2-51 0,0 1 0,-1-1 0,0 1 0,0-1 0,0 0 0,-1 0 0,0 0 0,-1 0 0,1 0 0,-1-1 0,-1 0 0,-6 8 0,6-10 0,0 0 0,-1-1 0,0 1 0,0-1 0,0 0 0,0-1 0,0 0 0,0 0 0,-12 2 0,9-1 0,0-1 0,0 1 0,0 0 0,-12 7 0,-1 2 0,0-2 0,0-1 0,-1-1 0,0 0 0,-1-2 0,-31 5 0,5-1 0,20-5 0,0-2 0,0-1 0,-59-4 0,18 0 0,-63-14 0,-99 32 0,101-1 0,96-12 0,0 2 0,1 1 0,0 1 0,0 3 0,0 0 0,-46 23 0,74-31 0,0 1 0,0 0 0,0 1 0,1 0 0,-1 0 0,1 0 0,0 1 0,0 0 0,1 0 0,-1 0 0,1 1 0,1 0 0,-1 0 0,1 0 0,0 0 0,0 1 0,0 0 0,1 0 0,0 0 0,1 0 0,-1 0 0,1 0 0,1 1 0,0-1 0,-1 16 0,1-17 0,0 0 0,0 1 0,0-1 0,-1 0 0,1 0 0,-2 0 0,1 0 0,-1 0 0,0 0 0,0-1 0,0 1 0,-1-1 0,0 0 0,-6 7 0,1-4 0,0-1 0,0 0 0,-1 0 0,0-1 0,0-1 0,0 1 0,-12 3 0,12-4 0,-1-1 0,1 0 0,-1-1 0,0 0 0,0 0 0,0-1 0,0 0 0,0-1 0,-11-1 0,-170-1-1365,178 1-5461</inkml:trace>
  <inkml:trace contextRef="#ctx0" brushRef="#br0" timeOffset="1630.82">295 1063 24575,'-10'1'0,"-1"1"0,0 0 0,1 0 0,-1 1 0,1 0 0,0 1 0,0 0 0,1 1 0,-1 0 0,-11 9 0,-21 9 0,8-3 0,28-15 0,-1-1 0,0 0 0,0 0 0,0-1 0,-12 5 0,18-8 0,-1 0 0,0 0 0,0 1 0,1-1 0,-1 1 0,0 0 0,1-1 0,-1 1 0,0 0 0,1 0 0,-1 0 0,1 0 0,0 0 0,-1 0 0,1 0 0,0 0 0,0 1 0,-1-1 0,1 1 0,0-1 0,0 1 0,1-1 0,-1 1 0,0-1 0,-1 4 0,2-2 0,1-1 0,-1 0 0,1 1 0,-1-1 0,1 0 0,0 1 0,0-1 0,0 0 0,0 0 0,0 0 0,0 0 0,1 0 0,-1 0 0,1 0 0,-1 0 0,3 2 0,10 9 0,0-1 0,1-1 0,26 16 0,86 66-1365,-115-87-5461</inkml:trace>
  <inkml:trace contextRef="#ctx0" brushRef="#br0" timeOffset="2543.75">60 636 24575,'0'2'0,"0"4"0,-2 3 0,-1 5 0,-3 5 0,0 5 0,1 0 0,-1 1 0,-2-1 0,0 1 0,1-2 0,3-2 0,1-3 0,2-1 0,0-1 0,1-1 0,0-1 0,1-2-8191</inkml:trace>
  <inkml:trace contextRef="#ctx0" brushRef="#br0" timeOffset="3939.86">339 520 24575,'-3'0'0,"0"0"0,-1 1 0,1 0 0,0 0 0,0-1 0,0 2 0,0-1 0,0 0 0,0 1 0,1-1 0,-1 1 0,0 0 0,1 0 0,-1 0 0,1 0 0,0 0 0,-1 1 0,1-1 0,0 1 0,1-1 0,-1 1 0,-1 3 0,-6 10 0,2-1 0,-12 34 0,9-19 0,2-12 0,1 0 0,1 0 0,0 1 0,2 0 0,0 0 0,-1 28 0,5-44 0,0-1 0,1 1 0,-1 0 0,1-1 0,0 1 0,-1-1 0,1 1 0,1-1 0,-1 1 0,0-1 0,0 1 0,1-1 0,0 0 0,-1 0 0,1 0 0,0 0 0,0 0 0,0 0 0,0-1 0,0 1 0,0-1 0,1 1 0,-1-1 0,1 0 0,-1 0 0,1 0 0,-1 0 0,1 0 0,-1 0 0,1-1 0,0 1 0,3-1 0,9 2 0,1-1 0,0-1 0,-1-1 0,20-2 0,-31 3 0,-1-1 0,1 0 0,0-1 0,0 1 0,-1-1 0,1 1 0,-1-1 0,0 0 0,0 0 0,1-1 0,-1 1 0,0-1 0,-1 0 0,1 1 0,0-1 0,-1 0 0,0 0 0,0-1 0,0 1 0,0 0 0,0-1 0,1-3 0,-1 2 0,0 0 0,0 1 0,0-1 0,-1 0 0,0 0 0,0 0 0,0 0 0,0-1 0,-1 1 0,0 0 0,0 0 0,-1 0 0,1 0 0,-1 0 0,-2-8 0,2 11 0,-1-1 0,0 1 0,1 0 0,-1 0 0,0 0 0,0 0 0,0 0 0,0 0 0,0 1 0,0-1 0,0 1 0,-1-1 0,1 1 0,-1 0 0,1 0 0,-1 0 0,1 0 0,-1 0 0,0 1 0,1-1 0,-6 0 0,-66 1 0,53 1 0,-9-2-114,15 0 175,0 0-1,0 1 1,-20 4 0,32-4-116,1 0-1,-1 1 1,1-1 0,0 1-1,-1 0 1,1-1 0,0 1-1,-1 0 1,1 1 0,0-1-1,0 0 1,0 1 0,0-1-1,0 1 1,0-1 0,1 1-1,-1 0 1,0 0 0,1 0-1,0 0 1,-1 0 0,1 0-1,0 0 1,0 0 0,0 1-1,-1 2 1,0 7-6771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16:05.367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0 206 24575,'9'2'0,"-1"1"0,1 0 0,-1 0 0,0 1 0,0 0 0,0 0 0,-1 1 0,1 0 0,-1 0 0,0 1 0,8 9 0,61 73-1365,-70-82-5461</inkml:trace>
  <inkml:trace contextRef="#ctx0" brushRef="#br0" timeOffset="1318.23">382 1 24575,'0'354'-1365,"0"-342"-5461</inkml:trace>
  <inkml:trace contextRef="#ctx0" brushRef="#br0" timeOffset="2531.83">558 29 24575,'-1'0'0,"0"1"0,-1-1 0,1 1 0,0 0 0,0-1 0,0 1 0,0 0 0,0 0 0,-1 0 0,2 0 0,-1 0 0,0 0 0,0 0 0,0 1 0,0-1 0,1 0 0,-1 0 0,0 1 0,1-1 0,-1 0 0,1 1 0,0-1 0,-1 0 0,1 3 0,-7 36 0,7-40 0,-1 6 0,0 1 0,0 1 0,1-1 0,0 1 0,0-1 0,2 15 0,-1-20 0,-1 0 0,1-1 0,-1 1 0,1-1 0,0 1 0,0 0 0,0-1 0,0 1 0,0-1 0,0 0 0,0 1 0,0-1 0,0 0 0,1 0 0,-1 0 0,1 0 0,-1 0 0,1 0 0,-1 0 0,1 0 0,-1 0 0,1-1 0,0 1 0,-1-1 0,1 1 0,0-1 0,0 0 0,-1 0 0,1 0 0,3 0 0,196-2 0,-199 2 0,0 0 0,0 0 0,0 0 0,-1 1 0,1-1 0,0 1 0,0-1 0,-1 1 0,1 0 0,0-1 0,-1 1 0,1 0 0,-1 0 0,1 0 0,-1 0 0,1 1 0,-1-1 0,0 0 0,1 0 0,-1 1 0,0-1 0,0 1 0,0-1 0,0 1 0,0 0 0,-1-1 0,1 1 0,0 0 0,-1-1 0,1 1 0,-1 0 0,0 0 0,1 0 0,-1 0 0,0-1 0,0 1 0,0 0 0,-1 0 0,1 0 0,0-1 0,-1 1 0,1 0 0,-1 0 0,1-1 0,-2 4 0,0 1 0,0-1 0,0 1 0,-1 0 0,1-1 0,-1 0 0,0 1 0,-1-1 0,1-1 0,-1 1 0,0 0 0,0-1 0,-1 0 0,-5 5 0,-4-3-151,-1 1-1,1-2 0,-2 0 0,1 0 1,0-2-1,-1 0 0,0-1 1,-22 1-1,26-3-6674</inkml:trace>
  <inkml:trace contextRef="#ctx0" brushRef="#br0" timeOffset="3291.91">601 15 24575,'3'0'0,"5"0"0,4 0 0,3 0 0,1 0 0,0 0 0,1 0 0,-2 0 0,1 0 0,-1 0 0,-2-2 0,-4-2-8191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15:48.673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0 794 24575,'3'1'0,"0"-1"0,-1 1 0,1 0 0,0 0 0,-1 0 0,1 0 0,-1 0 0,0 0 0,1 0 0,-1 1 0,0 0 0,0-1 0,0 1 0,0 0 0,0 0 0,0 0 0,0 0 0,-1 0 0,1 0 0,1 4 0,30 59 0,-19-34 0,50 68 0,-1-4 0,-54-74 0,-1-1 0,0 2 0,-2-1 0,-1 1 0,0 0 0,2 31 0,-1-10 0,-1 20 0,-4-48 0,0 0 0,0 0 0,2 0 0,5 21 0,13 42 0,-19-63 0,1 0 0,1 0 0,1 0 0,0-1 0,0 1 0,2-1 0,0-1 0,0 1 0,1-1 0,17 20 0,9 4 0,2-1 0,2-2 0,64 44 0,-94-74 0,0-1 0,1 0 0,-1 0 0,1-1 0,-1 0 0,1-1 0,0 1 0,0-2 0,0 1 0,-1-1 0,1-1 0,0 0 0,11-2 0,-10 1 0,0 1 0,0 0 0,0 1 0,0 0 0,0 0 0,0 1 0,0 1 0,0-1 0,0 2 0,13 4 0,-10 1 0,-1 0 0,1 2 0,-1-1 0,-1 2 0,0-1 0,14 18 0,10 9 0,-29-30 0,0 1 0,0 0 0,-1 0 0,6 11 0,18 26 0,76 73 0,39 48 0,-124-140 0,-12-13 0,2-1 0,0-1 0,0 0 0,1 0 0,21 16 0,-15-15-1365,-9-7-5461</inkml:trace>
  <inkml:trace contextRef="#ctx0" brushRef="#br0" timeOffset="1243.58">1395 2350 24575,'2'19'0,"1"-1"0,1 1 0,0-1 0,2 0 0,0-1 0,1 1 0,15 27 0,1 6 0,-22-50 0,0 0 0,-1 1 0,1-1 0,-1 1 0,1-1 0,-1 0 0,0 1 0,1-1 0,-1 1 0,0-1 0,0 1 0,0 0 0,0-1 0,0 1 0,-1-1 0,1 3 0,-1-4 0,1 1 0,-1 0 0,1-1 0,-1 1 0,1 0 0,-1-1 0,0 1 0,1 0 0,-1-1 0,0 1 0,0-1 0,1 1 0,-1-1 0,0 0 0,0 1 0,0-1 0,1 0 0,-1 1 0,0-1 0,0 0 0,-1 0 0,-6 1 0,0-1 0,-1-1 0,1 1 0,0-1 0,-10-3 0,-10 0 0,-184 3-1365,199 1-5461</inkml:trace>
  <inkml:trace contextRef="#ctx0" brushRef="#br0" timeOffset="2892.27">1334 2819 24575,'0'5'0,"0"7"0,0 3 0,0 5 0,0 1 0,0 0 0,0 1 0,0 6 0,0 5 0,0-2 0,0-3 0,-2-5 0,-2-2 0,1-4 0,1-1 0,0 1 0,1 0 0,0-2-8191</inkml:trace>
  <inkml:trace contextRef="#ctx0" brushRef="#br0" timeOffset="4004.29">1482 2819 24575,'-10'146'0,"7"-115"0,3-29 2,0 0-1,0 0 1,0 0-1,1 0 1,-1 0-1,0 0 1,1 0-1,-1 0 1,1-1-1,0 1 1,0 0-1,0 0 1,-1-1-1,2 1 1,-1 0-1,0-1 1,0 1-1,0-1 1,1 0-1,-1 1 1,1-1-1,-1 0 1,1 0-1,-1 0 1,1 0-1,0 0 1,-1 0-1,1 0 1,0-1-1,0 1 1,0-1-1,0 1 1,0-1-1,-1 0 1,1 1-1,0-1 1,2 0-1,14 1-88,0 0 0,0-1 0,24-4 0,-10 2-987,-18 2-5752</inkml:trace>
  <inkml:trace contextRef="#ctx0" brushRef="#br0" timeOffset="4642.69">1601 2908 24575,'0'5'0,"0"6"0,0 7 0,0 5 0,0 1 0,0 4 0,0 0 0,2 0 0,2-2 0,-1-1 0,2 1 0,0 0 0,-1-1 0,-1-2 0,0-3 0,-2-3 0,-1-3-8191</inkml:trace>
  <inkml:trace contextRef="#ctx0" brushRef="#br0" timeOffset="10910.23">1820 2643 24575,'5'-2'0,"-1"0"0,0-1 0,0 1 0,0-1 0,0 0 0,0 0 0,-1 0 0,1-1 0,-1 1 0,0-1 0,0 0 0,0 0 0,2-4 0,-1 3 0,7-10 0,-1 0 0,-1 0 0,0-1 0,-1-1 0,0 1 0,-2-1 0,0 0 0,0-1 0,2-20 0,-4 9 0,-1 0 0,-2 0 0,-1-1 0,-8-56 0,5 57 0,-1-1 0,-1 2 0,-2-1 0,-1 1 0,-1 0 0,-1 0 0,-19-36 0,0 14 0,-69-139 0,79 142 0,2-1 0,2-1 0,-12-70 0,22 79 0,2 0 0,2-1 0,6-57 0,-3 86 0,2 1 0,-1-1 0,2 1 0,-1 0 0,2 0 0,7-13 0,3-7 0,-3 5 0,0 0 0,2 1 0,1 1 0,20-23 0,-31 40 0,1 0 0,0 1 0,0 0 0,0 0 0,1 1 0,0-1 0,0 1 0,0 1 0,1 0 0,0 0 0,0 0 0,0 1 0,0 0 0,0 0 0,1 1 0,-1 0 0,18-1 0,-24 4 0,1-1 0,0 0 0,-1 1 0,0 0 0,1-1 0,-1 1 0,1 0 0,-1 0 0,0 0 0,0 1 0,1-1 0,-1 1 0,0-1 0,0 1 0,0 0 0,-1-1 0,1 1 0,0 0 0,-1 0 0,3 4 0,26 54 0,-8-15 0,-9-22 0,-1-1 0,-1 2 0,-1-1 0,-1 2 0,-2-1 0,8 39 0,4 9 0,-12-41 0,-1 1 0,-1 0 0,0 37 0,-3-43 0,1-1 0,1-1 0,10 32 0,-7-31 0,-1 0 0,2 27 0,-6-35 0,2 0 0,0-1 0,0 1 0,2-1 0,12 27 0,-17-41 0,1-1 0,-1 1 0,1 0 0,0 0 0,0-1 0,0 1 0,0-1 0,0 1 0,0-1 0,0 0 0,0 0 0,1 0 0,-1 0 0,0 0 0,1 0 0,-1-1 0,1 1 0,-1-1 0,1 0 0,3 0 0,61 0 0,-45-2 0,397 1 0,-399-1 0,0-2 0,0 0 0,-1-1 0,1-1 0,-1-1 0,0 0 0,19-12 0,0 3 0,-31 13 0,0 0 0,0 0 0,0 0 0,-1-1 0,1 0 0,-1 0 0,0-1 0,0 0 0,-1 0 0,1 0 0,-1 0 0,0-1 0,-1 0 0,1 0 0,-1 0 0,6-13 0,-4 4 0,0 1 0,-1-1 0,-1 0 0,0 0 0,-1-1 0,0 1 0,-2-1 0,0 1 0,0-1 0,-3-23 0,1 14 0,-1-70 0,4-171 0,-1 260 0,0-1 0,0 1 0,0 0 0,1 0 0,0 0 0,0 0 0,0 0 0,1 0 0,0 1 0,0-1 0,0 1 0,1 0 0,7-9 0,-3 7 0,-1 0 0,1 0 0,0 1 0,1 1 0,-1-1 0,1 1 0,18-7 0,2 2 0,0 1 0,1 2 0,0 1 0,52-4 0,95-19 0,-64 16 0,-52 5 0,73 0 0,-125 8 0,0 0 0,0-1 0,-1 0 0,1-1 0,0 0 0,-1 0 0,1-1 0,-1 0 0,0 0 0,0-1 0,0 0 0,12-9 0,-15 10 0,-1-1 0,0 0 0,0 0 0,0 0 0,0 0 0,0-1 0,-1 1 0,0-1 0,0 0 0,0 0 0,-1 0 0,0-1 0,0 1 0,0-1 0,0 1 0,-1-1 0,0 1 0,0-1 0,-1 0 0,1-6 0,1-138 0,-6-141 0,-1 238 0,-4-98 0,9 136-1365,0 1-5461</inkml:trace>
  <inkml:trace contextRef="#ctx0" brushRef="#br0" timeOffset="11286.37">4110 0 24575,'-2'0'0,"-4"0"0,-3 0 0,0 3 0,-3 3 0,-1 3 0,1 2 0,-1 3 0,0 0 0,-1 4 0,-1-2 0,3-1 0,4-3-8191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15:40.773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119 1 24575,'0'1160'0,"1"-1143"0,1 0 0,0 0 0,8 25 0,-6-25 0,0-1 0,-1 1 0,1 30 0,-4-32-1365,0-2-5461</inkml:trace>
  <inkml:trace contextRef="#ctx0" brushRef="#br0" timeOffset="1727.87">0 1190 24575,'2'1'0,"0"0"0,0 0 0,0 0 0,0 0 0,0 0 0,0 0 0,0 1 0,-1-1 0,1 1 0,0-1 0,-1 1 0,0 0 0,1-1 0,1 5 0,20 30 0,-21-34 0,17 30 0,-8-15 0,-1 1 0,0 0 0,8 23 0,-14-28 0,10 20 0,-2-31 0,3-18 0,25-55 0,-32 54 0,1 1 0,1 0 0,0 0 0,1 1 0,21-24 0,-23 30-1365,-2 0-5461</inkml:trace>
  <inkml:trace contextRef="#ctx0" brushRef="#br0" timeOffset="2504.91">471 985 24575,'0'3'0,"0"2"0,0 7 0,0 5 0,0 8 0,0 2 0,0-1 0,0 2 0,0-1 0,0 1 0,0 2 0,0-2 0,0 1 0,0-4 0,0-5-8191</inkml:trace>
  <inkml:trace contextRef="#ctx0" brushRef="#br0" timeOffset="3829.95">676 971 24575,'6'0'0,"0"2"0,0-1 0,0 1 0,0 0 0,-1 0 0,1 1 0,-1-1 0,0 1 0,1 1 0,-1-1 0,0 1 0,-1-1 0,1 1 0,-1 1 0,0-1 0,0 1 0,4 5 0,-7-8 0,1 0 0,-1 0 0,1 0 0,-1 0 0,0 1 0,0-1 0,0 0 0,0 1 0,-1-1 0,1 1 0,-1 0 0,1-1 0,-1 1 0,0-1 0,0 1 0,0-1 0,-1 6 0,0-5 0,0-1 0,-1 0 0,1 1 0,-1-1 0,1 0 0,-1 1 0,0-1 0,0 0 0,0 0 0,0-1 0,0 1 0,0 0 0,0-1 0,-1 1 0,1-1 0,0 1 0,-1-1 0,0 0 0,1 0 0,-6 1 0,-80 16 0,88-17 0,1-1 0,-1 0 0,0 0 0,0 0 0,0 0 0,0 0 0,0 0 0,0 0 0,0 0 0,0 0 0,0 0 0,0 0 0,0 0 0,0 0 0,1 0 0,-1 0 0,0 0 0,0 0 0,0 1 0,0-1 0,0 0 0,0 0 0,0 0 0,0 0 0,0 0 0,0 0 0,0 0 0,0 0 0,0 0 0,0 0 0,0 1 0,0-1 0,0 0 0,0 0 0,0 0 0,0 0 0,0 0 0,0 0 0,0 0 0,0 0 0,0 0 0,0 0 0,-1 1 0,1-1 0,0 0 0,0 0 0,0 0 0,0 0 0,0 0 0,0 0 0,0 0 0,0 0 0,0 0 0,0 0 0,0 0 0,15 4 0,19 0 0,-17-4 0,-8 0 0,-1 0 0,0 0 0,1 1 0,14 3 0,-21-3 0,0-1 0,0 1 0,1 0 0,-2 0 0,1 0 0,0 0 0,0 1 0,0-1 0,0 0 0,-1 1 0,1-1 0,-1 1 0,1 0 0,-1-1 0,1 1 0,-1 0 0,0 0 0,0 0 0,0 0 0,0 0 0,0 0 0,-1 0 0,2 2 0,0 2 0,-1 1 0,1-1 0,-1 0 0,0 1 0,-1-1 0,1 0 0,-1 1 0,0-1 0,-2 10 0,1-13 0,-1 0 0,1 0 0,-1 0 0,1 0 0,-1-1 0,0 1 0,0 0 0,0-1 0,-1 0 0,1 1 0,0-1 0,-1 0 0,0 0 0,1 0 0,-1-1 0,0 1 0,0 0 0,0-1 0,0 0 0,-4 1 0,-42 17-1365,37-15-5461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00:53.361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 1 24575,'0'20'0,"0"46"0,12 98 0,-8-120-1365,-4-31-5461</inkml:trace>
  <inkml:trace contextRef="#ctx0" brushRef="#br0" timeOffset="1853.38">148 15 24575,'27'-1'0,"-19"0"0,0 1 0,-1-1 0,1 2 0,0-1 0,0 1 0,7 2 0,-13-2 0,0-1 0,0 1 0,-1 0 0,1 0 0,0 0 0,-1 0 0,1 0 0,0 0 0,-1 1 0,0-1 0,1 0 0,-1 1 0,0-1 0,0 1 0,1 0 0,-1-1 0,-1 1 0,1 0 0,0 0 0,0-1 0,-1 1 0,1 0 0,0 0 0,-1 0 0,0 0 0,0 0 0,1 0 0,-2 3 0,2 6 0,-1 0 0,-1 1 0,0-1 0,0 0 0,-1 1 0,0-1 0,-1 0 0,-1-1 0,0 1 0,0 0 0,-1-1 0,0 0 0,-1 0 0,0-1 0,0 1 0,-1-1 0,-1-1 0,1 1 0,-1-1 0,-13 9 0,21-17 0,0 0 0,0 0 0,0 0 0,0 0 0,0 1 0,0-1 0,-1 0 0,1 0 0,0 0 0,0 0 0,0 0 0,0 0 0,0 0 0,0 0 0,0 1 0,0-1 0,0 0 0,0 0 0,0 0 0,0 0 0,-1 0 0,1 0 0,0 1 0,0-1 0,0 0 0,0 0 0,0 0 0,0 0 0,0 0 0,0 1 0,0-1 0,0 0 0,1 0 0,-1 0 0,0 0 0,0 0 0,0 0 0,0 1 0,0-1 0,0 0 0,0 0 0,0 0 0,0 0 0,0 0 0,0 0 0,0 0 0,1 0 0,-1 1 0,0-1 0,0 0 0,0 0 0,0 0 0,0 0 0,0 0 0,0 0 0,1 0 0,-1 0 0,0 0 0,0 0 0,0 0 0,0 0 0,0 0 0,1 0 0,-1 0 0,0 0 0,0 0 0,0 0 0,19 3 0,21-2 0,130-3-1365,-152 2-5461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00:48.605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281 1 24575,'-6'0'0,"0"1"0,0 0 0,0 1 0,0 0 0,0-1 0,0 2 0,0-1 0,0 1 0,1 0 0,0 0 0,-1 0 0,1 1 0,0 0 0,1 0 0,-1 0 0,1 1 0,-1-1 0,1 1 0,1 0 0,-7 10 0,-5 11 0,0 0 0,-21 57 0,32-71 0,-10 22 0,1 1 0,2 0 0,1 0 0,-8 72 0,5 220 0,15-185 0,-5 152 0,-3-225 0,-2 42 0,6 19 0,5 107 0,-2-230 0,1 0 0,0 0 0,0 0 0,1 0 0,-1 0 0,2-1 0,-1 1 0,1-1 0,0 0 0,0 0 0,0-1 0,1 1 0,0-1 0,0 0 0,1 0 0,-1 0 0,1-1 0,0 0 0,0 0 0,1 0 0,-1-1 0,1 0 0,11 3 0,3-2 0,0 1 0,-1 1 0,1 1 0,-1 1 0,20 10 0,-5 2 0,2-2 0,71 23 0,-63-27 0,-8-2 0,2-1 0,-1-2 0,1-2 0,72 5 0,-76-13 0,-28 0 0,1 0 0,-1 1 0,1 0 0,-1 0 0,1 0 0,-1 1 0,0 0 0,1 1 0,-1-1 0,0 1 0,0 1 0,0 0 0,0 0 0,0 0 0,0 0 0,-1 1 0,8 6 0,53 45 0,-52-45 0,-2 0 0,0 0 0,0 2 0,-1-1 0,0 2 0,-1-1 0,-1 2 0,0-1 0,15 27 0,-15-16 0,0-1 0,-2 1 0,0 1 0,-2-1 0,6 47 0,-8-51 0,1-1 0,0 1 0,2-1 0,12 27 0,-9-23 0,76 183 0,-69-158 0,-5-11 0,1-2 0,29 53 0,89 110 0,-115-177 0,41 48 0,-51-64 0,0 1 0,0-1 0,0-1 0,1 1 0,-1-1 0,1-1 0,1 1 0,-1-1 0,11 4 0,9-1 0,0-1 0,0-2 0,0 0 0,0-2 0,0 0 0,31-5 0,-53 3 0,0 0 0,1 0 0,-1-1 0,0 0 0,0 0 0,0 0 0,0 0 0,0-1 0,-1 0 0,1 0 0,-1 0 0,0-1 0,0 1 0,0-1 0,0 0 0,-1 0 0,1-1 0,3-6 0,5-8 0,-1-1 0,18-43 0,-22 46 0,-1-1 0,0 0 0,-1-1 0,-1 0 0,0 0 0,1-34 0,-7-103 0,0 61 0,-1 16 0,1 44 0,1 0 0,2 1 0,6-44 0,-5 73 0,0 1 0,0-1 0,0 1 0,1-1 0,-1 1 0,1 0 0,0 0 0,0 0 0,1 1 0,-1-1 0,1 1 0,0 0 0,0 0 0,0 0 0,0 0 0,0 1 0,1-1 0,-1 1 0,1 0 0,-1 1 0,1-1 0,0 1 0,5-1 0,6-2 0,-1 1 0,1 0 0,0 1 0,0 1 0,0 1 0,17 1 0,-15 3-192,-1 0-1,0 1 0,0 1 0,0 1 1,24 12-1,-38-17-16,5 2-6617</inkml:trace>
  <inkml:trace contextRef="#ctx0" brushRef="#br0" timeOffset="1624.87">2382 2423 24575,'10'16'0,"1"1"0,1-1 0,1-1 0,0 0 0,1-1 0,21 18 0,2 2 0,-35-32 0,0 0 0,0 0 0,0 0 0,0 0 0,0 0 0,0 1 0,-1-1 0,1 1 0,-1 0 0,0-1 0,0 1 0,1 0 0,-2 0 0,2 3 0,-2-5 0,-1 0 0,1 0 0,0 1 0,-1-1 0,1 0 0,-1 0 0,1 0 0,-1 0 0,0 0 0,1 0 0,-1 0 0,0 0 0,0 0 0,1 0 0,-1-1 0,0 1 0,0 0 0,0 0 0,0-1 0,0 1 0,0-1 0,0 1 0,0-1 0,-1 1 0,1-1 0,0 0 0,0 1 0,0-1 0,0 0 0,-1 0 0,1 0 0,0 0 0,0 0 0,0 0 0,-1 0 0,0-1 0,-16 4 0,0 0 0,0 1 0,0 1 0,-33 14 0,30-11 0,0 0 0,-39 8 0,9-8-1365,32-3-5461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2:59:48.663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5484 61 24575,'0'-2'0,"-1"0"0,1 0 0,-1 0 0,1 1 0,-1-1 0,0 0 0,0 0 0,0 0 0,0 1 0,0-1 0,0 0 0,0 1 0,0-1 0,-1 1 0,1 0 0,-1-1 0,1 1 0,-1 0 0,1 0 0,-1 0 0,0 0 0,0 0 0,1 0 0,-1 0 0,0 1 0,0-1 0,0 1 0,0-1 0,0 1 0,-3 0 0,-10-3 0,1 1 0,-30 1 0,32 1 0,-503-8 0,-350 1 0,528 8 0,97 15 0,-1538-17 0,1757 3 0,0 1 0,0 1 0,0 1 0,1 1 0,0 0 0,0 2 0,0 0 0,-18 12 0,-59 21 0,-14 1 0,71-25 0,0-1 0,-1-3 0,-1-1 0,-44 6 0,4-6 0,-57 6 0,105-16 0,0 2 0,-44 10 0,67-11 0,-1 0 0,1 1 0,0 0 0,0 1 0,0 0 0,1 1 0,0 0 0,0 1 0,0 0 0,-11 10 0,7 1 0,1 0 0,1 1 0,0 1 0,1 0 0,-10 26 0,18-35 0,0 0 0,0 0 0,1 1 0,0-1 0,1 0 0,0 1 0,1-1 0,3 22 0,-2-22 0,0 0 0,-1 0 0,0 1 0,-1-1 0,0 0 0,-1 1 0,0-1 0,-1 0 0,-6 17 0,3-15 0,-1 0 0,0 0 0,-1 0 0,0-1 0,-17 17 0,19-23 0,0 0 0,-1-1 0,1 0 0,-1 0 0,-1-1 0,1 0 0,0 0 0,-1 0 0,0-1 0,0 0 0,-10 1 0,-29 7-80,7-2-563,-61 21 1,91-26-6184</inkml:trace>
  <inkml:trace contextRef="#ctx0" brushRef="#br0" timeOffset="1268.58">124 765 24575,'0'10'0,"0"-1"0,-1 1 0,-1-1 0,0 1 0,0-1 0,-1 0 0,0 0 0,0 0 0,-1 0 0,0 0 0,-1-1 0,0 0 0,0 0 0,-1 0 0,0-1 0,0 1 0,-1-1 0,-13 11 0,19-18 0,0 0 0,1 1 0,-1-1 0,0 1 0,0-1 0,1 1 0,-1-1 0,0 1 0,0 0 0,1-1 0,-1 1 0,1 0 0,-1 0 0,1-1 0,-1 1 0,1 0 0,-1 0 0,1 0 0,0 0 0,-1-1 0,1 1 0,0 0 0,-1 2 0,2-2 0,-1-1 0,1 1 0,-1 0 0,1-1 0,0 1 0,-1 0 0,1-1 0,-1 1 0,1 0 0,0-1 0,0 1 0,-1-1 0,1 1 0,0-1 0,0 0 0,0 1 0,-1-1 0,1 0 0,2 1 0,58 8 0,-46-8 0,204 33-1365,-209-32-5461</inkml:trace>
  <inkml:trace contextRef="#ctx0" brushRef="#br0" timeOffset="2121.13">7 1074 24575,'9'145'0,"-5"-95"0,-2 35-1365,-2-72-5461</inkml:trace>
  <inkml:trace contextRef="#ctx0" brushRef="#br0" timeOffset="2833.93">227 1118 24575,'0'3'0,"0"3"0,-3 3 0,0 5 0,0 2 0,-3 2 0,1 2 0,1 3 0,1 0 0,1-1 0,1-3 0,0-1 0,1-1 0,0-2 0,1 0 0,-1-1 0,0-2-8191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2:59:29.514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3233 16 24575,'-103'-8'0,"72"4"0,0 1 0,-41 3 0,62 0 0,0 2 0,0-1 0,0 1 0,1 1 0,-1-1 0,1 2 0,-1-1 0,1 1 0,0 1 0,1 0 0,-12 8 0,6-3 0,-111 92 0,111-89 0,1 2 0,0-1 0,1 2 0,1-1 0,1 2 0,-12 22 0,-3 12 0,-7 13 0,2 1 0,4 1 0,-32 120 0,50-143 0,-3 0 0,-1 0 0,-35 80 0,39-107 0,-1-1 0,0-1 0,0 0 0,-2 0 0,0-1 0,0 0 0,-1-1 0,-1 0 0,0-1 0,0 0 0,-1-1 0,0-1 0,-21 11 0,8-7 0,-211 98 0,180-88 0,-1-2 0,-74 15 0,59-21 0,-141 10 0,45-12 0,-73 2 0,-143-5 0,332-7 0,-61 6 0,64-4 0,0-2 0,-75-5 0,121 1 14,-1 0 1,1 0-1,-1-1 0,1 0 0,0 0 0,0 0 1,0-1-1,-7-5 0,7 5-201,1 0 1,-1 0-1,0 1 0,0 0 1,-1 0-1,1 0 1,-8-2-1,2 3-6639</inkml:trace>
  <inkml:trace contextRef="#ctx0" brushRef="#br0" timeOffset="1554.8">283 1280 24575,'-8'1'0,"0"1"0,-1 0 0,1 0 0,0 1 0,0 0 0,0 1 0,1-1 0,-1 2 0,1-1 0,0 1 0,-7 6 0,3-4 0,0 0 0,0 0 0,-22 9 0,-29 10 0,56-24 0,1 1 0,0 0 0,0 0 0,0 0 0,0 1 0,0-1 0,1 1 0,-1 1 0,-3 4 0,8-9 0,-1 1 0,1 0 0,0 0 0,0 0 0,0 0 0,-1 0 0,1 0 0,0 0 0,0 0 0,0 0 0,0 0 0,0 0 0,1 0 0,-1 0 0,0 0 0,0 0 0,1 0 0,-1 0 0,0 0 0,1-1 0,-1 1 0,1 0 0,-1 0 0,1 0 0,0-1 0,-1 1 0,1 0 0,1 1 0,29 24 0,-8-6 0,-16-11-72,1-1 1,0-1-1,0 1 0,0-1 0,1-1 0,0 0 0,0 0 1,1 0-1,0-1 0,0-1 0,0 0 0,20 6 0,-19-7-359,2 2-6395</inkml:trace>
  <inkml:trace contextRef="#ctx0" brushRef="#br0" timeOffset="2349.97">79 707 24575,'1'64'0,"-3"1"0,-2-1 0,-3 0 0,-17 68 0,11-93-1365,8-25-5461</inkml:trace>
  <inkml:trace contextRef="#ctx0" brushRef="#br0" timeOffset="3390.43">414 765 24575,'-4'1'0,"1"0"0,-1 0 0,0 0 0,0 0 0,0 1 0,1 0 0,-1 0 0,1 0 0,-1 0 0,1 0 0,0 1 0,0 0 0,0-1 0,0 1 0,0 0 0,1 1 0,-1-1 0,1 0 0,-4 7 0,1-1 0,0 0 0,0 0 0,1 0 0,1 0 0,-1 1 0,1-1 0,-1 11 0,3-13 0,0 1 0,0-1 0,1 1 0,1-1 0,-1 0 0,1 1 0,0-1 0,0 0 0,1 1 0,4 9 0,-5-14 0,0-1 0,1 0 0,-1 0 0,1 0 0,-1 0 0,1 0 0,0 0 0,0 0 0,0 0 0,0-1 0,0 1 0,0-1 0,0 1 0,1-1 0,-1 0 0,0 0 0,1 0 0,-1 0 0,1-1 0,-1 1 0,1 0 0,0-1 0,-1 0 0,1 0 0,-1 0 0,1 0 0,-1 0 0,1 0 0,0-1 0,-1 1 0,1-1 0,-1 1 0,3-2 0,15-4 0,0-1 0,-1-1 0,0 0 0,-1-1 0,24-17 0,-38 23 0,0-1 0,0 0 0,-1 0 0,0-1 0,1 1 0,-2-1 0,1 1 0,0-1 0,-1 0 0,0 0 0,0 0 0,0 0 0,-1-1 0,0 1 0,0 0 0,0-1 0,-1 1 0,0-1 0,0 1 0,0 0 0,0-1 0,-1 1 0,0-1 0,-2-7 0,2 12 0,-1-1 0,1 0 0,0 0 0,-1 1 0,1-1 0,-1 0 0,0 1 0,1 0 0,-1-1 0,0 1 0,0 0 0,0 0 0,0 0 0,0 0 0,0 0 0,0 0 0,0 1 0,-3-1 0,-49-7 0,28 5 0,9-1-1365,0 1-5461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29:42.833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2 3292 24575,'0'-58'0,"-1"-9"0,15-129 0,-11 173 0,2 1 0,1 0 0,0 0 0,2 1 0,0 0 0,2 0 0,0 1 0,1 1 0,23-32 0,-7 20 0,1 1 0,2 2 0,0 1 0,2 1 0,1 2 0,1 1 0,67-34 0,-34 31 0,0 2 0,1 3 0,135-23 0,-38 15 0,1 7 0,252-2 0,1019 24 0,-1251-15 0,-157 16 0,38-2 0,-63 0 0,0 1 0,-1-1 0,0 0 0,1 0 0,-1-1 0,0 1 0,1-1 0,-1 1 0,0-1 0,0 0 0,0 0 0,0-1 0,-1 1 0,1-1 0,-1 1 0,4-5 0,19-25 0,-2-2 0,-1 0 0,-1-2 0,-2 0 0,27-72 0,-12-2 0,-16 58 0,-1-1 0,-4-1 0,-1 0 0,-3 0 0,3-66 0,-11 11 0,-7-240 0,3 323 0,-1-1 0,-2 1 0,0 0 0,-2 0 0,-1 1 0,-1 0 0,-1 1 0,-1 0 0,-1 1 0,-27-37 0,-18-13 0,-117-115 0,51 60 0,99 100 0,-2 0 0,0 2 0,-2 1 0,-1 2 0,0 1 0,-2 1 0,-1 1 0,-49-21 0,46 26 0,-2 2 0,0 1 0,0 2 0,-1 2 0,0 1 0,-1 2 0,1 2 0,-1 2 0,-51 4 0,72 1 0,1 1 0,0 1 0,0 0 0,1 2 0,0 0 0,0 0 0,-26 20 0,8-7 0,-11 9 0,2 3 0,2 1 0,1 2 0,-66 76 0,55-57 0,27-26 0,2 1 0,1 1 0,-21 39 0,-37 51 0,67-107 0,0 0 0,-1-1 0,-1-1 0,-24 16 0,19-14 0,1 1 0,-19 18 0,18-9-1365,17-15-5461</inkml:trace>
  <inkml:trace contextRef="#ctx0" brushRef="#br0" timeOffset="1314.16">1574 548 24575,'-1'7'0,"-1"0"0,0 1 0,-1-1 0,0 0 0,0 0 0,0-1 0,-1 1 0,-9 11 0,0 5 0,-6 10 0,2 1 0,1 1 0,2 1 0,2 0 0,1 0 0,-6 40 0,17-74 0,0-1 0,0 0 0,0 1 0,0-1 0,0 0 0,1 1 0,-1-1 0,1 0 0,-1 0 0,1 0 0,-1 1 0,1-1 0,-1 0 0,1 0 0,0 0 0,0 0 0,0 0 0,0 0 0,0 0 0,0 0 0,0-1 0,0 1 0,0 0 0,0 0 0,0-1 0,0 1 0,0-1 0,1 1 0,-1-1 0,0 0 0,0 1 0,1-1 0,-1 0 0,0 0 0,1 0 0,-1 0 0,0 0 0,2 0 0,64-1 0,-50 0 0,36-3 0,83-17 0,-133 21 0,30-5-1365,-19 4-5461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9T03:20:29.607"/>
    </inkml:context>
    <inkml:brush xml:id="br0">
      <inkml:brushProperty name="width" value="0.05" units="cm"/>
      <inkml:brushProperty name="height" value="0.05" units="cm"/>
      <inkml:brushProperty name="color" value="#FFC000"/>
    </inkml:brush>
  </inkml:definitions>
  <inkml:trace contextRef="#ctx0" brushRef="#br0">6920 1 24575,'-8'0'0,"0"1"0,0 0 0,0 1 0,0 0 0,1 0 0,-1 1 0,0-1 0,1 2 0,0-1 0,0 1 0,0 0 0,0 1 0,1 0 0,-10 9 0,-8 9 0,1 1 0,-25 35 0,12-15 0,13-17 0,2 1 0,0 1 0,-17 32 0,31-47 0,0 1 0,1 0 0,0 0 0,1 0 0,1 0 0,1 1 0,0 0 0,1 0 0,-1 18 0,0 16 0,-2-1 0,-15 66 0,10-67 0,2 0 0,-3 75 0,9-81 0,-11 65 0,-1 5 0,9-56 0,-2 0 0,-2-1 0,-17 54 0,15-75 0,0-1 0,-3 0 0,0 0 0,-2-2 0,-39 57 0,1-10 0,35-47 0,-1-2 0,-2 0 0,0-2 0,-31 28 0,-33 22 0,-137 93 0,185-146 0,-1-1 0,-1-3 0,0-1 0,-2-1 0,0-3 0,-80 19 0,58-23 0,1-1 0,-2-4 0,1-3 0,-121-8 0,142 1 0,-207-27 0,124-12 0,75 28 0,0-3 0,1-1 0,-61-34 0,-27-12 0,41 28 0,58 24 0,0-1 0,2-2 0,0-2 0,-65-43 0,69 39 0,-2 2 0,-69-32 0,-22-12 0,62 27 0,-86-35 0,20 5 0,93 46 0,0 1 0,-58-21 0,51 26 0,1 2 0,-2 2 0,1 2 0,-1 2 0,-79-3 0,60 5 0,55 3 0,0 0 0,0 1 0,0 1 0,0-1 0,0 1 0,0 1 0,0 0 0,0 0 0,0 1 0,0 0 0,0 0 0,-11 5 0,-31 20 0,2 3 0,1 1 0,1 3 0,2 1 0,1 3 0,2 1 0,2 2 0,-64 85 0,76-90 0,1 1 0,2 1 0,1 1 0,3 2 0,-32 79 0,14 0 0,3-9 0,-77 169 0,-7-75 0,59-106 0,-92 124 0,54-86 0,41-50 0,8-10 0,-3-2 0,-71 77 0,99-129 0,0-1 0,-2-1 0,0-1 0,-45 24 0,63-41 0,1 0 0,-1 0 0,-1-1 0,1 0 0,0 0 0,0-1 0,-1-1 0,1 1 0,-12-2 0,-43 4 0,28 2 0,1-3 0,-1 0 0,-43-5 0,47 0 0,0 3 0,0 0 0,1 2 0,-46 8 0,62-5-1365,3 0-5461</inkml:trace>
  <inkml:trace contextRef="#ctx0" brushRef="#br0" timeOffset="2409.23">121 3393 24575,'0'-5'0,"0"1"0,1-1 0,-1 0 0,1 0 0,0 1 0,1-1 0,-1 0 0,1 1 0,0-1 0,0 1 0,1 0 0,-1 0 0,1 0 0,0 0 0,0 0 0,0 1 0,0-1 0,1 1 0,-1 0 0,1 0 0,0 0 0,0 0 0,0 0 0,0 1 0,1 0 0,-1 0 0,1 0 0,-1 1 0,1-1 0,5 0 0,9-2 0,-1 1 0,1 1 0,0 0 0,0 1 0,0 1 0,27 4 0,-43-3 0,0-1 0,0 1 0,0 1 0,0-1 0,0 0 0,-1 1 0,1-1 0,0 1 0,-1 0 0,0-1 0,1 2 0,-1-1 0,0 0 0,0 0 0,0 0 0,0 1 0,0-1 0,-1 1 0,1 0 0,-1 0 0,0-1 0,1 1 0,-1 0 0,-1 0 0,1 0 0,0 0 0,-1 0 0,1 0 0,-1 0 0,0 0 0,0 3 0,0 8 0,0-1 0,0 0 0,-1 1 0,-1-1 0,-5 23 0,5-31 0,0 0 0,0 0 0,-1-1 0,1 1 0,-1-1 0,0 1 0,0-1 0,-1 0 0,1 0 0,-1-1 0,0 1 0,0-1 0,0 1 0,0-1 0,0-1 0,-7 4 0,-9 4 0,-1-1 0,-34 10 0,8-2 0,-162 55 0,205-70 0,10-1 0,20 2 0,35-1 0,20-4 0,108 4 0,-70 22-1365,-103-22-5461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30:00.659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2259 1557 24575,'-252'20'0,"172"-10"0,-14 0 0,-1-3 0,-181-12 0,219-6 0,2-2 0,0-2 0,0-3 0,-58-28 0,63 25 0,2-2 0,0-2 0,2-2 0,-60-47 0,81 53 0,1-2 0,2-1 0,0-1 0,2-1 0,1-1 0,1 0 0,-17-34 0,23 31 0,1 1 0,1-1 0,2-1 0,-7-43 0,-2-127 0,15 155 0,3 0 0,7-52 0,-5 81 0,0 1 0,1 0 0,0 0 0,1 0 0,1 0 0,1 1 0,0 0 0,1 1 0,14-21 0,-13 24 0,1 1 0,0 1 0,0-1 0,1 2 0,0-1 0,14-7 0,79-40 0,-67 38 0,9-5 0,2 2 0,0 3 0,1 1 0,0 3 0,2 2 0,74-8 0,432-19 0,2 35 0,-401 4 0,255-16 0,1125 17 0,-1485 3 0,0 1 0,0 4 0,92 26 0,-131-31 0,242 69 0,-202-54 0,0 2 0,82 45 0,-125-58 0,-1 0 0,1 1 0,-1 0 0,-1 0 0,0 1 0,0 1 0,-1-1 0,0 1 0,-1 1 0,0 0 0,-1 0 0,6 16 0,7 21 0,21 87 0,-39-132 0,5 27 0,-1 0 0,1 52 0,-3-16 0,4-20 0,2 0 0,28 84 0,4 19 0,22 95 0,-49-175 0,21 132 0,-26-122 0,14 210 0,-23-96 0,-11 438 0,-6-287 0,13-266 0,-13 126 0,-1 29 0,15-152 0,0-33 0,-21 272 0,17-221 0,4-57 0,-9 55 0,-26 160 0,0-3 0,-58 183 0,87-409 0,-1-1 0,-1 0 0,-1 0 0,-2-2 0,0 0 0,-2 0 0,-1-1 0,-20 22 0,12-18 0,-2-1 0,0-1 0,-2-1 0,-1-1 0,-58 35 0,60-45 0,0-1 0,-2-1 0,1-2 0,-51 12 0,-131 17 0,125-26 0,-141 17 0,-2-9 0,-246-9 0,-1492-13 0,1585-17 0,132 3 0,178 9 0,1-4 0,0-3 0,1-3 0,-79-27 0,120 33 0,1-2 0,0-1 0,0-1 0,1-1 0,1-1 0,0-2 0,2 0 0,-32-29 0,37 28 0,2 0 0,0-1 0,2-1 0,0-1 0,1 0 0,1 0 0,1-1 0,1-1 0,1 0 0,-11-37 0,2-15 0,3 0 0,-7-80 0,18-141 36,8 166-1437,-3 113-5425</inkml:trace>
  <inkml:trace contextRef="#ctx0" brushRef="#br0" timeOffset="415.01">161 4728 24575,'-3'0'0,"-3"0"0,-3 5 0,0 4 0,-1 3 0,-1 7 0,1 3 0,-3 2 0,-1 3 0,1-1 0,1-3 0,-1-2 0,0-3 0,0-2 0,2-3-8191</inkml:trace>
  <inkml:trace contextRef="#ctx0" brushRef="#br0" timeOffset="1101.33">175 4743 24575,'3'0'0,"3"0"0,3 0 0,2 0 0,2 3 0,2 3 0,0 3 0,0 5 0,3 2 0,1 2 0,1 0 0,1-1 0,-1-1 0,-2 0 0,-3-3-8191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30:06.757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 2 24575,'0'3'0,"0"5"0,0 7 0,0 8 0,0 3 0,0 6 0,0 4 0,0 0 0,0 6 0,0 2 0,0 3 0,0-2 0,0-6 0,0-4 0,0-6 0,0-5 0,0-7-8191</inkml:trace>
  <inkml:trace contextRef="#ctx0" brushRef="#br0" timeOffset="1591.9">323 1 24575,'-12'0'0,"3"0"0,1 0 0,-1 0 0,1 0 0,0 1 0,-1 1 0,-13 3 0,19-4 0,0 1 0,1 0 0,-1-1 0,0 1 0,1 0 0,-1 1 0,1-1 0,0 0 0,0 1 0,0-1 0,0 1 0,0-1 0,0 1 0,1 0 0,-1 0 0,1 0 0,0 0 0,0 0 0,0 0 0,0 0 0,0 4 0,-2 1 0,1 1 0,1-1 0,0 1 0,0 0 0,0 0 0,1-1 0,1 1 0,-1 0 0,2 0 0,3 15 0,-4-21 0,1 1 0,-1-1 0,1 1 0,0-1 0,0 0 0,0 0 0,1 0 0,-1 0 0,1 0 0,0 0 0,0-1 0,0 1 0,0-1 0,0 0 0,0 0 0,1 0 0,-1 0 0,1-1 0,-1 1 0,1-1 0,0 0 0,-1 0 0,1 0 0,0-1 0,0 1 0,5-1 0,-7 0 0,1 0 0,0-1 0,0 1 0,-1-1 0,1 0 0,0 0 0,-1 0 0,1 0 0,-1 0 0,1-1 0,-1 1 0,1-1 0,-1 0 0,0 1 0,0-1 0,0 0 0,0 0 0,0 0 0,-1-1 0,1 1 0,0 0 0,-1-1 0,0 1 0,1-1 0,-1 1 0,0-1 0,1-3 0,4-14 0,1 1 0,5-34 0,-9 36 0,2-4 0,6-29 0,-9 47 0,-6 31 0,-15 78 0,-5 46 0,-4 17 0,30-144-1365,1-16-5461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29:48.124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75 0 24575,'-2'27'0,"-1"0"0,-1 0 0,-10 32 0,3-14 0,-2 12-341,3 0 0,2 1-1,-1 86 1,9-130-6485</inkml:trace>
  <inkml:trace contextRef="#ctx0" brushRef="#br0" timeOffset="1792.14">340 264 24575,'-2'-4'0,"1"-1"0,-1 1 0,0-1 0,0 1 0,-1 0 0,-5-8 0,-2-5 0,6 7 0,0 0 0,1 0 0,1 0 0,0-1 0,0 1 0,1-1 0,0 1 0,1-1 0,0 1 0,1-1 0,0 1 0,4-16 0,-3 22 0,1 0 0,-1 1 0,1 0 0,0-1 0,-1 1 0,1 0 0,1 1 0,-1-1 0,0 0 0,1 1 0,-1 0 0,1 0 0,0 0 0,0 0 0,0 1 0,0-1 0,5 0 0,-2-1 0,-1 1 0,1 0 0,1 1 0,-1 0 0,0 0 0,0 0 0,0 1 0,1 0 0,9 1 0,-15 0 0,0-1 0,-1 0 0,1 1 0,0 0 0,-1-1 0,1 1 0,-1 0 0,1 0 0,-1 0 0,1 0 0,-1 0 0,1 0 0,-1 0 0,0 0 0,0 1 0,0-1 0,1 1 0,-1-1 0,-1 0 0,1 1 0,0 0 0,0-1 0,0 1 0,-1-1 0,1 1 0,-1 0 0,1 0 0,-1-1 0,0 1 0,0 0 0,0 0 0,0-1 0,0 1 0,0 0 0,0 0 0,-1-1 0,1 1 0,0 0 0,-1 0 0,0-1 0,1 1 0,-2 2 0,-2 5 0,-1 0 0,1 0 0,-2 0 0,1-1 0,-12 15 0,-43 37 0,44-46 0,1 0 0,1 1 0,0 1 0,-20 30 0,31-39 0,0 1 0,1-1 0,0 1 0,0 0 0,0 0 0,1 0 0,0 0 0,0 0 0,1 0 0,0 0 0,1 0 0,0 0 0,0 0 0,4 11 0,-4-17 0,0-1 0,0 1 0,1-1 0,-1 1 0,0-1 0,1 0 0,-1 1 0,1-1 0,0 0 0,-1 0 0,1 0 0,0 0 0,0 0 0,0-1 0,0 1 0,0-1 0,-1 1 0,1-1 0,0 1 0,0-1 0,0 0 0,0 0 0,0 0 0,0 0 0,0-1 0,0 1 0,0 0 0,0-1 0,0 1 0,3-2 0,7-2 0,0 1 0,-1-2 0,18-8 0,-6 1 0,-4 3 0,-1-1 0,0 0 0,0-2 0,22-19 0,-39 31 1,0-1 0,0 0 0,0 0-1,0 1 1,0-1 0,0 0 0,0 0-1,-1 0 1,1 0 0,0 0 0,-1-1-1,1 1 1,0 0 0,-1 0 0,0 0 0,1 0-1,-1-1 1,0 1 0,1 0 0,-1 0-1,0-1 1,0 1 0,0 0 0,0 0-1,0-1 1,-1 1 0,1 0 0,0 0 0,0-1-1,-1 1 1,1 0 0,-1 0 0,1 0-1,-1 0 1,0 0 0,1 0 0,-1-1-1,0 1 1,0 1 0,1-1 0,-1 0 0,0 0-1,0 0 1,0 0 0,0 1 0,0-1-1,0 0 1,-2 0 0,-8-5-37,-1 1-1,0-1 1,0 2-1,-15-4 1,-5-3-1185,19 4-5605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34:58.258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0 77 24575,'37'-6'0,"-33"4"0,0 1 0,0 0 0,1 0 0,-1 1 0,0-1 0,1 1 0,-1 0 0,7 0 0,-10 1 0,1-1 0,-1 1 0,1 0 0,-1 0 0,0 0 0,1 0 0,-1 0 0,0 0 0,0 0 0,0 0 0,0 0 0,0 0 0,0 0 0,0 1 0,0-1 0,0 0 0,-1 1 0,1-1 0,0 1 0,-1-1 0,1 1 0,-1-1 0,0 1 0,0-1 0,1 1 0,-1 0 0,0-1 0,0 1 0,-1 1 0,1 5 0,-1-1 0,0 0 0,0 0 0,-1 0 0,0 0 0,0 0 0,0 0 0,-1-1 0,0 1 0,-1-1 0,1 0 0,-1 0 0,0 0 0,-1 0 0,1-1 0,-10 9 0,-21 32 0,34-46 0,1 0 0,0 0 0,0 0 0,0 1 0,0-1 0,0 0 0,-1 1 0,1-1 0,0 0 0,0 0 0,0 1 0,0-1 0,0 0 0,0 1 0,0-1 0,0 0 0,0 0 0,0 1 0,0-1 0,0 0 0,0 1 0,0-1 0,0 0 0,0 1 0,1-1 0,-1 0 0,0 0 0,0 1 0,0-1 0,0 0 0,1 0 0,-1 1 0,0-1 0,0 0 0,0 0 0,1 0 0,-1 1 0,0-1 0,0 0 0,1 0 0,17 5 0,27-5 0,-39 0 0,55-1-1365,-48 1-5461</inkml:trace>
  <inkml:trace contextRef="#ctx0" brushRef="#br0" timeOffset="2586.12">236 92 24575,'1'-4'0,"-1"0"0,1 0 0,0 0 0,1 0 0,-1 0 0,1 0 0,-1 1 0,1-1 0,1 1 0,-1-1 0,0 1 0,1 0 0,-1 0 0,1 0 0,0 0 0,0 0 0,0 1 0,0-1 0,1 1 0,-1 0 0,5-2 0,-4 1 0,0 1 0,0 0 0,1 0 0,-1 0 0,1 0 0,-1 1 0,1 0 0,0 0 0,-1 0 0,1 0 0,0 1 0,0 0 0,-1 0 0,1 0 0,0 0 0,0 1 0,9 2 0,-12-1 0,0 0 0,0 0 0,0 0 0,-1 0 0,1 0 0,0 0 0,-1 1 0,1-1 0,-1 0 0,0 1 0,0-1 0,0 1 0,0 0 0,0-1 0,-1 1 0,1 0 0,0 5 0,1 50 0,-3-53 0,-1 1 0,0-1 0,0 0 0,0 1 0,0-1 0,-1 0 0,0 0 0,0 0 0,0-1 0,-7 8 0,-48 44 0,26-26 0,20-15 0,17-7 0,28-6 0,-22-3 0,110 0-1365,-108 1-5461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35:09.248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 89 24575,'0'-3'0,"1"0"0,0 0 0,-1 0 0,1 0 0,1 0 0,-1 1 0,0-1 0,1 0 0,-1 1 0,1-1 0,0 1 0,0 0 0,0-1 0,0 1 0,0 0 0,1 0 0,-1 0 0,1 1 0,-1-1 0,1 1 0,0-1 0,-1 1 0,1 0 0,0 0 0,0 0 0,0 0 0,0 0 0,0 1 0,0 0 0,4-1 0,-4 1 0,0-1 0,0 1 0,-1-1 0,1 1 0,0 0 0,0 0 0,0 0 0,-1 1 0,1-1 0,0 1 0,0 0 0,-1-1 0,1 1 0,-1 0 0,1 1 0,-1-1 0,1 0 0,-1 1 0,1-1 0,-1 1 0,0 0 0,0 0 0,0 0 0,0 0 0,0 0 0,0 0 0,-1 0 0,1 1 0,-1-1 0,0 0 0,1 1 0,-1 0 0,0-1 0,0 4 0,1 3 0,-1 0 0,0 0 0,-1-1 0,0 1 0,-1 9 0,1-15 0,-1-1 0,1 1 0,-1 0 0,0-1 0,1 1 0,-1 0 0,-1-1 0,1 0 0,0 1 0,0-1 0,-1 0 0,0 1 0,1-1 0,-1 0 0,0 1 0,0-1 0,0-1 0,0 1 0,-5 3 0,-50 36 0,53-37 0,0-1 0,0 1 0,0 0 0,1 0 0,0 0 0,0 0 0,0 0 0,0 1 0,0 0 0,1-1 0,-2 6 0,4-9 0,0 0 0,0 0 0,0 0 0,1 1 0,-1-1 0,0 0 0,1 0 0,-1 0 0,0 0 0,1 0 0,-1 0 0,1 0 0,0 0 0,-1-1 0,1 1 0,0 0 0,0 0 0,-1 0 0,1-1 0,0 1 0,0 0 0,0-1 0,0 1 0,0-1 0,0 1 0,0-1 0,0 1 0,0-1 0,0 0 0,0 1 0,0-1 0,0 0 0,0 0 0,1 0 0,-1 0 0,2 0 0,48 2 0,-46-2 0,55-1-1365,-43 0-5461</inkml:trace>
  <inkml:trace contextRef="#ctx0" brushRef="#br0" timeOffset="1684.38">249 29 24575,'1'-1'0,"-1"0"0,1 0 0,-1 0 0,1 0 0,0 0 0,-1 0 0,1 0 0,0 1 0,0-1 0,0 0 0,0 0 0,0 1 0,-1-1 0,1 0 0,0 1 0,1-1 0,-1 1 0,0 0 0,0-1 0,0 1 0,0 0 0,2-1 0,29-6 0,-29 6 0,5 0 0,0-1 0,0 1 0,0 1 0,0-1 0,0 1 0,0 0 0,0 1 0,9 2 0,-15-3 0,-1 1 0,1-1 0,-1 1 0,1 0 0,-1 0 0,1-1 0,-1 1 0,0 0 0,1 0 0,-1 0 0,0 1 0,0-1 0,0 0 0,0 0 0,0 1 0,0-1 0,2 3 0,-2-1 0,-1 0 0,1 0 0,-1-1 0,1 1 0,-1 0 0,0 0 0,0 0 0,0 0 0,0-1 0,-1 1 0,1 0 0,-1 0 0,-1 5 0,0-4 0,0 0 0,0 0 0,-1 0 0,1 0 0,-1 0 0,0 0 0,0-1 0,0 1 0,0-1 0,-1 0 0,0 0 0,1 0 0,-1-1 0,0 1 0,0-1 0,-9 4 0,7-3 0,-1 1 0,1 0 0,0 0 0,0 0 0,-6 6 0,12-10 0,0 1 0,-1-1 0,1 0 0,0 1 0,0-1 0,-1 1 0,1-1 0,0 0 0,0 1 0,0-1 0,0 1 0,0-1 0,0 0 0,0 1 0,0-1 0,0 1 0,0-1 0,0 0 0,0 1 0,0-1 0,0 1 0,0-1 0,0 1 0,0-1 0,0 0 0,1 1 0,-1-1 0,0 0 0,0 1 0,0-1 0,1 0 0,-1 1 0,0-1 0,1 0 0,-1 1 0,0-1 0,1 0 0,-1 0 0,0 1 0,1-1 0,-1 0 0,0 0 0,1 0 0,-1 1 0,1-1 0,-1 0 0,0 0 0,1 0 0,-1 0 0,1 0 0,-1 0 0,0 0 0,1 0 0,-1 0 0,1 0 0,-1 0 0,1 0 0,36 5 0,-26-4 0,-9 0 0,0-1 0,1 0 0,-1 1 0,0-1 0,1 1 0,-1 0 0,0-1 0,0 1 0,0 0 0,1 1 0,-1-1 0,0 0 0,-1 0 0,1 1 0,0-1 0,0 1 0,-1 0 0,1 0 0,-1-1 0,1 1 0,-1 0 0,0 0 0,1 0 0,-1 1 0,0-1 0,-1 0 0,1 0 0,0 0 0,-1 1 0,1-1 0,-1 0 0,1 1 0,-1-1 0,0 0 0,0 1 0,0-1 0,-1 1 0,1-1 0,-1 4 0,-1 1 0,0 0 0,-1 0 0,1 0 0,-1 0 0,-1-1 0,1 1 0,-1-1 0,0 0 0,-1 0 0,1 0 0,-10 8 0,11-11-47,-3 3-63,0 0 0,0-1 1,-1 1-1,0-1 0,0-1 0,0 1 0,0-1 0,-1 0 1,0-1-1,1 0 0,-15 4 0,11-6-6716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03:51:54.440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0 1 24575,'11'1'0,"-1"0"0,0 1 0,0 1 0,0 0 0,-1 0 0,1 1 0,13 7 0,26 10 0,242 86 0,-233-80 0,-2 2 0,100 71 0,-131-82 0,71 53 0,114 108 0,-145-117 0,61 65 0,-105-104 0,-2-1 0,1 0 0,1-1 0,1-1 0,48 34 0,-44-38 0,-11-6 0,1-1 0,0 0 0,34 12 0,14-4 0,108 15 0,-52-12 0,-65-10 0,-1-3 0,1-1 0,0-4 0,77-5 0,-110 0 0,0-2 0,0 0 0,0-1 0,22-11 0,38-10 0,-74 24 0,-1 0 0,1 0 0,-1 0 0,0-1 0,0 0 0,0-1 0,-1 0 0,1 0 0,-1 0 0,0 0 0,-1-1 0,7-8 0,1-2 0,-1-1 0,-1-1 0,14-28 0,-17 21-1365,-5 14-5461</inkml:trace>
  <inkml:trace contextRef="#ctx0" brushRef="#br0" timeOffset="510.22">2608 808 24575,'-3'0'0,"-4"0"0,-6 0 0,-3 3 0,-3 1 0,0-1 0,3 3 0,1 0 0,1 1 0,-3 1 0,-2 0 0,-3 3 0,-3 2 0,-3-2 0,0-2 0,2 0 0,6-1-8191</inkml:trace>
  <inkml:trace contextRef="#ctx0" brushRef="#br0" timeOffset="1619.45">2657 758 24575,'16'59'0,"-10"-27"0,-2 1 0,0 0 0,-2-1 0,-2 1 0,-1 0 0,-7 42 0,2-25-1365,5-35-5461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35:04.464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32 1602 24575,'15'-102'0,"-18"44"0,-17-103 0,11 105 0,-4-110 0,12 158 0,1 0 0,0 0 0,0 0 0,1 0 0,0 0 0,0 0 0,1 0 0,0 1 0,0-1 0,1 1 0,0-1 0,0 1 0,1 0 0,0 0 0,0 0 0,0 1 0,9-10 0,9-4 0,-2-1 0,31-39 0,-44 52 0,-1 1 0,1 0 0,1 1 0,13-11 0,16-13 0,-22 14 0,-10 11 0,-1-1 0,1 1 0,0 0 0,0 1 0,1-1 0,0 1 0,-1 0 0,1 0 0,1 1 0,-1-1 0,0 2 0,1-1 0,0 1 0,11-3 0,56-5 0,0 4 0,136 6 0,-89 2 0,123 12 0,-103-12 0,-50 0 0,1-4 0,136-19 0,182-48 0,-358 61 0,-21 5 0,-1-2 0,0-2 0,0 0 0,32-14 0,29-28 0,-63 33 0,1 0 0,37-13 0,-41 18 0,-1-1 0,1-1 0,-2-2 0,0 0 0,-1-1 0,0-1 0,-2-2 0,0 0 0,21-26 0,-28 33 0,0 1 0,1 0 0,1 0 0,0 2 0,0-1 0,1 2 0,0 0 0,0 1 0,1 1 0,0 1 0,23-5 0,19-2 0,118-7 0,275 14 0,6-1 0,125-2 0,-347 10 0,-193 1-1365,-26 0-5461</inkml:trace>
  <inkml:trace contextRef="#ctx0" brushRef="#br0" timeOffset="1036.58">4862 1 24575,'13'1'0,"-1"0"0,1 1 0,0 0 0,-1 1 0,1 1 0,14 6 0,77 38 0,-87-39 0,-17-9 0,1 0 0,-1 0 0,1 0 0,-1 0 0,1 1 0,-1-1 0,0 0 0,1 0 0,-1 1 0,1-1 0,-1 0 0,0 1 0,1-1 0,-1 0 0,1 1 0,-1-1 0,0 1 0,0-1 0,1 0 0,-1 1 0,0-1 0,0 1 0,1-1 0,-1 1 0,0-1 0,0 1 0,0-1 0,0 1 0,0-1 0,0 2 0,-13 10 0,-40 9 0,30-13 0,-78 36-1365,93-39-5461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34:26.768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486 5418 24575,'-2'-414'0,"4"-430"0,13 626 0,0-57 0,-31-260 0,11 422 0,-6 0 0,-27-124 0,-3-42 0,32 185 0,8-169 0,4 118 0,15-223 0,-8 210 0,-6-99 0,2-30 0,-2 175 0,-12-118 0,2 110 0,4 93 0,-2 0 0,-12-45 0,10 49 0,0-1 0,2 0 0,1 0 0,-1-25 0,5-6-1365,0 41-5461</inkml:trace>
  <inkml:trace contextRef="#ctx0" brushRef="#br0" timeOffset="356.96">354 1 24575,'-10'0'0,"0"1"0,1 1 0,-1 0 0,1 0 0,-1 1 0,1 0 0,0 0 0,0 1 0,0 1 0,0-1 0,1 1 0,0 1 0,-11 8 0,-10 11 0,2 1 0,-28 35 0,28-31 0,16-19-227,1 1-1,0 0 1,1 0-1,0 1 1,-13 25-1,16-18-6598</inkml:trace>
  <inkml:trace contextRef="#ctx0" brushRef="#br0" timeOffset="1488.09">411 44 24575,'3'0'0,"3"0"0,3 0 0,2 0 0,3 0 0,0 0 0,4 3 0,0 2 0,1 4 0,1 3 0,0-1 0,-3 0 0,-2-2 0,-2-2 0,1 0 0,-1-1 0,-2-1-8191</inkml:trace>
  <inkml:trace contextRef="#ctx0" brushRef="#br0" timeOffset="2777.89">647 382 24575,'27'-1'0,"0"-2"0,49-11 0,-66 12 0,-9 2 0,0-1 0,-1 1 0,1 0 0,0 0 0,-1 0 0,1 0 0,0 0 0,0 0 0,-1 0 0,1 0 0,0 0 0,-1 0 0,1 0 0,0 0 0,-1 0 0,1 0 0,0 1 0,-1-1 0,1 0 0,0 1 0,-1-1 0,1 0 0,0 1 0,-1-1 0,1 1 0,-1-1 0,1 1 0,-1-1 0,1 1 0,-1-1 0,1 2 0,-1 23 0,-2-19 0,1 0 0,-2 0 0,1 0 0,-1 0 0,0-1 0,-5 9 0,-6 0 0,-1-1 0,0 0 0,-33 20 0,34-25 0,0 1 0,1 1 0,0 0 0,1 1 0,0 0 0,-16 20 0,27-31 0,1 1 0,-1-1 0,1 1 0,0-1 0,-1 1 0,1-1 0,-1 1 0,1-1 0,0 1 0,0 0 0,-1-1 0,1 1 0,0-1 0,0 1 0,0 0 0,0-1 0,0 1 0,0 0 0,0-1 0,0 1 0,0-1 0,0 1 0,0 0 0,0-1 0,0 1 0,1 0 0,-1-1 0,0 1 0,0-1 0,1 1 0,0 0 0,21 8 0,40-9 0,-51-1 0,45 3-11,-39-1-260,0 0 1,-1-1-1,1-1 0,29-5 0,-37 2-6555</inkml:trace>
  <inkml:trace contextRef="#ctx0" brushRef="#br0" timeOffset="5066.7">999 381 24575,'2'0'0,"2"5"0,-1 10 0,2 6 0,0 8 0,2 3 0,-1 0 0,-1-2 0,2-5 0,-2-4 0,0-4 0,-2-2 0,-1-4-8191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34:17.761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62 16 24575,'-2'0'0,"-1"-1"0,1 1 0,-1 0 0,1 0 0,-1 1 0,1-1 0,-1 0 0,1 1 0,-1 0 0,1-1 0,-1 1 0,1 0 0,0 0 0,0 1 0,-1-1 0,1 0 0,0 1 0,0-1 0,-3 4 0,3-2 0,1 1 0,-1-1 0,1 1 0,0 0 0,-1 0 0,2-1 0,-1 1 0,0 0 0,1 0 0,0 0 0,0 0 0,0 5 0,0 7 0,0-3 0,0 0 0,1-1 0,0 1 0,1 0 0,6 22 0,-7-33 0,0 1 0,0 0 0,0-1 0,1 1 0,-1-1 0,1 0 0,0 1 0,-1-1 0,1 0 0,0 0 0,0 0 0,1 0 0,-1 0 0,0-1 0,1 1 0,-1-1 0,1 1 0,-1-1 0,1 0 0,0 0 0,-1 0 0,1 0 0,0-1 0,0 1 0,0-1 0,-1 1 0,1-1 0,0 0 0,0 0 0,0-1 0,4 0 0,6 0 0,0-1 0,-1-1 0,1 0 0,-1-1 0,1 0 0,-1-1 0,-1 0 0,1-1 0,18-12 0,-26 15 0,1 0 0,-1 0 0,0 0 0,-1-1 0,1 0 0,-1 1 0,1-2 0,-1 1 0,0 0 0,-1 0 0,1-1 0,-1 0 0,0 1 0,0-1 0,0 0 0,-1 0 0,0 0 0,0 0 0,0 0 0,0 0 0,-1 0 0,0-1 0,0 1 0,0 0 0,-1 0 0,0 0 0,-1-6 0,1 7 0,-1 1 0,1 0 0,-1 0 0,0 0 0,0 0 0,0 0 0,-1 0 0,1 0 0,0 1 0,-1-1 0,0 1 0,0 0 0,1 0 0,-1 0 0,-1 0 0,1 0 0,0 1 0,0-1 0,-1 1 0,1 0 0,0 0 0,-8-1 0,-7-2 0,-1 2 0,0 0 0,-18 0 0,8 2-1365,16 0-5461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34:11.469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 96 24575,'0'-3'0,"0"-1"0,0 1 0,0-1 0,0 1 0,1-1 0,-1 1 0,1-1 0,0 1 0,0 0 0,0-1 0,1 1 0,-1 0 0,1 0 0,0 0 0,0 0 0,2-4 0,1 4 0,-1 0 0,0 0 0,1 0 0,-1 1 0,1-1 0,0 1 0,-1 0 0,1 1 0,0-1 0,8-1 0,-5 1 0,0 0 0,-1 0 0,1 1 0,0 0 0,0 1 0,0 0 0,0 0 0,0 0 0,0 1 0,12 3 0,-17-3 0,1 1 0,-1-1 0,1 1 0,-1 0 0,0 0 0,0 1 0,1-1 0,-2 1 0,1-1 0,0 1 0,-1 0 0,1 0 0,-1 0 0,0 0 0,0 0 0,0 1 0,0-1 0,0 1 0,-1-1 0,0 1 0,0 0 0,0-1 0,0 1 0,0 5 0,0-5 0,0 1 0,-1 0 0,0 0 0,0-1 0,0 1 0,0 0 0,-1 0 0,1-1 0,-1 1 0,-1 0 0,1-1 0,-1 1 0,1-1 0,-1 0 0,-1 1 0,1-1 0,0 0 0,-1 0 0,0-1 0,0 1 0,0 0 0,-1-1 0,1 0 0,-5 4 0,-9 4 0,0 0 0,0 0 0,-1-2 0,-28 11 0,-11 7 0,56-27 0,1 0 0,-1 0 0,0 1 0,0-1 0,0 0 0,0 1 0,1-1 0,-1 1 0,0-1 0,1 1 0,-1-1 0,0 1 0,1-1 0,-1 1 0,0 0 0,1-1 0,-1 1 0,1 0 0,-1 0 0,1-1 0,0 1 0,-1 0 0,1 0 0,-1 1 0,20 5 0,52-7 0,-57-1 0,182 1-1365,-178-1-5461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9T03:20:07.650"/>
    </inkml:context>
    <inkml:brush xml:id="br0">
      <inkml:brushProperty name="width" value="0.05" units="cm"/>
      <inkml:brushProperty name="height" value="0.05" units="cm"/>
      <inkml:brushProperty name="color" value="#FFC000"/>
    </inkml:brush>
  </inkml:definitions>
  <inkml:trace contextRef="#ctx0" brushRef="#br0">328 3912 24575,'-14'2'0,"-1"1"0,1 0 0,-2 1 0,2 0 0,0 1 0,1 1 0,-2 2 0,-19 11 0,-24 10 0,53-27 0,-11 5 0,0 1 0,1 0 0,0 0 0,-15 12 0,28-19 0,0 1 0,0 0 0,0 0 0,0-1 0,1 1 0,-1 0 0,0 1 0,1-1 0,0 1 0,-1-1 0,1 1 0,0-1 0,0 0 0,-1 6 0,2-6 0,0 0 0,0 0 0,1 0 0,-1-1 0,0 1 0,1 0 0,0 0 0,-1 0 0,1 0 0,0-1 0,0 1 0,0 0 0,0-1 0,0 1 0,0-1 0,1 1 0,-1-1 0,0 1 0,1-1 0,-1 0 0,1 0 0,-1 0 0,3 2 0,13 7 0,-1-2 0,1 0 0,0-2 0,1 1 0,-1-2 0,27 5 0,14 6 0,62 15-1365,-102-26-5461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03:34:06.358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1889 1336 24575,'-1'-14'0,"-1"-1"0,-1 0 0,0 1 0,-7-20 0,-3-14 0,-26-98 0,-83-203 0,108 311 0,11 33 0,0-1 0,0 1 0,0 0 0,0 0 0,-1 1 0,0-1 0,0 1 0,-5-5 0,5 5 0,-1 0 0,1 0 0,1-1 0,-1 1 0,0-1 0,1 0 0,-4-9 0,3 5 0,-1-1 0,-1 1 0,1 0 0,-1 0 0,-1 1 0,1-1 0,-1 2 0,-1-1 0,0 1 0,0 0 0,-13-9 0,-10-3 0,-67-32 0,47 27 0,-32-15 0,-1 4 0,-167-46 0,227 76 0,0 2 0,0 1 0,-1 0 0,-27 3 0,-51-3 0,-442-21-1365,533 23-5461</inkml:trace>
  <inkml:trace contextRef="#ctx0" brushRef="#br0" timeOffset="1387.24">273 0 24575,'-8'7'0,"-2"0"0,1-1 0,0 0 0,-1-1 0,0 0 0,-20 6 0,-10 6 0,-4 3 0,26-13 0,1 1 0,0 0 0,-28 20 0,44-28 0,1 1 0,-1 0 0,1-1 0,-1 1 0,1 0 0,-1 0 0,1-1 0,0 1 0,-1 0 0,1 0 0,0 0 0,0-1 0,-1 1 0,1 0 0,0 0 0,0 0 0,0 0 0,0-1 0,0 1 0,0 0 0,0 0 0,1 0 0,-1 0 0,0-1 0,0 1 0,1 0 0,-1 0 0,0-1 0,1 1 0,-1 0 0,1 0 0,-1-1 0,1 1 0,-1 0 0,1-1 0,-1 1 0,1-1 0,0 1 0,-1-1 0,2 1 0,35 29 0,-25-21 0,167 126-1365,-170-128-5461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4T07:01:17.155"/>
    </inkml:context>
    <inkml:brush xml:id="br0">
      <inkml:brushProperty name="width" value="0.05" units="cm"/>
      <inkml:brushProperty name="height" value="0.05" units="cm"/>
      <inkml:brushProperty name="color" value="#FFC000"/>
    </inkml:brush>
  </inkml:definitions>
  <inkml:trace contextRef="#ctx0" brushRef="#br0">1 22 24575,'78'-16'0,"-61"14"0,45-1 0,-58 2 0,0 1 0,-1 0 0,0 1 0,0-1 0,0 1 0,1-1 0,-1 1 0,0 0 0,0 0 0,0 0 0,0 1 0,0-1 0,0 1 0,5 2 0,-7-2 0,0 0 0,0 0 0,0 0 0,-1 0 0,1 0 0,0 1 0,-1-1 0,0 0 0,1 0 0,-1 1 0,0-1 0,0 0 0,0 0 0,-1 1 0,1-1 0,0 0 0,-1 0 0,1 1 0,-1-1 0,0 0 0,0 0 0,0 0 0,0 0 0,-4 3 0,-30 51 0,26-45 0,-1-2 0,1 1 0,-1-1 0,-17 11 0,-27 25 0,53-44 0,1-1 0,0 0 0,-1 0 0,1 1 0,0-1 0,-1 0 0,1 0 0,0 1 0,0-1 0,0 0 0,-1 1 0,1-1 0,0 0 0,0 1 0,0-1 0,0 0 0,0 1 0,-1-1 0,1 1 0,0-1 0,0 0 0,0 1 0,0-1 0,0 1 0,0-1 0,0 0 0,0 1 0,1-1 0,-1 0 0,0 1 0,0-1 0,0 1 0,0-1 0,0 0 0,1 1 0,-1-1 0,0 0 0,0 1 0,1-1 0,18 7 0,33-6 0,-49-1 0,4 0 0,0 0 0,0 1 0,0 0 0,0 0 0,1 0 0,-2 1 0,1 0 0,0 1 0,-1-1 0,12 6 0,-16-7 0,0 1 0,0-1 0,-1 0 0,1 1 0,0-1 0,0 1 0,-1 0 0,0-1 0,1 1 0,-1 1 0,0 0 0,1-1 0,-1 0 0,0 0 0,-1 0 0,1 0 0,0 0 0,-1 0 0,1 1 0,-1-1 0,1 0 0,-1 0 0,0 1 0,0-1 0,0 0 0,0 0 0,-1 1 0,1-1 0,-1 0 0,1 0 0,-1 1 0,0-1 0,0 0 0,1 0 0,-2 0 0,-1 3 0,0 1 0,0 0 0,-1 0 0,0 0 0,-1 0 0,0-1 0,0 0 0,1 0 0,-1 0 0,-1 0 0,1-1 0,-1 0 0,0 0 0,1 0 0,-3-1 0,2 0 0,0 0 0,-1 0 0,1-1 0,-1 0 0,-12 2 0,10-3-227,0 2-1,0 0 1,-2 0-1,2 0 1,-10 6-1,10-3-6598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9T03:34:49.704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548 1 24575,'-23'0'0,"0"2"0,0 0 0,0 2 0,1 1 0,-1 0 0,1 2 0,0 0 0,1 2 0,-1 0 0,2 1 0,-1 1 0,2 1 0,-33 26 0,23-16 0,1 1 0,0 1 0,-29 34 0,49-49 0,1 1 0,0 0 0,1 0 0,0 0 0,0 0 0,1 1 0,0 0 0,1 1 0,0-1 0,1 0 0,0 1 0,1 0 0,-1 21 0,7 408 0,-3-407 0,2-1 0,1 1 0,2-1 0,1 0 0,2 0 0,17 43 0,-8-34 0,1-1 0,2-1 0,1-1 0,37 47 0,-51-74 0,1 1 0,0-1 0,0-1 0,2 0 0,-1 0 0,1-1 0,1-1 0,0 1 0,0-2 0,1 0 0,23 11 0,-3-6-170,1-1-1,0-1 0,0-2 1,2-2-1,-1-1 0,0-1 1,40-1-1,-63-4-6655</inkml:trace>
  <inkml:trace contextRef="#ctx0" brushRef="#br0" timeOffset="1122.31">623 1426 24575,'84'99'0,"-81"-97"0,-1 0 0,0 0 0,0 0 0,0 1 0,0-1 0,0 1 0,-1 0 0,1-1 0,-1 1 0,0 0 0,1 0 0,-1 0 0,-1 0 0,1 0 0,0 0 0,-1 0 0,1 1 0,-1-1 0,0 4 0,-1-4 0,-1 0 0,1 1 0,-1-1 0,0 0 0,0 0 0,0-1 0,0 1 0,0 0 0,-1-1 0,1 1 0,-1-1 0,1 0 0,-1 0 0,0 0 0,0 0 0,0 0 0,-5 1 0,-53 26 0,47-24 0,1 1 0,0 0 0,0 1 0,1 1 0,0-1 0,-15 14 0,-1 2-1365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9T03:23:15.6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0 234 24575,'2'-5'0,"0"0"0,0 0 0,1 0 0,-1 0 0,1 1 0,0 0 0,0-1 0,1 1 0,-1 0 0,1 0 0,7-6 0,3-4 0,26-26 0,-37 37 0,0 1 0,0-1 0,1 1 0,-1 0 0,0 0 0,1 0 0,0 0 0,-1 1 0,1-1 0,0 1 0,7-2 0,-10 4 0,0-1 0,0 0 0,0 1 0,0-1 0,0 1 0,1-1 0,-1 1 0,0 0 0,0-1 0,0 1 0,0 0 0,-1 0 0,1-1 0,0 1 0,0 0 0,0 0 0,-1 0 0,1 0 0,0 0 0,-1 0 0,1 0 0,-1 1 0,0-1 0,1 0 0,-1 0 0,0 0 0,1 0 0,-1 1 0,0-1 0,0 0 0,0 0 0,0 0 0,0 1 0,0-1 0,-1 0 0,1 0 0,-1 2 0,-6 48 0,3-40 0,0 1 0,-1-1 0,-1-1 0,-8 15 0,8-16 0,1 0 0,0 1 0,0 0 0,1 0 0,-4 14 0,8-23 0,0 0 0,0 0 0,-1-1 0,1 1 0,0 0 0,0 0 0,0 0 0,1 0 0,-1 0 0,0 0 0,0 0 0,0 0 0,1 0 0,-1-1 0,0 1 0,1 0 0,-1 0 0,1 0 0,-1-1 0,1 1 0,-1 0 0,1 0 0,-1-1 0,1 1 0,0 0 0,0-1 0,-1 1 0,2 0 0,1 0 0,0 1 0,0-1 0,0 0 0,0 0 0,0-1 0,0 1 0,0 0 0,1-1 0,2 0 0,0 0 0,0 0 0,0 0 0,0 0 0,0-1 0,-1 0 0,1 0 0,0-1 0,-1 0 0,10-4 0,-13 5-85,-1-1 0,1 1-1,-1-1 1,1 1 0,-1-1-1,1 0 1,-1 0 0,0 0-1,0 0 1,0 0 0,0 0-1,-1 0 1,1 0 0,0 0-1,0-4 1,0-7-6741</inkml:trace>
  <inkml:trace contextRef="#ctx0" brushRef="#br0" timeOffset="518.47">206 0 24575,'3'0'0,"0"3"0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4T07:02:00.383"/>
    </inkml:context>
    <inkml:brush xml:id="br0">
      <inkml:brushProperty name="width" value="0.05" units="cm"/>
      <inkml:brushProperty name="height" value="0.05" units="cm"/>
      <inkml:brushProperty name="color" value="#FFC000"/>
    </inkml:brush>
  </inkml:definitions>
  <inkml:trace contextRef="#ctx0" brushRef="#br0">125 36 24575,'-2'44'0,"0"-31"0,1 0 0,1 0 0,0 0 0,1 0 0,0 0 0,5 20 0,-5-31 0,1 0 0,-1-1 0,0 1 0,0 0 0,1 0 0,-1-1 0,1 1 0,0-1 0,-1 1 0,1-1 0,0 0 0,0 0 0,0 0 0,0 0 0,0 0 0,0 0 0,0 0 0,0-1 0,0 1 0,0-1 0,0 1 0,1-1 0,-1 0 0,0 0 0,0 0 0,0 0 0,1 0 0,-1-1 0,4 0 0,32 3 0,-37-1 0,1 0 0,-1-1 0,0 1 0,1 0 0,-1 0 0,0-1 0,0 1 0,1 0 0,-1 0 0,0 0 0,0 1 0,0-1 0,0 0 0,0 0 0,-1 1 0,1-1 0,0 0 0,-1 1 0,3-1 0,-3 0 0,1 1 0,-1-1 0,1 3 0,0 1 0,0-1 0,0 1 0,-1 0 0,1-1 0,-1 1 0,0 0 0,-1-1 0,1 1 0,-1 0 0,0-1 0,0 1 0,0-1 0,0 1 0,-3-1 0,2 1 0,0-1 0,0 0 0,-1 0 0,1 0 0,-1 0 0,0 0 0,0-1 0,-7 6 0,3-3 0,-1-1 0,1 0 0,-1 0 0,-1-1 0,1-1 0,-1 1 0,1-1 0,-1 0 0,0-1 0,0 0 0,-11 0 0,-10 4-11,22-4-260,-1 0 0,0-1 1,0 0-1,-17-1 0,13-1-6555</inkml:trace>
  <inkml:trace contextRef="#ctx0" brushRef="#br0" timeOffset="883.62">159 0 24575,'3'0'0,"7"0"0,5 0 0,2 0 0,2 0 0,1 0 0,2 0 0,-3 0 0,-1 0 0,1 0 0,-1 0 0,-1 0 0,1 0 0,0 0 0,-4 0-8191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9T03:24:38.207"/>
    </inkml:context>
    <inkml:brush xml:id="br0">
      <inkml:brushProperty name="width" value="0.05" units="cm"/>
      <inkml:brushProperty name="height" value="0.05" units="cm"/>
      <inkml:brushProperty name="color" value="#FFC000"/>
    </inkml:brush>
  </inkml:definitions>
  <inkml:trace contextRef="#ctx0" brushRef="#br0">119 0 24575,'-2'183'0,"5"197"0,3-297 0,2 56 0,-8-121 0,-11 254 0,-17-44 0,20-151 0,-13 81 0,4 23 0,2-24 0,10 261 0,7-226 0,9 246 0,0-263 0,18 197 0,-21-202 0,1 4 0,19 136 0,-24-254 0,2 403 0,-9-251 0,-12-17-1365,15-179-5461</inkml:trace>
  <inkml:trace contextRef="#ctx0" brushRef="#br0" timeOffset="1424.25">1 4861 24575,'1'15'0,"2"-1"0,-1 1 0,2-1 0,0 0 0,1 0 0,0 0 0,8 14 0,12 34 0,-21-56 0,-1 0 0,2-1 0,-1 0 0,0 1 0,1-1 0,0-1 0,0 1 0,0-1 0,1 0 0,0 0 0,8 4 0,-13-7 0,0-1 0,0 0 0,-1 0 0,1 1 0,0-1 0,1 0 0,-1 0 0,0 0 0,0 0 0,0 0 0,0 0 0,-1 0 0,1 0 0,0 0 0,0 0 0,0-1 0,0 1 0,0 0 0,0 0 0,-1-1 0,1 1 0,0-1 0,0 1 0,-1-1 0,1 1 0,0-1 0,0 1 0,-1-1 0,1 0 0,-1 0 0,1 1 0,-1-1 0,1 0 0,-1 0 0,1 1 0,0-3 0,18-38 0,-13 27 0,3 1-6,1 1-1,0 1 1,0-1 0,1 2-1,1 0 1,-1 0 0,15-8-1,5-7-1307,-20 17-5512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212F1-3527-4157-A248-4FD8AD6DC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LDD 5-Pager Appendices v1.0.dotx</Template>
  <TotalTime>1700</TotalTime>
  <Pages>23</Pages>
  <Words>3017</Words>
  <Characters>17199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李东华</dc:creator>
  <cp:lastModifiedBy>73875</cp:lastModifiedBy>
  <cp:revision>815</cp:revision>
  <cp:lastPrinted>2012-06-15T19:28:00Z</cp:lastPrinted>
  <dcterms:created xsi:type="dcterms:W3CDTF">2023-07-12T03:33:00Z</dcterms:created>
  <dcterms:modified xsi:type="dcterms:W3CDTF">2023-09-19T00:49:00Z</dcterms:modified>
</cp:coreProperties>
</file>