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ink/ink74.xml" ContentType="application/inkml+xml"/>
  <Override PartName="/word/ink/ink75.xml" ContentType="application/inkml+xml"/>
  <Override PartName="/word/ink/ink76.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80FF8" w14:textId="77777777" w:rsidR="00C24ED8" w:rsidRDefault="00B405E3" w:rsidP="00B405E3">
      <w:pPr>
        <w:jc w:val="center"/>
      </w:pPr>
      <w:bookmarkStart w:id="0" w:name="_Hlk118052394"/>
      <w:bookmarkEnd w:id="0"/>
      <w:r>
        <w:rPr>
          <w:noProof/>
        </w:rPr>
        <w:drawing>
          <wp:inline distT="0" distB="0" distL="0" distR="0" wp14:anchorId="261FBC19" wp14:editId="300B5A02">
            <wp:extent cx="5945369" cy="2146852"/>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87299" cy="2161993"/>
                    </a:xfrm>
                    <a:prstGeom prst="rect">
                      <a:avLst/>
                    </a:prstGeom>
                  </pic:spPr>
                </pic:pic>
              </a:graphicData>
            </a:graphic>
          </wp:inline>
        </w:drawing>
      </w:r>
    </w:p>
    <w:p w14:paraId="5C2991D5" w14:textId="15E4B800" w:rsidR="003F33E7" w:rsidRDefault="00F5207E" w:rsidP="00DC4C6D">
      <w:pPr>
        <w:pStyle w:val="Title"/>
        <w:jc w:val="center"/>
      </w:pPr>
      <w:r>
        <w:t>Half-Life 2:</w:t>
      </w:r>
      <w:r w:rsidR="009401DC">
        <w:t xml:space="preserve"> </w:t>
      </w:r>
      <w:r w:rsidR="0020724C">
        <w:t>One Way Out</w:t>
      </w:r>
    </w:p>
    <w:p w14:paraId="41CC7211" w14:textId="52E7473A" w:rsidR="00C24ED8" w:rsidRDefault="00403477" w:rsidP="00DC4C6D">
      <w:pPr>
        <w:pStyle w:val="Subtitle"/>
        <w:jc w:val="center"/>
        <w:rPr>
          <w:i w:val="0"/>
          <w:sz w:val="20"/>
          <w:szCs w:val="20"/>
        </w:rPr>
      </w:pPr>
      <w:r w:rsidRPr="00DC4C6D">
        <w:rPr>
          <w:i w:val="0"/>
          <w:sz w:val="20"/>
          <w:szCs w:val="20"/>
        </w:rPr>
        <w:t xml:space="preserve">Version </w:t>
      </w:r>
      <w:r w:rsidR="00410A0F">
        <w:rPr>
          <w:i w:val="0"/>
          <w:sz w:val="20"/>
          <w:szCs w:val="20"/>
        </w:rPr>
        <w:t>1</w:t>
      </w:r>
      <w:r w:rsidRPr="00DC4C6D">
        <w:rPr>
          <w:i w:val="0"/>
          <w:sz w:val="20"/>
          <w:szCs w:val="20"/>
        </w:rPr>
        <w:t>.0</w:t>
      </w:r>
    </w:p>
    <w:tbl>
      <w:tblPr>
        <w:tblW w:w="0" w:type="auto"/>
        <w:jc w:val="center"/>
        <w:tblLook w:val="04A0" w:firstRow="1" w:lastRow="0" w:firstColumn="1" w:lastColumn="0" w:noHBand="0" w:noVBand="1"/>
      </w:tblPr>
      <w:tblGrid>
        <w:gridCol w:w="3095"/>
        <w:gridCol w:w="4355"/>
      </w:tblGrid>
      <w:tr w:rsidR="001417A2" w:rsidRPr="00944542" w14:paraId="15F6964B" w14:textId="77777777" w:rsidTr="00D43C2F">
        <w:trPr>
          <w:trHeight w:val="335"/>
          <w:jc w:val="center"/>
        </w:trPr>
        <w:tc>
          <w:tcPr>
            <w:tcW w:w="3095" w:type="dxa"/>
          </w:tcPr>
          <w:p w14:paraId="5B40E046" w14:textId="77777777" w:rsidR="001417A2" w:rsidRPr="00944542" w:rsidRDefault="001417A2" w:rsidP="00D43C2F">
            <w:pPr>
              <w:spacing w:after="0"/>
              <w:rPr>
                <w:kern w:val="32"/>
              </w:rPr>
            </w:pPr>
            <w:r w:rsidRPr="00944542">
              <w:rPr>
                <w:kern w:val="32"/>
              </w:rPr>
              <w:t>Designer:</w:t>
            </w:r>
          </w:p>
        </w:tc>
        <w:tc>
          <w:tcPr>
            <w:tcW w:w="4355" w:type="dxa"/>
          </w:tcPr>
          <w:p w14:paraId="62E8BF0F" w14:textId="41D94996" w:rsidR="001417A2" w:rsidRPr="00944542" w:rsidRDefault="00813C6E" w:rsidP="00D43C2F">
            <w:pPr>
              <w:spacing w:after="0"/>
              <w:rPr>
                <w:kern w:val="32"/>
              </w:rPr>
            </w:pPr>
            <w:r>
              <w:rPr>
                <w:kern w:val="32"/>
              </w:rPr>
              <w:t>Donghua Li</w:t>
            </w:r>
          </w:p>
        </w:tc>
      </w:tr>
      <w:tr w:rsidR="001417A2" w:rsidRPr="00944542" w14:paraId="36862F68" w14:textId="77777777" w:rsidTr="00D43C2F">
        <w:trPr>
          <w:trHeight w:val="335"/>
          <w:jc w:val="center"/>
        </w:trPr>
        <w:tc>
          <w:tcPr>
            <w:tcW w:w="3095" w:type="dxa"/>
          </w:tcPr>
          <w:p w14:paraId="2FF067AE" w14:textId="77777777" w:rsidR="001417A2" w:rsidRPr="00944542" w:rsidRDefault="001417A2" w:rsidP="00D43C2F">
            <w:pPr>
              <w:spacing w:after="0"/>
              <w:rPr>
                <w:kern w:val="32"/>
              </w:rPr>
            </w:pPr>
            <w:r w:rsidRPr="00944542">
              <w:rPr>
                <w:kern w:val="32"/>
              </w:rPr>
              <w:t>Document Date:</w:t>
            </w:r>
          </w:p>
        </w:tc>
        <w:tc>
          <w:tcPr>
            <w:tcW w:w="4355" w:type="dxa"/>
          </w:tcPr>
          <w:p w14:paraId="34C64D09" w14:textId="397BAC85" w:rsidR="001417A2" w:rsidRPr="00944542" w:rsidRDefault="00017B25" w:rsidP="00D43C2F">
            <w:pPr>
              <w:spacing w:after="0"/>
              <w:rPr>
                <w:kern w:val="32"/>
              </w:rPr>
            </w:pPr>
            <w:r>
              <w:rPr>
                <w:kern w:val="32"/>
              </w:rPr>
              <w:fldChar w:fldCharType="begin"/>
            </w:r>
            <w:r>
              <w:rPr>
                <w:kern w:val="32"/>
              </w:rPr>
              <w:instrText xml:space="preserve"> DATE \@ "M/d/yyyy" </w:instrText>
            </w:r>
            <w:r>
              <w:rPr>
                <w:kern w:val="32"/>
              </w:rPr>
              <w:fldChar w:fldCharType="separate"/>
            </w:r>
            <w:r w:rsidR="005B1BF3">
              <w:rPr>
                <w:noProof/>
                <w:kern w:val="32"/>
              </w:rPr>
              <w:t>10/31/2022</w:t>
            </w:r>
            <w:r>
              <w:rPr>
                <w:kern w:val="32"/>
              </w:rPr>
              <w:fldChar w:fldCharType="end"/>
            </w:r>
          </w:p>
        </w:tc>
      </w:tr>
      <w:tr w:rsidR="001417A2" w:rsidRPr="00944542" w14:paraId="7573C111" w14:textId="77777777" w:rsidTr="00D43C2F">
        <w:trPr>
          <w:trHeight w:val="321"/>
          <w:jc w:val="center"/>
        </w:trPr>
        <w:tc>
          <w:tcPr>
            <w:tcW w:w="3095" w:type="dxa"/>
          </w:tcPr>
          <w:p w14:paraId="54D57A27" w14:textId="77777777" w:rsidR="001417A2" w:rsidRPr="00944542" w:rsidRDefault="001417A2" w:rsidP="00D43C2F">
            <w:pPr>
              <w:spacing w:after="0"/>
              <w:rPr>
                <w:kern w:val="32"/>
              </w:rPr>
            </w:pPr>
            <w:r w:rsidRPr="00944542">
              <w:rPr>
                <w:kern w:val="32"/>
              </w:rPr>
              <w:t>Intended Level Delivery Date:</w:t>
            </w:r>
          </w:p>
        </w:tc>
        <w:tc>
          <w:tcPr>
            <w:tcW w:w="4355" w:type="dxa"/>
          </w:tcPr>
          <w:p w14:paraId="1CBC0E0D" w14:textId="62C940F8" w:rsidR="001417A2" w:rsidRPr="00944542" w:rsidRDefault="00D1306E" w:rsidP="00D43C2F">
            <w:pPr>
              <w:spacing w:after="0"/>
              <w:rPr>
                <w:kern w:val="32"/>
              </w:rPr>
            </w:pPr>
            <w:r>
              <w:rPr>
                <w:kern w:val="32"/>
              </w:rPr>
              <w:t>12/5/</w:t>
            </w:r>
            <w:r w:rsidR="00A233AB">
              <w:rPr>
                <w:kern w:val="32"/>
              </w:rPr>
              <w:t>2022</w:t>
            </w:r>
          </w:p>
        </w:tc>
      </w:tr>
    </w:tbl>
    <w:p w14:paraId="74C299CA" w14:textId="77777777" w:rsidR="00403477" w:rsidRDefault="00403477"/>
    <w:p w14:paraId="6892DAE2" w14:textId="77777777" w:rsidR="00403477" w:rsidRPr="0039586E" w:rsidRDefault="00403477">
      <w:pPr>
        <w:rPr>
          <w:rFonts w:asciiTheme="majorHAnsi" w:hAnsiTheme="majorHAnsi"/>
          <w:b/>
          <w:color w:val="365F91" w:themeColor="accent1" w:themeShade="BF"/>
          <w:sz w:val="28"/>
          <w:szCs w:val="28"/>
        </w:rPr>
      </w:pPr>
      <w:r w:rsidRPr="0039586E">
        <w:rPr>
          <w:rFonts w:asciiTheme="majorHAnsi" w:hAnsiTheme="majorHAnsi"/>
          <w:b/>
          <w:color w:val="365F91" w:themeColor="accent1" w:themeShade="BF"/>
          <w:sz w:val="28"/>
          <w:szCs w:val="28"/>
        </w:rPr>
        <w:t>Document Revisions Table</w:t>
      </w:r>
    </w:p>
    <w:tbl>
      <w:tblPr>
        <w:tblW w:w="9333" w:type="dxa"/>
        <w:jc w:val="center"/>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firstRow="1" w:lastRow="0" w:firstColumn="1" w:lastColumn="0" w:noHBand="0" w:noVBand="1"/>
      </w:tblPr>
      <w:tblGrid>
        <w:gridCol w:w="1074"/>
        <w:gridCol w:w="4943"/>
        <w:gridCol w:w="1892"/>
        <w:gridCol w:w="1424"/>
      </w:tblGrid>
      <w:tr w:rsidR="00C24ED8" w:rsidRPr="008F0874" w14:paraId="56045CDE" w14:textId="77777777" w:rsidTr="00B405E3">
        <w:trPr>
          <w:trHeight w:val="555"/>
          <w:jc w:val="center"/>
        </w:trPr>
        <w:tc>
          <w:tcPr>
            <w:tcW w:w="1074" w:type="dxa"/>
            <w:shd w:val="clear" w:color="auto" w:fill="A6A6A6" w:themeFill="background1" w:themeFillShade="A6"/>
            <w:vAlign w:val="center"/>
          </w:tcPr>
          <w:p w14:paraId="64E3FDB8" w14:textId="77777777" w:rsidR="00C24ED8" w:rsidRPr="002353A8" w:rsidRDefault="00C24ED8" w:rsidP="00914FDD">
            <w:pPr>
              <w:pStyle w:val="NoSpacing"/>
              <w:jc w:val="center"/>
              <w:rPr>
                <w:rFonts w:asciiTheme="majorHAnsi" w:hAnsiTheme="majorHAnsi" w:cs="Arial"/>
                <w:b/>
                <w:bCs/>
                <w:color w:val="000000"/>
                <w:sz w:val="24"/>
                <w:szCs w:val="24"/>
              </w:rPr>
            </w:pPr>
            <w:r w:rsidRPr="002353A8">
              <w:rPr>
                <w:rFonts w:asciiTheme="majorHAnsi" w:hAnsiTheme="majorHAnsi" w:cs="Arial"/>
                <w:b/>
                <w:bCs/>
                <w:color w:val="FFFFFF" w:themeColor="background1"/>
                <w:sz w:val="24"/>
                <w:szCs w:val="24"/>
              </w:rPr>
              <w:t>Version</w:t>
            </w:r>
          </w:p>
        </w:tc>
        <w:tc>
          <w:tcPr>
            <w:tcW w:w="4943" w:type="dxa"/>
            <w:shd w:val="clear" w:color="auto" w:fill="A6A6A6" w:themeFill="background1" w:themeFillShade="A6"/>
            <w:vAlign w:val="center"/>
          </w:tcPr>
          <w:p w14:paraId="19897215" w14:textId="77777777" w:rsidR="00C24ED8" w:rsidRPr="002353A8" w:rsidRDefault="00C24ED8" w:rsidP="00914FDD">
            <w:pPr>
              <w:pStyle w:val="NoSpacing"/>
              <w:jc w:val="center"/>
              <w:rPr>
                <w:rFonts w:asciiTheme="majorHAnsi" w:hAnsiTheme="majorHAnsi" w:cs="Arial"/>
                <w:b/>
                <w:bCs/>
                <w:color w:val="FFFFFF" w:themeColor="background1"/>
                <w:sz w:val="24"/>
                <w:szCs w:val="24"/>
              </w:rPr>
            </w:pPr>
            <w:r w:rsidRPr="002353A8">
              <w:rPr>
                <w:rFonts w:asciiTheme="majorHAnsi" w:hAnsiTheme="majorHAnsi" w:cs="Arial"/>
                <w:b/>
                <w:bCs/>
                <w:color w:val="FFFFFF" w:themeColor="background1"/>
                <w:sz w:val="24"/>
                <w:szCs w:val="24"/>
              </w:rPr>
              <w:t>Description</w:t>
            </w:r>
          </w:p>
        </w:tc>
        <w:tc>
          <w:tcPr>
            <w:tcW w:w="1892" w:type="dxa"/>
            <w:shd w:val="clear" w:color="auto" w:fill="A6A6A6" w:themeFill="background1" w:themeFillShade="A6"/>
            <w:vAlign w:val="center"/>
          </w:tcPr>
          <w:p w14:paraId="48EA5B3B" w14:textId="77777777" w:rsidR="00C24ED8" w:rsidRPr="002353A8" w:rsidRDefault="00C24ED8" w:rsidP="00914FDD">
            <w:pPr>
              <w:pStyle w:val="NoSpacing"/>
              <w:jc w:val="center"/>
              <w:rPr>
                <w:rFonts w:asciiTheme="majorHAnsi" w:hAnsiTheme="majorHAnsi" w:cs="Arial"/>
                <w:b/>
                <w:bCs/>
                <w:color w:val="FFFFFF" w:themeColor="background1"/>
                <w:sz w:val="24"/>
                <w:szCs w:val="24"/>
              </w:rPr>
            </w:pPr>
            <w:r w:rsidRPr="002353A8">
              <w:rPr>
                <w:rFonts w:asciiTheme="majorHAnsi" w:hAnsiTheme="majorHAnsi" w:cs="Arial"/>
                <w:b/>
                <w:bCs/>
                <w:color w:val="FFFFFF" w:themeColor="background1"/>
                <w:sz w:val="24"/>
                <w:szCs w:val="24"/>
              </w:rPr>
              <w:t>Requestor</w:t>
            </w:r>
          </w:p>
        </w:tc>
        <w:tc>
          <w:tcPr>
            <w:tcW w:w="1424" w:type="dxa"/>
            <w:shd w:val="clear" w:color="auto" w:fill="A6A6A6" w:themeFill="background1" w:themeFillShade="A6"/>
            <w:vAlign w:val="center"/>
          </w:tcPr>
          <w:p w14:paraId="61BACAD6" w14:textId="77777777" w:rsidR="00C24ED8" w:rsidRPr="002353A8" w:rsidRDefault="00C24ED8" w:rsidP="00914FDD">
            <w:pPr>
              <w:pStyle w:val="NoSpacing"/>
              <w:jc w:val="center"/>
              <w:rPr>
                <w:rFonts w:asciiTheme="majorHAnsi" w:hAnsiTheme="majorHAnsi" w:cs="Arial"/>
                <w:b/>
                <w:bCs/>
                <w:color w:val="FFFFFF" w:themeColor="background1"/>
                <w:sz w:val="24"/>
                <w:szCs w:val="24"/>
              </w:rPr>
            </w:pPr>
            <w:r w:rsidRPr="002353A8">
              <w:rPr>
                <w:rFonts w:asciiTheme="majorHAnsi" w:hAnsiTheme="majorHAnsi" w:cs="Arial"/>
                <w:b/>
                <w:bCs/>
                <w:color w:val="FFFFFF" w:themeColor="background1"/>
                <w:sz w:val="24"/>
                <w:szCs w:val="24"/>
              </w:rPr>
              <w:t>Date</w:t>
            </w:r>
          </w:p>
        </w:tc>
      </w:tr>
      <w:tr w:rsidR="00C24ED8" w:rsidRPr="002F6EB0" w14:paraId="6BCC5112" w14:textId="77777777" w:rsidTr="00B405E3">
        <w:trPr>
          <w:trHeight w:val="251"/>
          <w:jc w:val="center"/>
        </w:trPr>
        <w:tc>
          <w:tcPr>
            <w:tcW w:w="1074" w:type="dxa"/>
            <w:vAlign w:val="center"/>
          </w:tcPr>
          <w:p w14:paraId="006B846C" w14:textId="77777777" w:rsidR="00C24ED8" w:rsidRPr="002F6EB0" w:rsidRDefault="00960246" w:rsidP="00960246">
            <w:pPr>
              <w:pStyle w:val="NoSpacing"/>
              <w:jc w:val="center"/>
              <w:rPr>
                <w:rFonts w:asciiTheme="minorHAnsi" w:hAnsiTheme="minorHAnsi" w:cs="Arial"/>
                <w:bCs/>
                <w:sz w:val="20"/>
                <w:szCs w:val="20"/>
              </w:rPr>
            </w:pPr>
            <w:r w:rsidRPr="002F6EB0">
              <w:rPr>
                <w:rFonts w:asciiTheme="minorHAnsi" w:hAnsiTheme="minorHAnsi" w:cs="Arial"/>
                <w:bCs/>
                <w:sz w:val="20"/>
                <w:szCs w:val="20"/>
              </w:rPr>
              <w:t>1</w:t>
            </w:r>
            <w:r w:rsidR="00C24ED8" w:rsidRPr="002F6EB0">
              <w:rPr>
                <w:rFonts w:asciiTheme="minorHAnsi" w:hAnsiTheme="minorHAnsi" w:cs="Arial"/>
                <w:bCs/>
                <w:sz w:val="20"/>
                <w:szCs w:val="20"/>
              </w:rPr>
              <w:t>.</w:t>
            </w:r>
            <w:r w:rsidRPr="002F6EB0">
              <w:rPr>
                <w:rFonts w:asciiTheme="minorHAnsi" w:hAnsiTheme="minorHAnsi" w:cs="Arial"/>
                <w:bCs/>
                <w:sz w:val="20"/>
                <w:szCs w:val="20"/>
              </w:rPr>
              <w:t>0</w:t>
            </w:r>
          </w:p>
        </w:tc>
        <w:tc>
          <w:tcPr>
            <w:tcW w:w="4943" w:type="dxa"/>
            <w:vAlign w:val="center"/>
          </w:tcPr>
          <w:p w14:paraId="37C3D98F" w14:textId="77777777" w:rsidR="00C24ED8" w:rsidRPr="002F6EB0" w:rsidRDefault="00C24ED8" w:rsidP="00914FDD">
            <w:pPr>
              <w:pStyle w:val="NoSpacing"/>
              <w:jc w:val="center"/>
              <w:rPr>
                <w:rFonts w:asciiTheme="minorHAnsi" w:hAnsiTheme="minorHAnsi" w:cs="Arial"/>
                <w:sz w:val="20"/>
                <w:szCs w:val="20"/>
              </w:rPr>
            </w:pPr>
            <w:r w:rsidRPr="002F6EB0">
              <w:rPr>
                <w:rFonts w:asciiTheme="minorHAnsi" w:hAnsiTheme="minorHAnsi" w:cs="Arial"/>
                <w:sz w:val="20"/>
                <w:szCs w:val="20"/>
              </w:rPr>
              <w:t>Initial Document</w:t>
            </w:r>
          </w:p>
        </w:tc>
        <w:tc>
          <w:tcPr>
            <w:tcW w:w="1892" w:type="dxa"/>
            <w:vAlign w:val="center"/>
          </w:tcPr>
          <w:p w14:paraId="6F7E10E0" w14:textId="48C3E0A5" w:rsidR="00C24ED8" w:rsidRPr="002F6EB0" w:rsidRDefault="00C24ED8" w:rsidP="00914FDD">
            <w:pPr>
              <w:pStyle w:val="NoSpacing"/>
              <w:jc w:val="center"/>
              <w:rPr>
                <w:rFonts w:asciiTheme="minorHAnsi" w:hAnsiTheme="minorHAnsi" w:cs="Arial"/>
                <w:sz w:val="20"/>
                <w:szCs w:val="20"/>
              </w:rPr>
            </w:pPr>
            <w:r w:rsidRPr="002F6EB0">
              <w:rPr>
                <w:rFonts w:asciiTheme="minorHAnsi" w:hAnsiTheme="minorHAnsi" w:cs="Arial"/>
                <w:sz w:val="20"/>
                <w:szCs w:val="20"/>
              </w:rPr>
              <w:t>Professor</w:t>
            </w:r>
            <w:r w:rsidR="0097515A">
              <w:rPr>
                <w:rFonts w:asciiTheme="minorHAnsi" w:hAnsiTheme="minorHAnsi" w:cs="Arial"/>
                <w:sz w:val="20"/>
                <w:szCs w:val="20"/>
              </w:rPr>
              <w:t xml:space="preserve"> Ouellette</w:t>
            </w:r>
          </w:p>
        </w:tc>
        <w:tc>
          <w:tcPr>
            <w:tcW w:w="1424" w:type="dxa"/>
            <w:vAlign w:val="center"/>
          </w:tcPr>
          <w:p w14:paraId="525A4315" w14:textId="753FBD77" w:rsidR="00C24ED8" w:rsidRPr="002F6EB0" w:rsidRDefault="00C26E1C" w:rsidP="00914FDD">
            <w:pPr>
              <w:pStyle w:val="NoSpacing"/>
              <w:jc w:val="center"/>
              <w:rPr>
                <w:rFonts w:asciiTheme="minorHAnsi" w:hAnsiTheme="minorHAnsi" w:cs="Arial"/>
                <w:sz w:val="20"/>
                <w:szCs w:val="20"/>
              </w:rPr>
            </w:pPr>
            <w:r>
              <w:rPr>
                <w:rFonts w:asciiTheme="minorHAnsi" w:hAnsiTheme="minorHAnsi" w:cs="Arial"/>
                <w:sz w:val="20"/>
                <w:szCs w:val="20"/>
              </w:rPr>
              <w:t>31/10/2022</w:t>
            </w:r>
          </w:p>
        </w:tc>
      </w:tr>
      <w:tr w:rsidR="00C24ED8" w:rsidRPr="002F6EB0" w14:paraId="206DF13E" w14:textId="77777777" w:rsidTr="00B405E3">
        <w:trPr>
          <w:trHeight w:val="251"/>
          <w:jc w:val="center"/>
        </w:trPr>
        <w:tc>
          <w:tcPr>
            <w:tcW w:w="1074" w:type="dxa"/>
            <w:shd w:val="clear" w:color="auto" w:fill="C0C0C0"/>
            <w:vAlign w:val="center"/>
          </w:tcPr>
          <w:p w14:paraId="184F1494" w14:textId="77777777" w:rsidR="00C24ED8" w:rsidRPr="002F6EB0" w:rsidRDefault="00C24ED8" w:rsidP="00914FDD">
            <w:pPr>
              <w:pStyle w:val="NoSpacing"/>
              <w:jc w:val="center"/>
              <w:rPr>
                <w:rFonts w:asciiTheme="minorHAnsi" w:hAnsiTheme="minorHAnsi" w:cs="Arial"/>
                <w:bCs/>
                <w:sz w:val="20"/>
                <w:szCs w:val="20"/>
              </w:rPr>
            </w:pPr>
          </w:p>
        </w:tc>
        <w:tc>
          <w:tcPr>
            <w:tcW w:w="4943" w:type="dxa"/>
            <w:shd w:val="clear" w:color="auto" w:fill="C0C0C0"/>
            <w:vAlign w:val="center"/>
          </w:tcPr>
          <w:p w14:paraId="2CD5411E" w14:textId="77777777" w:rsidR="00C24ED8" w:rsidRPr="002F6EB0" w:rsidRDefault="00C24ED8" w:rsidP="00914FDD">
            <w:pPr>
              <w:pStyle w:val="NoSpacing"/>
              <w:jc w:val="center"/>
              <w:rPr>
                <w:rFonts w:asciiTheme="minorHAnsi" w:hAnsiTheme="minorHAnsi" w:cs="Arial"/>
                <w:sz w:val="20"/>
                <w:szCs w:val="20"/>
              </w:rPr>
            </w:pPr>
          </w:p>
        </w:tc>
        <w:tc>
          <w:tcPr>
            <w:tcW w:w="1892" w:type="dxa"/>
            <w:shd w:val="clear" w:color="auto" w:fill="C0C0C0"/>
            <w:vAlign w:val="center"/>
          </w:tcPr>
          <w:p w14:paraId="0C2FDD17" w14:textId="77777777" w:rsidR="00C24ED8" w:rsidRPr="002F6EB0" w:rsidRDefault="00C24ED8" w:rsidP="00914FDD">
            <w:pPr>
              <w:pStyle w:val="NoSpacing"/>
              <w:jc w:val="center"/>
              <w:rPr>
                <w:rFonts w:asciiTheme="minorHAnsi" w:hAnsiTheme="minorHAnsi" w:cs="Arial"/>
                <w:sz w:val="20"/>
                <w:szCs w:val="20"/>
              </w:rPr>
            </w:pPr>
          </w:p>
        </w:tc>
        <w:tc>
          <w:tcPr>
            <w:tcW w:w="1424" w:type="dxa"/>
            <w:shd w:val="clear" w:color="auto" w:fill="C0C0C0"/>
            <w:vAlign w:val="center"/>
          </w:tcPr>
          <w:p w14:paraId="23416FE2" w14:textId="77777777" w:rsidR="00C24ED8" w:rsidRPr="002F6EB0" w:rsidRDefault="00C24ED8" w:rsidP="00914FDD">
            <w:pPr>
              <w:pStyle w:val="NoSpacing"/>
              <w:jc w:val="center"/>
              <w:rPr>
                <w:rFonts w:asciiTheme="minorHAnsi" w:hAnsiTheme="minorHAnsi" w:cs="Arial"/>
                <w:sz w:val="20"/>
                <w:szCs w:val="20"/>
              </w:rPr>
            </w:pPr>
          </w:p>
        </w:tc>
      </w:tr>
      <w:tr w:rsidR="00C24ED8" w:rsidRPr="002F6EB0" w14:paraId="530F6D35" w14:textId="77777777" w:rsidTr="00B405E3">
        <w:trPr>
          <w:trHeight w:val="251"/>
          <w:jc w:val="center"/>
        </w:trPr>
        <w:tc>
          <w:tcPr>
            <w:tcW w:w="1074" w:type="dxa"/>
            <w:vAlign w:val="center"/>
          </w:tcPr>
          <w:p w14:paraId="34CC9D95" w14:textId="77777777" w:rsidR="00C24ED8" w:rsidRPr="002F6EB0" w:rsidRDefault="00C24ED8" w:rsidP="00914FDD">
            <w:pPr>
              <w:pStyle w:val="NoSpacing"/>
              <w:jc w:val="center"/>
              <w:rPr>
                <w:rFonts w:asciiTheme="minorHAnsi" w:hAnsiTheme="minorHAnsi" w:cs="Arial"/>
                <w:bCs/>
                <w:sz w:val="20"/>
                <w:szCs w:val="20"/>
              </w:rPr>
            </w:pPr>
          </w:p>
        </w:tc>
        <w:tc>
          <w:tcPr>
            <w:tcW w:w="4943" w:type="dxa"/>
            <w:vAlign w:val="center"/>
          </w:tcPr>
          <w:p w14:paraId="28C6309A" w14:textId="77777777" w:rsidR="00C24ED8" w:rsidRPr="002F6EB0" w:rsidRDefault="00C24ED8" w:rsidP="00914FDD">
            <w:pPr>
              <w:pStyle w:val="NoSpacing"/>
              <w:jc w:val="center"/>
              <w:rPr>
                <w:rFonts w:asciiTheme="minorHAnsi" w:hAnsiTheme="minorHAnsi" w:cs="Arial"/>
                <w:sz w:val="20"/>
                <w:szCs w:val="20"/>
              </w:rPr>
            </w:pPr>
          </w:p>
        </w:tc>
        <w:tc>
          <w:tcPr>
            <w:tcW w:w="1892" w:type="dxa"/>
            <w:vAlign w:val="center"/>
          </w:tcPr>
          <w:p w14:paraId="564344C2" w14:textId="77777777" w:rsidR="00C24ED8" w:rsidRPr="002F6EB0" w:rsidRDefault="00C24ED8" w:rsidP="00914FDD">
            <w:pPr>
              <w:pStyle w:val="NoSpacing"/>
              <w:jc w:val="center"/>
              <w:rPr>
                <w:rFonts w:asciiTheme="minorHAnsi" w:hAnsiTheme="minorHAnsi" w:cs="Arial"/>
                <w:sz w:val="20"/>
                <w:szCs w:val="20"/>
              </w:rPr>
            </w:pPr>
          </w:p>
        </w:tc>
        <w:tc>
          <w:tcPr>
            <w:tcW w:w="1424" w:type="dxa"/>
            <w:vAlign w:val="center"/>
          </w:tcPr>
          <w:p w14:paraId="6DB1A4E2" w14:textId="77777777" w:rsidR="00C24ED8" w:rsidRPr="002F6EB0" w:rsidRDefault="00C24ED8" w:rsidP="00914FDD">
            <w:pPr>
              <w:pStyle w:val="NoSpacing"/>
              <w:jc w:val="center"/>
              <w:rPr>
                <w:rFonts w:asciiTheme="minorHAnsi" w:hAnsiTheme="minorHAnsi" w:cs="Arial"/>
                <w:sz w:val="20"/>
                <w:szCs w:val="20"/>
              </w:rPr>
            </w:pPr>
          </w:p>
        </w:tc>
      </w:tr>
      <w:tr w:rsidR="00C24ED8" w:rsidRPr="002F6EB0" w14:paraId="651800E4" w14:textId="77777777" w:rsidTr="00B405E3">
        <w:trPr>
          <w:trHeight w:val="251"/>
          <w:jc w:val="center"/>
        </w:trPr>
        <w:tc>
          <w:tcPr>
            <w:tcW w:w="1074" w:type="dxa"/>
            <w:shd w:val="clear" w:color="auto" w:fill="C0C0C0"/>
            <w:vAlign w:val="center"/>
          </w:tcPr>
          <w:p w14:paraId="11DD74E1" w14:textId="77777777" w:rsidR="00C24ED8" w:rsidRPr="002F6EB0" w:rsidRDefault="00C24ED8" w:rsidP="00914FDD">
            <w:pPr>
              <w:pStyle w:val="NoSpacing"/>
              <w:jc w:val="center"/>
              <w:rPr>
                <w:rFonts w:asciiTheme="minorHAnsi" w:hAnsiTheme="minorHAnsi" w:cs="Arial"/>
                <w:bCs/>
                <w:sz w:val="20"/>
                <w:szCs w:val="20"/>
              </w:rPr>
            </w:pPr>
          </w:p>
        </w:tc>
        <w:tc>
          <w:tcPr>
            <w:tcW w:w="4943" w:type="dxa"/>
            <w:shd w:val="clear" w:color="auto" w:fill="C0C0C0"/>
            <w:vAlign w:val="center"/>
          </w:tcPr>
          <w:p w14:paraId="77D9A16B" w14:textId="77777777" w:rsidR="00C24ED8" w:rsidRPr="002F6EB0" w:rsidRDefault="00C24ED8" w:rsidP="00914FDD">
            <w:pPr>
              <w:pStyle w:val="NoSpacing"/>
              <w:jc w:val="center"/>
              <w:rPr>
                <w:rFonts w:asciiTheme="minorHAnsi" w:hAnsiTheme="minorHAnsi" w:cs="Arial"/>
                <w:sz w:val="20"/>
                <w:szCs w:val="20"/>
              </w:rPr>
            </w:pPr>
          </w:p>
        </w:tc>
        <w:tc>
          <w:tcPr>
            <w:tcW w:w="1892" w:type="dxa"/>
            <w:shd w:val="clear" w:color="auto" w:fill="C0C0C0"/>
            <w:vAlign w:val="center"/>
          </w:tcPr>
          <w:p w14:paraId="73128339" w14:textId="77777777" w:rsidR="00C24ED8" w:rsidRPr="002F6EB0" w:rsidRDefault="00C24ED8" w:rsidP="00914FDD">
            <w:pPr>
              <w:pStyle w:val="NoSpacing"/>
              <w:jc w:val="center"/>
              <w:rPr>
                <w:rFonts w:asciiTheme="minorHAnsi" w:hAnsiTheme="minorHAnsi" w:cs="Arial"/>
                <w:sz w:val="20"/>
                <w:szCs w:val="20"/>
              </w:rPr>
            </w:pPr>
          </w:p>
        </w:tc>
        <w:tc>
          <w:tcPr>
            <w:tcW w:w="1424" w:type="dxa"/>
            <w:shd w:val="clear" w:color="auto" w:fill="C0C0C0"/>
            <w:vAlign w:val="center"/>
          </w:tcPr>
          <w:p w14:paraId="28411D91" w14:textId="77777777" w:rsidR="00C24ED8" w:rsidRPr="002F6EB0" w:rsidRDefault="00C24ED8" w:rsidP="00914FDD">
            <w:pPr>
              <w:pStyle w:val="NoSpacing"/>
              <w:jc w:val="center"/>
              <w:rPr>
                <w:rFonts w:asciiTheme="minorHAnsi" w:hAnsiTheme="minorHAnsi" w:cs="Arial"/>
                <w:sz w:val="20"/>
                <w:szCs w:val="20"/>
              </w:rPr>
            </w:pPr>
          </w:p>
        </w:tc>
      </w:tr>
      <w:tr w:rsidR="00C24ED8" w:rsidRPr="002F6EB0" w14:paraId="357C61F3" w14:textId="77777777" w:rsidTr="00B405E3">
        <w:trPr>
          <w:trHeight w:val="251"/>
          <w:jc w:val="center"/>
        </w:trPr>
        <w:tc>
          <w:tcPr>
            <w:tcW w:w="1074" w:type="dxa"/>
            <w:vAlign w:val="center"/>
          </w:tcPr>
          <w:p w14:paraId="64E71407" w14:textId="77777777" w:rsidR="00C24ED8" w:rsidRPr="002F6EB0" w:rsidRDefault="00C24ED8" w:rsidP="00914FDD">
            <w:pPr>
              <w:pStyle w:val="NoSpacing"/>
              <w:jc w:val="center"/>
              <w:rPr>
                <w:rFonts w:asciiTheme="minorHAnsi" w:hAnsiTheme="minorHAnsi" w:cs="Arial"/>
                <w:bCs/>
                <w:sz w:val="20"/>
                <w:szCs w:val="20"/>
              </w:rPr>
            </w:pPr>
          </w:p>
        </w:tc>
        <w:tc>
          <w:tcPr>
            <w:tcW w:w="4943" w:type="dxa"/>
            <w:vAlign w:val="center"/>
          </w:tcPr>
          <w:p w14:paraId="0FF82B49" w14:textId="77777777" w:rsidR="00C24ED8" w:rsidRPr="002F6EB0" w:rsidRDefault="00C24ED8" w:rsidP="00914FDD">
            <w:pPr>
              <w:pStyle w:val="NoSpacing"/>
              <w:jc w:val="center"/>
              <w:rPr>
                <w:rFonts w:asciiTheme="minorHAnsi" w:hAnsiTheme="minorHAnsi" w:cs="Arial"/>
                <w:sz w:val="20"/>
                <w:szCs w:val="20"/>
              </w:rPr>
            </w:pPr>
          </w:p>
        </w:tc>
        <w:tc>
          <w:tcPr>
            <w:tcW w:w="1892" w:type="dxa"/>
            <w:vAlign w:val="center"/>
          </w:tcPr>
          <w:p w14:paraId="3EA141B9" w14:textId="77777777" w:rsidR="00C24ED8" w:rsidRPr="002F6EB0" w:rsidRDefault="00C24ED8" w:rsidP="00914FDD">
            <w:pPr>
              <w:pStyle w:val="NoSpacing"/>
              <w:jc w:val="center"/>
              <w:rPr>
                <w:rFonts w:asciiTheme="minorHAnsi" w:hAnsiTheme="minorHAnsi" w:cs="Arial"/>
                <w:sz w:val="20"/>
                <w:szCs w:val="20"/>
              </w:rPr>
            </w:pPr>
          </w:p>
        </w:tc>
        <w:tc>
          <w:tcPr>
            <w:tcW w:w="1424" w:type="dxa"/>
            <w:vAlign w:val="center"/>
          </w:tcPr>
          <w:p w14:paraId="4B632482" w14:textId="77777777" w:rsidR="00C24ED8" w:rsidRPr="002F6EB0" w:rsidRDefault="00C24ED8" w:rsidP="00914FDD">
            <w:pPr>
              <w:pStyle w:val="NoSpacing"/>
              <w:jc w:val="center"/>
              <w:rPr>
                <w:rFonts w:asciiTheme="minorHAnsi" w:hAnsiTheme="minorHAnsi" w:cs="Arial"/>
                <w:sz w:val="20"/>
                <w:szCs w:val="20"/>
              </w:rPr>
            </w:pPr>
          </w:p>
        </w:tc>
      </w:tr>
    </w:tbl>
    <w:p w14:paraId="7FC66F21" w14:textId="77777777" w:rsidR="00403477" w:rsidRDefault="00403477">
      <w:r>
        <w:br w:type="page"/>
      </w:r>
    </w:p>
    <w:bookmarkStart w:id="1" w:name="_Toc118073867" w:displacedByCustomXml="next"/>
    <w:sdt>
      <w:sdtPr>
        <w:rPr>
          <w:rFonts w:asciiTheme="minorHAnsi" w:eastAsiaTheme="minorHAnsi" w:hAnsiTheme="minorHAnsi" w:cstheme="minorBidi"/>
          <w:b w:val="0"/>
          <w:bCs w:val="0"/>
          <w:color w:val="auto"/>
          <w:sz w:val="22"/>
          <w:szCs w:val="22"/>
        </w:rPr>
        <w:id w:val="18836567"/>
        <w:docPartObj>
          <w:docPartGallery w:val="Table of Contents"/>
          <w:docPartUnique/>
        </w:docPartObj>
      </w:sdtPr>
      <w:sdtEndPr>
        <w:rPr>
          <w:rFonts w:eastAsiaTheme="minorEastAsia"/>
        </w:rPr>
      </w:sdtEndPr>
      <w:sdtContent>
        <w:p w14:paraId="7AA24C9B" w14:textId="77777777" w:rsidR="007504EC" w:rsidRPr="002F6EB0" w:rsidRDefault="007504EC" w:rsidP="002F6EB0">
          <w:pPr>
            <w:pStyle w:val="Heading1"/>
            <w:rPr>
              <w:rStyle w:val="Heading1Char"/>
            </w:rPr>
          </w:pPr>
          <w:r w:rsidRPr="002F6EB0">
            <w:rPr>
              <w:rStyle w:val="Heading1Char"/>
            </w:rPr>
            <w:t>Table of Contents</w:t>
          </w:r>
          <w:bookmarkEnd w:id="1"/>
        </w:p>
        <w:p w14:paraId="69D93C9F" w14:textId="1F996230" w:rsidR="000F6E93" w:rsidRDefault="00226444">
          <w:pPr>
            <w:pStyle w:val="TOC1"/>
            <w:tabs>
              <w:tab w:val="right" w:leader="dot" w:pos="9350"/>
            </w:tabs>
            <w:rPr>
              <w:noProof/>
              <w:lang w:eastAsia="zh-CN"/>
            </w:rPr>
          </w:pPr>
          <w:r>
            <w:fldChar w:fldCharType="begin"/>
          </w:r>
          <w:r w:rsidR="007504EC">
            <w:instrText xml:space="preserve"> TOC \o "1-3" \h \z \u </w:instrText>
          </w:r>
          <w:r>
            <w:fldChar w:fldCharType="separate"/>
          </w:r>
          <w:hyperlink w:anchor="_Toc118073867" w:history="1">
            <w:r w:rsidR="000F6E93" w:rsidRPr="00D518A3">
              <w:rPr>
                <w:rStyle w:val="Hyperlink"/>
                <w:noProof/>
              </w:rPr>
              <w:t>Table of Contents</w:t>
            </w:r>
            <w:r w:rsidR="000F6E93">
              <w:rPr>
                <w:noProof/>
                <w:webHidden/>
              </w:rPr>
              <w:tab/>
            </w:r>
            <w:r w:rsidR="000F6E93">
              <w:rPr>
                <w:noProof/>
                <w:webHidden/>
              </w:rPr>
              <w:fldChar w:fldCharType="begin"/>
            </w:r>
            <w:r w:rsidR="000F6E93">
              <w:rPr>
                <w:noProof/>
                <w:webHidden/>
              </w:rPr>
              <w:instrText xml:space="preserve"> PAGEREF _Toc118073867 \h </w:instrText>
            </w:r>
            <w:r w:rsidR="000F6E93">
              <w:rPr>
                <w:noProof/>
                <w:webHidden/>
              </w:rPr>
            </w:r>
            <w:r w:rsidR="000F6E93">
              <w:rPr>
                <w:noProof/>
                <w:webHidden/>
              </w:rPr>
              <w:fldChar w:fldCharType="separate"/>
            </w:r>
            <w:r w:rsidR="000F6E93">
              <w:rPr>
                <w:noProof/>
                <w:webHidden/>
              </w:rPr>
              <w:t>2</w:t>
            </w:r>
            <w:r w:rsidR="000F6E93">
              <w:rPr>
                <w:noProof/>
                <w:webHidden/>
              </w:rPr>
              <w:fldChar w:fldCharType="end"/>
            </w:r>
          </w:hyperlink>
        </w:p>
        <w:p w14:paraId="4DF784D7" w14:textId="4D25C079" w:rsidR="000F6E93" w:rsidRDefault="005B1BF3">
          <w:pPr>
            <w:pStyle w:val="TOC1"/>
            <w:tabs>
              <w:tab w:val="right" w:leader="dot" w:pos="9350"/>
            </w:tabs>
            <w:rPr>
              <w:noProof/>
              <w:lang w:eastAsia="zh-CN"/>
            </w:rPr>
          </w:pPr>
          <w:hyperlink w:anchor="_Toc118073868" w:history="1">
            <w:r w:rsidR="000F6E93" w:rsidRPr="00D518A3">
              <w:rPr>
                <w:rStyle w:val="Hyperlink"/>
                <w:noProof/>
              </w:rPr>
              <w:t>Table of Figures</w:t>
            </w:r>
            <w:r w:rsidR="000F6E93">
              <w:rPr>
                <w:noProof/>
                <w:webHidden/>
              </w:rPr>
              <w:tab/>
            </w:r>
            <w:r w:rsidR="000F6E93">
              <w:rPr>
                <w:noProof/>
                <w:webHidden/>
              </w:rPr>
              <w:fldChar w:fldCharType="begin"/>
            </w:r>
            <w:r w:rsidR="000F6E93">
              <w:rPr>
                <w:noProof/>
                <w:webHidden/>
              </w:rPr>
              <w:instrText xml:space="preserve"> PAGEREF _Toc118073868 \h </w:instrText>
            </w:r>
            <w:r w:rsidR="000F6E93">
              <w:rPr>
                <w:noProof/>
                <w:webHidden/>
              </w:rPr>
            </w:r>
            <w:r w:rsidR="000F6E93">
              <w:rPr>
                <w:noProof/>
                <w:webHidden/>
              </w:rPr>
              <w:fldChar w:fldCharType="separate"/>
            </w:r>
            <w:r w:rsidR="000F6E93">
              <w:rPr>
                <w:noProof/>
                <w:webHidden/>
              </w:rPr>
              <w:t>3</w:t>
            </w:r>
            <w:r w:rsidR="000F6E93">
              <w:rPr>
                <w:noProof/>
                <w:webHidden/>
              </w:rPr>
              <w:fldChar w:fldCharType="end"/>
            </w:r>
          </w:hyperlink>
        </w:p>
        <w:p w14:paraId="2BB00738" w14:textId="5BF4D5E2" w:rsidR="000F6E93" w:rsidRDefault="005B1BF3">
          <w:pPr>
            <w:pStyle w:val="TOC1"/>
            <w:tabs>
              <w:tab w:val="right" w:leader="dot" w:pos="9350"/>
            </w:tabs>
            <w:rPr>
              <w:noProof/>
              <w:lang w:eastAsia="zh-CN"/>
            </w:rPr>
          </w:pPr>
          <w:hyperlink w:anchor="_Toc118073869" w:history="1">
            <w:r w:rsidR="000F6E93" w:rsidRPr="00D518A3">
              <w:rPr>
                <w:rStyle w:val="Hyperlink"/>
                <w:noProof/>
              </w:rPr>
              <w:t>Level Information</w:t>
            </w:r>
            <w:r w:rsidR="000F6E93">
              <w:rPr>
                <w:noProof/>
                <w:webHidden/>
              </w:rPr>
              <w:tab/>
            </w:r>
            <w:r w:rsidR="000F6E93">
              <w:rPr>
                <w:noProof/>
                <w:webHidden/>
              </w:rPr>
              <w:fldChar w:fldCharType="begin"/>
            </w:r>
            <w:r w:rsidR="000F6E93">
              <w:rPr>
                <w:noProof/>
                <w:webHidden/>
              </w:rPr>
              <w:instrText xml:space="preserve"> PAGEREF _Toc118073869 \h </w:instrText>
            </w:r>
            <w:r w:rsidR="000F6E93">
              <w:rPr>
                <w:noProof/>
                <w:webHidden/>
              </w:rPr>
            </w:r>
            <w:r w:rsidR="000F6E93">
              <w:rPr>
                <w:noProof/>
                <w:webHidden/>
              </w:rPr>
              <w:fldChar w:fldCharType="separate"/>
            </w:r>
            <w:r w:rsidR="000F6E93">
              <w:rPr>
                <w:noProof/>
                <w:webHidden/>
              </w:rPr>
              <w:t>4</w:t>
            </w:r>
            <w:r w:rsidR="000F6E93">
              <w:rPr>
                <w:noProof/>
                <w:webHidden/>
              </w:rPr>
              <w:fldChar w:fldCharType="end"/>
            </w:r>
          </w:hyperlink>
        </w:p>
        <w:p w14:paraId="1B11C464" w14:textId="5D61FCAD" w:rsidR="000F6E93" w:rsidRDefault="005B1BF3">
          <w:pPr>
            <w:pStyle w:val="TOC2"/>
            <w:rPr>
              <w:noProof/>
              <w:lang w:eastAsia="zh-CN"/>
            </w:rPr>
          </w:pPr>
          <w:hyperlink w:anchor="_Toc118073870" w:history="1">
            <w:r w:rsidR="000F6E93" w:rsidRPr="00D518A3">
              <w:rPr>
                <w:rStyle w:val="Hyperlink"/>
                <w:noProof/>
              </w:rPr>
              <w:t>Quick Summary</w:t>
            </w:r>
            <w:r w:rsidR="000F6E93">
              <w:rPr>
                <w:noProof/>
                <w:webHidden/>
              </w:rPr>
              <w:tab/>
            </w:r>
            <w:r w:rsidR="000F6E93">
              <w:rPr>
                <w:noProof/>
                <w:webHidden/>
              </w:rPr>
              <w:fldChar w:fldCharType="begin"/>
            </w:r>
            <w:r w:rsidR="000F6E93">
              <w:rPr>
                <w:noProof/>
                <w:webHidden/>
              </w:rPr>
              <w:instrText xml:space="preserve"> PAGEREF _Toc118073870 \h </w:instrText>
            </w:r>
            <w:r w:rsidR="000F6E93">
              <w:rPr>
                <w:noProof/>
                <w:webHidden/>
              </w:rPr>
            </w:r>
            <w:r w:rsidR="000F6E93">
              <w:rPr>
                <w:noProof/>
                <w:webHidden/>
              </w:rPr>
              <w:fldChar w:fldCharType="separate"/>
            </w:r>
            <w:r w:rsidR="000F6E93">
              <w:rPr>
                <w:noProof/>
                <w:webHidden/>
              </w:rPr>
              <w:t>4</w:t>
            </w:r>
            <w:r w:rsidR="000F6E93">
              <w:rPr>
                <w:noProof/>
                <w:webHidden/>
              </w:rPr>
              <w:fldChar w:fldCharType="end"/>
            </w:r>
          </w:hyperlink>
        </w:p>
        <w:p w14:paraId="13A7EA07" w14:textId="7DDFEF23" w:rsidR="000F6E93" w:rsidRDefault="005B1BF3">
          <w:pPr>
            <w:pStyle w:val="TOC2"/>
            <w:rPr>
              <w:noProof/>
              <w:lang w:eastAsia="zh-CN"/>
            </w:rPr>
          </w:pPr>
          <w:hyperlink w:anchor="_Toc118073871" w:history="1">
            <w:r w:rsidR="000F6E93" w:rsidRPr="00D518A3">
              <w:rPr>
                <w:rStyle w:val="Hyperlink"/>
                <w:noProof/>
              </w:rPr>
              <w:t>Level Feature Overview</w:t>
            </w:r>
            <w:r w:rsidR="000F6E93">
              <w:rPr>
                <w:noProof/>
                <w:webHidden/>
              </w:rPr>
              <w:tab/>
            </w:r>
            <w:r w:rsidR="000F6E93">
              <w:rPr>
                <w:noProof/>
                <w:webHidden/>
              </w:rPr>
              <w:fldChar w:fldCharType="begin"/>
            </w:r>
            <w:r w:rsidR="000F6E93">
              <w:rPr>
                <w:noProof/>
                <w:webHidden/>
              </w:rPr>
              <w:instrText xml:space="preserve"> PAGEREF _Toc118073871 \h </w:instrText>
            </w:r>
            <w:r w:rsidR="000F6E93">
              <w:rPr>
                <w:noProof/>
                <w:webHidden/>
              </w:rPr>
            </w:r>
            <w:r w:rsidR="000F6E93">
              <w:rPr>
                <w:noProof/>
                <w:webHidden/>
              </w:rPr>
              <w:fldChar w:fldCharType="separate"/>
            </w:r>
            <w:r w:rsidR="000F6E93">
              <w:rPr>
                <w:noProof/>
                <w:webHidden/>
              </w:rPr>
              <w:t>4</w:t>
            </w:r>
            <w:r w:rsidR="000F6E93">
              <w:rPr>
                <w:noProof/>
                <w:webHidden/>
              </w:rPr>
              <w:fldChar w:fldCharType="end"/>
            </w:r>
          </w:hyperlink>
        </w:p>
        <w:p w14:paraId="2BC9BCC6" w14:textId="07ACB358" w:rsidR="000F6E93" w:rsidRDefault="005B1BF3">
          <w:pPr>
            <w:pStyle w:val="TOC2"/>
            <w:rPr>
              <w:noProof/>
              <w:lang w:eastAsia="zh-CN"/>
            </w:rPr>
          </w:pPr>
          <w:hyperlink w:anchor="_Toc118073872" w:history="1">
            <w:r w:rsidR="000F6E93" w:rsidRPr="00D518A3">
              <w:rPr>
                <w:rStyle w:val="Hyperlink"/>
                <w:noProof/>
              </w:rPr>
              <w:t>Level  Map(s)</w:t>
            </w:r>
            <w:r w:rsidR="000F6E93">
              <w:rPr>
                <w:noProof/>
                <w:webHidden/>
              </w:rPr>
              <w:tab/>
            </w:r>
            <w:r w:rsidR="000F6E93">
              <w:rPr>
                <w:noProof/>
                <w:webHidden/>
              </w:rPr>
              <w:fldChar w:fldCharType="begin"/>
            </w:r>
            <w:r w:rsidR="000F6E93">
              <w:rPr>
                <w:noProof/>
                <w:webHidden/>
              </w:rPr>
              <w:instrText xml:space="preserve"> PAGEREF _Toc118073872 \h </w:instrText>
            </w:r>
            <w:r w:rsidR="000F6E93">
              <w:rPr>
                <w:noProof/>
                <w:webHidden/>
              </w:rPr>
            </w:r>
            <w:r w:rsidR="000F6E93">
              <w:rPr>
                <w:noProof/>
                <w:webHidden/>
              </w:rPr>
              <w:fldChar w:fldCharType="separate"/>
            </w:r>
            <w:r w:rsidR="000F6E93">
              <w:rPr>
                <w:noProof/>
                <w:webHidden/>
              </w:rPr>
              <w:t>6</w:t>
            </w:r>
            <w:r w:rsidR="000F6E93">
              <w:rPr>
                <w:noProof/>
                <w:webHidden/>
              </w:rPr>
              <w:fldChar w:fldCharType="end"/>
            </w:r>
          </w:hyperlink>
        </w:p>
        <w:p w14:paraId="755BD48A" w14:textId="2923A4B7" w:rsidR="000F6E93" w:rsidRDefault="005B1BF3">
          <w:pPr>
            <w:pStyle w:val="TOC3"/>
            <w:tabs>
              <w:tab w:val="right" w:leader="dot" w:pos="9350"/>
            </w:tabs>
            <w:rPr>
              <w:noProof/>
              <w:lang w:eastAsia="zh-CN"/>
            </w:rPr>
          </w:pPr>
          <w:hyperlink w:anchor="_Toc118073873" w:history="1">
            <w:r w:rsidR="000F6E93" w:rsidRPr="00D518A3">
              <w:rPr>
                <w:rStyle w:val="Hyperlink"/>
                <w:noProof/>
              </w:rPr>
              <w:t>Overview Map</w:t>
            </w:r>
            <w:r w:rsidR="000F6E93">
              <w:rPr>
                <w:noProof/>
                <w:webHidden/>
              </w:rPr>
              <w:tab/>
            </w:r>
            <w:r w:rsidR="000F6E93">
              <w:rPr>
                <w:noProof/>
                <w:webHidden/>
              </w:rPr>
              <w:fldChar w:fldCharType="begin"/>
            </w:r>
            <w:r w:rsidR="000F6E93">
              <w:rPr>
                <w:noProof/>
                <w:webHidden/>
              </w:rPr>
              <w:instrText xml:space="preserve"> PAGEREF _Toc118073873 \h </w:instrText>
            </w:r>
            <w:r w:rsidR="000F6E93">
              <w:rPr>
                <w:noProof/>
                <w:webHidden/>
              </w:rPr>
            </w:r>
            <w:r w:rsidR="000F6E93">
              <w:rPr>
                <w:noProof/>
                <w:webHidden/>
              </w:rPr>
              <w:fldChar w:fldCharType="separate"/>
            </w:r>
            <w:r w:rsidR="000F6E93">
              <w:rPr>
                <w:noProof/>
                <w:webHidden/>
              </w:rPr>
              <w:t>6</w:t>
            </w:r>
            <w:r w:rsidR="000F6E93">
              <w:rPr>
                <w:noProof/>
                <w:webHidden/>
              </w:rPr>
              <w:fldChar w:fldCharType="end"/>
            </w:r>
          </w:hyperlink>
        </w:p>
        <w:p w14:paraId="5EF59F74" w14:textId="090F1217" w:rsidR="000F6E93" w:rsidRDefault="005B1BF3">
          <w:pPr>
            <w:pStyle w:val="TOC3"/>
            <w:tabs>
              <w:tab w:val="right" w:leader="dot" w:pos="9350"/>
            </w:tabs>
            <w:rPr>
              <w:noProof/>
              <w:lang w:eastAsia="zh-CN"/>
            </w:rPr>
          </w:pPr>
          <w:hyperlink w:anchor="_Toc118073874" w:history="1">
            <w:r w:rsidR="000F6E93" w:rsidRPr="00D518A3">
              <w:rPr>
                <w:rStyle w:val="Hyperlink"/>
                <w:noProof/>
              </w:rPr>
              <w:t>Section 1: Seek a way in</w:t>
            </w:r>
            <w:r w:rsidR="000F6E93">
              <w:rPr>
                <w:noProof/>
                <w:webHidden/>
              </w:rPr>
              <w:tab/>
            </w:r>
            <w:r w:rsidR="000F6E93">
              <w:rPr>
                <w:noProof/>
                <w:webHidden/>
              </w:rPr>
              <w:fldChar w:fldCharType="begin"/>
            </w:r>
            <w:r w:rsidR="000F6E93">
              <w:rPr>
                <w:noProof/>
                <w:webHidden/>
              </w:rPr>
              <w:instrText xml:space="preserve"> PAGEREF _Toc118073874 \h </w:instrText>
            </w:r>
            <w:r w:rsidR="000F6E93">
              <w:rPr>
                <w:noProof/>
                <w:webHidden/>
              </w:rPr>
            </w:r>
            <w:r w:rsidR="000F6E93">
              <w:rPr>
                <w:noProof/>
                <w:webHidden/>
              </w:rPr>
              <w:fldChar w:fldCharType="separate"/>
            </w:r>
            <w:r w:rsidR="000F6E93">
              <w:rPr>
                <w:noProof/>
                <w:webHidden/>
              </w:rPr>
              <w:t>8</w:t>
            </w:r>
            <w:r w:rsidR="000F6E93">
              <w:rPr>
                <w:noProof/>
                <w:webHidden/>
              </w:rPr>
              <w:fldChar w:fldCharType="end"/>
            </w:r>
          </w:hyperlink>
        </w:p>
        <w:p w14:paraId="0FF2FF95" w14:textId="38DFF35D" w:rsidR="000F6E93" w:rsidRDefault="005B1BF3">
          <w:pPr>
            <w:pStyle w:val="TOC3"/>
            <w:tabs>
              <w:tab w:val="right" w:leader="dot" w:pos="9350"/>
            </w:tabs>
            <w:rPr>
              <w:noProof/>
              <w:lang w:eastAsia="zh-CN"/>
            </w:rPr>
          </w:pPr>
          <w:hyperlink w:anchor="_Toc118073875" w:history="1">
            <w:r w:rsidR="000F6E93" w:rsidRPr="00D518A3">
              <w:rPr>
                <w:rStyle w:val="Hyperlink"/>
                <w:noProof/>
              </w:rPr>
              <w:t>Section 2: Thematical Break-in</w:t>
            </w:r>
            <w:r w:rsidR="000F6E93">
              <w:rPr>
                <w:noProof/>
                <w:webHidden/>
              </w:rPr>
              <w:tab/>
            </w:r>
            <w:r w:rsidR="000F6E93">
              <w:rPr>
                <w:noProof/>
                <w:webHidden/>
              </w:rPr>
              <w:fldChar w:fldCharType="begin"/>
            </w:r>
            <w:r w:rsidR="000F6E93">
              <w:rPr>
                <w:noProof/>
                <w:webHidden/>
              </w:rPr>
              <w:instrText xml:space="preserve"> PAGEREF _Toc118073875 \h </w:instrText>
            </w:r>
            <w:r w:rsidR="000F6E93">
              <w:rPr>
                <w:noProof/>
                <w:webHidden/>
              </w:rPr>
            </w:r>
            <w:r w:rsidR="000F6E93">
              <w:rPr>
                <w:noProof/>
                <w:webHidden/>
              </w:rPr>
              <w:fldChar w:fldCharType="separate"/>
            </w:r>
            <w:r w:rsidR="000F6E93">
              <w:rPr>
                <w:noProof/>
                <w:webHidden/>
              </w:rPr>
              <w:t>9</w:t>
            </w:r>
            <w:r w:rsidR="000F6E93">
              <w:rPr>
                <w:noProof/>
                <w:webHidden/>
              </w:rPr>
              <w:fldChar w:fldCharType="end"/>
            </w:r>
          </w:hyperlink>
        </w:p>
        <w:p w14:paraId="7843B3D1" w14:textId="7B7E943C" w:rsidR="000F6E93" w:rsidRDefault="005B1BF3">
          <w:pPr>
            <w:pStyle w:val="TOC3"/>
            <w:tabs>
              <w:tab w:val="right" w:leader="dot" w:pos="9350"/>
            </w:tabs>
            <w:rPr>
              <w:noProof/>
              <w:lang w:eastAsia="zh-CN"/>
            </w:rPr>
          </w:pPr>
          <w:hyperlink w:anchor="_Toc118073876" w:history="1">
            <w:r w:rsidR="000F6E93" w:rsidRPr="00D518A3">
              <w:rPr>
                <w:rStyle w:val="Hyperlink"/>
                <w:noProof/>
              </w:rPr>
              <w:t>Section 3: Sawblades and Zombies</w:t>
            </w:r>
            <w:r w:rsidR="000F6E93">
              <w:rPr>
                <w:noProof/>
                <w:webHidden/>
              </w:rPr>
              <w:tab/>
            </w:r>
            <w:r w:rsidR="000F6E93">
              <w:rPr>
                <w:noProof/>
                <w:webHidden/>
              </w:rPr>
              <w:fldChar w:fldCharType="begin"/>
            </w:r>
            <w:r w:rsidR="000F6E93">
              <w:rPr>
                <w:noProof/>
                <w:webHidden/>
              </w:rPr>
              <w:instrText xml:space="preserve"> PAGEREF _Toc118073876 \h </w:instrText>
            </w:r>
            <w:r w:rsidR="000F6E93">
              <w:rPr>
                <w:noProof/>
                <w:webHidden/>
              </w:rPr>
            </w:r>
            <w:r w:rsidR="000F6E93">
              <w:rPr>
                <w:noProof/>
                <w:webHidden/>
              </w:rPr>
              <w:fldChar w:fldCharType="separate"/>
            </w:r>
            <w:r w:rsidR="000F6E93">
              <w:rPr>
                <w:noProof/>
                <w:webHidden/>
              </w:rPr>
              <w:t>10</w:t>
            </w:r>
            <w:r w:rsidR="000F6E93">
              <w:rPr>
                <w:noProof/>
                <w:webHidden/>
              </w:rPr>
              <w:fldChar w:fldCharType="end"/>
            </w:r>
          </w:hyperlink>
        </w:p>
        <w:p w14:paraId="58565E12" w14:textId="250E2C37" w:rsidR="000F6E93" w:rsidRDefault="005B1BF3">
          <w:pPr>
            <w:pStyle w:val="TOC3"/>
            <w:tabs>
              <w:tab w:val="right" w:leader="dot" w:pos="9350"/>
            </w:tabs>
            <w:rPr>
              <w:noProof/>
              <w:lang w:eastAsia="zh-CN"/>
            </w:rPr>
          </w:pPr>
          <w:hyperlink w:anchor="_Toc118073877" w:history="1">
            <w:r w:rsidR="000F6E93" w:rsidRPr="00D518A3">
              <w:rPr>
                <w:rStyle w:val="Hyperlink"/>
                <w:noProof/>
              </w:rPr>
              <w:t>Section 4: Zombie</w:t>
            </w:r>
            <w:r w:rsidR="000F6E93" w:rsidRPr="00D518A3">
              <w:rPr>
                <w:rStyle w:val="Hyperlink"/>
                <w:noProof/>
                <w:lang w:eastAsia="zh-CN"/>
              </w:rPr>
              <w:t xml:space="preserve"> Cutter</w:t>
            </w:r>
            <w:r w:rsidR="000F6E93">
              <w:rPr>
                <w:noProof/>
                <w:webHidden/>
              </w:rPr>
              <w:tab/>
            </w:r>
            <w:r w:rsidR="000F6E93">
              <w:rPr>
                <w:noProof/>
                <w:webHidden/>
              </w:rPr>
              <w:fldChar w:fldCharType="begin"/>
            </w:r>
            <w:r w:rsidR="000F6E93">
              <w:rPr>
                <w:noProof/>
                <w:webHidden/>
              </w:rPr>
              <w:instrText xml:space="preserve"> PAGEREF _Toc118073877 \h </w:instrText>
            </w:r>
            <w:r w:rsidR="000F6E93">
              <w:rPr>
                <w:noProof/>
                <w:webHidden/>
              </w:rPr>
            </w:r>
            <w:r w:rsidR="000F6E93">
              <w:rPr>
                <w:noProof/>
                <w:webHidden/>
              </w:rPr>
              <w:fldChar w:fldCharType="separate"/>
            </w:r>
            <w:r w:rsidR="000F6E93">
              <w:rPr>
                <w:noProof/>
                <w:webHidden/>
              </w:rPr>
              <w:t>11</w:t>
            </w:r>
            <w:r w:rsidR="000F6E93">
              <w:rPr>
                <w:noProof/>
                <w:webHidden/>
              </w:rPr>
              <w:fldChar w:fldCharType="end"/>
            </w:r>
          </w:hyperlink>
        </w:p>
        <w:p w14:paraId="0463D034" w14:textId="664307B5" w:rsidR="000F6E93" w:rsidRDefault="005B1BF3">
          <w:pPr>
            <w:pStyle w:val="TOC3"/>
            <w:tabs>
              <w:tab w:val="right" w:leader="dot" w:pos="9350"/>
            </w:tabs>
            <w:rPr>
              <w:noProof/>
              <w:lang w:eastAsia="zh-CN"/>
            </w:rPr>
          </w:pPr>
          <w:hyperlink w:anchor="_Toc118073878" w:history="1">
            <w:r w:rsidR="000F6E93" w:rsidRPr="00D518A3">
              <w:rPr>
                <w:rStyle w:val="Hyperlink"/>
                <w:noProof/>
              </w:rPr>
              <w:t>Section 4a: Ignition</w:t>
            </w:r>
            <w:r w:rsidR="000F6E93">
              <w:rPr>
                <w:noProof/>
                <w:webHidden/>
              </w:rPr>
              <w:tab/>
            </w:r>
            <w:r w:rsidR="000F6E93">
              <w:rPr>
                <w:noProof/>
                <w:webHidden/>
              </w:rPr>
              <w:fldChar w:fldCharType="begin"/>
            </w:r>
            <w:r w:rsidR="000F6E93">
              <w:rPr>
                <w:noProof/>
                <w:webHidden/>
              </w:rPr>
              <w:instrText xml:space="preserve"> PAGEREF _Toc118073878 \h </w:instrText>
            </w:r>
            <w:r w:rsidR="000F6E93">
              <w:rPr>
                <w:noProof/>
                <w:webHidden/>
              </w:rPr>
            </w:r>
            <w:r w:rsidR="000F6E93">
              <w:rPr>
                <w:noProof/>
                <w:webHidden/>
              </w:rPr>
              <w:fldChar w:fldCharType="separate"/>
            </w:r>
            <w:r w:rsidR="000F6E93">
              <w:rPr>
                <w:noProof/>
                <w:webHidden/>
              </w:rPr>
              <w:t>12</w:t>
            </w:r>
            <w:r w:rsidR="000F6E93">
              <w:rPr>
                <w:noProof/>
                <w:webHidden/>
              </w:rPr>
              <w:fldChar w:fldCharType="end"/>
            </w:r>
          </w:hyperlink>
        </w:p>
        <w:p w14:paraId="04371171" w14:textId="4FF8BBC4" w:rsidR="000F6E93" w:rsidRDefault="005B1BF3">
          <w:pPr>
            <w:pStyle w:val="TOC3"/>
            <w:tabs>
              <w:tab w:val="right" w:leader="dot" w:pos="9350"/>
            </w:tabs>
            <w:rPr>
              <w:noProof/>
              <w:lang w:eastAsia="zh-CN"/>
            </w:rPr>
          </w:pPr>
          <w:hyperlink w:anchor="_Toc118073879" w:history="1">
            <w:r w:rsidR="000F6E93" w:rsidRPr="00D518A3">
              <w:rPr>
                <w:rStyle w:val="Hyperlink"/>
                <w:noProof/>
              </w:rPr>
              <w:t>Section 5: Bullet Rain</w:t>
            </w:r>
            <w:r w:rsidR="000F6E93">
              <w:rPr>
                <w:noProof/>
                <w:webHidden/>
              </w:rPr>
              <w:tab/>
            </w:r>
            <w:r w:rsidR="000F6E93">
              <w:rPr>
                <w:noProof/>
                <w:webHidden/>
              </w:rPr>
              <w:fldChar w:fldCharType="begin"/>
            </w:r>
            <w:r w:rsidR="000F6E93">
              <w:rPr>
                <w:noProof/>
                <w:webHidden/>
              </w:rPr>
              <w:instrText xml:space="preserve"> PAGEREF _Toc118073879 \h </w:instrText>
            </w:r>
            <w:r w:rsidR="000F6E93">
              <w:rPr>
                <w:noProof/>
                <w:webHidden/>
              </w:rPr>
            </w:r>
            <w:r w:rsidR="000F6E93">
              <w:rPr>
                <w:noProof/>
                <w:webHidden/>
              </w:rPr>
              <w:fldChar w:fldCharType="separate"/>
            </w:r>
            <w:r w:rsidR="000F6E93">
              <w:rPr>
                <w:noProof/>
                <w:webHidden/>
              </w:rPr>
              <w:t>13</w:t>
            </w:r>
            <w:r w:rsidR="000F6E93">
              <w:rPr>
                <w:noProof/>
                <w:webHidden/>
              </w:rPr>
              <w:fldChar w:fldCharType="end"/>
            </w:r>
          </w:hyperlink>
        </w:p>
        <w:p w14:paraId="4FA4D884" w14:textId="4C8D6DAA" w:rsidR="000F6E93" w:rsidRDefault="005B1BF3">
          <w:pPr>
            <w:pStyle w:val="TOC3"/>
            <w:tabs>
              <w:tab w:val="right" w:leader="dot" w:pos="9350"/>
            </w:tabs>
            <w:rPr>
              <w:noProof/>
              <w:lang w:eastAsia="zh-CN"/>
            </w:rPr>
          </w:pPr>
          <w:hyperlink w:anchor="_Toc118073880" w:history="1">
            <w:r w:rsidR="000F6E93" w:rsidRPr="00D518A3">
              <w:rPr>
                <w:rStyle w:val="Hyperlink"/>
                <w:noProof/>
              </w:rPr>
              <w:t>Section 6: Bypass the Emplacement Gun</w:t>
            </w:r>
            <w:r w:rsidR="000F6E93">
              <w:rPr>
                <w:noProof/>
                <w:webHidden/>
              </w:rPr>
              <w:tab/>
            </w:r>
            <w:r w:rsidR="000F6E93">
              <w:rPr>
                <w:noProof/>
                <w:webHidden/>
              </w:rPr>
              <w:fldChar w:fldCharType="begin"/>
            </w:r>
            <w:r w:rsidR="000F6E93">
              <w:rPr>
                <w:noProof/>
                <w:webHidden/>
              </w:rPr>
              <w:instrText xml:space="preserve"> PAGEREF _Toc118073880 \h </w:instrText>
            </w:r>
            <w:r w:rsidR="000F6E93">
              <w:rPr>
                <w:noProof/>
                <w:webHidden/>
              </w:rPr>
            </w:r>
            <w:r w:rsidR="000F6E93">
              <w:rPr>
                <w:noProof/>
                <w:webHidden/>
              </w:rPr>
              <w:fldChar w:fldCharType="separate"/>
            </w:r>
            <w:r w:rsidR="000F6E93">
              <w:rPr>
                <w:noProof/>
                <w:webHidden/>
              </w:rPr>
              <w:t>15</w:t>
            </w:r>
            <w:r w:rsidR="000F6E93">
              <w:rPr>
                <w:noProof/>
                <w:webHidden/>
              </w:rPr>
              <w:fldChar w:fldCharType="end"/>
            </w:r>
          </w:hyperlink>
        </w:p>
        <w:p w14:paraId="02133033" w14:textId="6D36BD76" w:rsidR="000F6E93" w:rsidRDefault="005B1BF3">
          <w:pPr>
            <w:pStyle w:val="TOC3"/>
            <w:tabs>
              <w:tab w:val="right" w:leader="dot" w:pos="9350"/>
            </w:tabs>
            <w:rPr>
              <w:noProof/>
              <w:lang w:eastAsia="zh-CN"/>
            </w:rPr>
          </w:pPr>
          <w:hyperlink w:anchor="_Toc118073881" w:history="1">
            <w:r w:rsidR="000F6E93" w:rsidRPr="00D518A3">
              <w:rPr>
                <w:rStyle w:val="Hyperlink"/>
                <w:noProof/>
              </w:rPr>
              <w:t>Section 7: Rescue</w:t>
            </w:r>
            <w:r w:rsidR="000F6E93">
              <w:rPr>
                <w:noProof/>
                <w:webHidden/>
              </w:rPr>
              <w:tab/>
            </w:r>
            <w:r w:rsidR="000F6E93">
              <w:rPr>
                <w:noProof/>
                <w:webHidden/>
              </w:rPr>
              <w:fldChar w:fldCharType="begin"/>
            </w:r>
            <w:r w:rsidR="000F6E93">
              <w:rPr>
                <w:noProof/>
                <w:webHidden/>
              </w:rPr>
              <w:instrText xml:space="preserve"> PAGEREF _Toc118073881 \h </w:instrText>
            </w:r>
            <w:r w:rsidR="000F6E93">
              <w:rPr>
                <w:noProof/>
                <w:webHidden/>
              </w:rPr>
            </w:r>
            <w:r w:rsidR="000F6E93">
              <w:rPr>
                <w:noProof/>
                <w:webHidden/>
              </w:rPr>
              <w:fldChar w:fldCharType="separate"/>
            </w:r>
            <w:r w:rsidR="000F6E93">
              <w:rPr>
                <w:noProof/>
                <w:webHidden/>
              </w:rPr>
              <w:t>16</w:t>
            </w:r>
            <w:r w:rsidR="000F6E93">
              <w:rPr>
                <w:noProof/>
                <w:webHidden/>
              </w:rPr>
              <w:fldChar w:fldCharType="end"/>
            </w:r>
          </w:hyperlink>
        </w:p>
        <w:p w14:paraId="352CCBC0" w14:textId="56649FC4" w:rsidR="000F6E93" w:rsidRDefault="005B1BF3">
          <w:pPr>
            <w:pStyle w:val="TOC3"/>
            <w:tabs>
              <w:tab w:val="right" w:leader="dot" w:pos="9350"/>
            </w:tabs>
            <w:rPr>
              <w:noProof/>
              <w:lang w:eastAsia="zh-CN"/>
            </w:rPr>
          </w:pPr>
          <w:hyperlink w:anchor="_Toc118073882" w:history="1">
            <w:r w:rsidR="000F6E93" w:rsidRPr="00D518A3">
              <w:rPr>
                <w:rStyle w:val="Hyperlink"/>
                <w:noProof/>
              </w:rPr>
              <w:t>Section 8: Way out</w:t>
            </w:r>
            <w:r w:rsidR="000F6E93">
              <w:rPr>
                <w:noProof/>
                <w:webHidden/>
              </w:rPr>
              <w:tab/>
            </w:r>
            <w:r w:rsidR="000F6E93">
              <w:rPr>
                <w:noProof/>
                <w:webHidden/>
              </w:rPr>
              <w:fldChar w:fldCharType="begin"/>
            </w:r>
            <w:r w:rsidR="000F6E93">
              <w:rPr>
                <w:noProof/>
                <w:webHidden/>
              </w:rPr>
              <w:instrText xml:space="preserve"> PAGEREF _Toc118073882 \h </w:instrText>
            </w:r>
            <w:r w:rsidR="000F6E93">
              <w:rPr>
                <w:noProof/>
                <w:webHidden/>
              </w:rPr>
            </w:r>
            <w:r w:rsidR="000F6E93">
              <w:rPr>
                <w:noProof/>
                <w:webHidden/>
              </w:rPr>
              <w:fldChar w:fldCharType="separate"/>
            </w:r>
            <w:r w:rsidR="000F6E93">
              <w:rPr>
                <w:noProof/>
                <w:webHidden/>
              </w:rPr>
              <w:t>17</w:t>
            </w:r>
            <w:r w:rsidR="000F6E93">
              <w:rPr>
                <w:noProof/>
                <w:webHidden/>
              </w:rPr>
              <w:fldChar w:fldCharType="end"/>
            </w:r>
          </w:hyperlink>
        </w:p>
        <w:p w14:paraId="12915993" w14:textId="2E796DA9" w:rsidR="000F6E93" w:rsidRDefault="005B1BF3">
          <w:pPr>
            <w:pStyle w:val="TOC2"/>
            <w:rPr>
              <w:noProof/>
              <w:lang w:eastAsia="zh-CN"/>
            </w:rPr>
          </w:pPr>
          <w:hyperlink w:anchor="_Toc118073883" w:history="1">
            <w:r w:rsidR="000F6E93" w:rsidRPr="00D518A3">
              <w:rPr>
                <w:rStyle w:val="Hyperlink"/>
                <w:noProof/>
              </w:rPr>
              <w:t>Skill Progression Chart</w:t>
            </w:r>
            <w:r w:rsidR="000F6E93">
              <w:rPr>
                <w:noProof/>
                <w:webHidden/>
              </w:rPr>
              <w:tab/>
            </w:r>
            <w:r w:rsidR="000F6E93">
              <w:rPr>
                <w:noProof/>
                <w:webHidden/>
              </w:rPr>
              <w:fldChar w:fldCharType="begin"/>
            </w:r>
            <w:r w:rsidR="000F6E93">
              <w:rPr>
                <w:noProof/>
                <w:webHidden/>
              </w:rPr>
              <w:instrText xml:space="preserve"> PAGEREF _Toc118073883 \h </w:instrText>
            </w:r>
            <w:r w:rsidR="000F6E93">
              <w:rPr>
                <w:noProof/>
                <w:webHidden/>
              </w:rPr>
            </w:r>
            <w:r w:rsidR="000F6E93">
              <w:rPr>
                <w:noProof/>
                <w:webHidden/>
              </w:rPr>
              <w:fldChar w:fldCharType="separate"/>
            </w:r>
            <w:r w:rsidR="000F6E93">
              <w:rPr>
                <w:noProof/>
                <w:webHidden/>
              </w:rPr>
              <w:t>17</w:t>
            </w:r>
            <w:r w:rsidR="000F6E93">
              <w:rPr>
                <w:noProof/>
                <w:webHidden/>
              </w:rPr>
              <w:fldChar w:fldCharType="end"/>
            </w:r>
          </w:hyperlink>
        </w:p>
        <w:p w14:paraId="6D261831" w14:textId="4DE37D4B" w:rsidR="000F6E93" w:rsidRDefault="005B1BF3">
          <w:pPr>
            <w:pStyle w:val="TOC3"/>
            <w:tabs>
              <w:tab w:val="right" w:leader="dot" w:pos="9350"/>
            </w:tabs>
            <w:rPr>
              <w:noProof/>
              <w:lang w:eastAsia="zh-CN"/>
            </w:rPr>
          </w:pPr>
          <w:hyperlink w:anchor="_Toc118073884" w:history="1">
            <w:r w:rsidR="000F6E93" w:rsidRPr="00D518A3">
              <w:rPr>
                <w:rStyle w:val="Hyperlink"/>
                <w:noProof/>
              </w:rPr>
              <w:t>New Skills/Gameplay Mechanics</w:t>
            </w:r>
            <w:r w:rsidR="000F6E93">
              <w:rPr>
                <w:noProof/>
                <w:webHidden/>
              </w:rPr>
              <w:tab/>
            </w:r>
            <w:r w:rsidR="000F6E93">
              <w:rPr>
                <w:noProof/>
                <w:webHidden/>
              </w:rPr>
              <w:fldChar w:fldCharType="begin"/>
            </w:r>
            <w:r w:rsidR="000F6E93">
              <w:rPr>
                <w:noProof/>
                <w:webHidden/>
              </w:rPr>
              <w:instrText xml:space="preserve"> PAGEREF _Toc118073884 \h </w:instrText>
            </w:r>
            <w:r w:rsidR="000F6E93">
              <w:rPr>
                <w:noProof/>
                <w:webHidden/>
              </w:rPr>
            </w:r>
            <w:r w:rsidR="000F6E93">
              <w:rPr>
                <w:noProof/>
                <w:webHidden/>
              </w:rPr>
              <w:fldChar w:fldCharType="separate"/>
            </w:r>
            <w:r w:rsidR="000F6E93">
              <w:rPr>
                <w:noProof/>
                <w:webHidden/>
              </w:rPr>
              <w:t>18</w:t>
            </w:r>
            <w:r w:rsidR="000F6E93">
              <w:rPr>
                <w:noProof/>
                <w:webHidden/>
              </w:rPr>
              <w:fldChar w:fldCharType="end"/>
            </w:r>
          </w:hyperlink>
        </w:p>
        <w:p w14:paraId="697B0E0E" w14:textId="734D2498" w:rsidR="000F6E93" w:rsidRDefault="005B1BF3">
          <w:pPr>
            <w:pStyle w:val="TOC2"/>
            <w:rPr>
              <w:noProof/>
              <w:lang w:eastAsia="zh-CN"/>
            </w:rPr>
          </w:pPr>
          <w:hyperlink w:anchor="_Toc118073885" w:history="1">
            <w:r w:rsidR="000F6E93" w:rsidRPr="00D518A3">
              <w:rPr>
                <w:rStyle w:val="Hyperlink"/>
                <w:noProof/>
              </w:rPr>
              <w:t>Hook(s)/Gameplay Highlights</w:t>
            </w:r>
            <w:r w:rsidR="000F6E93">
              <w:rPr>
                <w:noProof/>
                <w:webHidden/>
              </w:rPr>
              <w:tab/>
            </w:r>
            <w:r w:rsidR="000F6E93">
              <w:rPr>
                <w:noProof/>
                <w:webHidden/>
              </w:rPr>
              <w:fldChar w:fldCharType="begin"/>
            </w:r>
            <w:r w:rsidR="000F6E93">
              <w:rPr>
                <w:noProof/>
                <w:webHidden/>
              </w:rPr>
              <w:instrText xml:space="preserve"> PAGEREF _Toc118073885 \h </w:instrText>
            </w:r>
            <w:r w:rsidR="000F6E93">
              <w:rPr>
                <w:noProof/>
                <w:webHidden/>
              </w:rPr>
            </w:r>
            <w:r w:rsidR="000F6E93">
              <w:rPr>
                <w:noProof/>
                <w:webHidden/>
              </w:rPr>
              <w:fldChar w:fldCharType="separate"/>
            </w:r>
            <w:r w:rsidR="000F6E93">
              <w:rPr>
                <w:noProof/>
                <w:webHidden/>
              </w:rPr>
              <w:t>19</w:t>
            </w:r>
            <w:r w:rsidR="000F6E93">
              <w:rPr>
                <w:noProof/>
                <w:webHidden/>
              </w:rPr>
              <w:fldChar w:fldCharType="end"/>
            </w:r>
          </w:hyperlink>
        </w:p>
        <w:p w14:paraId="30D70B79" w14:textId="303DF838" w:rsidR="000F6E93" w:rsidRDefault="005B1BF3">
          <w:pPr>
            <w:pStyle w:val="TOC2"/>
            <w:rPr>
              <w:noProof/>
              <w:lang w:eastAsia="zh-CN"/>
            </w:rPr>
          </w:pPr>
          <w:hyperlink w:anchor="_Toc118073886" w:history="1">
            <w:r w:rsidR="000F6E93" w:rsidRPr="00D518A3">
              <w:rPr>
                <w:rStyle w:val="Hyperlink"/>
                <w:noProof/>
              </w:rPr>
              <w:t>Context</w:t>
            </w:r>
            <w:r w:rsidR="000F6E93">
              <w:rPr>
                <w:noProof/>
                <w:webHidden/>
              </w:rPr>
              <w:tab/>
            </w:r>
            <w:r w:rsidR="000F6E93">
              <w:rPr>
                <w:noProof/>
                <w:webHidden/>
              </w:rPr>
              <w:fldChar w:fldCharType="begin"/>
            </w:r>
            <w:r w:rsidR="000F6E93">
              <w:rPr>
                <w:noProof/>
                <w:webHidden/>
              </w:rPr>
              <w:instrText xml:space="preserve"> PAGEREF _Toc118073886 \h </w:instrText>
            </w:r>
            <w:r w:rsidR="000F6E93">
              <w:rPr>
                <w:noProof/>
                <w:webHidden/>
              </w:rPr>
            </w:r>
            <w:r w:rsidR="000F6E93">
              <w:rPr>
                <w:noProof/>
                <w:webHidden/>
              </w:rPr>
              <w:fldChar w:fldCharType="separate"/>
            </w:r>
            <w:r w:rsidR="000F6E93">
              <w:rPr>
                <w:noProof/>
                <w:webHidden/>
              </w:rPr>
              <w:t>19</w:t>
            </w:r>
            <w:r w:rsidR="000F6E93">
              <w:rPr>
                <w:noProof/>
                <w:webHidden/>
              </w:rPr>
              <w:fldChar w:fldCharType="end"/>
            </w:r>
          </w:hyperlink>
        </w:p>
        <w:p w14:paraId="44DFF95F" w14:textId="3C29F050" w:rsidR="000F6E93" w:rsidRDefault="005B1BF3">
          <w:pPr>
            <w:pStyle w:val="TOC3"/>
            <w:tabs>
              <w:tab w:val="right" w:leader="dot" w:pos="9350"/>
            </w:tabs>
            <w:rPr>
              <w:noProof/>
              <w:lang w:eastAsia="zh-CN"/>
            </w:rPr>
          </w:pPr>
          <w:hyperlink w:anchor="_Toc118073887" w:history="1">
            <w:r w:rsidR="000F6E93" w:rsidRPr="00D518A3">
              <w:rPr>
                <w:rStyle w:val="Hyperlink"/>
                <w:noProof/>
              </w:rPr>
              <w:t>Backstory</w:t>
            </w:r>
            <w:r w:rsidR="000F6E93">
              <w:rPr>
                <w:noProof/>
                <w:webHidden/>
              </w:rPr>
              <w:tab/>
            </w:r>
            <w:r w:rsidR="000F6E93">
              <w:rPr>
                <w:noProof/>
                <w:webHidden/>
              </w:rPr>
              <w:fldChar w:fldCharType="begin"/>
            </w:r>
            <w:r w:rsidR="000F6E93">
              <w:rPr>
                <w:noProof/>
                <w:webHidden/>
              </w:rPr>
              <w:instrText xml:space="preserve"> PAGEREF _Toc118073887 \h </w:instrText>
            </w:r>
            <w:r w:rsidR="000F6E93">
              <w:rPr>
                <w:noProof/>
                <w:webHidden/>
              </w:rPr>
            </w:r>
            <w:r w:rsidR="000F6E93">
              <w:rPr>
                <w:noProof/>
                <w:webHidden/>
              </w:rPr>
              <w:fldChar w:fldCharType="separate"/>
            </w:r>
            <w:r w:rsidR="000F6E93">
              <w:rPr>
                <w:noProof/>
                <w:webHidden/>
              </w:rPr>
              <w:t>19</w:t>
            </w:r>
            <w:r w:rsidR="000F6E93">
              <w:rPr>
                <w:noProof/>
                <w:webHidden/>
              </w:rPr>
              <w:fldChar w:fldCharType="end"/>
            </w:r>
          </w:hyperlink>
        </w:p>
        <w:p w14:paraId="5F6E983D" w14:textId="167BE9C6" w:rsidR="000F6E93" w:rsidRDefault="005B1BF3">
          <w:pPr>
            <w:pStyle w:val="TOC3"/>
            <w:tabs>
              <w:tab w:val="right" w:leader="dot" w:pos="9350"/>
            </w:tabs>
            <w:rPr>
              <w:noProof/>
              <w:lang w:eastAsia="zh-CN"/>
            </w:rPr>
          </w:pPr>
          <w:hyperlink w:anchor="_Toc118073888" w:history="1">
            <w:r w:rsidR="000F6E93" w:rsidRPr="00D518A3">
              <w:rPr>
                <w:rStyle w:val="Hyperlink"/>
                <w:iCs/>
                <w:noProof/>
              </w:rPr>
              <w:t>Aftermath</w:t>
            </w:r>
            <w:r w:rsidR="000F6E93">
              <w:rPr>
                <w:noProof/>
                <w:webHidden/>
              </w:rPr>
              <w:tab/>
            </w:r>
            <w:r w:rsidR="000F6E93">
              <w:rPr>
                <w:noProof/>
                <w:webHidden/>
              </w:rPr>
              <w:fldChar w:fldCharType="begin"/>
            </w:r>
            <w:r w:rsidR="000F6E93">
              <w:rPr>
                <w:noProof/>
                <w:webHidden/>
              </w:rPr>
              <w:instrText xml:space="preserve"> PAGEREF _Toc118073888 \h </w:instrText>
            </w:r>
            <w:r w:rsidR="000F6E93">
              <w:rPr>
                <w:noProof/>
                <w:webHidden/>
              </w:rPr>
            </w:r>
            <w:r w:rsidR="000F6E93">
              <w:rPr>
                <w:noProof/>
                <w:webHidden/>
              </w:rPr>
              <w:fldChar w:fldCharType="separate"/>
            </w:r>
            <w:r w:rsidR="000F6E93">
              <w:rPr>
                <w:noProof/>
                <w:webHidden/>
              </w:rPr>
              <w:t>19</w:t>
            </w:r>
            <w:r w:rsidR="000F6E93">
              <w:rPr>
                <w:noProof/>
                <w:webHidden/>
              </w:rPr>
              <w:fldChar w:fldCharType="end"/>
            </w:r>
          </w:hyperlink>
        </w:p>
        <w:p w14:paraId="30D33720" w14:textId="0439DD81" w:rsidR="000F6E93" w:rsidRDefault="005B1BF3">
          <w:pPr>
            <w:pStyle w:val="TOC2"/>
            <w:rPr>
              <w:noProof/>
              <w:lang w:eastAsia="zh-CN"/>
            </w:rPr>
          </w:pPr>
          <w:hyperlink w:anchor="_Toc118073889" w:history="1">
            <w:r w:rsidR="000F6E93" w:rsidRPr="00D518A3">
              <w:rPr>
                <w:rStyle w:val="Hyperlink"/>
                <w:noProof/>
              </w:rPr>
              <w:t>Development Schedule</w:t>
            </w:r>
            <w:r w:rsidR="000F6E93">
              <w:rPr>
                <w:noProof/>
                <w:webHidden/>
              </w:rPr>
              <w:tab/>
            </w:r>
            <w:r w:rsidR="000F6E93">
              <w:rPr>
                <w:noProof/>
                <w:webHidden/>
              </w:rPr>
              <w:fldChar w:fldCharType="begin"/>
            </w:r>
            <w:r w:rsidR="000F6E93">
              <w:rPr>
                <w:noProof/>
                <w:webHidden/>
              </w:rPr>
              <w:instrText xml:space="preserve"> PAGEREF _Toc118073889 \h </w:instrText>
            </w:r>
            <w:r w:rsidR="000F6E93">
              <w:rPr>
                <w:noProof/>
                <w:webHidden/>
              </w:rPr>
            </w:r>
            <w:r w:rsidR="000F6E93">
              <w:rPr>
                <w:noProof/>
                <w:webHidden/>
              </w:rPr>
              <w:fldChar w:fldCharType="separate"/>
            </w:r>
            <w:r w:rsidR="000F6E93">
              <w:rPr>
                <w:noProof/>
                <w:webHidden/>
              </w:rPr>
              <w:t>19</w:t>
            </w:r>
            <w:r w:rsidR="000F6E93">
              <w:rPr>
                <w:noProof/>
                <w:webHidden/>
              </w:rPr>
              <w:fldChar w:fldCharType="end"/>
            </w:r>
          </w:hyperlink>
        </w:p>
        <w:p w14:paraId="31F68DBC" w14:textId="10738FFD" w:rsidR="000F6E93" w:rsidRDefault="005B1BF3">
          <w:pPr>
            <w:pStyle w:val="TOC2"/>
            <w:rPr>
              <w:noProof/>
              <w:lang w:eastAsia="zh-CN"/>
            </w:rPr>
          </w:pPr>
          <w:hyperlink w:anchor="_Toc118073890" w:history="1">
            <w:r w:rsidR="000F6E93" w:rsidRPr="00D518A3">
              <w:rPr>
                <w:rStyle w:val="Hyperlink"/>
                <w:noProof/>
              </w:rPr>
              <w:t>Aesthetic References</w:t>
            </w:r>
            <w:r w:rsidR="000F6E93">
              <w:rPr>
                <w:noProof/>
                <w:webHidden/>
              </w:rPr>
              <w:tab/>
            </w:r>
            <w:r w:rsidR="000F6E93">
              <w:rPr>
                <w:noProof/>
                <w:webHidden/>
              </w:rPr>
              <w:fldChar w:fldCharType="begin"/>
            </w:r>
            <w:r w:rsidR="000F6E93">
              <w:rPr>
                <w:noProof/>
                <w:webHidden/>
              </w:rPr>
              <w:instrText xml:space="preserve"> PAGEREF _Toc118073890 \h </w:instrText>
            </w:r>
            <w:r w:rsidR="000F6E93">
              <w:rPr>
                <w:noProof/>
                <w:webHidden/>
              </w:rPr>
            </w:r>
            <w:r w:rsidR="000F6E93">
              <w:rPr>
                <w:noProof/>
                <w:webHidden/>
              </w:rPr>
              <w:fldChar w:fldCharType="separate"/>
            </w:r>
            <w:r w:rsidR="000F6E93">
              <w:rPr>
                <w:noProof/>
                <w:webHidden/>
              </w:rPr>
              <w:t>20</w:t>
            </w:r>
            <w:r w:rsidR="000F6E93">
              <w:rPr>
                <w:noProof/>
                <w:webHidden/>
              </w:rPr>
              <w:fldChar w:fldCharType="end"/>
            </w:r>
          </w:hyperlink>
        </w:p>
        <w:p w14:paraId="5AA8273C" w14:textId="7C23FC4B" w:rsidR="000F6E93" w:rsidRDefault="005B1BF3">
          <w:pPr>
            <w:pStyle w:val="TOC3"/>
            <w:tabs>
              <w:tab w:val="right" w:leader="dot" w:pos="9350"/>
            </w:tabs>
            <w:rPr>
              <w:noProof/>
              <w:lang w:eastAsia="zh-CN"/>
            </w:rPr>
          </w:pPr>
          <w:hyperlink w:anchor="_Toc118073891" w:history="1">
            <w:r w:rsidR="000F6E93" w:rsidRPr="00D518A3">
              <w:rPr>
                <w:rStyle w:val="Hyperlink"/>
                <w:noProof/>
              </w:rPr>
              <w:t>“One Way Out” Contact Sheet</w:t>
            </w:r>
            <w:r w:rsidR="000F6E93">
              <w:rPr>
                <w:noProof/>
                <w:webHidden/>
              </w:rPr>
              <w:tab/>
            </w:r>
            <w:r w:rsidR="000F6E93">
              <w:rPr>
                <w:noProof/>
                <w:webHidden/>
              </w:rPr>
              <w:fldChar w:fldCharType="begin"/>
            </w:r>
            <w:r w:rsidR="000F6E93">
              <w:rPr>
                <w:noProof/>
                <w:webHidden/>
              </w:rPr>
              <w:instrText xml:space="preserve"> PAGEREF _Toc118073891 \h </w:instrText>
            </w:r>
            <w:r w:rsidR="000F6E93">
              <w:rPr>
                <w:noProof/>
                <w:webHidden/>
              </w:rPr>
            </w:r>
            <w:r w:rsidR="000F6E93">
              <w:rPr>
                <w:noProof/>
                <w:webHidden/>
              </w:rPr>
              <w:fldChar w:fldCharType="separate"/>
            </w:r>
            <w:r w:rsidR="000F6E93">
              <w:rPr>
                <w:noProof/>
                <w:webHidden/>
              </w:rPr>
              <w:t>21</w:t>
            </w:r>
            <w:r w:rsidR="000F6E93">
              <w:rPr>
                <w:noProof/>
                <w:webHidden/>
              </w:rPr>
              <w:fldChar w:fldCharType="end"/>
            </w:r>
          </w:hyperlink>
        </w:p>
        <w:p w14:paraId="7FF5FCA3" w14:textId="36C0F569" w:rsidR="000F6E93" w:rsidRDefault="005B1BF3">
          <w:pPr>
            <w:pStyle w:val="TOC2"/>
            <w:rPr>
              <w:noProof/>
              <w:lang w:eastAsia="zh-CN"/>
            </w:rPr>
          </w:pPr>
          <w:hyperlink w:anchor="_Toc118073892" w:history="1">
            <w:r w:rsidR="000F6E93" w:rsidRPr="00D518A3">
              <w:rPr>
                <w:rStyle w:val="Hyperlink"/>
                <w:noProof/>
              </w:rPr>
              <w:t>Unique Requirements and Risks</w:t>
            </w:r>
            <w:r w:rsidR="000F6E93">
              <w:rPr>
                <w:noProof/>
                <w:webHidden/>
              </w:rPr>
              <w:tab/>
            </w:r>
            <w:r w:rsidR="000F6E93">
              <w:rPr>
                <w:noProof/>
                <w:webHidden/>
              </w:rPr>
              <w:fldChar w:fldCharType="begin"/>
            </w:r>
            <w:r w:rsidR="000F6E93">
              <w:rPr>
                <w:noProof/>
                <w:webHidden/>
              </w:rPr>
              <w:instrText xml:space="preserve"> PAGEREF _Toc118073892 \h </w:instrText>
            </w:r>
            <w:r w:rsidR="000F6E93">
              <w:rPr>
                <w:noProof/>
                <w:webHidden/>
              </w:rPr>
            </w:r>
            <w:r w:rsidR="000F6E93">
              <w:rPr>
                <w:noProof/>
                <w:webHidden/>
              </w:rPr>
              <w:fldChar w:fldCharType="separate"/>
            </w:r>
            <w:r w:rsidR="000F6E93">
              <w:rPr>
                <w:noProof/>
                <w:webHidden/>
              </w:rPr>
              <w:t>22</w:t>
            </w:r>
            <w:r w:rsidR="000F6E93">
              <w:rPr>
                <w:noProof/>
                <w:webHidden/>
              </w:rPr>
              <w:fldChar w:fldCharType="end"/>
            </w:r>
          </w:hyperlink>
        </w:p>
        <w:p w14:paraId="1AEA033C" w14:textId="798C4AB1" w:rsidR="000F6E93" w:rsidRDefault="005B1BF3">
          <w:pPr>
            <w:pStyle w:val="TOC2"/>
            <w:rPr>
              <w:noProof/>
              <w:lang w:eastAsia="zh-CN"/>
            </w:rPr>
          </w:pPr>
          <w:hyperlink w:anchor="_Toc118073893" w:history="1">
            <w:r w:rsidR="000F6E93" w:rsidRPr="00D518A3">
              <w:rPr>
                <w:rStyle w:val="Hyperlink"/>
                <w:noProof/>
              </w:rPr>
              <w:t>Key Asset Needs</w:t>
            </w:r>
            <w:r w:rsidR="000F6E93">
              <w:rPr>
                <w:noProof/>
                <w:webHidden/>
              </w:rPr>
              <w:tab/>
            </w:r>
            <w:r w:rsidR="000F6E93">
              <w:rPr>
                <w:noProof/>
                <w:webHidden/>
              </w:rPr>
              <w:fldChar w:fldCharType="begin"/>
            </w:r>
            <w:r w:rsidR="000F6E93">
              <w:rPr>
                <w:noProof/>
                <w:webHidden/>
              </w:rPr>
              <w:instrText xml:space="preserve"> PAGEREF _Toc118073893 \h </w:instrText>
            </w:r>
            <w:r w:rsidR="000F6E93">
              <w:rPr>
                <w:noProof/>
                <w:webHidden/>
              </w:rPr>
            </w:r>
            <w:r w:rsidR="000F6E93">
              <w:rPr>
                <w:noProof/>
                <w:webHidden/>
              </w:rPr>
              <w:fldChar w:fldCharType="separate"/>
            </w:r>
            <w:r w:rsidR="000F6E93">
              <w:rPr>
                <w:noProof/>
                <w:webHidden/>
              </w:rPr>
              <w:t>22</w:t>
            </w:r>
            <w:r w:rsidR="000F6E93">
              <w:rPr>
                <w:noProof/>
                <w:webHidden/>
              </w:rPr>
              <w:fldChar w:fldCharType="end"/>
            </w:r>
          </w:hyperlink>
        </w:p>
        <w:p w14:paraId="1E8ADEC1" w14:textId="4A8FF023" w:rsidR="000F6E93" w:rsidRDefault="005B1BF3">
          <w:pPr>
            <w:pStyle w:val="TOC1"/>
            <w:tabs>
              <w:tab w:val="right" w:leader="dot" w:pos="9350"/>
            </w:tabs>
            <w:rPr>
              <w:noProof/>
              <w:lang w:eastAsia="zh-CN"/>
            </w:rPr>
          </w:pPr>
          <w:hyperlink w:anchor="_Toc118073894" w:history="1">
            <w:r w:rsidR="000F6E93" w:rsidRPr="00D518A3">
              <w:rPr>
                <w:rStyle w:val="Hyperlink"/>
                <w:noProof/>
              </w:rPr>
              <w:t>References</w:t>
            </w:r>
            <w:r w:rsidR="000F6E93">
              <w:rPr>
                <w:noProof/>
                <w:webHidden/>
              </w:rPr>
              <w:tab/>
            </w:r>
            <w:r w:rsidR="000F6E93">
              <w:rPr>
                <w:noProof/>
                <w:webHidden/>
              </w:rPr>
              <w:fldChar w:fldCharType="begin"/>
            </w:r>
            <w:r w:rsidR="000F6E93">
              <w:rPr>
                <w:noProof/>
                <w:webHidden/>
              </w:rPr>
              <w:instrText xml:space="preserve"> PAGEREF _Toc118073894 \h </w:instrText>
            </w:r>
            <w:r w:rsidR="000F6E93">
              <w:rPr>
                <w:noProof/>
                <w:webHidden/>
              </w:rPr>
            </w:r>
            <w:r w:rsidR="000F6E93">
              <w:rPr>
                <w:noProof/>
                <w:webHidden/>
              </w:rPr>
              <w:fldChar w:fldCharType="separate"/>
            </w:r>
            <w:r w:rsidR="000F6E93">
              <w:rPr>
                <w:noProof/>
                <w:webHidden/>
              </w:rPr>
              <w:t>23</w:t>
            </w:r>
            <w:r w:rsidR="000F6E93">
              <w:rPr>
                <w:noProof/>
                <w:webHidden/>
              </w:rPr>
              <w:fldChar w:fldCharType="end"/>
            </w:r>
          </w:hyperlink>
        </w:p>
        <w:p w14:paraId="6346761D" w14:textId="5090504E" w:rsidR="00177ADF" w:rsidRPr="00C40778" w:rsidRDefault="00226444" w:rsidP="009044AA">
          <w:pPr>
            <w:spacing w:after="0"/>
            <w:rPr>
              <w:rStyle w:val="Emphasis"/>
              <w:i w:val="0"/>
              <w:iCs w:val="0"/>
            </w:rPr>
          </w:pPr>
          <w:r>
            <w:fldChar w:fldCharType="end"/>
          </w:r>
        </w:p>
      </w:sdtContent>
    </w:sdt>
    <w:p w14:paraId="212E3564" w14:textId="77777777" w:rsidR="00C40778" w:rsidRDefault="00C40778">
      <w:r>
        <w:br w:type="page"/>
      </w:r>
    </w:p>
    <w:p w14:paraId="04C304AA" w14:textId="77777777" w:rsidR="00177ADF" w:rsidRDefault="00177ADF" w:rsidP="00177ADF">
      <w:pPr>
        <w:pStyle w:val="Heading1"/>
      </w:pPr>
      <w:bookmarkStart w:id="2" w:name="_Toc118073868"/>
      <w:r>
        <w:lastRenderedPageBreak/>
        <w:t>Table of Figures</w:t>
      </w:r>
      <w:bookmarkEnd w:id="2"/>
    </w:p>
    <w:p w14:paraId="48969E3C" w14:textId="77777777" w:rsidR="00177ADF" w:rsidRDefault="00177ADF">
      <w:pPr>
        <w:pStyle w:val="TableofFigures"/>
        <w:tabs>
          <w:tab w:val="right" w:leader="dot" w:pos="9350"/>
        </w:tabs>
        <w:rPr>
          <w:rStyle w:val="Emphasis"/>
        </w:rPr>
      </w:pPr>
    </w:p>
    <w:p w14:paraId="308ECA9E" w14:textId="77177F77" w:rsidR="000F6E93" w:rsidRDefault="00226444">
      <w:pPr>
        <w:pStyle w:val="TableofFigures"/>
        <w:tabs>
          <w:tab w:val="right" w:leader="dot" w:pos="9350"/>
        </w:tabs>
        <w:rPr>
          <w:noProof/>
          <w:lang w:eastAsia="zh-CN"/>
        </w:rPr>
      </w:pPr>
      <w:r>
        <w:rPr>
          <w:rStyle w:val="Emphasis"/>
        </w:rPr>
        <w:fldChar w:fldCharType="begin"/>
      </w:r>
      <w:r w:rsidR="00177ADF">
        <w:rPr>
          <w:rStyle w:val="Emphasis"/>
        </w:rPr>
        <w:instrText xml:space="preserve"> TOC \h \z \c "Figure" </w:instrText>
      </w:r>
      <w:r>
        <w:rPr>
          <w:rStyle w:val="Emphasis"/>
        </w:rPr>
        <w:fldChar w:fldCharType="separate"/>
      </w:r>
      <w:hyperlink w:anchor="_Toc118073855" w:history="1">
        <w:r w:rsidR="000F6E93" w:rsidRPr="0054791A">
          <w:rPr>
            <w:rStyle w:val="Hyperlink"/>
            <w:noProof/>
          </w:rPr>
          <w:t>Figure 1:  Overview Map [1,2,3]</w:t>
        </w:r>
        <w:r w:rsidR="000F6E93">
          <w:rPr>
            <w:noProof/>
            <w:webHidden/>
          </w:rPr>
          <w:tab/>
        </w:r>
        <w:r w:rsidR="000F6E93">
          <w:rPr>
            <w:noProof/>
            <w:webHidden/>
          </w:rPr>
          <w:fldChar w:fldCharType="begin"/>
        </w:r>
        <w:r w:rsidR="000F6E93">
          <w:rPr>
            <w:noProof/>
            <w:webHidden/>
          </w:rPr>
          <w:instrText xml:space="preserve"> PAGEREF _Toc118073855 \h </w:instrText>
        </w:r>
        <w:r w:rsidR="000F6E93">
          <w:rPr>
            <w:noProof/>
            <w:webHidden/>
          </w:rPr>
        </w:r>
        <w:r w:rsidR="000F6E93">
          <w:rPr>
            <w:noProof/>
            <w:webHidden/>
          </w:rPr>
          <w:fldChar w:fldCharType="separate"/>
        </w:r>
        <w:r w:rsidR="000F6E93">
          <w:rPr>
            <w:noProof/>
            <w:webHidden/>
          </w:rPr>
          <w:t>6</w:t>
        </w:r>
        <w:r w:rsidR="000F6E93">
          <w:rPr>
            <w:noProof/>
            <w:webHidden/>
          </w:rPr>
          <w:fldChar w:fldCharType="end"/>
        </w:r>
      </w:hyperlink>
    </w:p>
    <w:p w14:paraId="70FFE484" w14:textId="0B197442" w:rsidR="000F6E93" w:rsidRDefault="005B1BF3">
      <w:pPr>
        <w:pStyle w:val="TableofFigures"/>
        <w:tabs>
          <w:tab w:val="right" w:leader="dot" w:pos="9350"/>
        </w:tabs>
        <w:rPr>
          <w:noProof/>
          <w:lang w:eastAsia="zh-CN"/>
        </w:rPr>
      </w:pPr>
      <w:hyperlink w:anchor="_Toc118073856" w:history="1">
        <w:r w:rsidR="000F6E93" w:rsidRPr="0054791A">
          <w:rPr>
            <w:rStyle w:val="Hyperlink"/>
            <w:noProof/>
          </w:rPr>
          <w:t>Figure 2:  Seek a way in Overview Map [1,2,3]</w:t>
        </w:r>
        <w:r w:rsidR="000F6E93">
          <w:rPr>
            <w:noProof/>
            <w:webHidden/>
          </w:rPr>
          <w:tab/>
        </w:r>
        <w:r w:rsidR="000F6E93">
          <w:rPr>
            <w:noProof/>
            <w:webHidden/>
          </w:rPr>
          <w:fldChar w:fldCharType="begin"/>
        </w:r>
        <w:r w:rsidR="000F6E93">
          <w:rPr>
            <w:noProof/>
            <w:webHidden/>
          </w:rPr>
          <w:instrText xml:space="preserve"> PAGEREF _Toc118073856 \h </w:instrText>
        </w:r>
        <w:r w:rsidR="000F6E93">
          <w:rPr>
            <w:noProof/>
            <w:webHidden/>
          </w:rPr>
        </w:r>
        <w:r w:rsidR="000F6E93">
          <w:rPr>
            <w:noProof/>
            <w:webHidden/>
          </w:rPr>
          <w:fldChar w:fldCharType="separate"/>
        </w:r>
        <w:r w:rsidR="000F6E93">
          <w:rPr>
            <w:noProof/>
            <w:webHidden/>
          </w:rPr>
          <w:t>8</w:t>
        </w:r>
        <w:r w:rsidR="000F6E93">
          <w:rPr>
            <w:noProof/>
            <w:webHidden/>
          </w:rPr>
          <w:fldChar w:fldCharType="end"/>
        </w:r>
      </w:hyperlink>
    </w:p>
    <w:p w14:paraId="23EE82FB" w14:textId="634F218E" w:rsidR="000F6E93" w:rsidRDefault="005B1BF3">
      <w:pPr>
        <w:pStyle w:val="TableofFigures"/>
        <w:tabs>
          <w:tab w:val="right" w:leader="dot" w:pos="9350"/>
        </w:tabs>
        <w:rPr>
          <w:noProof/>
          <w:lang w:eastAsia="zh-CN"/>
        </w:rPr>
      </w:pPr>
      <w:hyperlink w:anchor="_Toc118073857" w:history="1">
        <w:r w:rsidR="000F6E93" w:rsidRPr="0054791A">
          <w:rPr>
            <w:rStyle w:val="Hyperlink"/>
            <w:noProof/>
          </w:rPr>
          <w:t>Figure 3 Thematical Break-in Overview Map [1,2,3]</w:t>
        </w:r>
        <w:r w:rsidR="000F6E93">
          <w:rPr>
            <w:noProof/>
            <w:webHidden/>
          </w:rPr>
          <w:tab/>
        </w:r>
        <w:r w:rsidR="000F6E93">
          <w:rPr>
            <w:noProof/>
            <w:webHidden/>
          </w:rPr>
          <w:fldChar w:fldCharType="begin"/>
        </w:r>
        <w:r w:rsidR="000F6E93">
          <w:rPr>
            <w:noProof/>
            <w:webHidden/>
          </w:rPr>
          <w:instrText xml:space="preserve"> PAGEREF _Toc118073857 \h </w:instrText>
        </w:r>
        <w:r w:rsidR="000F6E93">
          <w:rPr>
            <w:noProof/>
            <w:webHidden/>
          </w:rPr>
        </w:r>
        <w:r w:rsidR="000F6E93">
          <w:rPr>
            <w:noProof/>
            <w:webHidden/>
          </w:rPr>
          <w:fldChar w:fldCharType="separate"/>
        </w:r>
        <w:r w:rsidR="000F6E93">
          <w:rPr>
            <w:noProof/>
            <w:webHidden/>
          </w:rPr>
          <w:t>9</w:t>
        </w:r>
        <w:r w:rsidR="000F6E93">
          <w:rPr>
            <w:noProof/>
            <w:webHidden/>
          </w:rPr>
          <w:fldChar w:fldCharType="end"/>
        </w:r>
      </w:hyperlink>
    </w:p>
    <w:p w14:paraId="1023A7BC" w14:textId="5A7FF25C" w:rsidR="000F6E93" w:rsidRDefault="005B1BF3">
      <w:pPr>
        <w:pStyle w:val="TableofFigures"/>
        <w:tabs>
          <w:tab w:val="right" w:leader="dot" w:pos="9350"/>
        </w:tabs>
        <w:rPr>
          <w:noProof/>
          <w:lang w:eastAsia="zh-CN"/>
        </w:rPr>
      </w:pPr>
      <w:hyperlink w:anchor="_Toc118073858" w:history="1">
        <w:r w:rsidR="000F6E93" w:rsidRPr="0054791A">
          <w:rPr>
            <w:rStyle w:val="Hyperlink"/>
            <w:noProof/>
          </w:rPr>
          <w:t>Figure 4 Sawblades and Zombies Overview Map [1,2,3]</w:t>
        </w:r>
        <w:r w:rsidR="000F6E93">
          <w:rPr>
            <w:noProof/>
            <w:webHidden/>
          </w:rPr>
          <w:tab/>
        </w:r>
        <w:r w:rsidR="000F6E93">
          <w:rPr>
            <w:noProof/>
            <w:webHidden/>
          </w:rPr>
          <w:fldChar w:fldCharType="begin"/>
        </w:r>
        <w:r w:rsidR="000F6E93">
          <w:rPr>
            <w:noProof/>
            <w:webHidden/>
          </w:rPr>
          <w:instrText xml:space="preserve"> PAGEREF _Toc118073858 \h </w:instrText>
        </w:r>
        <w:r w:rsidR="000F6E93">
          <w:rPr>
            <w:noProof/>
            <w:webHidden/>
          </w:rPr>
        </w:r>
        <w:r w:rsidR="000F6E93">
          <w:rPr>
            <w:noProof/>
            <w:webHidden/>
          </w:rPr>
          <w:fldChar w:fldCharType="separate"/>
        </w:r>
        <w:r w:rsidR="000F6E93">
          <w:rPr>
            <w:noProof/>
            <w:webHidden/>
          </w:rPr>
          <w:t>10</w:t>
        </w:r>
        <w:r w:rsidR="000F6E93">
          <w:rPr>
            <w:noProof/>
            <w:webHidden/>
          </w:rPr>
          <w:fldChar w:fldCharType="end"/>
        </w:r>
      </w:hyperlink>
    </w:p>
    <w:p w14:paraId="42E694E3" w14:textId="7EBA574E" w:rsidR="000F6E93" w:rsidRDefault="005B1BF3">
      <w:pPr>
        <w:pStyle w:val="TableofFigures"/>
        <w:tabs>
          <w:tab w:val="right" w:leader="dot" w:pos="9350"/>
        </w:tabs>
        <w:rPr>
          <w:noProof/>
          <w:lang w:eastAsia="zh-CN"/>
        </w:rPr>
      </w:pPr>
      <w:hyperlink w:anchor="_Toc118073859" w:history="1">
        <w:r w:rsidR="000F6E93" w:rsidRPr="0054791A">
          <w:rPr>
            <w:rStyle w:val="Hyperlink"/>
            <w:noProof/>
          </w:rPr>
          <w:t>Figure 5 Zombie Cutter Overview Map [1,2,3]</w:t>
        </w:r>
        <w:r w:rsidR="000F6E93">
          <w:rPr>
            <w:noProof/>
            <w:webHidden/>
          </w:rPr>
          <w:tab/>
        </w:r>
        <w:r w:rsidR="000F6E93">
          <w:rPr>
            <w:noProof/>
            <w:webHidden/>
          </w:rPr>
          <w:fldChar w:fldCharType="begin"/>
        </w:r>
        <w:r w:rsidR="000F6E93">
          <w:rPr>
            <w:noProof/>
            <w:webHidden/>
          </w:rPr>
          <w:instrText xml:space="preserve"> PAGEREF _Toc118073859 \h </w:instrText>
        </w:r>
        <w:r w:rsidR="000F6E93">
          <w:rPr>
            <w:noProof/>
            <w:webHidden/>
          </w:rPr>
        </w:r>
        <w:r w:rsidR="000F6E93">
          <w:rPr>
            <w:noProof/>
            <w:webHidden/>
          </w:rPr>
          <w:fldChar w:fldCharType="separate"/>
        </w:r>
        <w:r w:rsidR="000F6E93">
          <w:rPr>
            <w:noProof/>
            <w:webHidden/>
          </w:rPr>
          <w:t>11</w:t>
        </w:r>
        <w:r w:rsidR="000F6E93">
          <w:rPr>
            <w:noProof/>
            <w:webHidden/>
          </w:rPr>
          <w:fldChar w:fldCharType="end"/>
        </w:r>
      </w:hyperlink>
    </w:p>
    <w:p w14:paraId="22EAAE25" w14:textId="28DDCB47" w:rsidR="000F6E93" w:rsidRDefault="005B1BF3">
      <w:pPr>
        <w:pStyle w:val="TableofFigures"/>
        <w:tabs>
          <w:tab w:val="right" w:leader="dot" w:pos="9350"/>
        </w:tabs>
        <w:rPr>
          <w:noProof/>
          <w:lang w:eastAsia="zh-CN"/>
        </w:rPr>
      </w:pPr>
      <w:hyperlink w:anchor="_Toc118073860" w:history="1">
        <w:r w:rsidR="000F6E93" w:rsidRPr="0054791A">
          <w:rPr>
            <w:rStyle w:val="Hyperlink"/>
            <w:noProof/>
          </w:rPr>
          <w:t>Figure 6 Ignition Overview Map [1,2,3]</w:t>
        </w:r>
        <w:r w:rsidR="000F6E93">
          <w:rPr>
            <w:noProof/>
            <w:webHidden/>
          </w:rPr>
          <w:tab/>
        </w:r>
        <w:r w:rsidR="000F6E93">
          <w:rPr>
            <w:noProof/>
            <w:webHidden/>
          </w:rPr>
          <w:fldChar w:fldCharType="begin"/>
        </w:r>
        <w:r w:rsidR="000F6E93">
          <w:rPr>
            <w:noProof/>
            <w:webHidden/>
          </w:rPr>
          <w:instrText xml:space="preserve"> PAGEREF _Toc118073860 \h </w:instrText>
        </w:r>
        <w:r w:rsidR="000F6E93">
          <w:rPr>
            <w:noProof/>
            <w:webHidden/>
          </w:rPr>
        </w:r>
        <w:r w:rsidR="000F6E93">
          <w:rPr>
            <w:noProof/>
            <w:webHidden/>
          </w:rPr>
          <w:fldChar w:fldCharType="separate"/>
        </w:r>
        <w:r w:rsidR="000F6E93">
          <w:rPr>
            <w:noProof/>
            <w:webHidden/>
          </w:rPr>
          <w:t>12</w:t>
        </w:r>
        <w:r w:rsidR="000F6E93">
          <w:rPr>
            <w:noProof/>
            <w:webHidden/>
          </w:rPr>
          <w:fldChar w:fldCharType="end"/>
        </w:r>
      </w:hyperlink>
    </w:p>
    <w:p w14:paraId="20278794" w14:textId="5BEB759D" w:rsidR="000F6E93" w:rsidRDefault="005B1BF3">
      <w:pPr>
        <w:pStyle w:val="TableofFigures"/>
        <w:tabs>
          <w:tab w:val="right" w:leader="dot" w:pos="9350"/>
        </w:tabs>
        <w:rPr>
          <w:noProof/>
          <w:lang w:eastAsia="zh-CN"/>
        </w:rPr>
      </w:pPr>
      <w:hyperlink w:anchor="_Toc118073861" w:history="1">
        <w:r w:rsidR="000F6E93" w:rsidRPr="0054791A">
          <w:rPr>
            <w:rStyle w:val="Hyperlink"/>
            <w:noProof/>
          </w:rPr>
          <w:t>Figure 7 Bullet Rain Overview Map [1,2,3]</w:t>
        </w:r>
        <w:r w:rsidR="000F6E93">
          <w:rPr>
            <w:noProof/>
            <w:webHidden/>
          </w:rPr>
          <w:tab/>
        </w:r>
        <w:r w:rsidR="000F6E93">
          <w:rPr>
            <w:noProof/>
            <w:webHidden/>
          </w:rPr>
          <w:fldChar w:fldCharType="begin"/>
        </w:r>
        <w:r w:rsidR="000F6E93">
          <w:rPr>
            <w:noProof/>
            <w:webHidden/>
          </w:rPr>
          <w:instrText xml:space="preserve"> PAGEREF _Toc118073861 \h </w:instrText>
        </w:r>
        <w:r w:rsidR="000F6E93">
          <w:rPr>
            <w:noProof/>
            <w:webHidden/>
          </w:rPr>
        </w:r>
        <w:r w:rsidR="000F6E93">
          <w:rPr>
            <w:noProof/>
            <w:webHidden/>
          </w:rPr>
          <w:fldChar w:fldCharType="separate"/>
        </w:r>
        <w:r w:rsidR="000F6E93">
          <w:rPr>
            <w:noProof/>
            <w:webHidden/>
          </w:rPr>
          <w:t>13</w:t>
        </w:r>
        <w:r w:rsidR="000F6E93">
          <w:rPr>
            <w:noProof/>
            <w:webHidden/>
          </w:rPr>
          <w:fldChar w:fldCharType="end"/>
        </w:r>
      </w:hyperlink>
    </w:p>
    <w:p w14:paraId="2788ECD8" w14:textId="428C8A7D" w:rsidR="000F6E93" w:rsidRDefault="005B1BF3">
      <w:pPr>
        <w:pStyle w:val="TableofFigures"/>
        <w:tabs>
          <w:tab w:val="right" w:leader="dot" w:pos="9350"/>
        </w:tabs>
        <w:rPr>
          <w:noProof/>
          <w:lang w:eastAsia="zh-CN"/>
        </w:rPr>
      </w:pPr>
      <w:hyperlink w:anchor="_Toc118073862" w:history="1">
        <w:r w:rsidR="000F6E93" w:rsidRPr="0054791A">
          <w:rPr>
            <w:rStyle w:val="Hyperlink"/>
            <w:noProof/>
          </w:rPr>
          <w:t>Figure 8 Bypass the Emplacement Gun Overview Map [1,2,3]</w:t>
        </w:r>
        <w:r w:rsidR="000F6E93">
          <w:rPr>
            <w:noProof/>
            <w:webHidden/>
          </w:rPr>
          <w:tab/>
        </w:r>
        <w:r w:rsidR="000F6E93">
          <w:rPr>
            <w:noProof/>
            <w:webHidden/>
          </w:rPr>
          <w:fldChar w:fldCharType="begin"/>
        </w:r>
        <w:r w:rsidR="000F6E93">
          <w:rPr>
            <w:noProof/>
            <w:webHidden/>
          </w:rPr>
          <w:instrText xml:space="preserve"> PAGEREF _Toc118073862 \h </w:instrText>
        </w:r>
        <w:r w:rsidR="000F6E93">
          <w:rPr>
            <w:noProof/>
            <w:webHidden/>
          </w:rPr>
        </w:r>
        <w:r w:rsidR="000F6E93">
          <w:rPr>
            <w:noProof/>
            <w:webHidden/>
          </w:rPr>
          <w:fldChar w:fldCharType="separate"/>
        </w:r>
        <w:r w:rsidR="000F6E93">
          <w:rPr>
            <w:noProof/>
            <w:webHidden/>
          </w:rPr>
          <w:t>15</w:t>
        </w:r>
        <w:r w:rsidR="000F6E93">
          <w:rPr>
            <w:noProof/>
            <w:webHidden/>
          </w:rPr>
          <w:fldChar w:fldCharType="end"/>
        </w:r>
      </w:hyperlink>
    </w:p>
    <w:p w14:paraId="4AF2D729" w14:textId="3B87DA76" w:rsidR="000F6E93" w:rsidRDefault="005B1BF3">
      <w:pPr>
        <w:pStyle w:val="TableofFigures"/>
        <w:tabs>
          <w:tab w:val="right" w:leader="dot" w:pos="9350"/>
        </w:tabs>
        <w:rPr>
          <w:noProof/>
          <w:lang w:eastAsia="zh-CN"/>
        </w:rPr>
      </w:pPr>
      <w:hyperlink w:anchor="_Toc118073863" w:history="1">
        <w:r w:rsidR="000F6E93" w:rsidRPr="0054791A">
          <w:rPr>
            <w:rStyle w:val="Hyperlink"/>
            <w:noProof/>
          </w:rPr>
          <w:t>Figure 9 Rescue Overview Map [1,2,3]</w:t>
        </w:r>
        <w:r w:rsidR="000F6E93">
          <w:rPr>
            <w:noProof/>
            <w:webHidden/>
          </w:rPr>
          <w:tab/>
        </w:r>
        <w:r w:rsidR="000F6E93">
          <w:rPr>
            <w:noProof/>
            <w:webHidden/>
          </w:rPr>
          <w:fldChar w:fldCharType="begin"/>
        </w:r>
        <w:r w:rsidR="000F6E93">
          <w:rPr>
            <w:noProof/>
            <w:webHidden/>
          </w:rPr>
          <w:instrText xml:space="preserve"> PAGEREF _Toc118073863 \h </w:instrText>
        </w:r>
        <w:r w:rsidR="000F6E93">
          <w:rPr>
            <w:noProof/>
            <w:webHidden/>
          </w:rPr>
        </w:r>
        <w:r w:rsidR="000F6E93">
          <w:rPr>
            <w:noProof/>
            <w:webHidden/>
          </w:rPr>
          <w:fldChar w:fldCharType="separate"/>
        </w:r>
        <w:r w:rsidR="000F6E93">
          <w:rPr>
            <w:noProof/>
            <w:webHidden/>
          </w:rPr>
          <w:t>16</w:t>
        </w:r>
        <w:r w:rsidR="000F6E93">
          <w:rPr>
            <w:noProof/>
            <w:webHidden/>
          </w:rPr>
          <w:fldChar w:fldCharType="end"/>
        </w:r>
      </w:hyperlink>
    </w:p>
    <w:p w14:paraId="61351EAD" w14:textId="30C3DC40" w:rsidR="000F6E93" w:rsidRDefault="005B1BF3">
      <w:pPr>
        <w:pStyle w:val="TableofFigures"/>
        <w:tabs>
          <w:tab w:val="right" w:leader="dot" w:pos="9350"/>
        </w:tabs>
        <w:rPr>
          <w:noProof/>
          <w:lang w:eastAsia="zh-CN"/>
        </w:rPr>
      </w:pPr>
      <w:hyperlink w:anchor="_Toc118073864" w:history="1">
        <w:r w:rsidR="000F6E93" w:rsidRPr="0054791A">
          <w:rPr>
            <w:rStyle w:val="Hyperlink"/>
            <w:noProof/>
          </w:rPr>
          <w:t>Figure 10 Way Out Overview Map [1,2,3]</w:t>
        </w:r>
        <w:r w:rsidR="000F6E93">
          <w:rPr>
            <w:noProof/>
            <w:webHidden/>
          </w:rPr>
          <w:tab/>
        </w:r>
        <w:r w:rsidR="000F6E93">
          <w:rPr>
            <w:noProof/>
            <w:webHidden/>
          </w:rPr>
          <w:fldChar w:fldCharType="begin"/>
        </w:r>
        <w:r w:rsidR="000F6E93">
          <w:rPr>
            <w:noProof/>
            <w:webHidden/>
          </w:rPr>
          <w:instrText xml:space="preserve"> PAGEREF _Toc118073864 \h </w:instrText>
        </w:r>
        <w:r w:rsidR="000F6E93">
          <w:rPr>
            <w:noProof/>
            <w:webHidden/>
          </w:rPr>
        </w:r>
        <w:r w:rsidR="000F6E93">
          <w:rPr>
            <w:noProof/>
            <w:webHidden/>
          </w:rPr>
          <w:fldChar w:fldCharType="separate"/>
        </w:r>
        <w:r w:rsidR="000F6E93">
          <w:rPr>
            <w:noProof/>
            <w:webHidden/>
          </w:rPr>
          <w:t>17</w:t>
        </w:r>
        <w:r w:rsidR="000F6E93">
          <w:rPr>
            <w:noProof/>
            <w:webHidden/>
          </w:rPr>
          <w:fldChar w:fldCharType="end"/>
        </w:r>
      </w:hyperlink>
    </w:p>
    <w:p w14:paraId="4DE6CA6F" w14:textId="590B95F9" w:rsidR="000F6E93" w:rsidRDefault="005B1BF3">
      <w:pPr>
        <w:pStyle w:val="TableofFigures"/>
        <w:tabs>
          <w:tab w:val="right" w:leader="dot" w:pos="9350"/>
        </w:tabs>
        <w:rPr>
          <w:noProof/>
          <w:lang w:eastAsia="zh-CN"/>
        </w:rPr>
      </w:pPr>
      <w:hyperlink w:anchor="_Toc118073865" w:history="1">
        <w:r w:rsidR="000F6E93" w:rsidRPr="0054791A">
          <w:rPr>
            <w:rStyle w:val="Hyperlink"/>
            <w:noProof/>
          </w:rPr>
          <w:t>Figure 11 Skill Progression Chart [3,4]</w:t>
        </w:r>
        <w:r w:rsidR="000F6E93">
          <w:rPr>
            <w:noProof/>
            <w:webHidden/>
          </w:rPr>
          <w:tab/>
        </w:r>
        <w:r w:rsidR="000F6E93">
          <w:rPr>
            <w:noProof/>
            <w:webHidden/>
          </w:rPr>
          <w:fldChar w:fldCharType="begin"/>
        </w:r>
        <w:r w:rsidR="000F6E93">
          <w:rPr>
            <w:noProof/>
            <w:webHidden/>
          </w:rPr>
          <w:instrText xml:space="preserve"> PAGEREF _Toc118073865 \h </w:instrText>
        </w:r>
        <w:r w:rsidR="000F6E93">
          <w:rPr>
            <w:noProof/>
            <w:webHidden/>
          </w:rPr>
        </w:r>
        <w:r w:rsidR="000F6E93">
          <w:rPr>
            <w:noProof/>
            <w:webHidden/>
          </w:rPr>
          <w:fldChar w:fldCharType="separate"/>
        </w:r>
        <w:r w:rsidR="000F6E93">
          <w:rPr>
            <w:noProof/>
            <w:webHidden/>
          </w:rPr>
          <w:t>17</w:t>
        </w:r>
        <w:r w:rsidR="000F6E93">
          <w:rPr>
            <w:noProof/>
            <w:webHidden/>
          </w:rPr>
          <w:fldChar w:fldCharType="end"/>
        </w:r>
      </w:hyperlink>
    </w:p>
    <w:p w14:paraId="29F0DA45" w14:textId="53140281" w:rsidR="000F6E93" w:rsidRDefault="005B1BF3">
      <w:pPr>
        <w:pStyle w:val="TableofFigures"/>
        <w:tabs>
          <w:tab w:val="right" w:leader="dot" w:pos="9350"/>
        </w:tabs>
        <w:rPr>
          <w:noProof/>
          <w:lang w:eastAsia="zh-CN"/>
        </w:rPr>
      </w:pPr>
      <w:hyperlink w:anchor="_Toc118073866" w:history="1">
        <w:r w:rsidR="000F6E93" w:rsidRPr="0054791A">
          <w:rPr>
            <w:rStyle w:val="Hyperlink"/>
            <w:noProof/>
          </w:rPr>
          <w:t>Figure 12 One Way Out Contact Sheet [5 - 12]</w:t>
        </w:r>
        <w:r w:rsidR="000F6E93">
          <w:rPr>
            <w:noProof/>
            <w:webHidden/>
          </w:rPr>
          <w:tab/>
        </w:r>
        <w:r w:rsidR="000F6E93">
          <w:rPr>
            <w:noProof/>
            <w:webHidden/>
          </w:rPr>
          <w:fldChar w:fldCharType="begin"/>
        </w:r>
        <w:r w:rsidR="000F6E93">
          <w:rPr>
            <w:noProof/>
            <w:webHidden/>
          </w:rPr>
          <w:instrText xml:space="preserve"> PAGEREF _Toc118073866 \h </w:instrText>
        </w:r>
        <w:r w:rsidR="000F6E93">
          <w:rPr>
            <w:noProof/>
            <w:webHidden/>
          </w:rPr>
        </w:r>
        <w:r w:rsidR="000F6E93">
          <w:rPr>
            <w:noProof/>
            <w:webHidden/>
          </w:rPr>
          <w:fldChar w:fldCharType="separate"/>
        </w:r>
        <w:r w:rsidR="000F6E93">
          <w:rPr>
            <w:noProof/>
            <w:webHidden/>
          </w:rPr>
          <w:t>21</w:t>
        </w:r>
        <w:r w:rsidR="000F6E93">
          <w:rPr>
            <w:noProof/>
            <w:webHidden/>
          </w:rPr>
          <w:fldChar w:fldCharType="end"/>
        </w:r>
      </w:hyperlink>
    </w:p>
    <w:p w14:paraId="4999E667" w14:textId="17F249A8" w:rsidR="00177ADF" w:rsidRPr="00EC2762" w:rsidRDefault="00226444" w:rsidP="002F6EB0">
      <w:pPr>
        <w:spacing w:after="60"/>
        <w:rPr>
          <w:rStyle w:val="Emphasis"/>
        </w:rPr>
      </w:pPr>
      <w:r>
        <w:rPr>
          <w:rStyle w:val="Emphasis"/>
        </w:rPr>
        <w:fldChar w:fldCharType="end"/>
      </w:r>
    </w:p>
    <w:p w14:paraId="3028E33F" w14:textId="77777777" w:rsidR="00403477" w:rsidRDefault="00403477"/>
    <w:p w14:paraId="2BA2BBF5" w14:textId="77777777" w:rsidR="00177ADF" w:rsidRDefault="00177ADF">
      <w:pPr>
        <w:rPr>
          <w:rFonts w:asciiTheme="majorHAnsi" w:eastAsiaTheme="majorEastAsia" w:hAnsiTheme="majorHAnsi" w:cstheme="majorBidi"/>
          <w:b/>
          <w:bCs/>
          <w:color w:val="365F91" w:themeColor="accent1" w:themeShade="BF"/>
          <w:sz w:val="28"/>
          <w:szCs w:val="28"/>
        </w:rPr>
      </w:pPr>
      <w:r>
        <w:br w:type="page"/>
      </w:r>
    </w:p>
    <w:p w14:paraId="1D117834" w14:textId="77777777" w:rsidR="009B3D2E" w:rsidRDefault="009B3D2E" w:rsidP="009B3D2E">
      <w:pPr>
        <w:pStyle w:val="Title"/>
      </w:pPr>
      <w:r>
        <w:lastRenderedPageBreak/>
        <w:t xml:space="preserve">Level </w:t>
      </w:r>
      <w:r w:rsidR="00211F9E">
        <w:t>Design Document</w:t>
      </w:r>
    </w:p>
    <w:p w14:paraId="423D2055" w14:textId="77777777" w:rsidR="00211F9E" w:rsidRDefault="00211F9E" w:rsidP="007504EC">
      <w:pPr>
        <w:pStyle w:val="Heading1"/>
      </w:pPr>
      <w:bookmarkStart w:id="3" w:name="_Toc118073869"/>
      <w:r>
        <w:t>Level Information</w:t>
      </w:r>
      <w:bookmarkEnd w:id="3"/>
    </w:p>
    <w:p w14:paraId="3E0E349F" w14:textId="77777777" w:rsidR="00403477" w:rsidRDefault="008079F8" w:rsidP="00211F9E">
      <w:pPr>
        <w:pStyle w:val="Heading2"/>
      </w:pPr>
      <w:bookmarkStart w:id="4" w:name="_Toc118073870"/>
      <w:r>
        <w:t>Quick Summary</w:t>
      </w:r>
      <w:bookmarkEnd w:id="4"/>
    </w:p>
    <w:p w14:paraId="75E57F43" w14:textId="0417061A" w:rsidR="00025210" w:rsidRDefault="00025210" w:rsidP="00025210">
      <w:r>
        <w:t xml:space="preserve">One Way Out is a </w:t>
      </w:r>
      <w:r w:rsidR="004F7C9D">
        <w:t xml:space="preserve">side-story </w:t>
      </w:r>
      <w:r w:rsidR="00493C0F">
        <w:t xml:space="preserve">that happened before Gordon Freeman returns to the </w:t>
      </w:r>
      <w:proofErr w:type="gramStart"/>
      <w:r w:rsidR="00493C0F">
        <w:t>City</w:t>
      </w:r>
      <w:proofErr w:type="gramEnd"/>
      <w:r w:rsidR="00493C0F">
        <w:t xml:space="preserve"> </w:t>
      </w:r>
      <w:r w:rsidR="00981916">
        <w:t xml:space="preserve">17 in the chapter </w:t>
      </w:r>
      <w:r w:rsidR="001477D7">
        <w:t xml:space="preserve">10 </w:t>
      </w:r>
      <w:r w:rsidR="00655D79">
        <w:t>“</w:t>
      </w:r>
      <w:r w:rsidR="001477D7">
        <w:t xml:space="preserve">Anticitizen </w:t>
      </w:r>
      <w:r w:rsidR="002A68D0">
        <w:t>One</w:t>
      </w:r>
      <w:r w:rsidR="00655D79">
        <w:t>”</w:t>
      </w:r>
      <w:r w:rsidR="00EB73C5">
        <w:t xml:space="preserve">. Dr. Gordon is going to </w:t>
      </w:r>
      <w:r w:rsidR="002846E0">
        <w:t xml:space="preserve">free the </w:t>
      </w:r>
      <w:r w:rsidR="005672B5">
        <w:t>forced labor</w:t>
      </w:r>
      <w:r w:rsidR="009B0DD4">
        <w:t>s</w:t>
      </w:r>
      <w:r w:rsidR="005672B5">
        <w:t xml:space="preserve"> in the sawblade factory</w:t>
      </w:r>
      <w:r w:rsidR="003D63C4">
        <w:t xml:space="preserve"> in the forest</w:t>
      </w:r>
      <w:r w:rsidR="005672B5">
        <w:t xml:space="preserve"> </w:t>
      </w:r>
      <w:r w:rsidR="004B38F0">
        <w:t>i</w:t>
      </w:r>
      <w:r w:rsidR="009B0DD4">
        <w:t xml:space="preserve">n order to expand </w:t>
      </w:r>
      <w:r w:rsidR="004B38F0">
        <w:t xml:space="preserve">the </w:t>
      </w:r>
      <w:r w:rsidR="009B0DD4">
        <w:t>citizen’s</w:t>
      </w:r>
      <w:r w:rsidR="006E4519">
        <w:t xml:space="preserve"> troop. Therefore, Dr.</w:t>
      </w:r>
      <w:r w:rsidR="00397A4A">
        <w:t xml:space="preserve"> </w:t>
      </w:r>
      <w:r w:rsidR="006E4519">
        <w:t xml:space="preserve">Gordon </w:t>
      </w:r>
      <w:r w:rsidR="00397A4A">
        <w:t xml:space="preserve">needs to get access to the </w:t>
      </w:r>
      <w:r w:rsidR="0028461F">
        <w:t xml:space="preserve">central controller observation </w:t>
      </w:r>
      <w:r w:rsidR="00265708">
        <w:t xml:space="preserve">unit to </w:t>
      </w:r>
      <w:r w:rsidR="00456A79">
        <w:t xml:space="preserve">open the gate of the factory </w:t>
      </w:r>
      <w:r w:rsidR="00737E09">
        <w:t xml:space="preserve">so that the </w:t>
      </w:r>
      <w:r w:rsidR="00B92B98">
        <w:t xml:space="preserve">citizen </w:t>
      </w:r>
      <w:r w:rsidR="00DB5FE7">
        <w:t xml:space="preserve">troops can </w:t>
      </w:r>
      <w:r w:rsidR="00DD490D">
        <w:t xml:space="preserve">rescue the </w:t>
      </w:r>
      <w:r w:rsidR="00332E26">
        <w:t>work</w:t>
      </w:r>
      <w:r w:rsidR="002C1D62">
        <w:t>ers</w:t>
      </w:r>
      <w:r w:rsidR="003D63C4">
        <w:t xml:space="preserve">. </w:t>
      </w:r>
      <w:r w:rsidR="00884695">
        <w:t xml:space="preserve">Sawblade is the product that is made in this factory, and </w:t>
      </w:r>
      <w:r w:rsidR="008A6C55">
        <w:t xml:space="preserve">Dr. Gordon </w:t>
      </w:r>
      <w:r w:rsidR="00884695">
        <w:t xml:space="preserve">will be able to find a new way to use the sawblade </w:t>
      </w:r>
      <w:r w:rsidR="00C07236">
        <w:t>to fight with the enemies</w:t>
      </w:r>
      <w:r w:rsidR="008A6C55">
        <w:t xml:space="preserve"> with gravity gun</w:t>
      </w:r>
    </w:p>
    <w:p w14:paraId="1B095303" w14:textId="05413F3E" w:rsidR="008A6C55" w:rsidRPr="00025210" w:rsidRDefault="008A6C55" w:rsidP="00025210">
      <w:r>
        <w:t>It is a single</w:t>
      </w:r>
      <w:r w:rsidR="000F4609">
        <w:t>-player level with a</w:t>
      </w:r>
      <w:r w:rsidR="00F67A84">
        <w:t>n</w:t>
      </w:r>
      <w:r w:rsidR="000F4609">
        <w:t xml:space="preserve"> expected experiencing time span about 5-10 </w:t>
      </w:r>
      <w:r w:rsidR="007374FD">
        <w:t>minutes</w:t>
      </w:r>
      <w:r w:rsidR="000F4609">
        <w:t>.</w:t>
      </w:r>
      <w:r w:rsidR="00487CE1">
        <w:t xml:space="preserve"> </w:t>
      </w:r>
      <w:r w:rsidR="00F67A84">
        <w:t xml:space="preserve">In the level the player will notice and learn that a thematical sawblade, which is a sawblade that is </w:t>
      </w:r>
      <w:r w:rsidR="008A1365">
        <w:t>heated to high temperature, is able to penetrate grating wall</w:t>
      </w:r>
      <w:r w:rsidR="00AE6D75">
        <w:t>,</w:t>
      </w:r>
      <w:r w:rsidR="008A1365">
        <w:t xml:space="preserve"> as well as combine covers</w:t>
      </w:r>
      <w:r w:rsidR="0016343E">
        <w:t xml:space="preserve"> if it is punched by the </w:t>
      </w:r>
      <w:r w:rsidR="007C5240">
        <w:t>gravity gun.</w:t>
      </w:r>
      <w:r w:rsidR="00465EBA">
        <w:t xml:space="preserve"> Hence, the level combat will encourage the player to use the </w:t>
      </w:r>
      <w:r w:rsidR="00375B69">
        <w:t>thematical sawblade to take down enemies that hides behind combine walls</w:t>
      </w:r>
      <w:r w:rsidR="002A49B8">
        <w:t xml:space="preserve">. It </w:t>
      </w:r>
      <w:r w:rsidR="00FB733B">
        <w:t>promot</w:t>
      </w:r>
      <w:r w:rsidR="002A49B8">
        <w:t>es</w:t>
      </w:r>
      <w:r w:rsidR="00FB733B">
        <w:t xml:space="preserve"> a play style where the player hide and shot the enemies that is in short range</w:t>
      </w:r>
      <w:r w:rsidR="002A49B8">
        <w:t xml:space="preserve"> while using a thematical sawblade to take down those </w:t>
      </w:r>
      <w:r w:rsidR="005D6F2F">
        <w:t>hide behind the cover in far range.</w:t>
      </w:r>
      <w:r w:rsidR="00CA3257">
        <w:t xml:space="preserve"> What’s more, a thematical sawblade also functions in </w:t>
      </w:r>
      <w:r w:rsidR="00B75BD5">
        <w:t xml:space="preserve">affecting the conducive rate of electricity </w:t>
      </w:r>
      <w:r w:rsidR="00BE0B6E">
        <w:t>on metal circu</w:t>
      </w:r>
      <w:r w:rsidR="009B339B">
        <w:t>it panel, which is</w:t>
      </w:r>
      <w:r w:rsidR="00065676">
        <w:t xml:space="preserve"> helpful when it is going to </w:t>
      </w:r>
      <w:r w:rsidR="00986F9E">
        <w:t xml:space="preserve">disactivate the lock down </w:t>
      </w:r>
      <w:r w:rsidR="00ED44CA">
        <w:t>of the factory’s guard system.</w:t>
      </w:r>
    </w:p>
    <w:p w14:paraId="42058623" w14:textId="14BA0B35" w:rsidR="00F22306" w:rsidRPr="00F22306" w:rsidRDefault="00F22306" w:rsidP="00F22306"/>
    <w:p w14:paraId="68F7C667" w14:textId="77777777" w:rsidR="00D04EB3" w:rsidRDefault="007070DB" w:rsidP="00D04EB3">
      <w:pPr>
        <w:pStyle w:val="Heading2"/>
      </w:pPr>
      <w:bookmarkStart w:id="5" w:name="_Toc118073871"/>
      <w:r>
        <w:t xml:space="preserve">Level </w:t>
      </w:r>
      <w:r w:rsidR="00D04EB3">
        <w:t>Feature Overview</w:t>
      </w:r>
      <w:bookmarkEnd w:id="5"/>
    </w:p>
    <w:tbl>
      <w:tblPr>
        <w:tblStyle w:val="GridTable4-Accent1"/>
        <w:tblW w:w="0" w:type="auto"/>
        <w:tblLook w:val="04A0" w:firstRow="1" w:lastRow="0" w:firstColumn="1" w:lastColumn="0" w:noHBand="0" w:noVBand="1"/>
      </w:tblPr>
      <w:tblGrid>
        <w:gridCol w:w="1341"/>
        <w:gridCol w:w="2463"/>
        <w:gridCol w:w="5546"/>
      </w:tblGrid>
      <w:tr w:rsidR="00D04EB3" w14:paraId="5EFEDBE3" w14:textId="77777777" w:rsidTr="007070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04834785" w14:textId="77777777" w:rsidR="00D04EB3" w:rsidRPr="00D04EB3" w:rsidRDefault="00D04EB3" w:rsidP="00D04EB3">
            <w:pPr>
              <w:jc w:val="center"/>
            </w:pPr>
            <w:r>
              <w:t>Category</w:t>
            </w:r>
          </w:p>
        </w:tc>
        <w:tc>
          <w:tcPr>
            <w:tcW w:w="2463" w:type="dxa"/>
          </w:tcPr>
          <w:p w14:paraId="3B5B7496" w14:textId="77777777" w:rsidR="00D04EB3" w:rsidRPr="00D04EB3" w:rsidRDefault="00D04EB3" w:rsidP="00D04EB3">
            <w:pPr>
              <w:jc w:val="center"/>
              <w:cnfStyle w:val="100000000000" w:firstRow="1" w:lastRow="0" w:firstColumn="0" w:lastColumn="0" w:oddVBand="0" w:evenVBand="0" w:oddHBand="0" w:evenHBand="0" w:firstRowFirstColumn="0" w:firstRowLastColumn="0" w:lastRowFirstColumn="0" w:lastRowLastColumn="0"/>
            </w:pPr>
            <w:r>
              <w:t>Sub-Category</w:t>
            </w:r>
          </w:p>
        </w:tc>
        <w:tc>
          <w:tcPr>
            <w:tcW w:w="5546" w:type="dxa"/>
          </w:tcPr>
          <w:p w14:paraId="3E946BF8" w14:textId="77777777" w:rsidR="00D04EB3" w:rsidRPr="00D04EB3" w:rsidRDefault="00D04EB3" w:rsidP="00D04EB3">
            <w:pPr>
              <w:pStyle w:val="ListParagraph"/>
              <w:ind w:left="360"/>
              <w:jc w:val="center"/>
              <w:cnfStyle w:val="100000000000" w:firstRow="1" w:lastRow="0" w:firstColumn="0" w:lastColumn="0" w:oddVBand="0" w:evenVBand="0" w:oddHBand="0" w:evenHBand="0" w:firstRowFirstColumn="0" w:firstRowLastColumn="0" w:lastRowFirstColumn="0" w:lastRowLastColumn="0"/>
            </w:pPr>
            <w:r>
              <w:t>Feature List</w:t>
            </w:r>
          </w:p>
        </w:tc>
      </w:tr>
      <w:tr w:rsidR="00D04EB3" w14:paraId="0A0D8802" w14:textId="77777777" w:rsidTr="00707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724688A6" w14:textId="77777777" w:rsidR="00D04EB3" w:rsidRPr="00D04EB3" w:rsidRDefault="00D04EB3" w:rsidP="00D04EB3">
            <w:pPr>
              <w:rPr>
                <w:b w:val="0"/>
              </w:rPr>
            </w:pPr>
            <w:r>
              <w:rPr>
                <w:b w:val="0"/>
              </w:rPr>
              <w:t>Player</w:t>
            </w:r>
          </w:p>
        </w:tc>
        <w:tc>
          <w:tcPr>
            <w:tcW w:w="2463" w:type="dxa"/>
          </w:tcPr>
          <w:p w14:paraId="16F54BCF" w14:textId="77777777" w:rsidR="00D04EB3" w:rsidRPr="00D04EB3" w:rsidRDefault="00D04EB3" w:rsidP="00D04EB3">
            <w:pPr>
              <w:cnfStyle w:val="000000100000" w:firstRow="0" w:lastRow="0" w:firstColumn="0" w:lastColumn="0" w:oddVBand="0" w:evenVBand="0" w:oddHBand="1" w:evenHBand="0" w:firstRowFirstColumn="0" w:firstRowLastColumn="0" w:lastRowFirstColumn="0" w:lastRowLastColumn="0"/>
            </w:pPr>
            <w:r w:rsidRPr="00D04EB3">
              <w:t>Player Weapons</w:t>
            </w:r>
          </w:p>
        </w:tc>
        <w:tc>
          <w:tcPr>
            <w:tcW w:w="5546" w:type="dxa"/>
          </w:tcPr>
          <w:p w14:paraId="1D7A9AEC" w14:textId="77777777" w:rsidR="00D04EB3" w:rsidRDefault="00792680" w:rsidP="00D04EB3">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Gravity Gun</w:t>
            </w:r>
          </w:p>
          <w:p w14:paraId="5B69EF48" w14:textId="746E51D9" w:rsidR="00C51FD2" w:rsidRDefault="00C51FD2" w:rsidP="00D04EB3">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Shotgun</w:t>
            </w:r>
          </w:p>
        </w:tc>
      </w:tr>
      <w:tr w:rsidR="00D04EB3" w14:paraId="683206A4" w14:textId="77777777" w:rsidTr="007070DB">
        <w:tc>
          <w:tcPr>
            <w:cnfStyle w:val="001000000000" w:firstRow="0" w:lastRow="0" w:firstColumn="1" w:lastColumn="0" w:oddVBand="0" w:evenVBand="0" w:oddHBand="0" w:evenHBand="0" w:firstRowFirstColumn="0" w:firstRowLastColumn="0" w:lastRowFirstColumn="0" w:lastRowLastColumn="0"/>
            <w:tcW w:w="1341" w:type="dxa"/>
          </w:tcPr>
          <w:p w14:paraId="442768F4" w14:textId="77777777" w:rsidR="00D04EB3" w:rsidRPr="00D04EB3" w:rsidRDefault="00D04EB3" w:rsidP="00D04EB3">
            <w:pPr>
              <w:rPr>
                <w:b w:val="0"/>
              </w:rPr>
            </w:pPr>
          </w:p>
        </w:tc>
        <w:tc>
          <w:tcPr>
            <w:tcW w:w="2463" w:type="dxa"/>
          </w:tcPr>
          <w:p w14:paraId="36F22345" w14:textId="77777777" w:rsidR="00D04EB3" w:rsidRPr="00D04EB3" w:rsidRDefault="00D04EB3" w:rsidP="00D04EB3">
            <w:pPr>
              <w:cnfStyle w:val="000000000000" w:firstRow="0" w:lastRow="0" w:firstColumn="0" w:lastColumn="0" w:oddVBand="0" w:evenVBand="0" w:oddHBand="0" w:evenHBand="0" w:firstRowFirstColumn="0" w:firstRowLastColumn="0" w:lastRowFirstColumn="0" w:lastRowLastColumn="0"/>
            </w:pPr>
            <w:r w:rsidRPr="00D04EB3">
              <w:t>Player Skills</w:t>
            </w:r>
            <w:r>
              <w:t>/Abilities</w:t>
            </w:r>
          </w:p>
        </w:tc>
        <w:tc>
          <w:tcPr>
            <w:tcW w:w="5546" w:type="dxa"/>
          </w:tcPr>
          <w:p w14:paraId="54280936" w14:textId="6E6A7392" w:rsidR="00D04EB3" w:rsidRDefault="00224A4C"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Punching t</w:t>
            </w:r>
            <w:r w:rsidR="00C51FD2">
              <w:t xml:space="preserve">hematical </w:t>
            </w:r>
            <w:r>
              <w:t>s</w:t>
            </w:r>
            <w:r w:rsidR="00C51FD2">
              <w:t>awblade</w:t>
            </w:r>
            <w:r w:rsidR="00B158EA">
              <w:t xml:space="preserve"> to hit entities behind grating wall</w:t>
            </w:r>
          </w:p>
          <w:p w14:paraId="446ED151" w14:textId="67057683" w:rsidR="00C51FD2" w:rsidRDefault="008C276C"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Heating sawblade to be thematical </w:t>
            </w:r>
            <w:r w:rsidR="00CE0FEE">
              <w:t>sawblade</w:t>
            </w:r>
          </w:p>
          <w:p w14:paraId="54C44E70" w14:textId="696FEDD7" w:rsidR="004B180F" w:rsidRDefault="00C11600"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Stop electricity </w:t>
            </w:r>
            <w:r w:rsidR="000A6D87">
              <w:t>conduction</w:t>
            </w:r>
          </w:p>
          <w:p w14:paraId="28FB5FC1" w14:textId="77777777" w:rsidR="008C276C" w:rsidRDefault="00CE0FEE"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Penetrate </w:t>
            </w:r>
            <w:r w:rsidR="004B180F">
              <w:t>Combine</w:t>
            </w:r>
            <w:r w:rsidR="00401B12">
              <w:t xml:space="preserve"> Wall</w:t>
            </w:r>
            <w:r w:rsidR="000C1E4A">
              <w:t xml:space="preserve"> to take down </w:t>
            </w:r>
          </w:p>
          <w:p w14:paraId="023FE49D" w14:textId="3169AC89" w:rsidR="00A641FC" w:rsidRDefault="00245CF7"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Use thematical sawblade to </w:t>
            </w:r>
            <w:r w:rsidR="009E01CC">
              <w:t>ignite wooden bracket</w:t>
            </w:r>
            <w:r>
              <w:t xml:space="preserve"> </w:t>
            </w:r>
          </w:p>
        </w:tc>
      </w:tr>
      <w:tr w:rsidR="00D04EB3" w14:paraId="35618356" w14:textId="77777777" w:rsidTr="00707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6235B6D7" w14:textId="77777777" w:rsidR="00D04EB3" w:rsidRDefault="00D04EB3" w:rsidP="00D04EB3">
            <w:pPr>
              <w:rPr>
                <w:b w:val="0"/>
              </w:rPr>
            </w:pPr>
            <w:r>
              <w:rPr>
                <w:b w:val="0"/>
              </w:rPr>
              <w:t>AI</w:t>
            </w:r>
          </w:p>
        </w:tc>
        <w:tc>
          <w:tcPr>
            <w:tcW w:w="2463" w:type="dxa"/>
          </w:tcPr>
          <w:p w14:paraId="41B45136" w14:textId="77777777" w:rsidR="00D04EB3" w:rsidRPr="00D04EB3" w:rsidRDefault="00D04EB3" w:rsidP="00D04EB3">
            <w:pPr>
              <w:cnfStyle w:val="000000100000" w:firstRow="0" w:lastRow="0" w:firstColumn="0" w:lastColumn="0" w:oddVBand="0" w:evenVBand="0" w:oddHBand="1" w:evenHBand="0" w:firstRowFirstColumn="0" w:firstRowLastColumn="0" w:lastRowFirstColumn="0" w:lastRowLastColumn="0"/>
            </w:pPr>
            <w:r w:rsidRPr="00D04EB3">
              <w:t>Enemies</w:t>
            </w:r>
          </w:p>
        </w:tc>
        <w:tc>
          <w:tcPr>
            <w:tcW w:w="5546" w:type="dxa"/>
          </w:tcPr>
          <w:p w14:paraId="7EBB8FA6" w14:textId="77777777" w:rsidR="00D04EB3" w:rsidRDefault="00077067" w:rsidP="00D04EB3">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Zombie</w:t>
            </w:r>
          </w:p>
          <w:p w14:paraId="7F506A91" w14:textId="77777777" w:rsidR="00B740DA" w:rsidRDefault="00B740DA" w:rsidP="00D04EB3">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Combine Soldier</w:t>
            </w:r>
          </w:p>
          <w:p w14:paraId="3D9C6F2A" w14:textId="77921232" w:rsidR="00DF7B55" w:rsidRDefault="00DF7B55" w:rsidP="00D04EB3">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APC</w:t>
            </w:r>
          </w:p>
        </w:tc>
      </w:tr>
      <w:tr w:rsidR="00D04EB3" w14:paraId="361A7B54" w14:textId="77777777" w:rsidTr="007070DB">
        <w:tc>
          <w:tcPr>
            <w:cnfStyle w:val="001000000000" w:firstRow="0" w:lastRow="0" w:firstColumn="1" w:lastColumn="0" w:oddVBand="0" w:evenVBand="0" w:oddHBand="0" w:evenHBand="0" w:firstRowFirstColumn="0" w:firstRowLastColumn="0" w:lastRowFirstColumn="0" w:lastRowLastColumn="0"/>
            <w:tcW w:w="1341" w:type="dxa"/>
          </w:tcPr>
          <w:p w14:paraId="78F8555A" w14:textId="77777777" w:rsidR="00D04EB3" w:rsidRDefault="00D04EB3" w:rsidP="00D04EB3">
            <w:pPr>
              <w:rPr>
                <w:b w:val="0"/>
              </w:rPr>
            </w:pPr>
          </w:p>
        </w:tc>
        <w:tc>
          <w:tcPr>
            <w:tcW w:w="2463" w:type="dxa"/>
          </w:tcPr>
          <w:p w14:paraId="69EF591A" w14:textId="77777777" w:rsidR="00D04EB3" w:rsidRPr="00D04EB3" w:rsidRDefault="00D04EB3" w:rsidP="00D04EB3">
            <w:pPr>
              <w:cnfStyle w:val="000000000000" w:firstRow="0" w:lastRow="0" w:firstColumn="0" w:lastColumn="0" w:oddVBand="0" w:evenVBand="0" w:oddHBand="0" w:evenHBand="0" w:firstRowFirstColumn="0" w:firstRowLastColumn="0" w:lastRowFirstColumn="0" w:lastRowLastColumn="0"/>
            </w:pPr>
            <w:r w:rsidRPr="00D04EB3">
              <w:t>Friendlies</w:t>
            </w:r>
          </w:p>
        </w:tc>
        <w:tc>
          <w:tcPr>
            <w:tcW w:w="5546" w:type="dxa"/>
          </w:tcPr>
          <w:p w14:paraId="1E3A1A95" w14:textId="0CF1C0E7" w:rsidR="00D04EB3" w:rsidRDefault="00522416"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Citizen</w:t>
            </w:r>
            <w:r w:rsidR="0009764C">
              <w:t>s</w:t>
            </w:r>
          </w:p>
        </w:tc>
      </w:tr>
      <w:tr w:rsidR="00D04EB3" w14:paraId="14324CBB" w14:textId="77777777" w:rsidTr="00707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30FA1E02" w14:textId="77777777" w:rsidR="00D04EB3" w:rsidRPr="00D04EB3" w:rsidRDefault="00D04EB3" w:rsidP="00D04EB3">
            <w:pPr>
              <w:rPr>
                <w:b w:val="0"/>
              </w:rPr>
            </w:pPr>
            <w:r>
              <w:rPr>
                <w:b w:val="0"/>
              </w:rPr>
              <w:t>Challenges</w:t>
            </w:r>
          </w:p>
        </w:tc>
        <w:tc>
          <w:tcPr>
            <w:tcW w:w="2463" w:type="dxa"/>
          </w:tcPr>
          <w:p w14:paraId="065DFA10" w14:textId="77777777" w:rsidR="00D04EB3" w:rsidRPr="00D04EB3" w:rsidRDefault="00D04EB3" w:rsidP="00D04EB3">
            <w:pPr>
              <w:cnfStyle w:val="000000100000" w:firstRow="0" w:lastRow="0" w:firstColumn="0" w:lastColumn="0" w:oddVBand="0" w:evenVBand="0" w:oddHBand="1" w:evenHBand="0" w:firstRowFirstColumn="0" w:firstRowLastColumn="0" w:lastRowFirstColumn="0" w:lastRowLastColumn="0"/>
            </w:pPr>
            <w:r>
              <w:t>Gameplay Themes</w:t>
            </w:r>
          </w:p>
        </w:tc>
        <w:tc>
          <w:tcPr>
            <w:tcW w:w="5546" w:type="dxa"/>
          </w:tcPr>
          <w:p w14:paraId="03C5F041" w14:textId="4995DA13" w:rsidR="00D04EB3" w:rsidRDefault="003266DC" w:rsidP="00D04EB3">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 xml:space="preserve">Overheated thematical sawblade can penetrate </w:t>
            </w:r>
            <w:r w:rsidR="00CA3CC7">
              <w:t>thin metal obsta</w:t>
            </w:r>
            <w:r w:rsidR="002753AC">
              <w:t>cles and combine wall</w:t>
            </w:r>
          </w:p>
          <w:p w14:paraId="5E4EE84A" w14:textId="3A77F3AC" w:rsidR="002753AC" w:rsidRDefault="002753AC" w:rsidP="00D04EB3">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 xml:space="preserve">Overheated thematical </w:t>
            </w:r>
            <w:r w:rsidR="006346AD">
              <w:t xml:space="preserve">sawblade can stop electricity </w:t>
            </w:r>
            <w:r w:rsidR="00BF586F">
              <w:t>conduction</w:t>
            </w:r>
          </w:p>
        </w:tc>
      </w:tr>
      <w:tr w:rsidR="00D04EB3" w14:paraId="0787AC42" w14:textId="77777777" w:rsidTr="007070DB">
        <w:tc>
          <w:tcPr>
            <w:cnfStyle w:val="001000000000" w:firstRow="0" w:lastRow="0" w:firstColumn="1" w:lastColumn="0" w:oddVBand="0" w:evenVBand="0" w:oddHBand="0" w:evenHBand="0" w:firstRowFirstColumn="0" w:firstRowLastColumn="0" w:lastRowFirstColumn="0" w:lastRowLastColumn="0"/>
            <w:tcW w:w="1341" w:type="dxa"/>
          </w:tcPr>
          <w:p w14:paraId="68B66059" w14:textId="77777777" w:rsidR="00D04EB3" w:rsidRDefault="00D04EB3" w:rsidP="00D04EB3">
            <w:pPr>
              <w:rPr>
                <w:b w:val="0"/>
              </w:rPr>
            </w:pPr>
          </w:p>
        </w:tc>
        <w:tc>
          <w:tcPr>
            <w:tcW w:w="2463" w:type="dxa"/>
          </w:tcPr>
          <w:p w14:paraId="379B1BF0" w14:textId="77777777" w:rsidR="00D04EB3" w:rsidRPr="00D04EB3" w:rsidRDefault="00D04EB3" w:rsidP="00D04EB3">
            <w:pPr>
              <w:cnfStyle w:val="000000000000" w:firstRow="0" w:lastRow="0" w:firstColumn="0" w:lastColumn="0" w:oddVBand="0" w:evenVBand="0" w:oddHBand="0" w:evenHBand="0" w:firstRowFirstColumn="0" w:firstRowLastColumn="0" w:lastRowFirstColumn="0" w:lastRowLastColumn="0"/>
            </w:pPr>
            <w:r w:rsidRPr="00D04EB3">
              <w:t xml:space="preserve">Obstacles/Hazards </w:t>
            </w:r>
          </w:p>
        </w:tc>
        <w:tc>
          <w:tcPr>
            <w:tcW w:w="5546" w:type="dxa"/>
          </w:tcPr>
          <w:p w14:paraId="14487504" w14:textId="64F8841C" w:rsidR="00D04EB3" w:rsidRDefault="00E75663"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Electricity </w:t>
            </w:r>
            <w:r w:rsidR="00DB0AA1">
              <w:t>circuit panel</w:t>
            </w:r>
          </w:p>
          <w:p w14:paraId="143D8691" w14:textId="66258DFE" w:rsidR="00D36872" w:rsidRDefault="00D36872"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Combine with emplacement Gun</w:t>
            </w:r>
          </w:p>
          <w:p w14:paraId="548B855A" w14:textId="66F64B0D" w:rsidR="00933E89" w:rsidRDefault="00CF230D" w:rsidP="00FE2242">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Electricity </w:t>
            </w:r>
            <w:r w:rsidR="00EB7A56">
              <w:t>circuit</w:t>
            </w:r>
            <w:r>
              <w:t xml:space="preserve"> </w:t>
            </w:r>
            <w:r w:rsidR="00BE19EE">
              <w:t>p</w:t>
            </w:r>
            <w:r>
              <w:t>uzzle</w:t>
            </w:r>
            <w:r w:rsidR="006741A2">
              <w:t>s</w:t>
            </w:r>
            <w:r w:rsidR="00AA6CE4">
              <w:t xml:space="preserve"> (Unlock door</w:t>
            </w:r>
            <w:r w:rsidR="008A5520">
              <w:t>s</w:t>
            </w:r>
            <w:r w:rsidR="00F05EC5">
              <w:t xml:space="preserve"> for puzzle room</w:t>
            </w:r>
            <w:r w:rsidR="00AA6CE4">
              <w:t>)</w:t>
            </w:r>
          </w:p>
        </w:tc>
      </w:tr>
      <w:tr w:rsidR="007070DB" w14:paraId="09B134CC" w14:textId="77777777" w:rsidTr="00707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7AE81C4A" w14:textId="77777777" w:rsidR="007070DB" w:rsidRDefault="007070DB" w:rsidP="00D04EB3">
            <w:pPr>
              <w:rPr>
                <w:b w:val="0"/>
              </w:rPr>
            </w:pPr>
          </w:p>
        </w:tc>
        <w:tc>
          <w:tcPr>
            <w:tcW w:w="2463" w:type="dxa"/>
          </w:tcPr>
          <w:p w14:paraId="35924B8E" w14:textId="77777777" w:rsidR="007070DB" w:rsidRPr="00D04EB3" w:rsidRDefault="007070DB" w:rsidP="007070DB">
            <w:pPr>
              <w:cnfStyle w:val="000000100000" w:firstRow="0" w:lastRow="0" w:firstColumn="0" w:lastColumn="0" w:oddVBand="0" w:evenVBand="0" w:oddHBand="1" w:evenHBand="0" w:firstRowFirstColumn="0" w:firstRowLastColumn="0" w:lastRowFirstColumn="0" w:lastRowLastColumn="0"/>
            </w:pPr>
            <w:r>
              <w:t>New/Unique Gameplay</w:t>
            </w:r>
          </w:p>
        </w:tc>
        <w:tc>
          <w:tcPr>
            <w:tcW w:w="5546" w:type="dxa"/>
          </w:tcPr>
          <w:p w14:paraId="6DE6AF53" w14:textId="295019FD" w:rsidR="00045C29" w:rsidRDefault="00045C29" w:rsidP="00E60D36">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Thematical Sawblade</w:t>
            </w:r>
            <w:r w:rsidR="00910C7E">
              <w:t xml:space="preserve">, which can </w:t>
            </w:r>
            <w:r w:rsidR="00297662">
              <w:t>penetrate thin grating wall</w:t>
            </w:r>
            <w:r w:rsidR="00B25EC6">
              <w:t xml:space="preserve">, penetrate combine walls, </w:t>
            </w:r>
            <w:r w:rsidR="005B0BA5">
              <w:t>ignite wooden</w:t>
            </w:r>
            <w:r w:rsidR="00676C47">
              <w:t xml:space="preserve"> </w:t>
            </w:r>
            <w:r w:rsidR="004B160B">
              <w:t>brackets,</w:t>
            </w:r>
            <w:r w:rsidR="005B0BA5">
              <w:t xml:space="preserve"> </w:t>
            </w:r>
            <w:r w:rsidR="00831010">
              <w:t xml:space="preserve">and </w:t>
            </w:r>
            <w:r w:rsidR="00A92A67">
              <w:t>stop electricity conduction</w:t>
            </w:r>
          </w:p>
          <w:p w14:paraId="4869460D" w14:textId="6343F26C" w:rsidR="00AB6B73" w:rsidRDefault="00AB6B73" w:rsidP="00E60D36">
            <w:pPr>
              <w:pStyle w:val="ListParagraph"/>
              <w:numPr>
                <w:ilvl w:val="0"/>
                <w:numId w:val="29"/>
              </w:numPr>
              <w:cnfStyle w:val="000000100000" w:firstRow="0" w:lastRow="0" w:firstColumn="0" w:lastColumn="0" w:oddVBand="0" w:evenVBand="0" w:oddHBand="1" w:evenHBand="0" w:firstRowFirstColumn="0" w:firstRowLastColumn="0" w:lastRowFirstColumn="0" w:lastRowLastColumn="0"/>
            </w:pPr>
            <w:r>
              <w:t xml:space="preserve">Electricity Logic Gate </w:t>
            </w:r>
            <w:r w:rsidR="00D94A2E">
              <w:t>Doors Cont</w:t>
            </w:r>
            <w:r w:rsidR="00BE0A41">
              <w:t>r</w:t>
            </w:r>
            <w:r w:rsidR="00D94A2E">
              <w:t>oller</w:t>
            </w:r>
            <w:r w:rsidR="00B2000E">
              <w:t xml:space="preserve"> </w:t>
            </w:r>
            <w:r w:rsidR="00D94A2E">
              <w:t>(</w:t>
            </w:r>
            <w:r w:rsidR="005F4A73">
              <w:t>Puzzle</w:t>
            </w:r>
            <w:r w:rsidR="00D94A2E">
              <w:t>)</w:t>
            </w:r>
          </w:p>
        </w:tc>
      </w:tr>
      <w:tr w:rsidR="00D04EB3" w14:paraId="743446D8" w14:textId="77777777" w:rsidTr="007070DB">
        <w:tc>
          <w:tcPr>
            <w:cnfStyle w:val="001000000000" w:firstRow="0" w:lastRow="0" w:firstColumn="1" w:lastColumn="0" w:oddVBand="0" w:evenVBand="0" w:oddHBand="0" w:evenHBand="0" w:firstRowFirstColumn="0" w:firstRowLastColumn="0" w:lastRowFirstColumn="0" w:lastRowLastColumn="0"/>
            <w:tcW w:w="1341" w:type="dxa"/>
          </w:tcPr>
          <w:p w14:paraId="6E4321F1" w14:textId="77777777" w:rsidR="00D04EB3" w:rsidRDefault="00D04EB3" w:rsidP="00D04EB3">
            <w:pPr>
              <w:rPr>
                <w:b w:val="0"/>
              </w:rPr>
            </w:pPr>
            <w:r>
              <w:rPr>
                <w:b w:val="0"/>
              </w:rPr>
              <w:t>Aesthetics</w:t>
            </w:r>
          </w:p>
        </w:tc>
        <w:tc>
          <w:tcPr>
            <w:tcW w:w="2463" w:type="dxa"/>
          </w:tcPr>
          <w:p w14:paraId="2079FE5C" w14:textId="77777777" w:rsidR="00D04EB3" w:rsidRPr="00D04EB3" w:rsidRDefault="00D04EB3" w:rsidP="00D04EB3">
            <w:pPr>
              <w:cnfStyle w:val="000000000000" w:firstRow="0" w:lastRow="0" w:firstColumn="0" w:lastColumn="0" w:oddVBand="0" w:evenVBand="0" w:oddHBand="0" w:evenHBand="0" w:firstRowFirstColumn="0" w:firstRowLastColumn="0" w:lastRowFirstColumn="0" w:lastRowLastColumn="0"/>
            </w:pPr>
            <w:r w:rsidRPr="00D04EB3">
              <w:t>Setting (visual theme)</w:t>
            </w:r>
          </w:p>
        </w:tc>
        <w:tc>
          <w:tcPr>
            <w:tcW w:w="5546" w:type="dxa"/>
          </w:tcPr>
          <w:p w14:paraId="29CCFEBB" w14:textId="2961C904" w:rsidR="00D04EB3" w:rsidRDefault="00CD1C7C"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In general, it is a</w:t>
            </w:r>
            <w:r w:rsidR="00081000">
              <w:t>n</w:t>
            </w:r>
            <w:r>
              <w:t xml:space="preserve"> </w:t>
            </w:r>
            <w:r w:rsidR="00081000">
              <w:t xml:space="preserve">automatic </w:t>
            </w:r>
            <w:r>
              <w:t>sawblade production factory in the forest region</w:t>
            </w:r>
          </w:p>
          <w:p w14:paraId="6877728D" w14:textId="77777777" w:rsidR="00CD1C7C" w:rsidRDefault="00CD1C7C"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For area 1, it </w:t>
            </w:r>
            <w:r w:rsidR="00B766F4">
              <w:t xml:space="preserve">is a </w:t>
            </w:r>
            <w:r w:rsidR="003F50CC">
              <w:t xml:space="preserve">wrecked </w:t>
            </w:r>
            <w:r w:rsidR="00CA17BE">
              <w:t xml:space="preserve">warehouse </w:t>
            </w:r>
            <w:r w:rsidR="003F50CC">
              <w:t>near</w:t>
            </w:r>
            <w:r w:rsidR="00CA17BE">
              <w:t xml:space="preserve"> the factory which is possessed by zombies </w:t>
            </w:r>
          </w:p>
          <w:p w14:paraId="031FC0CE" w14:textId="275A81C2" w:rsidR="003F50CC" w:rsidRDefault="003F50CC" w:rsidP="00D04EB3">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For are</w:t>
            </w:r>
            <w:r w:rsidR="005245EF">
              <w:t>a</w:t>
            </w:r>
            <w:r>
              <w:t xml:space="preserve"> 2, it is </w:t>
            </w:r>
            <w:r w:rsidR="008A2638">
              <w:t>a</w:t>
            </w:r>
            <w:r w:rsidR="00240F5D">
              <w:t xml:space="preserve"> sawblade </w:t>
            </w:r>
            <w:r w:rsidR="00A56240">
              <w:t>workshop</w:t>
            </w:r>
            <w:r w:rsidR="00C90362">
              <w:t xml:space="preserve"> </w:t>
            </w:r>
            <w:r w:rsidR="00651475">
              <w:t>of the fact</w:t>
            </w:r>
            <w:r w:rsidR="00081000">
              <w:t xml:space="preserve">ory </w:t>
            </w:r>
          </w:p>
        </w:tc>
      </w:tr>
    </w:tbl>
    <w:p w14:paraId="148ECC87" w14:textId="77777777" w:rsidR="00D04EB3" w:rsidRPr="00D04EB3" w:rsidRDefault="00D04EB3" w:rsidP="00D04EB3">
      <w:r w:rsidRPr="00D04EB3">
        <w:br w:type="page"/>
      </w:r>
    </w:p>
    <w:p w14:paraId="45490B6B" w14:textId="77777777" w:rsidR="00EF68B1" w:rsidRDefault="00F72772" w:rsidP="00EF68B1">
      <w:pPr>
        <w:pStyle w:val="Heading2"/>
      </w:pPr>
      <w:bookmarkStart w:id="6" w:name="_Toc118073872"/>
      <w:r>
        <w:lastRenderedPageBreak/>
        <w:t xml:space="preserve">Level </w:t>
      </w:r>
      <w:r w:rsidR="00EF68B1">
        <w:t xml:space="preserve"> Map</w:t>
      </w:r>
      <w:r w:rsidR="00B03721">
        <w:t>(s)</w:t>
      </w:r>
      <w:bookmarkEnd w:id="6"/>
    </w:p>
    <w:p w14:paraId="1E47E070" w14:textId="77777777" w:rsidR="00294FF5" w:rsidRDefault="00294FF5" w:rsidP="00294FF5">
      <w:pPr>
        <w:pStyle w:val="Heading3"/>
      </w:pPr>
      <w:bookmarkStart w:id="7" w:name="_Toc118073873"/>
      <w:r>
        <w:t>Overview Map</w:t>
      </w:r>
      <w:bookmarkEnd w:id="7"/>
    </w:p>
    <w:p w14:paraId="4679F6FD" w14:textId="655B5B27" w:rsidR="00294FF5" w:rsidRPr="002C00C9" w:rsidRDefault="002C00C9" w:rsidP="00294FF5">
      <w:pPr>
        <w:keepNext/>
        <w:jc w:val="center"/>
        <w:rPr>
          <w:vertAlign w:val="subscript"/>
        </w:rPr>
      </w:pPr>
      <w:r>
        <w:rPr>
          <w:noProof/>
        </w:rPr>
        <w:t xml:space="preserve"> </w:t>
      </w:r>
      <w:r w:rsidR="00294FF5">
        <w:rPr>
          <w:noProof/>
        </w:rPr>
        <w:drawing>
          <wp:inline distT="0" distB="0" distL="0" distR="0" wp14:anchorId="074485FF" wp14:editId="5195FEAC">
            <wp:extent cx="5760000" cy="383947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rcRect l="430" r="430"/>
                    <a:stretch>
                      <a:fillRect/>
                    </a:stretch>
                  </pic:blipFill>
                  <pic:spPr bwMode="auto">
                    <a:xfrm>
                      <a:off x="0" y="0"/>
                      <a:ext cx="5760000" cy="3839476"/>
                    </a:xfrm>
                    <a:prstGeom prst="rect">
                      <a:avLst/>
                    </a:prstGeom>
                    <a:ln>
                      <a:noFill/>
                    </a:ln>
                    <a:extLst>
                      <a:ext uri="{53640926-AAD7-44D8-BBD7-CCE9431645EC}">
                        <a14:shadowObscured xmlns:a14="http://schemas.microsoft.com/office/drawing/2010/main"/>
                      </a:ext>
                    </a:extLst>
                  </pic:spPr>
                </pic:pic>
              </a:graphicData>
            </a:graphic>
          </wp:inline>
        </w:drawing>
      </w:r>
    </w:p>
    <w:p w14:paraId="50051AA1" w14:textId="4D103984" w:rsidR="00294FF5" w:rsidRPr="006D1C3F" w:rsidRDefault="00294FF5" w:rsidP="00294FF5">
      <w:pPr>
        <w:pStyle w:val="Caption"/>
        <w:jc w:val="center"/>
      </w:pPr>
      <w:bookmarkStart w:id="8" w:name="_Toc118073855"/>
      <w:r>
        <w:t xml:space="preserve">Figure </w:t>
      </w:r>
      <w:fldSimple w:instr=" SEQ Figure \* ARABIC ">
        <w:r w:rsidR="00CB4875">
          <w:rPr>
            <w:noProof/>
          </w:rPr>
          <w:t>1</w:t>
        </w:r>
      </w:fldSimple>
      <w:r>
        <w:t xml:space="preserve">: </w:t>
      </w:r>
      <w:r>
        <w:rPr>
          <w:noProof/>
        </w:rPr>
        <w:t xml:space="preserve"> Overview Map</w:t>
      </w:r>
      <w:r w:rsidR="000F5489">
        <w:rPr>
          <w:noProof/>
        </w:rPr>
        <w:t xml:space="preserve"> [1,2,3]</w:t>
      </w:r>
      <w:bookmarkEnd w:id="8"/>
    </w:p>
    <w:tbl>
      <w:tblPr>
        <w:tblStyle w:val="GridTable4-Accent1"/>
        <w:tblW w:w="10795" w:type="dxa"/>
        <w:jc w:val="center"/>
        <w:tblLayout w:type="fixed"/>
        <w:tblLook w:val="04A0" w:firstRow="1" w:lastRow="0" w:firstColumn="1" w:lastColumn="0" w:noHBand="0" w:noVBand="1"/>
      </w:tblPr>
      <w:tblGrid>
        <w:gridCol w:w="715"/>
        <w:gridCol w:w="10080"/>
      </w:tblGrid>
      <w:tr w:rsidR="00294FF5" w14:paraId="0093213E" w14:textId="77777777" w:rsidTr="001F13A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6EDB80B5" w14:textId="77777777" w:rsidR="00294FF5" w:rsidRDefault="00294FF5" w:rsidP="00D43C2F">
            <w:pPr>
              <w:jc w:val="center"/>
            </w:pPr>
            <w:r>
              <w:br w:type="page"/>
              <w:t>Map Label</w:t>
            </w:r>
          </w:p>
        </w:tc>
        <w:tc>
          <w:tcPr>
            <w:tcW w:w="10080" w:type="dxa"/>
            <w:vAlign w:val="bottom"/>
          </w:tcPr>
          <w:p w14:paraId="75E58102" w14:textId="77777777" w:rsidR="00294FF5" w:rsidRDefault="00197511" w:rsidP="00D43C2F">
            <w:pPr>
              <w:jc w:val="center"/>
              <w:cnfStyle w:val="100000000000" w:firstRow="1" w:lastRow="0" w:firstColumn="0" w:lastColumn="0" w:oddVBand="0" w:evenVBand="0" w:oddHBand="0" w:evenHBand="0" w:firstRowFirstColumn="0" w:firstRowLastColumn="0" w:lastRowFirstColumn="0" w:lastRowLastColumn="0"/>
            </w:pPr>
            <w:r>
              <w:t>Gameplay</w:t>
            </w:r>
            <w:r w:rsidR="00294FF5">
              <w:t xml:space="preserve"> Summary</w:t>
            </w:r>
          </w:p>
        </w:tc>
      </w:tr>
      <w:tr w:rsidR="00294FF5" w14:paraId="78AB1B1E" w14:textId="77777777" w:rsidTr="001F13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276EF036" w14:textId="77777777" w:rsidR="00294FF5" w:rsidRDefault="00294FF5" w:rsidP="00D43C2F">
            <w:pPr>
              <w:jc w:val="center"/>
            </w:pPr>
            <w:r>
              <w:t>1</w:t>
            </w:r>
          </w:p>
        </w:tc>
        <w:tc>
          <w:tcPr>
            <w:tcW w:w="10080" w:type="dxa"/>
          </w:tcPr>
          <w:p w14:paraId="647C567A" w14:textId="77777777" w:rsidR="0041012F" w:rsidRDefault="007A2EE8" w:rsidP="00D43C2F">
            <w:pPr>
              <w:cnfStyle w:val="000000100000" w:firstRow="0" w:lastRow="0" w:firstColumn="0" w:lastColumn="0" w:oddVBand="0" w:evenVBand="0" w:oddHBand="1" w:evenHBand="0" w:firstRowFirstColumn="0" w:firstRowLastColumn="0" w:lastRowFirstColumn="0" w:lastRowLastColumn="0"/>
            </w:pPr>
            <w:r>
              <w:t>Outdoor area</w:t>
            </w:r>
            <w:r w:rsidR="00BC286C">
              <w:t xml:space="preserve">, the player starts here and facing the </w:t>
            </w:r>
            <w:r w:rsidR="005245EF">
              <w:t xml:space="preserve">sawblade workshop unit where the </w:t>
            </w:r>
            <w:r w:rsidR="00616B5A">
              <w:t xml:space="preserve">Section 6 and 7 are and </w:t>
            </w:r>
            <w:r w:rsidR="001D6B0C">
              <w:t xml:space="preserve">knows the goal is </w:t>
            </w:r>
            <w:r w:rsidR="00234306">
              <w:t>the room G1</w:t>
            </w:r>
            <w:r w:rsidR="001C0ADF">
              <w:t xml:space="preserve">. In additional, the player is able to </w:t>
            </w:r>
            <w:r w:rsidR="0084735A">
              <w:t xml:space="preserve">know that the front gate is guarded by 3 combine </w:t>
            </w:r>
            <w:r w:rsidR="008E766D">
              <w:t xml:space="preserve">emplacement gun. </w:t>
            </w:r>
          </w:p>
          <w:p w14:paraId="6602134B" w14:textId="0B207BD6" w:rsidR="00294FF5" w:rsidRDefault="006B48FF" w:rsidP="0041012F">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 xml:space="preserve">The player </w:t>
            </w:r>
            <w:r w:rsidR="005C3555">
              <w:t xml:space="preserve">crouches and </w:t>
            </w:r>
            <w:r>
              <w:t>walk</w:t>
            </w:r>
            <w:r w:rsidR="00386D9E">
              <w:t>s down the stairs and leave this section.</w:t>
            </w:r>
          </w:p>
        </w:tc>
      </w:tr>
      <w:tr w:rsidR="008E766D" w14:paraId="39B76062" w14:textId="77777777" w:rsidTr="001F13AF">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682C54D1" w14:textId="5DD03FE7" w:rsidR="008E766D" w:rsidRDefault="008E766D" w:rsidP="00D43C2F">
            <w:pPr>
              <w:jc w:val="center"/>
            </w:pPr>
            <w:r>
              <w:t>1a</w:t>
            </w:r>
          </w:p>
        </w:tc>
        <w:tc>
          <w:tcPr>
            <w:tcW w:w="10080" w:type="dxa"/>
          </w:tcPr>
          <w:p w14:paraId="1A2C124E" w14:textId="77777777" w:rsidR="0041012F" w:rsidRDefault="00251E34" w:rsidP="00D43C2F">
            <w:pPr>
              <w:cnfStyle w:val="000000000000" w:firstRow="0" w:lastRow="0" w:firstColumn="0" w:lastColumn="0" w:oddVBand="0" w:evenVBand="0" w:oddHBand="0" w:evenHBand="0" w:firstRowFirstColumn="0" w:firstRowLastColumn="0" w:lastRowFirstColumn="0" w:lastRowLastColumn="0"/>
            </w:pPr>
            <w:r>
              <w:t>It</w:t>
            </w:r>
            <w:r w:rsidR="00BE1EF4">
              <w:t xml:space="preserve"> is the outdoor walkway </w:t>
            </w:r>
            <w:r w:rsidR="00660890">
              <w:t xml:space="preserve">toward the section 2. </w:t>
            </w:r>
            <w:r w:rsidR="00DA75B1">
              <w:t>The</w:t>
            </w:r>
            <w:r w:rsidR="00DB7F53">
              <w:t xml:space="preserve"> combat field of zombie and combine CF emphasizes that </w:t>
            </w:r>
            <w:r w:rsidR="006A4F7B">
              <w:t xml:space="preserve">it is dangerous to go through this area and the player is </w:t>
            </w:r>
            <w:r w:rsidR="005674D5">
              <w:t>informed that there should be another entrance</w:t>
            </w:r>
            <w:r w:rsidR="00386D9E">
              <w:t xml:space="preserve">. </w:t>
            </w:r>
          </w:p>
          <w:p w14:paraId="07BEB1CB" w14:textId="359511B0" w:rsidR="008E766D" w:rsidRDefault="00386D9E" w:rsidP="0041012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The player crouches </w:t>
            </w:r>
            <w:r w:rsidR="000015E7">
              <w:t xml:space="preserve">and </w:t>
            </w:r>
            <w:r w:rsidR="00080016">
              <w:t>walks toward the door of section 2 and leave this section</w:t>
            </w:r>
          </w:p>
        </w:tc>
      </w:tr>
      <w:tr w:rsidR="00294FF5" w14:paraId="314DFD8C" w14:textId="77777777" w:rsidTr="001F13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573C4196" w14:textId="77777777" w:rsidR="00294FF5" w:rsidRDefault="00294FF5" w:rsidP="00D43C2F">
            <w:pPr>
              <w:jc w:val="center"/>
            </w:pPr>
            <w:r>
              <w:t>2</w:t>
            </w:r>
          </w:p>
        </w:tc>
        <w:tc>
          <w:tcPr>
            <w:tcW w:w="10080" w:type="dxa"/>
          </w:tcPr>
          <w:p w14:paraId="16DD8274" w14:textId="74FB9613" w:rsidR="0041012F" w:rsidRDefault="00251E34" w:rsidP="00D43C2F">
            <w:pPr>
              <w:cnfStyle w:val="000000100000" w:firstRow="0" w:lastRow="0" w:firstColumn="0" w:lastColumn="0" w:oddVBand="0" w:evenVBand="0" w:oddHBand="1" w:evenHBand="0" w:firstRowFirstColumn="0" w:firstRowLastColumn="0" w:lastRowFirstColumn="0" w:lastRowLastColumn="0"/>
            </w:pPr>
            <w:r>
              <w:t xml:space="preserve">Section 2 is an outdoor area where the player is going to learn </w:t>
            </w:r>
            <w:r w:rsidR="00D4751E">
              <w:t xml:space="preserve">about the thematical sawblade properties that it is able to penetrate </w:t>
            </w:r>
            <w:r w:rsidR="003D4376">
              <w:t>grating wall</w:t>
            </w:r>
            <w:r w:rsidR="00BE2009">
              <w:t xml:space="preserve">, it </w:t>
            </w:r>
            <w:r w:rsidR="007A7126">
              <w:t xml:space="preserve">will cool down after hitting something, </w:t>
            </w:r>
            <w:r w:rsidR="001B3DF3">
              <w:t xml:space="preserve">hitting </w:t>
            </w:r>
            <w:proofErr w:type="gramStart"/>
            <w:r w:rsidR="001B3DF3">
              <w:t>a</w:t>
            </w:r>
            <w:proofErr w:type="gramEnd"/>
            <w:r w:rsidR="001B3DF3">
              <w:t xml:space="preserve"> electric circuit panel can keeps it thematical,</w:t>
            </w:r>
            <w:r w:rsidR="00965950">
              <w:t xml:space="preserve"> </w:t>
            </w:r>
            <w:r w:rsidR="001B3DF3">
              <w:t>and</w:t>
            </w:r>
            <w:r w:rsidR="00965950">
              <w:t xml:space="preserve"> </w:t>
            </w:r>
            <w:r w:rsidR="001B3DF3">
              <w:t xml:space="preserve">it is able to </w:t>
            </w:r>
            <w:r w:rsidR="00965950">
              <w:t xml:space="preserve">stop </w:t>
            </w:r>
            <w:r w:rsidR="002D76F3">
              <w:t xml:space="preserve">electricity conductivity. </w:t>
            </w:r>
            <w:r w:rsidR="00A66CCA">
              <w:t xml:space="preserve">The electricity circuit </w:t>
            </w:r>
            <w:r w:rsidR="00654061">
              <w:t xml:space="preserve">panel is also taught </w:t>
            </w:r>
            <w:r w:rsidR="00462637">
              <w:t xml:space="preserve">to the player that it will electrify the </w:t>
            </w:r>
            <w:r w:rsidR="0033017F">
              <w:t xml:space="preserve">grating wall keeping the player away from </w:t>
            </w:r>
            <w:r w:rsidR="00744FBD">
              <w:t>opening the grating door</w:t>
            </w:r>
            <w:r w:rsidR="0041012F">
              <w:t xml:space="preserve">. </w:t>
            </w:r>
          </w:p>
          <w:p w14:paraId="57A002F6" w14:textId="1E87777A" w:rsidR="00294FF5" w:rsidRDefault="0041012F" w:rsidP="000041AE">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 xml:space="preserve">The player enters this section </w:t>
            </w:r>
            <w:r w:rsidR="00C042BC">
              <w:t xml:space="preserve">from the door and see </w:t>
            </w:r>
            <w:r w:rsidR="0082460F">
              <w:t xml:space="preserve">that </w:t>
            </w:r>
            <w:r w:rsidR="00C042BC">
              <w:t xml:space="preserve">an aggressive zombie </w:t>
            </w:r>
            <w:r w:rsidR="0082460F">
              <w:t>is killed by the electric circuit panel on panel</w:t>
            </w:r>
          </w:p>
          <w:p w14:paraId="776DCCD8" w14:textId="77777777" w:rsidR="00D06597" w:rsidRDefault="00240D2D" w:rsidP="000041AE">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Right after the player goes</w:t>
            </w:r>
            <w:r w:rsidR="00720432">
              <w:t xml:space="preserve"> through the door, </w:t>
            </w:r>
            <w:r>
              <w:t xml:space="preserve">small </w:t>
            </w:r>
            <w:r w:rsidR="00012916">
              <w:t xml:space="preserve">debris are drop from the left and right onto the </w:t>
            </w:r>
            <w:r w:rsidR="009418F2">
              <w:t>burning thematical sawblade on the ground</w:t>
            </w:r>
            <w:r w:rsidR="00D06597">
              <w:t>. T</w:t>
            </w:r>
            <w:r w:rsidR="009418F2">
              <w:t xml:space="preserve">hematical sawblades are blew out </w:t>
            </w:r>
            <w:r w:rsidR="00D06597">
              <w:t>and kill the zombie behind the grating wall after penetrating it</w:t>
            </w:r>
          </w:p>
          <w:p w14:paraId="3B1D83D4" w14:textId="77777777" w:rsidR="0059474B" w:rsidRDefault="00214CFD" w:rsidP="000041AE">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 xml:space="preserve">The player goes ahead and see an electric </w:t>
            </w:r>
            <w:r w:rsidR="00C4071F">
              <w:t xml:space="preserve">circuit panel is disactivated by a thematical </w:t>
            </w:r>
            <w:r w:rsidR="0059474B">
              <w:t>sawblade</w:t>
            </w:r>
          </w:p>
          <w:p w14:paraId="3DAD02B7" w14:textId="5277289F" w:rsidR="0082460F" w:rsidRDefault="000041AE" w:rsidP="000041AE">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lastRenderedPageBreak/>
              <w:t>The player see</w:t>
            </w:r>
            <w:r w:rsidR="0012033D">
              <w:t>s</w:t>
            </w:r>
            <w:r>
              <w:t xml:space="preserve"> a grating wall is </w:t>
            </w:r>
            <w:r w:rsidR="0012033D">
              <w:t>electrified by the</w:t>
            </w:r>
            <w:r w:rsidR="000742A2">
              <w:t xml:space="preserve"> circuit panel. The player disactivates it and open the </w:t>
            </w:r>
            <w:r w:rsidR="006373AB">
              <w:t xml:space="preserve">grating door and </w:t>
            </w:r>
            <w:r w:rsidR="000A5A02">
              <w:t>leave this section</w:t>
            </w:r>
          </w:p>
        </w:tc>
      </w:tr>
      <w:tr w:rsidR="00294FF5" w14:paraId="5E81B5B3" w14:textId="77777777" w:rsidTr="001F13AF">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1804C040" w14:textId="77777777" w:rsidR="00294FF5" w:rsidRDefault="00294FF5" w:rsidP="00D43C2F">
            <w:pPr>
              <w:jc w:val="center"/>
            </w:pPr>
            <w:r>
              <w:lastRenderedPageBreak/>
              <w:t>3</w:t>
            </w:r>
          </w:p>
        </w:tc>
        <w:tc>
          <w:tcPr>
            <w:tcW w:w="10080" w:type="dxa"/>
          </w:tcPr>
          <w:p w14:paraId="5A24CFE2" w14:textId="77777777" w:rsidR="00294FF5" w:rsidRDefault="006B48FF" w:rsidP="00D43C2F">
            <w:pPr>
              <w:cnfStyle w:val="000000000000" w:firstRow="0" w:lastRow="0" w:firstColumn="0" w:lastColumn="0" w:oddVBand="0" w:evenVBand="0" w:oddHBand="0" w:evenHBand="0" w:firstRowFirstColumn="0" w:firstRowLastColumn="0" w:lastRowFirstColumn="0" w:lastRowLastColumn="0"/>
            </w:pPr>
            <w:r>
              <w:t xml:space="preserve">Section </w:t>
            </w:r>
            <w:r w:rsidR="007857D3">
              <w:t xml:space="preserve">3 is an indoor puzzle room where the player is going to learn </w:t>
            </w:r>
            <w:r w:rsidR="002B3332">
              <w:t xml:space="preserve">what can be penetrated by the thematical sawblade while solving the puzzle. The puzzle is a logic gate puzzles related to the electric circuit panels on wall or on floor. The player also learns that </w:t>
            </w:r>
            <w:r w:rsidR="00024C27">
              <w:t>a normal sawblade can change to a thematical one after being heated by fire.</w:t>
            </w:r>
          </w:p>
          <w:p w14:paraId="47DF383C" w14:textId="77777777" w:rsidR="00024C27" w:rsidRDefault="00BE2009" w:rsidP="00BE2009">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The player heats 3 normal sawblades </w:t>
            </w:r>
            <w:r w:rsidR="00F15517">
              <w:t xml:space="preserve">by fire </w:t>
            </w:r>
            <w:r>
              <w:t>and punch</w:t>
            </w:r>
            <w:r w:rsidR="00F15517">
              <w:t xml:space="preserve"> </w:t>
            </w:r>
            <w:r w:rsidR="00667174">
              <w:t>them</w:t>
            </w:r>
            <w:r w:rsidR="00F15517">
              <w:t xml:space="preserve"> to </w:t>
            </w:r>
            <w:r w:rsidR="00A1434F">
              <w:t xml:space="preserve">electric </w:t>
            </w:r>
            <w:r w:rsidR="00667174">
              <w:t>circuit panels in a way that solving the puzzle</w:t>
            </w:r>
          </w:p>
          <w:p w14:paraId="0950094E" w14:textId="7B8C96FD" w:rsidR="00667174" w:rsidRDefault="00667174" w:rsidP="00BE2009">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The player leave this section</w:t>
            </w:r>
          </w:p>
        </w:tc>
      </w:tr>
      <w:tr w:rsidR="00294FF5" w14:paraId="154DEA8B" w14:textId="77777777" w:rsidTr="001F13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31246EFE" w14:textId="77777777" w:rsidR="00294FF5" w:rsidRDefault="00294FF5" w:rsidP="00D43C2F">
            <w:pPr>
              <w:jc w:val="center"/>
            </w:pPr>
            <w:r>
              <w:t>4</w:t>
            </w:r>
          </w:p>
        </w:tc>
        <w:tc>
          <w:tcPr>
            <w:tcW w:w="10080" w:type="dxa"/>
          </w:tcPr>
          <w:p w14:paraId="5763C499" w14:textId="77777777" w:rsidR="00294FF5" w:rsidRDefault="00667174" w:rsidP="00D43C2F">
            <w:pPr>
              <w:cnfStyle w:val="000000100000" w:firstRow="0" w:lastRow="0" w:firstColumn="0" w:lastColumn="0" w:oddVBand="0" w:evenVBand="0" w:oddHBand="1" w:evenHBand="0" w:firstRowFirstColumn="0" w:firstRowLastColumn="0" w:lastRowFirstColumn="0" w:lastRowLastColumn="0"/>
            </w:pPr>
            <w:r>
              <w:t xml:space="preserve">Section 4 is an indoor combat room where the player is going to practice the </w:t>
            </w:r>
            <w:r w:rsidR="00A95388">
              <w:t>learnt skills by fi</w:t>
            </w:r>
            <w:r w:rsidR="00AD2BC4">
              <w:t>ghting several zombies</w:t>
            </w:r>
          </w:p>
          <w:p w14:paraId="5DC2CD61" w14:textId="2CFEF9F2" w:rsidR="00AD2BC4" w:rsidRDefault="00AD2BC4" w:rsidP="00AD2BC4">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 xml:space="preserve">Using the </w:t>
            </w:r>
            <w:r w:rsidR="00202270">
              <w:t>thematical sawblades as well as shotgun, the player clears the room and leave it</w:t>
            </w:r>
          </w:p>
        </w:tc>
      </w:tr>
      <w:tr w:rsidR="007070DB" w14:paraId="65A69F1F" w14:textId="77777777" w:rsidTr="001F13AF">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692B83FA" w14:textId="0B48CCA0" w:rsidR="007070DB" w:rsidRDefault="00C32944" w:rsidP="00D43C2F">
            <w:pPr>
              <w:jc w:val="center"/>
            </w:pPr>
            <w:r>
              <w:t>4a</w:t>
            </w:r>
          </w:p>
        </w:tc>
        <w:tc>
          <w:tcPr>
            <w:tcW w:w="10080" w:type="dxa"/>
          </w:tcPr>
          <w:p w14:paraId="62EC25D3" w14:textId="77777777" w:rsidR="007070DB" w:rsidRDefault="00202270" w:rsidP="00D43C2F">
            <w:pPr>
              <w:cnfStyle w:val="000000000000" w:firstRow="0" w:lastRow="0" w:firstColumn="0" w:lastColumn="0" w:oddVBand="0" w:evenVBand="0" w:oddHBand="0" w:evenHBand="0" w:firstRowFirstColumn="0" w:firstRowLastColumn="0" w:lastRowFirstColumn="0" w:lastRowLastColumn="0"/>
            </w:pPr>
            <w:r>
              <w:t>Sect</w:t>
            </w:r>
            <w:r w:rsidR="008D7209">
              <w:t xml:space="preserve">ion 4a is an indoor subsection of </w:t>
            </w:r>
            <w:r w:rsidR="00587A0B">
              <w:t xml:space="preserve">section 4. </w:t>
            </w:r>
            <w:r w:rsidR="00413C59">
              <w:t xml:space="preserve">The player is going to learn that the thematical sawblade can </w:t>
            </w:r>
            <w:r w:rsidR="00E95EC2">
              <w:t>ignite heavy wooden bracket so that the heavy props on the planks it</w:t>
            </w:r>
            <w:r w:rsidR="00D655CF">
              <w:t xml:space="preserve"> supports will drop down. A combine solider </w:t>
            </w:r>
            <w:r w:rsidR="00883CE2">
              <w:t xml:space="preserve">appears in this section informing the player that </w:t>
            </w:r>
            <w:r w:rsidR="00543406">
              <w:t>there will be combats to combine solider in the later sections</w:t>
            </w:r>
          </w:p>
          <w:p w14:paraId="5E00BFCE" w14:textId="3789937E" w:rsidR="00543406" w:rsidRDefault="00E66546" w:rsidP="00543406">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The player use</w:t>
            </w:r>
            <w:r w:rsidR="00D7541A">
              <w:t>s</w:t>
            </w:r>
            <w:r>
              <w:t xml:space="preserve"> the </w:t>
            </w:r>
            <w:r w:rsidR="0052110D">
              <w:t xml:space="preserve">thematical sawblade to ignite the wooden brackets </w:t>
            </w:r>
            <w:r w:rsidR="00D7541A">
              <w:t xml:space="preserve">in order to </w:t>
            </w:r>
            <w:r w:rsidR="009543F0">
              <w:t xml:space="preserve">drop the heavy </w:t>
            </w:r>
            <w:r w:rsidR="00D7541A">
              <w:t>block the entrance where the zombie comes in</w:t>
            </w:r>
          </w:p>
          <w:p w14:paraId="29939C13" w14:textId="77777777" w:rsidR="00D7541A" w:rsidRDefault="00D7541A" w:rsidP="00543406">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The player uses the thematical sawblade to </w:t>
            </w:r>
            <w:r w:rsidR="00F937E7">
              <w:t xml:space="preserve">penetrate the grating wall and </w:t>
            </w:r>
            <w:r>
              <w:t xml:space="preserve">kill the combine solider soldier coming in from the direction of </w:t>
            </w:r>
            <w:r w:rsidR="00F937E7">
              <w:t>section 5</w:t>
            </w:r>
          </w:p>
          <w:p w14:paraId="5C0DAE17" w14:textId="6793AA0F" w:rsidR="00F937E7" w:rsidRDefault="00F937E7" w:rsidP="00543406">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The player ignites the </w:t>
            </w:r>
            <w:r w:rsidR="00F65CBD">
              <w:t>wooden brackets to drop the metal plank</w:t>
            </w:r>
            <w:r w:rsidR="0061552E">
              <w:t xml:space="preserve"> and the player stops the electric circuit panel </w:t>
            </w:r>
            <w:r w:rsidR="005C3E4A">
              <w:t>by thematical sawb</w:t>
            </w:r>
            <w:r w:rsidR="00C82C89">
              <w:t>la</w:t>
            </w:r>
            <w:r w:rsidR="005C3E4A">
              <w:t>des</w:t>
            </w:r>
          </w:p>
          <w:p w14:paraId="4572F17A" w14:textId="78490496" w:rsidR="00C82C89" w:rsidRDefault="00C82C89" w:rsidP="00543406">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The player leaves the section</w:t>
            </w:r>
          </w:p>
        </w:tc>
      </w:tr>
      <w:tr w:rsidR="007070DB" w14:paraId="1446A403" w14:textId="77777777" w:rsidTr="001F13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4433653E" w14:textId="366D7BB0" w:rsidR="007070DB" w:rsidRDefault="00C32944" w:rsidP="00D43C2F">
            <w:pPr>
              <w:jc w:val="center"/>
            </w:pPr>
            <w:r>
              <w:t>5</w:t>
            </w:r>
          </w:p>
        </w:tc>
        <w:tc>
          <w:tcPr>
            <w:tcW w:w="10080" w:type="dxa"/>
          </w:tcPr>
          <w:p w14:paraId="49D4279B" w14:textId="77777777" w:rsidR="007070DB" w:rsidRDefault="00F12BA4" w:rsidP="00D43C2F">
            <w:pPr>
              <w:cnfStyle w:val="000000100000" w:firstRow="0" w:lastRow="0" w:firstColumn="0" w:lastColumn="0" w:oddVBand="0" w:evenVBand="0" w:oddHBand="1" w:evenHBand="0" w:firstRowFirstColumn="0" w:firstRowLastColumn="0" w:lastRowFirstColumn="0" w:lastRowLastColumn="0"/>
            </w:pPr>
            <w:r>
              <w:t>Section 5 is a</w:t>
            </w:r>
            <w:r w:rsidR="00904276">
              <w:t>n</w:t>
            </w:r>
            <w:r>
              <w:t xml:space="preserve"> outdoor</w:t>
            </w:r>
            <w:r w:rsidR="00904276">
              <w:t xml:space="preserve"> </w:t>
            </w:r>
            <w:r w:rsidR="00753585">
              <w:t xml:space="preserve">combat area where the player </w:t>
            </w:r>
            <w:r w:rsidR="002D4928">
              <w:t xml:space="preserve">experiences the combat with combine </w:t>
            </w:r>
            <w:r w:rsidR="00377C5D">
              <w:t>while using the thematical sawblade and the shotgun</w:t>
            </w:r>
            <w:r w:rsidR="004F3064">
              <w:t xml:space="preserve">. The player will also encounter </w:t>
            </w:r>
            <w:r w:rsidR="00F70EC2">
              <w:t>combine emplacement gun from a ranged sentry tower</w:t>
            </w:r>
            <w:r w:rsidR="006B7316">
              <w:t xml:space="preserve">. </w:t>
            </w:r>
          </w:p>
          <w:p w14:paraId="7AC63FC5" w14:textId="77777777" w:rsidR="006B7316" w:rsidRDefault="006B7316" w:rsidP="006B7316">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 xml:space="preserve">The player crouches and moves forward </w:t>
            </w:r>
            <w:r w:rsidR="00E71060">
              <w:t>to the right part of the section 5</w:t>
            </w:r>
          </w:p>
          <w:p w14:paraId="345FA9EB" w14:textId="783B18D7" w:rsidR="00D21A5D" w:rsidRDefault="00D21A5D" w:rsidP="00D21A5D">
            <w:pPr>
              <w:pStyle w:val="ListParagraph"/>
              <w:numPr>
                <w:ilvl w:val="1"/>
                <w:numId w:val="33"/>
              </w:numPr>
              <w:cnfStyle w:val="000000100000" w:firstRow="0" w:lastRow="0" w:firstColumn="0" w:lastColumn="0" w:oddVBand="0" w:evenVBand="0" w:oddHBand="1" w:evenHBand="0" w:firstRowFirstColumn="0" w:firstRowLastColumn="0" w:lastRowFirstColumn="0" w:lastRowLastColumn="0"/>
            </w:pPr>
            <w:r>
              <w:t xml:space="preserve">Optional: The player uses the thematical sawblade to </w:t>
            </w:r>
            <w:r w:rsidR="00444859">
              <w:t>ignite the sentry tower (WOW moment)</w:t>
            </w:r>
          </w:p>
          <w:p w14:paraId="3D1547A9" w14:textId="77777777" w:rsidR="00E71060" w:rsidRDefault="00E71060" w:rsidP="006B7316">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 xml:space="preserve">The player kills the combine soldiers </w:t>
            </w:r>
            <w:r w:rsidR="00167E9A">
              <w:t xml:space="preserve">on the ways and use the thematical </w:t>
            </w:r>
            <w:r w:rsidR="00E16791">
              <w:t>sawblade to kill the combine solider hided behind the combine wall at high place</w:t>
            </w:r>
          </w:p>
          <w:p w14:paraId="02BFD478" w14:textId="38EAAABF" w:rsidR="00E16791" w:rsidRDefault="00EB59FE" w:rsidP="006B7316">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The player</w:t>
            </w:r>
            <w:r w:rsidR="00B91077">
              <w:t xml:space="preserve"> uses the thematical sawblade</w:t>
            </w:r>
            <w:r>
              <w:t xml:space="preserve"> </w:t>
            </w:r>
            <w:r w:rsidR="00B91077">
              <w:t xml:space="preserve">to </w:t>
            </w:r>
            <w:r>
              <w:t xml:space="preserve">ignite the </w:t>
            </w:r>
            <w:r w:rsidR="00D85646">
              <w:t xml:space="preserve">wooden brackets to drop the metal panel following disactivating the electric </w:t>
            </w:r>
            <w:r w:rsidR="0077144C">
              <w:t>circuit panel</w:t>
            </w:r>
          </w:p>
        </w:tc>
      </w:tr>
      <w:tr w:rsidR="007070DB" w14:paraId="53D24A91" w14:textId="77777777" w:rsidTr="001F13AF">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750EC534" w14:textId="209C37D9" w:rsidR="007070DB" w:rsidRDefault="00C32944" w:rsidP="00D43C2F">
            <w:pPr>
              <w:jc w:val="center"/>
            </w:pPr>
            <w:r>
              <w:t>6</w:t>
            </w:r>
          </w:p>
        </w:tc>
        <w:tc>
          <w:tcPr>
            <w:tcW w:w="10080" w:type="dxa"/>
          </w:tcPr>
          <w:p w14:paraId="7BC0FB8C" w14:textId="1A1F0E3F" w:rsidR="007070DB" w:rsidRDefault="006A53E8" w:rsidP="00D43C2F">
            <w:pPr>
              <w:cnfStyle w:val="000000000000" w:firstRow="0" w:lastRow="0" w:firstColumn="0" w:lastColumn="0" w:oddVBand="0" w:evenVBand="0" w:oddHBand="0" w:evenHBand="0" w:firstRowFirstColumn="0" w:firstRowLastColumn="0" w:lastRowFirstColumn="0" w:lastRowLastColumn="0"/>
            </w:pPr>
            <w:r>
              <w:t>Section 6 is an indoor</w:t>
            </w:r>
            <w:r w:rsidR="00445B69">
              <w:t xml:space="preserve"> puzzle and combat mixed </w:t>
            </w:r>
            <w:r w:rsidR="00CF46E8">
              <w:t>se</w:t>
            </w:r>
            <w:r w:rsidR="004E6331">
              <w:t>ction</w:t>
            </w:r>
            <w:r w:rsidR="00445B69">
              <w:t xml:space="preserve"> where the player will </w:t>
            </w:r>
            <w:r w:rsidR="00654380">
              <w:t xml:space="preserve">reinforce their skills of using thematical sawblades. </w:t>
            </w:r>
          </w:p>
          <w:p w14:paraId="7CD1D28B" w14:textId="77777777" w:rsidR="00802820" w:rsidRDefault="00802820" w:rsidP="00802820">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The player enters and moves toward the puzzle room </w:t>
            </w:r>
            <w:r w:rsidR="007922F2">
              <w:t>at the left side of section 6 while crouching to dodge the attack from the combine emplacement gun in distance</w:t>
            </w:r>
          </w:p>
          <w:p w14:paraId="52B062FC" w14:textId="6E20DAEA" w:rsidR="00463DD9" w:rsidRDefault="00632E73" w:rsidP="00802820">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The player solve</w:t>
            </w:r>
            <w:r w:rsidR="005062A7">
              <w:t>s</w:t>
            </w:r>
            <w:r>
              <w:t xml:space="preserve"> </w:t>
            </w:r>
            <w:r w:rsidR="000150EC">
              <w:t>part</w:t>
            </w:r>
            <w:r w:rsidR="005062A7">
              <w:t>s</w:t>
            </w:r>
            <w:r w:rsidR="000150EC">
              <w:t xml:space="preserve"> of the puzzle and open the first gate </w:t>
            </w:r>
            <w:r w:rsidR="005062A7">
              <w:t>and encounter with combine soldiers. After killing them the player is able to get into th</w:t>
            </w:r>
            <w:r w:rsidR="00383C65">
              <w:t xml:space="preserve">e room where they are and </w:t>
            </w:r>
            <w:r w:rsidR="008E489F">
              <w:t xml:space="preserve">get one more thematical sawblade. The player use </w:t>
            </w:r>
            <w:r w:rsidR="00B47301">
              <w:t>it to solve the rest part of the puzzle and leave the section from the second</w:t>
            </w:r>
            <w:r w:rsidR="00D0739A">
              <w:t>ary</w:t>
            </w:r>
            <w:r w:rsidR="00B47301">
              <w:t xml:space="preserve"> unlocked door</w:t>
            </w:r>
          </w:p>
        </w:tc>
      </w:tr>
      <w:tr w:rsidR="007070DB" w14:paraId="4B76DC71" w14:textId="77777777" w:rsidTr="001F13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45838187" w14:textId="2C0C2D5C" w:rsidR="007070DB" w:rsidRDefault="00C32944" w:rsidP="00D43C2F">
            <w:pPr>
              <w:jc w:val="center"/>
            </w:pPr>
            <w:r>
              <w:t>7</w:t>
            </w:r>
          </w:p>
        </w:tc>
        <w:tc>
          <w:tcPr>
            <w:tcW w:w="10080" w:type="dxa"/>
          </w:tcPr>
          <w:p w14:paraId="0CA70E1F" w14:textId="16CDAC9C" w:rsidR="007070DB" w:rsidRDefault="00CF46E8" w:rsidP="00D43C2F">
            <w:pPr>
              <w:cnfStyle w:val="000000100000" w:firstRow="0" w:lastRow="0" w:firstColumn="0" w:lastColumn="0" w:oddVBand="0" w:evenVBand="0" w:oddHBand="1" w:evenHBand="0" w:firstRowFirstColumn="0" w:firstRowLastColumn="0" w:lastRowFirstColumn="0" w:lastRowLastColumn="0"/>
            </w:pPr>
            <w:r>
              <w:t>Section 7 is a</w:t>
            </w:r>
            <w:r w:rsidR="00DB4549">
              <w:t xml:space="preserve"> combat area where the player</w:t>
            </w:r>
            <w:r w:rsidR="00862AC2">
              <w:t xml:space="preserve"> reaches the first goal and</w:t>
            </w:r>
            <w:r w:rsidR="00DB4549">
              <w:t xml:space="preserve"> </w:t>
            </w:r>
            <w:r w:rsidR="002915B2">
              <w:t>gets the chance of using emplacement gun to clear all the enemies coming in the building</w:t>
            </w:r>
          </w:p>
          <w:p w14:paraId="74E12A97" w14:textId="77777777" w:rsidR="002915B2" w:rsidRDefault="00404223" w:rsidP="002915B2">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The player rushes through the catwalk and get a thematical sawblade</w:t>
            </w:r>
            <w:r w:rsidR="00862AC2">
              <w:t>. The player uses it to take down the combine solider possessing the emplacement gun</w:t>
            </w:r>
          </w:p>
          <w:p w14:paraId="7AFBA6BF" w14:textId="44F07E36" w:rsidR="00BA52EA" w:rsidRDefault="00BA52EA" w:rsidP="002915B2">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t>The player enters the G1 and fine that the citizen leader</w:t>
            </w:r>
            <w:r w:rsidR="00137C71">
              <w:t xml:space="preserve"> </w:t>
            </w:r>
            <w:r>
              <w:t xml:space="preserve">and pull down the handle to </w:t>
            </w:r>
            <w:r w:rsidR="005F201A">
              <w:t xml:space="preserve">open the gate which locked down </w:t>
            </w:r>
            <w:r w:rsidR="00A33FD6">
              <w:t>other</w:t>
            </w:r>
            <w:r w:rsidR="005F201A">
              <w:t xml:space="preserve"> forced labors</w:t>
            </w:r>
            <w:r w:rsidR="00CB2FC1">
              <w:t xml:space="preserve"> (Narrative)</w:t>
            </w:r>
          </w:p>
          <w:p w14:paraId="610D049D" w14:textId="4E2A14CA" w:rsidR="005F201A" w:rsidRDefault="00CB2FC1" w:rsidP="002915B2">
            <w:pPr>
              <w:pStyle w:val="ListParagraph"/>
              <w:numPr>
                <w:ilvl w:val="0"/>
                <w:numId w:val="33"/>
              </w:numPr>
              <w:cnfStyle w:val="000000100000" w:firstRow="0" w:lastRow="0" w:firstColumn="0" w:lastColumn="0" w:oddVBand="0" w:evenVBand="0" w:oddHBand="1" w:evenHBand="0" w:firstRowFirstColumn="0" w:firstRowLastColumn="0" w:lastRowFirstColumn="0" w:lastRowLastColumn="0"/>
            </w:pPr>
            <w:r>
              <w:lastRenderedPageBreak/>
              <w:t xml:space="preserve">The player leaves G1 and hear the alarm </w:t>
            </w:r>
            <w:r w:rsidR="00137C71">
              <w:t xml:space="preserve">and is informed that a troops of combine soldiers will break in. The player uses emplacement gun to clear all the </w:t>
            </w:r>
            <w:r w:rsidR="00B72066">
              <w:t>breaking in enemies</w:t>
            </w:r>
          </w:p>
        </w:tc>
      </w:tr>
      <w:tr w:rsidR="00B72066" w14:paraId="22167454" w14:textId="77777777" w:rsidTr="001F13AF">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166AAA32" w14:textId="52797269" w:rsidR="00B72066" w:rsidRDefault="00B72066" w:rsidP="00D43C2F">
            <w:pPr>
              <w:jc w:val="center"/>
            </w:pPr>
            <w:r>
              <w:lastRenderedPageBreak/>
              <w:t>8</w:t>
            </w:r>
          </w:p>
        </w:tc>
        <w:tc>
          <w:tcPr>
            <w:tcW w:w="10080" w:type="dxa"/>
          </w:tcPr>
          <w:p w14:paraId="0F354AF8" w14:textId="70B872A1" w:rsidR="00684DF0" w:rsidRDefault="00B72066" w:rsidP="00822D66">
            <w:pPr>
              <w:cnfStyle w:val="000000000000" w:firstRow="0" w:lastRow="0" w:firstColumn="0" w:lastColumn="0" w:oddVBand="0" w:evenVBand="0" w:oddHBand="0" w:evenHBand="0" w:firstRowFirstColumn="0" w:firstRowLastColumn="0" w:lastRowFirstColumn="0" w:lastRowLastColumn="0"/>
            </w:pPr>
            <w:r>
              <w:t xml:space="preserve">After clearing all the breaking in enemies, </w:t>
            </w:r>
            <w:r w:rsidR="00E1138B">
              <w:t xml:space="preserve">2 APC breaks in </w:t>
            </w:r>
            <w:r w:rsidR="00684DF0">
              <w:t>on</w:t>
            </w:r>
            <w:r w:rsidR="003C4E64">
              <w:t xml:space="preserve"> the first floor or the area. T</w:t>
            </w:r>
            <w:r w:rsidR="00822D66">
              <w:t xml:space="preserve">o escape from the factory, the player needs to drop the whole catwalk by igniting the wooden brackets that supports the heavy </w:t>
            </w:r>
            <w:r w:rsidR="003C79C6">
              <w:t>props in via thematical sawblade</w:t>
            </w:r>
          </w:p>
          <w:p w14:paraId="5B54E917" w14:textId="77777777" w:rsidR="006D1117" w:rsidRDefault="006D1117" w:rsidP="006D1117">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The player gathers two thematical sawblade from section 6 and 7 </w:t>
            </w:r>
            <w:r w:rsidR="009B7165">
              <w:t xml:space="preserve">and use them to </w:t>
            </w:r>
            <w:r w:rsidR="00EE4FD1">
              <w:t xml:space="preserve">ignite the wooden brackets </w:t>
            </w:r>
            <w:r w:rsidR="005A2F50">
              <w:rPr>
                <w:rFonts w:hint="eastAsia"/>
                <w:lang w:eastAsia="zh-CN"/>
              </w:rPr>
              <w:t>s</w:t>
            </w:r>
            <w:r w:rsidR="005A2F50">
              <w:rPr>
                <w:lang w:eastAsia="zh-CN"/>
              </w:rPr>
              <w:t>o that the heavy props will drop on the catwalk</w:t>
            </w:r>
          </w:p>
          <w:p w14:paraId="500F4AAF" w14:textId="77777777" w:rsidR="005A2F50" w:rsidRDefault="005A2F50" w:rsidP="006D1117">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rPr>
                <w:lang w:eastAsia="zh-CN"/>
              </w:rPr>
              <w:t xml:space="preserve">After all the </w:t>
            </w:r>
            <w:r w:rsidR="00ED0DB9">
              <w:rPr>
                <w:lang w:eastAsia="zh-CN"/>
              </w:rPr>
              <w:t xml:space="preserve">props drop on the catwalk, the catwalk will drop down and smash all the </w:t>
            </w:r>
            <w:r w:rsidR="00671A8B">
              <w:rPr>
                <w:lang w:eastAsia="zh-CN"/>
              </w:rPr>
              <w:t>APC car below</w:t>
            </w:r>
          </w:p>
          <w:p w14:paraId="0B1B9408" w14:textId="04B14A01" w:rsidR="00671A8B" w:rsidRDefault="00671A8B" w:rsidP="006D1117">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rPr>
                <w:lang w:eastAsia="zh-CN"/>
              </w:rPr>
              <w:t xml:space="preserve">The player jumps down and kill the three </w:t>
            </w:r>
            <w:r w:rsidR="003742C1">
              <w:rPr>
                <w:lang w:eastAsia="zh-CN"/>
              </w:rPr>
              <w:t xml:space="preserve">combine soldiers and leave the </w:t>
            </w:r>
            <w:r w:rsidR="00A73562">
              <w:rPr>
                <w:lang w:eastAsia="zh-CN"/>
              </w:rPr>
              <w:t>factory</w:t>
            </w:r>
          </w:p>
          <w:p w14:paraId="15100181" w14:textId="57292102" w:rsidR="003742C1" w:rsidRDefault="003742C1" w:rsidP="006D1117">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rPr>
                <w:lang w:eastAsia="zh-CN"/>
              </w:rPr>
              <w:t xml:space="preserve">The player </w:t>
            </w:r>
            <w:r w:rsidR="00A73562">
              <w:rPr>
                <w:lang w:eastAsia="zh-CN"/>
              </w:rPr>
              <w:t xml:space="preserve">uses the emplacement gun </w:t>
            </w:r>
            <w:r w:rsidR="00F56972">
              <w:rPr>
                <w:lang w:eastAsia="zh-CN"/>
              </w:rPr>
              <w:t>to destroy the final APC car and move to the goal of the level</w:t>
            </w:r>
          </w:p>
        </w:tc>
      </w:tr>
    </w:tbl>
    <w:p w14:paraId="29F3B9FD" w14:textId="77777777" w:rsidR="00294FF5" w:rsidRPr="00294FF5" w:rsidRDefault="00294FF5" w:rsidP="00294FF5"/>
    <w:p w14:paraId="0632D7B6" w14:textId="657794A1" w:rsidR="009043FE" w:rsidRPr="009043FE" w:rsidRDefault="00937A38" w:rsidP="009043FE">
      <w:pPr>
        <w:pStyle w:val="Heading3"/>
      </w:pPr>
      <w:bookmarkStart w:id="9" w:name="_Toc118073874"/>
      <w:r>
        <w:t xml:space="preserve">Section 1: </w:t>
      </w:r>
      <w:r w:rsidR="004408B0">
        <w:t>Seek a way in</w:t>
      </w:r>
      <w:bookmarkEnd w:id="9"/>
    </w:p>
    <w:p w14:paraId="678A0874" w14:textId="123A151F" w:rsidR="00EF68B1" w:rsidRDefault="001E5C2B" w:rsidP="00EF68B1">
      <w:pPr>
        <w:keepNext/>
        <w:jc w:val="center"/>
      </w:pPr>
      <w:r>
        <w:rPr>
          <w:noProof/>
        </w:rPr>
        <mc:AlternateContent>
          <mc:Choice Requires="wpi">
            <w:drawing>
              <wp:anchor distT="0" distB="0" distL="114300" distR="114300" simplePos="0" relativeHeight="251730944" behindDoc="0" locked="0" layoutInCell="1" allowOverlap="1" wp14:anchorId="6A4A991B" wp14:editId="2FCCC3AB">
                <wp:simplePos x="0" y="0"/>
                <wp:positionH relativeFrom="column">
                  <wp:posOffset>386080</wp:posOffset>
                </wp:positionH>
                <wp:positionV relativeFrom="paragraph">
                  <wp:posOffset>55880</wp:posOffset>
                </wp:positionV>
                <wp:extent cx="393700" cy="426770"/>
                <wp:effectExtent l="38100" t="38100" r="0" b="30480"/>
                <wp:wrapNone/>
                <wp:docPr id="60" name="Ink 60"/>
                <wp:cNvGraphicFramePr/>
                <a:graphic xmlns:a="http://schemas.openxmlformats.org/drawingml/2006/main">
                  <a:graphicData uri="http://schemas.microsoft.com/office/word/2010/wordprocessingInk">
                    <w14:contentPart bwMode="auto" r:id="rId10">
                      <w14:nvContentPartPr>
                        <w14:cNvContentPartPr/>
                      </w14:nvContentPartPr>
                      <w14:xfrm>
                        <a:off x="0" y="0"/>
                        <a:ext cx="393700" cy="426770"/>
                      </w14:xfrm>
                    </w14:contentPart>
                  </a:graphicData>
                </a:graphic>
              </wp:anchor>
            </w:drawing>
          </mc:Choice>
          <mc:Fallback>
            <w:pict>
              <v:shapetype w14:anchorId="26BB8B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0" o:spid="_x0000_s1026" type="#_x0000_t75" style="position:absolute;margin-left:30.05pt;margin-top:4.05pt;width:31.7pt;height:34.3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">
                <v:imagedata r:id="rId11" o:title=""/>
              </v:shape>
            </w:pict>
          </mc:Fallback>
        </mc:AlternateContent>
      </w:r>
      <w:r>
        <w:rPr>
          <w:noProof/>
        </w:rPr>
        <mc:AlternateContent>
          <mc:Choice Requires="wpi">
            <w:drawing>
              <wp:anchor distT="0" distB="0" distL="114300" distR="114300" simplePos="0" relativeHeight="251723776" behindDoc="0" locked="0" layoutInCell="1" allowOverlap="1" wp14:anchorId="1B0E425D" wp14:editId="4E56535E">
                <wp:simplePos x="0" y="0"/>
                <wp:positionH relativeFrom="column">
                  <wp:posOffset>1104270</wp:posOffset>
                </wp:positionH>
                <wp:positionV relativeFrom="paragraph">
                  <wp:posOffset>977005</wp:posOffset>
                </wp:positionV>
                <wp:extent cx="119520" cy="90720"/>
                <wp:effectExtent l="19050" t="38100" r="33020" b="43180"/>
                <wp:wrapNone/>
                <wp:docPr id="44" name="Ink 44"/>
                <wp:cNvGraphicFramePr/>
                <a:graphic xmlns:a="http://schemas.openxmlformats.org/drawingml/2006/main">
                  <a:graphicData uri="http://schemas.microsoft.com/office/word/2010/wordprocessingInk">
                    <w14:contentPart bwMode="auto" r:id="rId12">
                      <w14:nvContentPartPr>
                        <w14:cNvContentPartPr/>
                      </w14:nvContentPartPr>
                      <w14:xfrm>
                        <a:off x="0" y="0"/>
                        <a:ext cx="119520" cy="90720"/>
                      </w14:xfrm>
                    </w14:contentPart>
                  </a:graphicData>
                </a:graphic>
              </wp:anchor>
            </w:drawing>
          </mc:Choice>
          <mc:Fallback>
            <w:pict>
              <v:shape w14:anchorId="4ACCE265" id="Ink 44" o:spid="_x0000_s1026" type="#_x0000_t75" style="position:absolute;margin-left:86.6pt;margin-top:76.6pt;width:10.1pt;height:7.8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">
                <v:imagedata r:id="rId13" o:title=""/>
              </v:shape>
            </w:pict>
          </mc:Fallback>
        </mc:AlternateContent>
      </w:r>
      <w:r>
        <w:rPr>
          <w:noProof/>
        </w:rPr>
        <mc:AlternateContent>
          <mc:Choice Requires="wpi">
            <w:drawing>
              <wp:anchor distT="0" distB="0" distL="114300" distR="114300" simplePos="0" relativeHeight="251722752" behindDoc="0" locked="0" layoutInCell="1" allowOverlap="1" wp14:anchorId="27CB789B" wp14:editId="52E591FB">
                <wp:simplePos x="0" y="0"/>
                <wp:positionH relativeFrom="column">
                  <wp:posOffset>1035150</wp:posOffset>
                </wp:positionH>
                <wp:positionV relativeFrom="paragraph">
                  <wp:posOffset>932725</wp:posOffset>
                </wp:positionV>
                <wp:extent cx="31680" cy="184320"/>
                <wp:effectExtent l="38100" t="38100" r="45085" b="44450"/>
                <wp:wrapNone/>
                <wp:docPr id="43" name="Ink 43"/>
                <wp:cNvGraphicFramePr/>
                <a:graphic xmlns:a="http://schemas.openxmlformats.org/drawingml/2006/main">
                  <a:graphicData uri="http://schemas.microsoft.com/office/word/2010/wordprocessingInk">
                    <w14:contentPart bwMode="auto" r:id="rId14">
                      <w14:nvContentPartPr>
                        <w14:cNvContentPartPr/>
                      </w14:nvContentPartPr>
                      <w14:xfrm>
                        <a:off x="0" y="0"/>
                        <a:ext cx="31680" cy="184320"/>
                      </w14:xfrm>
                    </w14:contentPart>
                  </a:graphicData>
                </a:graphic>
              </wp:anchor>
            </w:drawing>
          </mc:Choice>
          <mc:Fallback>
            <w:pict>
              <v:shape w14:anchorId="3B2A9185" id="Ink 43" o:spid="_x0000_s1026" type="#_x0000_t75" style="position:absolute;margin-left:81.15pt;margin-top:73.1pt;width:3.2pt;height:15.2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">
                <v:imagedata r:id="rId15" o:title=""/>
              </v:shape>
            </w:pict>
          </mc:Fallback>
        </mc:AlternateContent>
      </w:r>
      <w:r>
        <w:rPr>
          <w:noProof/>
        </w:rPr>
        <mc:AlternateContent>
          <mc:Choice Requires="wpi">
            <w:drawing>
              <wp:anchor distT="0" distB="0" distL="114300" distR="114300" simplePos="0" relativeHeight="251721728" behindDoc="0" locked="0" layoutInCell="1" allowOverlap="1" wp14:anchorId="3AA3ADD9" wp14:editId="47DA3561">
                <wp:simplePos x="0" y="0"/>
                <wp:positionH relativeFrom="column">
                  <wp:posOffset>926465</wp:posOffset>
                </wp:positionH>
                <wp:positionV relativeFrom="paragraph">
                  <wp:posOffset>356235</wp:posOffset>
                </wp:positionV>
                <wp:extent cx="356870" cy="1160145"/>
                <wp:effectExtent l="38100" t="38100" r="43180" b="40005"/>
                <wp:wrapNone/>
                <wp:docPr id="40" name="Ink 40"/>
                <wp:cNvGraphicFramePr/>
                <a:graphic xmlns:a="http://schemas.openxmlformats.org/drawingml/2006/main">
                  <a:graphicData uri="http://schemas.microsoft.com/office/word/2010/wordprocessingInk">
                    <w14:contentPart bwMode="auto" r:id="rId16">
                      <w14:nvContentPartPr>
                        <w14:cNvContentPartPr/>
                      </w14:nvContentPartPr>
                      <w14:xfrm>
                        <a:off x="0" y="0"/>
                        <a:ext cx="356870" cy="1160145"/>
                      </w14:xfrm>
                    </w14:contentPart>
                  </a:graphicData>
                </a:graphic>
              </wp:anchor>
            </w:drawing>
          </mc:Choice>
          <mc:Fallback>
            <w:pict>
              <v:shape w14:anchorId="51E8014D" id="Ink 40" o:spid="_x0000_s1026" type="#_x0000_t75" style="position:absolute;margin-left:72.6pt;margin-top:27.7pt;width:28.8pt;height:92.0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">
                <v:imagedata r:id="rId17" o:title=""/>
              </v:shape>
            </w:pict>
          </mc:Fallback>
        </mc:AlternateContent>
      </w:r>
      <w:r>
        <w:rPr>
          <w:noProof/>
        </w:rPr>
        <mc:AlternateContent>
          <mc:Choice Requires="wpi">
            <w:drawing>
              <wp:anchor distT="0" distB="0" distL="114300" distR="114300" simplePos="0" relativeHeight="251716608" behindDoc="0" locked="0" layoutInCell="1" allowOverlap="1" wp14:anchorId="49D2D8B4" wp14:editId="19D81BCB">
                <wp:simplePos x="0" y="0"/>
                <wp:positionH relativeFrom="column">
                  <wp:posOffset>1069340</wp:posOffset>
                </wp:positionH>
                <wp:positionV relativeFrom="paragraph">
                  <wp:posOffset>1783080</wp:posOffset>
                </wp:positionV>
                <wp:extent cx="505300" cy="795020"/>
                <wp:effectExtent l="38100" t="38100" r="47625" b="43180"/>
                <wp:wrapNone/>
                <wp:docPr id="30" name="Ink 30"/>
                <wp:cNvGraphicFramePr/>
                <a:graphic xmlns:a="http://schemas.openxmlformats.org/drawingml/2006/main">
                  <a:graphicData uri="http://schemas.microsoft.com/office/word/2010/wordprocessingInk">
                    <w14:contentPart bwMode="auto" r:id="rId18">
                      <w14:nvContentPartPr>
                        <w14:cNvContentPartPr/>
                      </w14:nvContentPartPr>
                      <w14:xfrm>
                        <a:off x="0" y="0"/>
                        <a:ext cx="505300" cy="795020"/>
                      </w14:xfrm>
                    </w14:contentPart>
                  </a:graphicData>
                </a:graphic>
              </wp:anchor>
            </w:drawing>
          </mc:Choice>
          <mc:Fallback>
            <w:pict>
              <v:shape w14:anchorId="1ECA9065" id="Ink 30" o:spid="_x0000_s1026" type="#_x0000_t75" style="position:absolute;margin-left:83.85pt;margin-top:140.05pt;width:40.5pt;height:63.3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">
                <v:imagedata r:id="rId19" o:title=""/>
              </v:shape>
            </w:pict>
          </mc:Fallback>
        </mc:AlternateContent>
      </w:r>
      <w:r w:rsidR="00EF68B1">
        <w:rPr>
          <w:noProof/>
        </w:rPr>
        <w:drawing>
          <wp:inline distT="0" distB="0" distL="0" distR="0" wp14:anchorId="1212D028" wp14:editId="13721A8E">
            <wp:extent cx="3633422" cy="3142800"/>
            <wp:effectExtent l="0" t="0" r="571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0" cstate="print">
                      <a:extLst>
                        <a:ext uri="{28A0092B-C50C-407E-A947-70E740481C1C}">
                          <a14:useLocalDpi xmlns:a14="http://schemas.microsoft.com/office/drawing/2010/main" val="0"/>
                        </a:ext>
                      </a:extLst>
                    </a:blip>
                    <a:srcRect l="17600" t="37561" r="54147" b="19006"/>
                    <a:stretch/>
                  </pic:blipFill>
                  <pic:spPr bwMode="auto">
                    <a:xfrm>
                      <a:off x="0" y="0"/>
                      <a:ext cx="3633422" cy="3142800"/>
                    </a:xfrm>
                    <a:prstGeom prst="rect">
                      <a:avLst/>
                    </a:prstGeom>
                    <a:ln>
                      <a:noFill/>
                    </a:ln>
                    <a:extLst>
                      <a:ext uri="{53640926-AAD7-44D8-BBD7-CCE9431645EC}">
                        <a14:shadowObscured xmlns:a14="http://schemas.microsoft.com/office/drawing/2010/main"/>
                      </a:ext>
                    </a:extLst>
                  </pic:spPr>
                </pic:pic>
              </a:graphicData>
            </a:graphic>
          </wp:inline>
        </w:drawing>
      </w:r>
      <w:r w:rsidR="006F7683">
        <w:rPr>
          <w:noProof/>
        </w:rPr>
        <w:drawing>
          <wp:inline distT="0" distB="0" distL="0" distR="0" wp14:anchorId="23B1AABC" wp14:editId="3B409A09">
            <wp:extent cx="2011513" cy="3142800"/>
            <wp:effectExtent l="0" t="0" r="825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1" cstate="print">
                      <a:extLst>
                        <a:ext uri="{28A0092B-C50C-407E-A947-70E740481C1C}">
                          <a14:useLocalDpi xmlns:a14="http://schemas.microsoft.com/office/drawing/2010/main" val="0"/>
                        </a:ext>
                      </a:extLst>
                    </a:blip>
                    <a:srcRect t="138" b="138"/>
                    <a:stretch>
                      <a:fillRect/>
                    </a:stretch>
                  </pic:blipFill>
                  <pic:spPr bwMode="auto">
                    <a:xfrm>
                      <a:off x="0" y="0"/>
                      <a:ext cx="2011513" cy="3142800"/>
                    </a:xfrm>
                    <a:prstGeom prst="rect">
                      <a:avLst/>
                    </a:prstGeom>
                    <a:ln>
                      <a:noFill/>
                    </a:ln>
                    <a:extLst>
                      <a:ext uri="{53640926-AAD7-44D8-BBD7-CCE9431645EC}">
                        <a14:shadowObscured xmlns:a14="http://schemas.microsoft.com/office/drawing/2010/main"/>
                      </a:ext>
                    </a:extLst>
                  </pic:spPr>
                </pic:pic>
              </a:graphicData>
            </a:graphic>
          </wp:inline>
        </w:drawing>
      </w:r>
    </w:p>
    <w:p w14:paraId="357331D8" w14:textId="3474327C" w:rsidR="00EF68B1" w:rsidRPr="006D1C3F" w:rsidRDefault="00EF68B1" w:rsidP="00EF68B1">
      <w:pPr>
        <w:pStyle w:val="Caption"/>
        <w:jc w:val="center"/>
      </w:pPr>
      <w:bookmarkStart w:id="10" w:name="_Toc118073856"/>
      <w:r>
        <w:t xml:space="preserve">Figure </w:t>
      </w:r>
      <w:fldSimple w:instr=" SEQ Figure \* ARABIC ">
        <w:r w:rsidR="00CB4875">
          <w:rPr>
            <w:noProof/>
          </w:rPr>
          <w:t>2</w:t>
        </w:r>
      </w:fldSimple>
      <w:r>
        <w:t xml:space="preserve">: </w:t>
      </w:r>
      <w:r>
        <w:rPr>
          <w:noProof/>
        </w:rPr>
        <w:t xml:space="preserve"> </w:t>
      </w:r>
      <w:r w:rsidR="00E5485B">
        <w:rPr>
          <w:noProof/>
        </w:rPr>
        <w:t>Seek a way in Overview Map [1,2,3]</w:t>
      </w:r>
      <w:bookmarkEnd w:id="10"/>
    </w:p>
    <w:tbl>
      <w:tblPr>
        <w:tblStyle w:val="GridTable4-Accent1"/>
        <w:tblW w:w="10834" w:type="dxa"/>
        <w:jc w:val="center"/>
        <w:tblLayout w:type="fixed"/>
        <w:tblLook w:val="04A0" w:firstRow="1" w:lastRow="0" w:firstColumn="1" w:lastColumn="0" w:noHBand="0" w:noVBand="1"/>
      </w:tblPr>
      <w:tblGrid>
        <w:gridCol w:w="715"/>
        <w:gridCol w:w="2824"/>
        <w:gridCol w:w="4325"/>
        <w:gridCol w:w="1080"/>
        <w:gridCol w:w="990"/>
        <w:gridCol w:w="900"/>
      </w:tblGrid>
      <w:tr w:rsidR="00FA4DD7" w14:paraId="33508CC5" w14:textId="77777777" w:rsidTr="0020362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1F4BEDEF" w14:textId="77777777" w:rsidR="00FA4DD7" w:rsidRDefault="00610AC1" w:rsidP="00F22306">
            <w:pPr>
              <w:jc w:val="center"/>
            </w:pPr>
            <w:r>
              <w:br w:type="page"/>
            </w:r>
            <w:r w:rsidR="00890FA3">
              <w:t xml:space="preserve">Map </w:t>
            </w:r>
            <w:r w:rsidR="00FA4DD7">
              <w:t>Label</w:t>
            </w:r>
          </w:p>
        </w:tc>
        <w:tc>
          <w:tcPr>
            <w:tcW w:w="2824" w:type="dxa"/>
            <w:vAlign w:val="bottom"/>
          </w:tcPr>
          <w:p w14:paraId="3EF3A1B9" w14:textId="77777777" w:rsidR="00FA4DD7" w:rsidRDefault="00FA4DD7" w:rsidP="00294FF5">
            <w:pPr>
              <w:jc w:val="center"/>
              <w:cnfStyle w:val="100000000000" w:firstRow="1" w:lastRow="0" w:firstColumn="0" w:lastColumn="0" w:oddVBand="0" w:evenVBand="0" w:oddHBand="0" w:evenHBand="0" w:firstRowFirstColumn="0" w:firstRowLastColumn="0" w:lastRowFirstColumn="0" w:lastRowLastColumn="0"/>
            </w:pPr>
            <w:r>
              <w:t xml:space="preserve">Event </w:t>
            </w:r>
            <w:r w:rsidR="00294FF5">
              <w:t>Summary</w:t>
            </w:r>
          </w:p>
        </w:tc>
        <w:tc>
          <w:tcPr>
            <w:tcW w:w="4325" w:type="dxa"/>
            <w:vAlign w:val="bottom"/>
          </w:tcPr>
          <w:p w14:paraId="238FFD04" w14:textId="77777777" w:rsidR="00FA4DD7" w:rsidRDefault="00294FF5" w:rsidP="00294FF5">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65EA4EE1" w14:textId="77777777" w:rsidR="00FA4DD7" w:rsidRDefault="00FA4DD7" w:rsidP="00F22306">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68E0F211" w14:textId="77777777" w:rsidR="00FA4DD7" w:rsidRDefault="00FA4DD7" w:rsidP="00F22306">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18B35856" w14:textId="77777777" w:rsidR="00FA4DD7" w:rsidRDefault="00FA4DD7" w:rsidP="00F22306">
            <w:pPr>
              <w:jc w:val="center"/>
              <w:cnfStyle w:val="100000000000" w:firstRow="1" w:lastRow="0" w:firstColumn="0" w:lastColumn="0" w:oddVBand="0" w:evenVBand="0" w:oddHBand="0" w:evenHBand="0" w:firstRowFirstColumn="0" w:firstRowLastColumn="0" w:lastRowFirstColumn="0" w:lastRowLastColumn="0"/>
            </w:pPr>
            <w:r>
              <w:t>Wow?</w:t>
            </w:r>
          </w:p>
        </w:tc>
      </w:tr>
      <w:tr w:rsidR="00FA4DD7" w14:paraId="2697BAE8" w14:textId="77777777" w:rsidTr="002036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34353DE1" w14:textId="77777777" w:rsidR="00FA4DD7" w:rsidRDefault="00FA4DD7" w:rsidP="00DB0591">
            <w:pPr>
              <w:jc w:val="center"/>
            </w:pPr>
            <w:r>
              <w:t>1</w:t>
            </w:r>
          </w:p>
        </w:tc>
        <w:tc>
          <w:tcPr>
            <w:tcW w:w="2824" w:type="dxa"/>
          </w:tcPr>
          <w:p w14:paraId="7993B22F" w14:textId="735AC761" w:rsidR="00FA4DD7" w:rsidRDefault="00203625" w:rsidP="00FA4DD7">
            <w:pPr>
              <w:cnfStyle w:val="000000100000" w:firstRow="0" w:lastRow="0" w:firstColumn="0" w:lastColumn="0" w:oddVBand="0" w:evenVBand="0" w:oddHBand="1" w:evenHBand="0" w:firstRowFirstColumn="0" w:firstRowLastColumn="0" w:lastRowFirstColumn="0" w:lastRowLastColumn="0"/>
            </w:pPr>
            <w:r>
              <w:t>Start points</w:t>
            </w:r>
          </w:p>
        </w:tc>
        <w:tc>
          <w:tcPr>
            <w:tcW w:w="4325" w:type="dxa"/>
          </w:tcPr>
          <w:p w14:paraId="32279FEC" w14:textId="43EA9DF8" w:rsidR="00FA4DD7" w:rsidRDefault="00203625" w:rsidP="00FA4DD7">
            <w:pPr>
              <w:cnfStyle w:val="000000100000" w:firstRow="0" w:lastRow="0" w:firstColumn="0" w:lastColumn="0" w:oddVBand="0" w:evenVBand="0" w:oddHBand="1" w:evenHBand="0" w:firstRowFirstColumn="0" w:firstRowLastColumn="0" w:lastRowFirstColumn="0" w:lastRowLastColumn="0"/>
            </w:pPr>
            <w:r>
              <w:t xml:space="preserve">The player is informed where the goal </w:t>
            </w:r>
            <w:proofErr w:type="gramStart"/>
            <w:r>
              <w:t>is</w:t>
            </w:r>
            <w:proofErr w:type="gramEnd"/>
            <w:r>
              <w:t xml:space="preserve"> and</w:t>
            </w:r>
            <w:r w:rsidR="00F61C73">
              <w:t xml:space="preserve"> he/she needs to find another way in</w:t>
            </w:r>
          </w:p>
        </w:tc>
        <w:tc>
          <w:tcPr>
            <w:tcW w:w="1080" w:type="dxa"/>
            <w:vAlign w:val="center"/>
          </w:tcPr>
          <w:p w14:paraId="352EFB79" w14:textId="42BE60F9" w:rsidR="00FA4DD7" w:rsidRDefault="001C7781" w:rsidP="00F22306">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vAlign w:val="center"/>
          </w:tcPr>
          <w:p w14:paraId="66722985" w14:textId="4C210DC5" w:rsidR="00FA4DD7" w:rsidRDefault="00294FF5" w:rsidP="00F22306">
            <w:pPr>
              <w:jc w:val="center"/>
              <w:cnfStyle w:val="000000100000" w:firstRow="0" w:lastRow="0" w:firstColumn="0" w:lastColumn="0" w:oddVBand="0" w:evenVBand="0" w:oddHBand="1" w:evenHBand="0" w:firstRowFirstColumn="0" w:firstRowLastColumn="0" w:lastRowFirstColumn="0" w:lastRowLastColumn="0"/>
            </w:pPr>
            <w:r>
              <w:t>0:</w:t>
            </w:r>
            <w:r w:rsidR="005B3841">
              <w:t>05</w:t>
            </w:r>
          </w:p>
        </w:tc>
        <w:tc>
          <w:tcPr>
            <w:tcW w:w="900" w:type="dxa"/>
            <w:vAlign w:val="center"/>
          </w:tcPr>
          <w:p w14:paraId="44AFC7FB" w14:textId="08E08191" w:rsidR="00FA4DD7" w:rsidRDefault="00FA4DD7" w:rsidP="00F22306">
            <w:pPr>
              <w:jc w:val="center"/>
              <w:cnfStyle w:val="000000100000" w:firstRow="0" w:lastRow="0" w:firstColumn="0" w:lastColumn="0" w:oddVBand="0" w:evenVBand="0" w:oddHBand="1" w:evenHBand="0" w:firstRowFirstColumn="0" w:firstRowLastColumn="0" w:lastRowFirstColumn="0" w:lastRowLastColumn="0"/>
            </w:pPr>
          </w:p>
        </w:tc>
      </w:tr>
      <w:tr w:rsidR="007070DB" w14:paraId="7771C633" w14:textId="77777777" w:rsidTr="00203625">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25EA1E24" w14:textId="77777777" w:rsidR="007070DB" w:rsidRDefault="007070DB" w:rsidP="00DB0591">
            <w:pPr>
              <w:jc w:val="center"/>
            </w:pPr>
            <w:r>
              <w:t>1a</w:t>
            </w:r>
          </w:p>
        </w:tc>
        <w:tc>
          <w:tcPr>
            <w:tcW w:w="2824" w:type="dxa"/>
          </w:tcPr>
          <w:p w14:paraId="219305F9" w14:textId="06749D2C" w:rsidR="007070DB" w:rsidRDefault="001C7781" w:rsidP="00FA4DD7">
            <w:pPr>
              <w:cnfStyle w:val="000000000000" w:firstRow="0" w:lastRow="0" w:firstColumn="0" w:lastColumn="0" w:oddVBand="0" w:evenVBand="0" w:oddHBand="0" w:evenHBand="0" w:firstRowFirstColumn="0" w:firstRowLastColumn="0" w:lastRowFirstColumn="0" w:lastRowLastColumn="0"/>
            </w:pPr>
            <w:r>
              <w:t>Move to entrance</w:t>
            </w:r>
          </w:p>
        </w:tc>
        <w:tc>
          <w:tcPr>
            <w:tcW w:w="4325" w:type="dxa"/>
          </w:tcPr>
          <w:p w14:paraId="2058F275" w14:textId="344A9C52" w:rsidR="007070DB" w:rsidRDefault="001C7781" w:rsidP="00FA4DD7">
            <w:pPr>
              <w:cnfStyle w:val="000000000000" w:firstRow="0" w:lastRow="0" w:firstColumn="0" w:lastColumn="0" w:oddVBand="0" w:evenVBand="0" w:oddHBand="0" w:evenHBand="0" w:firstRowFirstColumn="0" w:firstRowLastColumn="0" w:lastRowFirstColumn="0" w:lastRowLastColumn="0"/>
            </w:pPr>
            <w:r>
              <w:t xml:space="preserve">The player crouches to dodge the attack from </w:t>
            </w:r>
            <w:r w:rsidR="00E40B13">
              <w:t>combine troops and move toward the entrance</w:t>
            </w:r>
          </w:p>
        </w:tc>
        <w:tc>
          <w:tcPr>
            <w:tcW w:w="1080" w:type="dxa"/>
            <w:vAlign w:val="center"/>
          </w:tcPr>
          <w:p w14:paraId="0F5A338C" w14:textId="2D5BB375" w:rsidR="007070DB" w:rsidRDefault="00E40B13" w:rsidP="00F22306">
            <w:pPr>
              <w:jc w:val="center"/>
              <w:cnfStyle w:val="000000000000" w:firstRow="0" w:lastRow="0" w:firstColumn="0" w:lastColumn="0" w:oddVBand="0" w:evenVBand="0" w:oddHBand="0" w:evenHBand="0" w:firstRowFirstColumn="0" w:firstRowLastColumn="0" w:lastRowFirstColumn="0" w:lastRowLastColumn="0"/>
            </w:pPr>
            <w:r>
              <w:t>1</w:t>
            </w:r>
          </w:p>
        </w:tc>
        <w:tc>
          <w:tcPr>
            <w:tcW w:w="990" w:type="dxa"/>
            <w:vAlign w:val="center"/>
          </w:tcPr>
          <w:p w14:paraId="12782873" w14:textId="39364566" w:rsidR="007070DB" w:rsidRDefault="00E40B13" w:rsidP="00F22306">
            <w:pPr>
              <w:jc w:val="center"/>
              <w:cnfStyle w:val="000000000000" w:firstRow="0" w:lastRow="0" w:firstColumn="0" w:lastColumn="0" w:oddVBand="0" w:evenVBand="0" w:oddHBand="0" w:evenHBand="0" w:firstRowFirstColumn="0" w:firstRowLastColumn="0" w:lastRowFirstColumn="0" w:lastRowLastColumn="0"/>
            </w:pPr>
            <w:r>
              <w:t>0.30</w:t>
            </w:r>
          </w:p>
        </w:tc>
        <w:tc>
          <w:tcPr>
            <w:tcW w:w="900" w:type="dxa"/>
            <w:vAlign w:val="center"/>
          </w:tcPr>
          <w:p w14:paraId="26B48C29" w14:textId="77777777" w:rsidR="007070DB" w:rsidRDefault="007070DB" w:rsidP="00F22306">
            <w:pPr>
              <w:jc w:val="center"/>
              <w:cnfStyle w:val="000000000000" w:firstRow="0" w:lastRow="0" w:firstColumn="0" w:lastColumn="0" w:oddVBand="0" w:evenVBand="0" w:oddHBand="0" w:evenHBand="0" w:firstRowFirstColumn="0" w:firstRowLastColumn="0" w:lastRowFirstColumn="0" w:lastRowLastColumn="0"/>
            </w:pPr>
          </w:p>
        </w:tc>
      </w:tr>
      <w:tr w:rsidR="00FA4DD7" w14:paraId="739077C9" w14:textId="77777777" w:rsidTr="002036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25FDC828" w14:textId="3285CA36" w:rsidR="00FA4DD7" w:rsidRDefault="00E40B13" w:rsidP="00DB0591">
            <w:pPr>
              <w:jc w:val="center"/>
            </w:pPr>
            <w:r>
              <w:t>1</w:t>
            </w:r>
            <w:r w:rsidR="005B3841">
              <w:t>b</w:t>
            </w:r>
          </w:p>
        </w:tc>
        <w:tc>
          <w:tcPr>
            <w:tcW w:w="2824" w:type="dxa"/>
          </w:tcPr>
          <w:p w14:paraId="13F463AD" w14:textId="3919CC30" w:rsidR="00FA4DD7" w:rsidRDefault="00E40B13" w:rsidP="00FA4DD7">
            <w:pPr>
              <w:cnfStyle w:val="000000100000" w:firstRow="0" w:lastRow="0" w:firstColumn="0" w:lastColumn="0" w:oddVBand="0" w:evenVBand="0" w:oddHBand="1" w:evenHBand="0" w:firstRowFirstColumn="0" w:firstRowLastColumn="0" w:lastRowFirstColumn="0" w:lastRowLastColumn="0"/>
            </w:pPr>
            <w:r>
              <w:t>Move to next section</w:t>
            </w:r>
          </w:p>
        </w:tc>
        <w:tc>
          <w:tcPr>
            <w:tcW w:w="4325" w:type="dxa"/>
          </w:tcPr>
          <w:p w14:paraId="21A09FB8" w14:textId="3E27E8FF" w:rsidR="00FA4DD7" w:rsidRDefault="00E40B13" w:rsidP="00FA4DD7">
            <w:pPr>
              <w:cnfStyle w:val="000000100000" w:firstRow="0" w:lastRow="0" w:firstColumn="0" w:lastColumn="0" w:oddVBand="0" w:evenVBand="0" w:oddHBand="1" w:evenHBand="0" w:firstRowFirstColumn="0" w:firstRowLastColumn="0" w:lastRowFirstColumn="0" w:lastRowLastColumn="0"/>
            </w:pPr>
            <w:r>
              <w:t xml:space="preserve">The player </w:t>
            </w:r>
            <w:r w:rsidR="001E5C2B">
              <w:t>opens the door and leave this section</w:t>
            </w:r>
          </w:p>
        </w:tc>
        <w:tc>
          <w:tcPr>
            <w:tcW w:w="1080" w:type="dxa"/>
            <w:vAlign w:val="center"/>
          </w:tcPr>
          <w:p w14:paraId="2A1C0E57" w14:textId="1C226358" w:rsidR="00FA4DD7" w:rsidRDefault="001E5C2B" w:rsidP="00F22306">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vAlign w:val="center"/>
          </w:tcPr>
          <w:p w14:paraId="115EF7CD" w14:textId="67575C8B" w:rsidR="00FA4DD7" w:rsidRDefault="001E5C2B" w:rsidP="00F22306">
            <w:pPr>
              <w:jc w:val="center"/>
              <w:cnfStyle w:val="000000100000" w:firstRow="0" w:lastRow="0" w:firstColumn="0" w:lastColumn="0" w:oddVBand="0" w:evenVBand="0" w:oddHBand="1" w:evenHBand="0" w:firstRowFirstColumn="0" w:firstRowLastColumn="0" w:lastRowFirstColumn="0" w:lastRowLastColumn="0"/>
            </w:pPr>
            <w:r>
              <w:t>0.40</w:t>
            </w:r>
          </w:p>
        </w:tc>
        <w:tc>
          <w:tcPr>
            <w:tcW w:w="900" w:type="dxa"/>
            <w:vAlign w:val="center"/>
          </w:tcPr>
          <w:p w14:paraId="03551EEF" w14:textId="77777777" w:rsidR="00FA4DD7" w:rsidRDefault="00FA4DD7" w:rsidP="00F22306">
            <w:pPr>
              <w:jc w:val="center"/>
              <w:cnfStyle w:val="000000100000" w:firstRow="0" w:lastRow="0" w:firstColumn="0" w:lastColumn="0" w:oddVBand="0" w:evenVBand="0" w:oddHBand="1" w:evenHBand="0" w:firstRowFirstColumn="0" w:firstRowLastColumn="0" w:lastRowFirstColumn="0" w:lastRowLastColumn="0"/>
            </w:pPr>
          </w:p>
        </w:tc>
      </w:tr>
    </w:tbl>
    <w:p w14:paraId="0850465F" w14:textId="2C4CE222" w:rsidR="009043FE" w:rsidRPr="009043FE" w:rsidRDefault="009043FE" w:rsidP="00D80A7A">
      <w:pPr>
        <w:pStyle w:val="Heading3"/>
      </w:pPr>
      <w:r>
        <w:br w:type="page"/>
      </w:r>
      <w:bookmarkStart w:id="11" w:name="_Toc118073875"/>
      <w:r w:rsidR="00937A38">
        <w:lastRenderedPageBreak/>
        <w:t xml:space="preserve">Section 2: </w:t>
      </w:r>
      <w:r w:rsidR="001E5C2B">
        <w:t xml:space="preserve">Thematical </w:t>
      </w:r>
      <w:r w:rsidR="00470D3C">
        <w:t>Break</w:t>
      </w:r>
      <w:r w:rsidR="00E81D48">
        <w:t>-</w:t>
      </w:r>
      <w:r w:rsidR="00470D3C">
        <w:t>in</w:t>
      </w:r>
      <w:bookmarkEnd w:id="11"/>
    </w:p>
    <w:p w14:paraId="1BD52C0A" w14:textId="23D48054" w:rsidR="00AD3DD7" w:rsidRDefault="00F64B69" w:rsidP="00AD3DD7">
      <w:pPr>
        <w:keepNext/>
        <w:jc w:val="center"/>
      </w:pPr>
      <w:r>
        <w:rPr>
          <w:noProof/>
        </w:rPr>
        <mc:AlternateContent>
          <mc:Choice Requires="wpi">
            <w:drawing>
              <wp:anchor distT="0" distB="0" distL="114300" distR="114300" simplePos="0" relativeHeight="251749376" behindDoc="0" locked="0" layoutInCell="1" allowOverlap="1" wp14:anchorId="0B9A62F8" wp14:editId="0E6AD128">
                <wp:simplePos x="0" y="0"/>
                <wp:positionH relativeFrom="column">
                  <wp:posOffset>2191385</wp:posOffset>
                </wp:positionH>
                <wp:positionV relativeFrom="paragraph">
                  <wp:posOffset>292735</wp:posOffset>
                </wp:positionV>
                <wp:extent cx="94615" cy="240030"/>
                <wp:effectExtent l="38100" t="38100" r="38735" b="45720"/>
                <wp:wrapNone/>
                <wp:docPr id="736" name="Ink 736"/>
                <wp:cNvGraphicFramePr/>
                <a:graphic xmlns:a="http://schemas.openxmlformats.org/drawingml/2006/main">
                  <a:graphicData uri="http://schemas.microsoft.com/office/word/2010/wordprocessingInk">
                    <w14:contentPart bwMode="auto" r:id="rId22">
                      <w14:nvContentPartPr>
                        <w14:cNvContentPartPr/>
                      </w14:nvContentPartPr>
                      <w14:xfrm>
                        <a:off x="0" y="0"/>
                        <a:ext cx="94615" cy="240030"/>
                      </w14:xfrm>
                    </w14:contentPart>
                  </a:graphicData>
                </a:graphic>
              </wp:anchor>
            </w:drawing>
          </mc:Choice>
          <mc:Fallback>
            <w:pict>
              <v:shape w14:anchorId="125FAD65" id="Ink 736" o:spid="_x0000_s1026" type="#_x0000_t75" style="position:absolute;margin-left:172.2pt;margin-top:22.7pt;width:8.15pt;height:19.6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">
                <v:imagedata r:id="rId23" o:title=""/>
              </v:shape>
            </w:pict>
          </mc:Fallback>
        </mc:AlternateContent>
      </w:r>
      <w:r>
        <w:rPr>
          <w:noProof/>
        </w:rPr>
        <mc:AlternateContent>
          <mc:Choice Requires="wpi">
            <w:drawing>
              <wp:anchor distT="0" distB="0" distL="114300" distR="114300" simplePos="0" relativeHeight="251746304" behindDoc="0" locked="0" layoutInCell="1" allowOverlap="1" wp14:anchorId="2FEAE945" wp14:editId="5D4350C8">
                <wp:simplePos x="0" y="0"/>
                <wp:positionH relativeFrom="column">
                  <wp:posOffset>1860990</wp:posOffset>
                </wp:positionH>
                <wp:positionV relativeFrom="paragraph">
                  <wp:posOffset>462825</wp:posOffset>
                </wp:positionV>
                <wp:extent cx="415440" cy="631440"/>
                <wp:effectExtent l="38100" t="38100" r="41910" b="35560"/>
                <wp:wrapNone/>
                <wp:docPr id="732" name="Ink 732"/>
                <wp:cNvGraphicFramePr/>
                <a:graphic xmlns:a="http://schemas.openxmlformats.org/drawingml/2006/main">
                  <a:graphicData uri="http://schemas.microsoft.com/office/word/2010/wordprocessingInk">
                    <w14:contentPart bwMode="auto" r:id="rId24">
                      <w14:nvContentPartPr>
                        <w14:cNvContentPartPr/>
                      </w14:nvContentPartPr>
                      <w14:xfrm>
                        <a:off x="0" y="0"/>
                        <a:ext cx="415440" cy="631440"/>
                      </w14:xfrm>
                    </w14:contentPart>
                  </a:graphicData>
                </a:graphic>
              </wp:anchor>
            </w:drawing>
          </mc:Choice>
          <mc:Fallback>
            <w:pict>
              <v:shape w14:anchorId="06C7509B" id="Ink 732" o:spid="_x0000_s1026" type="#_x0000_t75" style="position:absolute;margin-left:146.2pt;margin-top:36.1pt;width:33.4pt;height:50.4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">
                <v:imagedata r:id="rId25" o:title=""/>
              </v:shape>
            </w:pict>
          </mc:Fallback>
        </mc:AlternateContent>
      </w:r>
      <w:r>
        <w:rPr>
          <w:noProof/>
        </w:rPr>
        <mc:AlternateContent>
          <mc:Choice Requires="wpi">
            <w:drawing>
              <wp:anchor distT="0" distB="0" distL="114300" distR="114300" simplePos="0" relativeHeight="251745280" behindDoc="0" locked="0" layoutInCell="1" allowOverlap="1" wp14:anchorId="571A1BDE" wp14:editId="357E7CCA">
                <wp:simplePos x="0" y="0"/>
                <wp:positionH relativeFrom="column">
                  <wp:posOffset>1894840</wp:posOffset>
                </wp:positionH>
                <wp:positionV relativeFrom="paragraph">
                  <wp:posOffset>1074420</wp:posOffset>
                </wp:positionV>
                <wp:extent cx="363705" cy="971550"/>
                <wp:effectExtent l="38100" t="38100" r="17780" b="38100"/>
                <wp:wrapNone/>
                <wp:docPr id="729" name="Ink 729"/>
                <wp:cNvGraphicFramePr/>
                <a:graphic xmlns:a="http://schemas.openxmlformats.org/drawingml/2006/main">
                  <a:graphicData uri="http://schemas.microsoft.com/office/word/2010/wordprocessingInk">
                    <w14:contentPart bwMode="auto" r:id="rId26">
                      <w14:nvContentPartPr>
                        <w14:cNvContentPartPr/>
                      </w14:nvContentPartPr>
                      <w14:xfrm>
                        <a:off x="0" y="0"/>
                        <a:ext cx="363705" cy="971550"/>
                      </w14:xfrm>
                    </w14:contentPart>
                  </a:graphicData>
                </a:graphic>
              </wp:anchor>
            </w:drawing>
          </mc:Choice>
          <mc:Fallback>
            <w:pict>
              <v:shape w14:anchorId="34ED7571" id="Ink 729" o:spid="_x0000_s1026" type="#_x0000_t75" style="position:absolute;margin-left:148.85pt;margin-top:84.25pt;width:29.35pt;height:77.2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">
                <v:imagedata r:id="rId27" o:title=""/>
              </v:shape>
            </w:pict>
          </mc:Fallback>
        </mc:AlternateContent>
      </w:r>
      <w:r>
        <w:rPr>
          <w:noProof/>
        </w:rPr>
        <mc:AlternateContent>
          <mc:Choice Requires="wpi">
            <w:drawing>
              <wp:anchor distT="0" distB="0" distL="114300" distR="114300" simplePos="0" relativeHeight="251738112" behindDoc="0" locked="0" layoutInCell="1" allowOverlap="1" wp14:anchorId="3D284185" wp14:editId="6B288B10">
                <wp:simplePos x="0" y="0"/>
                <wp:positionH relativeFrom="column">
                  <wp:posOffset>1983740</wp:posOffset>
                </wp:positionH>
                <wp:positionV relativeFrom="paragraph">
                  <wp:posOffset>2211070</wp:posOffset>
                </wp:positionV>
                <wp:extent cx="173390" cy="96410"/>
                <wp:effectExtent l="38100" t="38100" r="36195" b="37465"/>
                <wp:wrapNone/>
                <wp:docPr id="715" name="Ink 715"/>
                <wp:cNvGraphicFramePr/>
                <a:graphic xmlns:a="http://schemas.openxmlformats.org/drawingml/2006/main">
                  <a:graphicData uri="http://schemas.microsoft.com/office/word/2010/wordprocessingInk">
                    <w14:contentPart bwMode="auto" r:id="rId28">
                      <w14:nvContentPartPr>
                        <w14:cNvContentPartPr/>
                      </w14:nvContentPartPr>
                      <w14:xfrm>
                        <a:off x="0" y="0"/>
                        <a:ext cx="173390" cy="96410"/>
                      </w14:xfrm>
                    </w14:contentPart>
                  </a:graphicData>
                </a:graphic>
              </wp:anchor>
            </w:drawing>
          </mc:Choice>
          <mc:Fallback>
            <w:pict>
              <v:shape w14:anchorId="5E6FEB02" id="Ink 715" o:spid="_x0000_s1026" type="#_x0000_t75" style="position:absolute;margin-left:155.85pt;margin-top:173.75pt;width:14.35pt;height:8.3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">
                <v:imagedata r:id="rId29" o:title=""/>
              </v:shape>
            </w:pict>
          </mc:Fallback>
        </mc:AlternateContent>
      </w:r>
      <w:r>
        <w:rPr>
          <w:noProof/>
        </w:rPr>
        <mc:AlternateContent>
          <mc:Choice Requires="wpi">
            <w:drawing>
              <wp:anchor distT="0" distB="0" distL="114300" distR="114300" simplePos="0" relativeHeight="251735040" behindDoc="0" locked="0" layoutInCell="1" allowOverlap="1" wp14:anchorId="6E8123EB" wp14:editId="631C9D63">
                <wp:simplePos x="0" y="0"/>
                <wp:positionH relativeFrom="column">
                  <wp:posOffset>1923415</wp:posOffset>
                </wp:positionH>
                <wp:positionV relativeFrom="paragraph">
                  <wp:posOffset>2128520</wp:posOffset>
                </wp:positionV>
                <wp:extent cx="349110" cy="794385"/>
                <wp:effectExtent l="38100" t="38100" r="13335" b="43815"/>
                <wp:wrapNone/>
                <wp:docPr id="710" name="Ink 710"/>
                <wp:cNvGraphicFramePr/>
                <a:graphic xmlns:a="http://schemas.openxmlformats.org/drawingml/2006/main">
                  <a:graphicData uri="http://schemas.microsoft.com/office/word/2010/wordprocessingInk">
                    <w14:contentPart bwMode="auto" r:id="rId30">
                      <w14:nvContentPartPr>
                        <w14:cNvContentPartPr/>
                      </w14:nvContentPartPr>
                      <w14:xfrm>
                        <a:off x="0" y="0"/>
                        <a:ext cx="349110" cy="794385"/>
                      </w14:xfrm>
                    </w14:contentPart>
                  </a:graphicData>
                </a:graphic>
              </wp:anchor>
            </w:drawing>
          </mc:Choice>
          <mc:Fallback>
            <w:pict>
              <v:shape w14:anchorId="0C3980E6" id="Ink 710" o:spid="_x0000_s1026" type="#_x0000_t75" style="position:absolute;margin-left:151.1pt;margin-top:167.25pt;width:28.2pt;height:63.2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">
                <v:imagedata r:id="rId31" o:title=""/>
              </v:shape>
            </w:pict>
          </mc:Fallback>
        </mc:AlternateContent>
      </w:r>
      <w:r w:rsidR="00470D3C">
        <w:rPr>
          <w:noProof/>
        </w:rPr>
        <w:t xml:space="preserve"> </w:t>
      </w:r>
      <w:r w:rsidR="009043FE">
        <w:rPr>
          <w:noProof/>
        </w:rPr>
        <w:drawing>
          <wp:inline distT="0" distB="0" distL="0" distR="0" wp14:anchorId="7E4AF95B" wp14:editId="4BA69E25">
            <wp:extent cx="937248" cy="314280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2" cstate="print">
                      <a:extLst>
                        <a:ext uri="{28A0092B-C50C-407E-A947-70E740481C1C}">
                          <a14:useLocalDpi xmlns:a14="http://schemas.microsoft.com/office/drawing/2010/main" val="0"/>
                        </a:ext>
                      </a:extLst>
                    </a:blip>
                    <a:srcRect l="2142" r="2142"/>
                    <a:stretch>
                      <a:fillRect/>
                    </a:stretch>
                  </pic:blipFill>
                  <pic:spPr bwMode="auto">
                    <a:xfrm>
                      <a:off x="0" y="0"/>
                      <a:ext cx="937248" cy="3142800"/>
                    </a:xfrm>
                    <a:prstGeom prst="rect">
                      <a:avLst/>
                    </a:prstGeom>
                    <a:ln>
                      <a:noFill/>
                    </a:ln>
                    <a:extLst>
                      <a:ext uri="{53640926-AAD7-44D8-BBD7-CCE9431645EC}">
                        <a14:shadowObscured xmlns:a14="http://schemas.microsoft.com/office/drawing/2010/main"/>
                      </a:ext>
                    </a:extLst>
                  </pic:spPr>
                </pic:pic>
              </a:graphicData>
            </a:graphic>
          </wp:inline>
        </w:drawing>
      </w:r>
      <w:r w:rsidR="00AD3DD7">
        <w:rPr>
          <w:noProof/>
        </w:rPr>
        <w:drawing>
          <wp:inline distT="0" distB="0" distL="0" distR="0" wp14:anchorId="2A4BCD11" wp14:editId="0CAA2DA0">
            <wp:extent cx="2011513" cy="3142800"/>
            <wp:effectExtent l="0" t="0" r="8255"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3">
                      <a:extLst>
                        <a:ext uri="{28A0092B-C50C-407E-A947-70E740481C1C}">
                          <a14:useLocalDpi xmlns:a14="http://schemas.microsoft.com/office/drawing/2010/main" val="0"/>
                        </a:ext>
                      </a:extLst>
                    </a:blip>
                    <a:srcRect t="39" b="39"/>
                    <a:stretch>
                      <a:fillRect/>
                    </a:stretch>
                  </pic:blipFill>
                  <pic:spPr bwMode="auto">
                    <a:xfrm>
                      <a:off x="0" y="0"/>
                      <a:ext cx="2011513" cy="3142800"/>
                    </a:xfrm>
                    <a:prstGeom prst="rect">
                      <a:avLst/>
                    </a:prstGeom>
                    <a:ln>
                      <a:noFill/>
                    </a:ln>
                    <a:extLst>
                      <a:ext uri="{53640926-AAD7-44D8-BBD7-CCE9431645EC}">
                        <a14:shadowObscured xmlns:a14="http://schemas.microsoft.com/office/drawing/2010/main"/>
                      </a:ext>
                    </a:extLst>
                  </pic:spPr>
                </pic:pic>
              </a:graphicData>
            </a:graphic>
          </wp:inline>
        </w:drawing>
      </w:r>
    </w:p>
    <w:p w14:paraId="79A033C4" w14:textId="4DAC87F6" w:rsidR="009043FE" w:rsidRPr="006D1C3F" w:rsidRDefault="00AD3DD7" w:rsidP="00C25E9C">
      <w:pPr>
        <w:pStyle w:val="Caption"/>
        <w:jc w:val="center"/>
      </w:pPr>
      <w:bookmarkStart w:id="12" w:name="_Toc118073857"/>
      <w:r>
        <w:t xml:space="preserve">Figure </w:t>
      </w:r>
      <w:fldSimple w:instr=" SEQ Figure \* ARABIC ">
        <w:r w:rsidR="00CB4875">
          <w:rPr>
            <w:noProof/>
          </w:rPr>
          <w:t>3</w:t>
        </w:r>
      </w:fldSimple>
      <w:r>
        <w:t xml:space="preserve"> </w:t>
      </w:r>
      <w:r w:rsidRPr="00AB4491">
        <w:t>Thematical Break-in Overview</w:t>
      </w:r>
      <w:r>
        <w:t xml:space="preserve"> </w:t>
      </w:r>
      <w:r w:rsidRPr="00AB4491">
        <w:t>Map [1,2,3]</w:t>
      </w:r>
      <w:bookmarkEnd w:id="12"/>
    </w:p>
    <w:tbl>
      <w:tblPr>
        <w:tblStyle w:val="GridTable4-Accent1"/>
        <w:tblW w:w="10834" w:type="dxa"/>
        <w:jc w:val="center"/>
        <w:tblLayout w:type="fixed"/>
        <w:tblLook w:val="04A0" w:firstRow="1" w:lastRow="0" w:firstColumn="1" w:lastColumn="0" w:noHBand="0" w:noVBand="1"/>
      </w:tblPr>
      <w:tblGrid>
        <w:gridCol w:w="715"/>
        <w:gridCol w:w="2824"/>
        <w:gridCol w:w="4325"/>
        <w:gridCol w:w="1080"/>
        <w:gridCol w:w="990"/>
        <w:gridCol w:w="900"/>
      </w:tblGrid>
      <w:tr w:rsidR="009043FE" w14:paraId="28C34D3D" w14:textId="77777777" w:rsidTr="00485CC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11EEE74F" w14:textId="77777777" w:rsidR="009043FE" w:rsidRDefault="009043FE" w:rsidP="009043FE">
            <w:pPr>
              <w:jc w:val="center"/>
            </w:pPr>
            <w:r>
              <w:br w:type="page"/>
              <w:t>Map Label</w:t>
            </w:r>
          </w:p>
        </w:tc>
        <w:tc>
          <w:tcPr>
            <w:tcW w:w="2824" w:type="dxa"/>
            <w:vAlign w:val="bottom"/>
          </w:tcPr>
          <w:p w14:paraId="152C73FB" w14:textId="77777777" w:rsidR="009043FE" w:rsidRDefault="009043FE" w:rsidP="004034C5">
            <w:pPr>
              <w:jc w:val="center"/>
              <w:cnfStyle w:val="100000000000" w:firstRow="1" w:lastRow="0" w:firstColumn="0" w:lastColumn="0" w:oddVBand="0" w:evenVBand="0" w:oddHBand="0" w:evenHBand="0" w:firstRowFirstColumn="0" w:firstRowLastColumn="0" w:lastRowFirstColumn="0" w:lastRowLastColumn="0"/>
            </w:pPr>
            <w:r>
              <w:t xml:space="preserve">Event </w:t>
            </w:r>
            <w:r w:rsidR="004034C5">
              <w:t>Summary</w:t>
            </w:r>
          </w:p>
        </w:tc>
        <w:tc>
          <w:tcPr>
            <w:tcW w:w="4325" w:type="dxa"/>
            <w:vAlign w:val="bottom"/>
          </w:tcPr>
          <w:p w14:paraId="656A1316" w14:textId="77777777" w:rsidR="009043FE" w:rsidRDefault="004034C5" w:rsidP="009043FE">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316B27F5" w14:textId="77777777" w:rsidR="009043FE" w:rsidRDefault="009043FE" w:rsidP="009043FE">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76E8AA3B" w14:textId="77777777" w:rsidR="009043FE" w:rsidRDefault="009043FE" w:rsidP="009043FE">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56D79D88" w14:textId="77777777" w:rsidR="009043FE" w:rsidRDefault="009043FE" w:rsidP="009043FE">
            <w:pPr>
              <w:jc w:val="center"/>
              <w:cnfStyle w:val="100000000000" w:firstRow="1" w:lastRow="0" w:firstColumn="0" w:lastColumn="0" w:oddVBand="0" w:evenVBand="0" w:oddHBand="0" w:evenHBand="0" w:firstRowFirstColumn="0" w:firstRowLastColumn="0" w:lastRowFirstColumn="0" w:lastRowLastColumn="0"/>
            </w:pPr>
            <w:r>
              <w:t>Wow?</w:t>
            </w:r>
          </w:p>
        </w:tc>
      </w:tr>
      <w:tr w:rsidR="009043FE" w14:paraId="4823B03D" w14:textId="77777777" w:rsidTr="00485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6776E70A" w14:textId="345D52B2" w:rsidR="009043FE" w:rsidRDefault="003D3AD3" w:rsidP="009043FE">
            <w:pPr>
              <w:jc w:val="center"/>
            </w:pPr>
            <w:r>
              <w:t>2</w:t>
            </w:r>
          </w:p>
        </w:tc>
        <w:tc>
          <w:tcPr>
            <w:tcW w:w="2824" w:type="dxa"/>
          </w:tcPr>
          <w:p w14:paraId="578A4838" w14:textId="5EB1A053" w:rsidR="009043FE" w:rsidRDefault="00070839" w:rsidP="009043FE">
            <w:pPr>
              <w:cnfStyle w:val="000000100000" w:firstRow="0" w:lastRow="0" w:firstColumn="0" w:lastColumn="0" w:oddVBand="0" w:evenVBand="0" w:oddHBand="1" w:evenHBand="0" w:firstRowFirstColumn="0" w:firstRowLastColumn="0" w:lastRowFirstColumn="0" w:lastRowLastColumn="0"/>
            </w:pPr>
            <w:r>
              <w:t xml:space="preserve">Electric </w:t>
            </w:r>
            <w:r w:rsidR="00485CCD">
              <w:t>circuit panel</w:t>
            </w:r>
          </w:p>
        </w:tc>
        <w:tc>
          <w:tcPr>
            <w:tcW w:w="4325" w:type="dxa"/>
          </w:tcPr>
          <w:p w14:paraId="6F016129" w14:textId="4B32926E" w:rsidR="009043FE" w:rsidRDefault="00485CCD" w:rsidP="009043FE">
            <w:pPr>
              <w:cnfStyle w:val="000000100000" w:firstRow="0" w:lastRow="0" w:firstColumn="0" w:lastColumn="0" w:oddVBand="0" w:evenVBand="0" w:oddHBand="1" w:evenHBand="0" w:firstRowFirstColumn="0" w:firstRowLastColumn="0" w:lastRowFirstColumn="0" w:lastRowLastColumn="0"/>
            </w:pPr>
            <w:r>
              <w:t xml:space="preserve">The player enters the section and see an aggressive zombie is killed by the </w:t>
            </w:r>
            <w:r w:rsidR="00C661E6">
              <w:t>electric panel</w:t>
            </w:r>
          </w:p>
        </w:tc>
        <w:tc>
          <w:tcPr>
            <w:tcW w:w="1080" w:type="dxa"/>
            <w:vAlign w:val="center"/>
          </w:tcPr>
          <w:p w14:paraId="22F9536A" w14:textId="6E28706E" w:rsidR="009043FE" w:rsidRDefault="00C661E6" w:rsidP="009043FE">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vAlign w:val="center"/>
          </w:tcPr>
          <w:p w14:paraId="5201C42D" w14:textId="0F8CEAA8" w:rsidR="009043FE" w:rsidRDefault="00C661E6" w:rsidP="009043FE">
            <w:pPr>
              <w:jc w:val="center"/>
              <w:cnfStyle w:val="000000100000" w:firstRow="0" w:lastRow="0" w:firstColumn="0" w:lastColumn="0" w:oddVBand="0" w:evenVBand="0" w:oddHBand="1" w:evenHBand="0" w:firstRowFirstColumn="0" w:firstRowLastColumn="0" w:lastRowFirstColumn="0" w:lastRowLastColumn="0"/>
            </w:pPr>
            <w:r>
              <w:t>0</w:t>
            </w:r>
            <w:r w:rsidR="00D6283E">
              <w:t>:</w:t>
            </w:r>
            <w:r>
              <w:t>45</w:t>
            </w:r>
          </w:p>
        </w:tc>
        <w:tc>
          <w:tcPr>
            <w:tcW w:w="900" w:type="dxa"/>
            <w:vAlign w:val="center"/>
          </w:tcPr>
          <w:p w14:paraId="28CFD4CE" w14:textId="77777777" w:rsidR="009043FE" w:rsidRDefault="009043FE" w:rsidP="009043FE">
            <w:pPr>
              <w:jc w:val="center"/>
              <w:cnfStyle w:val="000000100000" w:firstRow="0" w:lastRow="0" w:firstColumn="0" w:lastColumn="0" w:oddVBand="0" w:evenVBand="0" w:oddHBand="1" w:evenHBand="0" w:firstRowFirstColumn="0" w:firstRowLastColumn="0" w:lastRowFirstColumn="0" w:lastRowLastColumn="0"/>
            </w:pPr>
          </w:p>
        </w:tc>
      </w:tr>
      <w:tr w:rsidR="009043FE" w14:paraId="4AA4F7A5" w14:textId="77777777" w:rsidTr="00485CCD">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1C2CDFFD" w14:textId="5B573445" w:rsidR="009043FE" w:rsidRDefault="003D3AD3" w:rsidP="009043FE">
            <w:pPr>
              <w:jc w:val="center"/>
            </w:pPr>
            <w:r>
              <w:t>2</w:t>
            </w:r>
            <w:r w:rsidR="000C32F3">
              <w:t>a</w:t>
            </w:r>
          </w:p>
        </w:tc>
        <w:tc>
          <w:tcPr>
            <w:tcW w:w="2824" w:type="dxa"/>
          </w:tcPr>
          <w:p w14:paraId="0099BFDC" w14:textId="104BFF14" w:rsidR="009043FE" w:rsidRDefault="00C661E6" w:rsidP="009043FE">
            <w:pPr>
              <w:cnfStyle w:val="000000000000" w:firstRow="0" w:lastRow="0" w:firstColumn="0" w:lastColumn="0" w:oddVBand="0" w:evenVBand="0" w:oddHBand="0" w:evenHBand="0" w:firstRowFirstColumn="0" w:firstRowLastColumn="0" w:lastRowFirstColumn="0" w:lastRowLastColumn="0"/>
            </w:pPr>
            <w:r>
              <w:t xml:space="preserve">Thematical sawblade penetrating </w:t>
            </w:r>
            <w:r w:rsidR="003D3AD3">
              <w:t>grating wall</w:t>
            </w:r>
          </w:p>
        </w:tc>
        <w:tc>
          <w:tcPr>
            <w:tcW w:w="4325" w:type="dxa"/>
          </w:tcPr>
          <w:p w14:paraId="25621152" w14:textId="2D345ACD" w:rsidR="009043FE" w:rsidRDefault="003D3AD3" w:rsidP="009043FE">
            <w:pPr>
              <w:cnfStyle w:val="000000000000" w:firstRow="0" w:lastRow="0" w:firstColumn="0" w:lastColumn="0" w:oddVBand="0" w:evenVBand="0" w:oddHBand="0" w:evenHBand="0" w:firstRowFirstColumn="0" w:firstRowLastColumn="0" w:lastRowFirstColumn="0" w:lastRowLastColumn="0"/>
            </w:pPr>
            <w:r>
              <w:t>The player enter</w:t>
            </w:r>
            <w:r w:rsidR="000C32F3">
              <w:t>s the middle part of the section. Props drops from the</w:t>
            </w:r>
            <w:r w:rsidR="008432AF">
              <w:t xml:space="preserve"> left and right side onto the thematical sawblades piles and </w:t>
            </w:r>
            <w:r w:rsidR="00D27FA2">
              <w:t>bl</w:t>
            </w:r>
            <w:r w:rsidR="00154FF1">
              <w:t xml:space="preserve">ow out two thematical sawblade. The sawblades fly toward the zombie </w:t>
            </w:r>
            <w:r w:rsidR="0015302D">
              <w:t>and penetrate</w:t>
            </w:r>
            <w:r w:rsidR="00154FF1">
              <w:t xml:space="preserve"> the grating wall and kill </w:t>
            </w:r>
            <w:r w:rsidR="00AF2E64">
              <w:t>it</w:t>
            </w:r>
          </w:p>
        </w:tc>
        <w:tc>
          <w:tcPr>
            <w:tcW w:w="1080" w:type="dxa"/>
            <w:vAlign w:val="center"/>
          </w:tcPr>
          <w:p w14:paraId="3E3F4BAF" w14:textId="0085F174" w:rsidR="009043FE" w:rsidRDefault="00535B8D" w:rsidP="009043FE">
            <w:pPr>
              <w:jc w:val="center"/>
              <w:cnfStyle w:val="000000000000" w:firstRow="0" w:lastRow="0" w:firstColumn="0" w:lastColumn="0" w:oddVBand="0" w:evenVBand="0" w:oddHBand="0" w:evenHBand="0" w:firstRowFirstColumn="0" w:firstRowLastColumn="0" w:lastRowFirstColumn="0" w:lastRowLastColumn="0"/>
            </w:pPr>
            <w:r>
              <w:t>1</w:t>
            </w:r>
          </w:p>
        </w:tc>
        <w:tc>
          <w:tcPr>
            <w:tcW w:w="990" w:type="dxa"/>
            <w:vAlign w:val="center"/>
          </w:tcPr>
          <w:p w14:paraId="1D475633" w14:textId="6C2C3F86" w:rsidR="009043FE" w:rsidRDefault="00535B8D" w:rsidP="009043FE">
            <w:pPr>
              <w:jc w:val="center"/>
              <w:cnfStyle w:val="000000000000" w:firstRow="0" w:lastRow="0" w:firstColumn="0" w:lastColumn="0" w:oddVBand="0" w:evenVBand="0" w:oddHBand="0" w:evenHBand="0" w:firstRowFirstColumn="0" w:firstRowLastColumn="0" w:lastRowFirstColumn="0" w:lastRowLastColumn="0"/>
            </w:pPr>
            <w:r>
              <w:t>0</w:t>
            </w:r>
            <w:r w:rsidR="00D6283E">
              <w:t>:</w:t>
            </w:r>
            <w:r>
              <w:t>50</w:t>
            </w:r>
          </w:p>
        </w:tc>
        <w:tc>
          <w:tcPr>
            <w:tcW w:w="900" w:type="dxa"/>
            <w:vAlign w:val="center"/>
          </w:tcPr>
          <w:p w14:paraId="54C2A79C" w14:textId="42D06ABF" w:rsidR="009043FE" w:rsidRDefault="009976D8" w:rsidP="009043FE">
            <w:pPr>
              <w:jc w:val="center"/>
              <w:cnfStyle w:val="000000000000" w:firstRow="0" w:lastRow="0" w:firstColumn="0" w:lastColumn="0" w:oddVBand="0" w:evenVBand="0" w:oddHBand="0" w:evenHBand="0" w:firstRowFirstColumn="0" w:firstRowLastColumn="0" w:lastRowFirstColumn="0" w:lastRowLastColumn="0"/>
            </w:pPr>
            <w:r>
              <w:t>YES</w:t>
            </w:r>
          </w:p>
        </w:tc>
      </w:tr>
      <w:tr w:rsidR="009043FE" w14:paraId="0D9BE58C" w14:textId="77777777" w:rsidTr="00485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35BD44F7" w14:textId="0E51ED91" w:rsidR="009043FE" w:rsidRDefault="000C32F3" w:rsidP="009043FE">
            <w:pPr>
              <w:jc w:val="center"/>
            </w:pPr>
            <w:r>
              <w:t>2b</w:t>
            </w:r>
          </w:p>
        </w:tc>
        <w:tc>
          <w:tcPr>
            <w:tcW w:w="2824" w:type="dxa"/>
          </w:tcPr>
          <w:p w14:paraId="390B9145" w14:textId="23E4E85C" w:rsidR="009043FE" w:rsidRDefault="00535B8D" w:rsidP="009043FE">
            <w:pPr>
              <w:cnfStyle w:val="000000100000" w:firstRow="0" w:lastRow="0" w:firstColumn="0" w:lastColumn="0" w:oddVBand="0" w:evenVBand="0" w:oddHBand="1" w:evenHBand="0" w:firstRowFirstColumn="0" w:firstRowLastColumn="0" w:lastRowFirstColumn="0" w:lastRowLastColumn="0"/>
            </w:pPr>
            <w:r>
              <w:t>Thematical sawblade stop electric conduction</w:t>
            </w:r>
          </w:p>
        </w:tc>
        <w:tc>
          <w:tcPr>
            <w:tcW w:w="4325" w:type="dxa"/>
          </w:tcPr>
          <w:p w14:paraId="0BD0E03B" w14:textId="113F1F04" w:rsidR="009043FE" w:rsidRDefault="00535B8D" w:rsidP="009043FE">
            <w:pPr>
              <w:cnfStyle w:val="000000100000" w:firstRow="0" w:lastRow="0" w:firstColumn="0" w:lastColumn="0" w:oddVBand="0" w:evenVBand="0" w:oddHBand="1" w:evenHBand="0" w:firstRowFirstColumn="0" w:firstRowLastColumn="0" w:lastRowFirstColumn="0" w:lastRowLastColumn="0"/>
            </w:pPr>
            <w:r>
              <w:t xml:space="preserve">The player sees </w:t>
            </w:r>
            <w:r w:rsidR="000B4C16">
              <w:t>a</w:t>
            </w:r>
            <w:r>
              <w:t xml:space="preserve"> thematical sawblade</w:t>
            </w:r>
            <w:r w:rsidR="0009497B">
              <w:t xml:space="preserve"> </w:t>
            </w:r>
            <w:r w:rsidR="00367FB5">
              <w:t xml:space="preserve">stuck in the electric circuit panel </w:t>
            </w:r>
            <w:r w:rsidR="000B4C16">
              <w:t>and the sparking of electricity stops and walk through it safely</w:t>
            </w:r>
          </w:p>
        </w:tc>
        <w:tc>
          <w:tcPr>
            <w:tcW w:w="1080" w:type="dxa"/>
            <w:vAlign w:val="center"/>
          </w:tcPr>
          <w:p w14:paraId="6736FAF1" w14:textId="209017AB" w:rsidR="009043FE" w:rsidRDefault="009976D8" w:rsidP="009043FE">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vAlign w:val="center"/>
          </w:tcPr>
          <w:p w14:paraId="4345E2A4" w14:textId="78A513D8" w:rsidR="009043FE" w:rsidRDefault="009976D8" w:rsidP="009043FE">
            <w:pPr>
              <w:jc w:val="center"/>
              <w:cnfStyle w:val="000000100000" w:firstRow="0" w:lastRow="0" w:firstColumn="0" w:lastColumn="0" w:oddVBand="0" w:evenVBand="0" w:oddHBand="1" w:evenHBand="0" w:firstRowFirstColumn="0" w:firstRowLastColumn="0" w:lastRowFirstColumn="0" w:lastRowLastColumn="0"/>
            </w:pPr>
            <w:r>
              <w:t>0</w:t>
            </w:r>
            <w:r w:rsidR="00D6283E">
              <w:t>:</w:t>
            </w:r>
            <w:r>
              <w:t>55</w:t>
            </w:r>
          </w:p>
        </w:tc>
        <w:tc>
          <w:tcPr>
            <w:tcW w:w="900" w:type="dxa"/>
            <w:vAlign w:val="center"/>
          </w:tcPr>
          <w:p w14:paraId="6B14876A" w14:textId="77777777" w:rsidR="009043FE" w:rsidRDefault="009043FE" w:rsidP="009043FE">
            <w:pPr>
              <w:jc w:val="center"/>
              <w:cnfStyle w:val="000000100000" w:firstRow="0" w:lastRow="0" w:firstColumn="0" w:lastColumn="0" w:oddVBand="0" w:evenVBand="0" w:oddHBand="1" w:evenHBand="0" w:firstRowFirstColumn="0" w:firstRowLastColumn="0" w:lastRowFirstColumn="0" w:lastRowLastColumn="0"/>
            </w:pPr>
          </w:p>
        </w:tc>
      </w:tr>
      <w:tr w:rsidR="009043FE" w14:paraId="1792B72E" w14:textId="77777777" w:rsidTr="00485CCD">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30C1DF09" w14:textId="2145C88E" w:rsidR="009043FE" w:rsidRDefault="000C32F3" w:rsidP="009043FE">
            <w:pPr>
              <w:jc w:val="center"/>
            </w:pPr>
            <w:r>
              <w:t>3</w:t>
            </w:r>
          </w:p>
        </w:tc>
        <w:tc>
          <w:tcPr>
            <w:tcW w:w="2824" w:type="dxa"/>
          </w:tcPr>
          <w:p w14:paraId="1896386F" w14:textId="1243989E" w:rsidR="009043FE" w:rsidRDefault="009976D8" w:rsidP="009043FE">
            <w:pPr>
              <w:cnfStyle w:val="000000000000" w:firstRow="0" w:lastRow="0" w:firstColumn="0" w:lastColumn="0" w:oddVBand="0" w:evenVBand="0" w:oddHBand="0" w:evenHBand="0" w:firstRowFirstColumn="0" w:firstRowLastColumn="0" w:lastRowFirstColumn="0" w:lastRowLastColumn="0"/>
            </w:pPr>
            <w:r>
              <w:t>Enter the warehouse</w:t>
            </w:r>
          </w:p>
        </w:tc>
        <w:tc>
          <w:tcPr>
            <w:tcW w:w="4325" w:type="dxa"/>
          </w:tcPr>
          <w:p w14:paraId="55FFBDD5" w14:textId="46719FA3" w:rsidR="009043FE" w:rsidRDefault="009976D8" w:rsidP="009043FE">
            <w:pPr>
              <w:cnfStyle w:val="000000000000" w:firstRow="0" w:lastRow="0" w:firstColumn="0" w:lastColumn="0" w:oddVBand="0" w:evenVBand="0" w:oddHBand="0" w:evenHBand="0" w:firstRowFirstColumn="0" w:firstRowLastColumn="0" w:lastRowFirstColumn="0" w:lastRowLastColumn="0"/>
            </w:pPr>
            <w:r>
              <w:t xml:space="preserve">The player kills the zombie from the left </w:t>
            </w:r>
            <w:r w:rsidR="00911A2E">
              <w:t xml:space="preserve">corner and use the thematical sawblade to stop the electric circuit panel behind the grating wall </w:t>
            </w:r>
            <w:r w:rsidR="00DA48AB">
              <w:t>. The player open the door and enter the warehouse</w:t>
            </w:r>
            <w:r w:rsidR="00BA66AC">
              <w:t xml:space="preserve"> (next section)</w:t>
            </w:r>
          </w:p>
        </w:tc>
        <w:tc>
          <w:tcPr>
            <w:tcW w:w="1080" w:type="dxa"/>
            <w:vAlign w:val="center"/>
          </w:tcPr>
          <w:p w14:paraId="4F228778" w14:textId="04AB6AEB" w:rsidR="009043FE" w:rsidRDefault="007B3636" w:rsidP="009043FE">
            <w:pPr>
              <w:jc w:val="center"/>
              <w:cnfStyle w:val="000000000000" w:firstRow="0" w:lastRow="0" w:firstColumn="0" w:lastColumn="0" w:oddVBand="0" w:evenVBand="0" w:oddHBand="0" w:evenHBand="0" w:firstRowFirstColumn="0" w:firstRowLastColumn="0" w:lastRowFirstColumn="0" w:lastRowLastColumn="0"/>
            </w:pPr>
            <w:r>
              <w:t>2</w:t>
            </w:r>
          </w:p>
        </w:tc>
        <w:tc>
          <w:tcPr>
            <w:tcW w:w="990" w:type="dxa"/>
            <w:vAlign w:val="center"/>
          </w:tcPr>
          <w:p w14:paraId="7AB3E06E" w14:textId="7ADFB8BF" w:rsidR="009043FE" w:rsidRDefault="007B3636" w:rsidP="009043FE">
            <w:pPr>
              <w:jc w:val="center"/>
              <w:cnfStyle w:val="000000000000" w:firstRow="0" w:lastRow="0" w:firstColumn="0" w:lastColumn="0" w:oddVBand="0" w:evenVBand="0" w:oddHBand="0" w:evenHBand="0" w:firstRowFirstColumn="0" w:firstRowLastColumn="0" w:lastRowFirstColumn="0" w:lastRowLastColumn="0"/>
            </w:pPr>
            <w:r>
              <w:t>1</w:t>
            </w:r>
            <w:r w:rsidR="00D6283E">
              <w:t>:</w:t>
            </w:r>
            <w:r w:rsidR="00DA48AB">
              <w:t>15</w:t>
            </w:r>
          </w:p>
        </w:tc>
        <w:tc>
          <w:tcPr>
            <w:tcW w:w="900" w:type="dxa"/>
            <w:vAlign w:val="center"/>
          </w:tcPr>
          <w:p w14:paraId="61B5D3FF" w14:textId="77777777" w:rsidR="009043FE" w:rsidRDefault="009043FE" w:rsidP="009043FE">
            <w:pPr>
              <w:jc w:val="center"/>
              <w:cnfStyle w:val="000000000000" w:firstRow="0" w:lastRow="0" w:firstColumn="0" w:lastColumn="0" w:oddVBand="0" w:evenVBand="0" w:oddHBand="0" w:evenHBand="0" w:firstRowFirstColumn="0" w:firstRowLastColumn="0" w:lastRowFirstColumn="0" w:lastRowLastColumn="0"/>
            </w:pPr>
          </w:p>
        </w:tc>
      </w:tr>
    </w:tbl>
    <w:p w14:paraId="48F2C431" w14:textId="0526640E" w:rsidR="00700057" w:rsidRPr="009043FE" w:rsidRDefault="009043FE" w:rsidP="00700057">
      <w:pPr>
        <w:pStyle w:val="Heading3"/>
      </w:pPr>
      <w:r>
        <w:br w:type="page"/>
      </w:r>
      <w:bookmarkStart w:id="13" w:name="_Toc118073876"/>
      <w:r w:rsidR="00937A38">
        <w:lastRenderedPageBreak/>
        <w:t xml:space="preserve">Section 3: </w:t>
      </w:r>
      <w:r w:rsidR="00F759AC">
        <w:t>Sawblades and Zombies</w:t>
      </w:r>
      <w:bookmarkEnd w:id="13"/>
    </w:p>
    <w:p w14:paraId="58632BF7" w14:textId="5DBB356F" w:rsidR="00844D65" w:rsidRDefault="00FC3E28" w:rsidP="00844D65">
      <w:pPr>
        <w:keepNext/>
        <w:jc w:val="center"/>
      </w:pPr>
      <w:r>
        <w:rPr>
          <w:noProof/>
        </w:rPr>
        <mc:AlternateContent>
          <mc:Choice Requires="wpi">
            <w:drawing>
              <wp:anchor distT="0" distB="0" distL="114300" distR="114300" simplePos="0" relativeHeight="251806720" behindDoc="0" locked="0" layoutInCell="1" allowOverlap="1" wp14:anchorId="737AA609" wp14:editId="427F4112">
                <wp:simplePos x="0" y="0"/>
                <wp:positionH relativeFrom="column">
                  <wp:posOffset>2221865</wp:posOffset>
                </wp:positionH>
                <wp:positionV relativeFrom="paragraph">
                  <wp:posOffset>671195</wp:posOffset>
                </wp:positionV>
                <wp:extent cx="810260" cy="600075"/>
                <wp:effectExtent l="57150" t="38100" r="0" b="47625"/>
                <wp:wrapNone/>
                <wp:docPr id="853" name="Ink 853"/>
                <wp:cNvGraphicFramePr/>
                <a:graphic xmlns:a="http://schemas.openxmlformats.org/drawingml/2006/main">
                  <a:graphicData uri="http://schemas.microsoft.com/office/word/2010/wordprocessingInk">
                    <w14:contentPart bwMode="auto" r:id="rId34">
                      <w14:nvContentPartPr>
                        <w14:cNvContentPartPr/>
                      </w14:nvContentPartPr>
                      <w14:xfrm>
                        <a:off x="0" y="0"/>
                        <a:ext cx="810260" cy="600075"/>
                      </w14:xfrm>
                    </w14:contentPart>
                  </a:graphicData>
                </a:graphic>
              </wp:anchor>
            </w:drawing>
          </mc:Choice>
          <mc:Fallback>
            <w:pict>
              <v:shape w14:anchorId="25D6EB3D" id="Ink 853" o:spid="_x0000_s1026" type="#_x0000_t75" style="position:absolute;margin-left:174.25pt;margin-top:52.15pt;width:65.2pt;height:48.6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">
                <v:imagedata r:id="rId35" o:title=""/>
              </v:shape>
            </w:pict>
          </mc:Fallback>
        </mc:AlternateContent>
      </w:r>
      <w:r>
        <w:rPr>
          <w:noProof/>
        </w:rPr>
        <mc:AlternateContent>
          <mc:Choice Requires="wpi">
            <w:drawing>
              <wp:anchor distT="0" distB="0" distL="114300" distR="114300" simplePos="0" relativeHeight="251803648" behindDoc="0" locked="0" layoutInCell="1" allowOverlap="1" wp14:anchorId="113C7E48" wp14:editId="445C469D">
                <wp:simplePos x="0" y="0"/>
                <wp:positionH relativeFrom="column">
                  <wp:posOffset>2651760</wp:posOffset>
                </wp:positionH>
                <wp:positionV relativeFrom="paragraph">
                  <wp:posOffset>2286635</wp:posOffset>
                </wp:positionV>
                <wp:extent cx="318215" cy="207360"/>
                <wp:effectExtent l="57150" t="38100" r="43815" b="40640"/>
                <wp:wrapNone/>
                <wp:docPr id="849" name="Ink 849"/>
                <wp:cNvGraphicFramePr/>
                <a:graphic xmlns:a="http://schemas.openxmlformats.org/drawingml/2006/main">
                  <a:graphicData uri="http://schemas.microsoft.com/office/word/2010/wordprocessingInk">
                    <w14:contentPart bwMode="auto" r:id="rId36">
                      <w14:nvContentPartPr>
                        <w14:cNvContentPartPr/>
                      </w14:nvContentPartPr>
                      <w14:xfrm>
                        <a:off x="0" y="0"/>
                        <a:ext cx="318215" cy="207360"/>
                      </w14:xfrm>
                    </w14:contentPart>
                  </a:graphicData>
                </a:graphic>
              </wp:anchor>
            </w:drawing>
          </mc:Choice>
          <mc:Fallback>
            <w:pict>
              <v:shape w14:anchorId="60EECB02" id="Ink 849" o:spid="_x0000_s1026" type="#_x0000_t75" style="position:absolute;margin-left:208.1pt;margin-top:179.35pt;width:26.45pt;height:17.75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">
                <v:imagedata r:id="rId37" o:title=""/>
              </v:shape>
            </w:pict>
          </mc:Fallback>
        </mc:AlternateContent>
      </w:r>
      <w:r>
        <w:rPr>
          <w:noProof/>
        </w:rPr>
        <mc:AlternateContent>
          <mc:Choice Requires="wpi">
            <w:drawing>
              <wp:anchor distT="0" distB="0" distL="114300" distR="114300" simplePos="0" relativeHeight="251799552" behindDoc="0" locked="0" layoutInCell="1" allowOverlap="1" wp14:anchorId="17E3F503" wp14:editId="777FC07F">
                <wp:simplePos x="0" y="0"/>
                <wp:positionH relativeFrom="column">
                  <wp:posOffset>2320290</wp:posOffset>
                </wp:positionH>
                <wp:positionV relativeFrom="paragraph">
                  <wp:posOffset>1728470</wp:posOffset>
                </wp:positionV>
                <wp:extent cx="269230" cy="216670"/>
                <wp:effectExtent l="57150" t="38100" r="55245" b="50165"/>
                <wp:wrapNone/>
                <wp:docPr id="842" name="Ink 842"/>
                <wp:cNvGraphicFramePr/>
                <a:graphic xmlns:a="http://schemas.openxmlformats.org/drawingml/2006/main">
                  <a:graphicData uri="http://schemas.microsoft.com/office/word/2010/wordprocessingInk">
                    <w14:contentPart bwMode="auto" r:id="rId38">
                      <w14:nvContentPartPr>
                        <w14:cNvContentPartPr/>
                      </w14:nvContentPartPr>
                      <w14:xfrm>
                        <a:off x="0" y="0"/>
                        <a:ext cx="269230" cy="216670"/>
                      </w14:xfrm>
                    </w14:contentPart>
                  </a:graphicData>
                </a:graphic>
              </wp:anchor>
            </w:drawing>
          </mc:Choice>
          <mc:Fallback>
            <w:pict>
              <v:shape w14:anchorId="689E921A" id="Ink 842" o:spid="_x0000_s1026" type="#_x0000_t75" style="position:absolute;margin-left:182pt;margin-top:135.4pt;width:22.65pt;height:18.4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">
                <v:imagedata r:id="rId39" o:title=""/>
              </v:shape>
            </w:pict>
          </mc:Fallback>
        </mc:AlternateContent>
      </w:r>
      <w:r>
        <w:rPr>
          <w:noProof/>
        </w:rPr>
        <mc:AlternateContent>
          <mc:Choice Requires="wpi">
            <w:drawing>
              <wp:anchor distT="0" distB="0" distL="114300" distR="114300" simplePos="0" relativeHeight="251795456" behindDoc="0" locked="0" layoutInCell="1" allowOverlap="1" wp14:anchorId="314223B2" wp14:editId="399AB9D2">
                <wp:simplePos x="0" y="0"/>
                <wp:positionH relativeFrom="column">
                  <wp:posOffset>2386965</wp:posOffset>
                </wp:positionH>
                <wp:positionV relativeFrom="paragraph">
                  <wp:posOffset>2172970</wp:posOffset>
                </wp:positionV>
                <wp:extent cx="159305" cy="268250"/>
                <wp:effectExtent l="57150" t="57150" r="50800" b="55880"/>
                <wp:wrapNone/>
                <wp:docPr id="838" name="Ink 838"/>
                <wp:cNvGraphicFramePr/>
                <a:graphic xmlns:a="http://schemas.openxmlformats.org/drawingml/2006/main">
                  <a:graphicData uri="http://schemas.microsoft.com/office/word/2010/wordprocessingInk">
                    <w14:contentPart bwMode="auto" r:id="rId40">
                      <w14:nvContentPartPr>
                        <w14:cNvContentPartPr/>
                      </w14:nvContentPartPr>
                      <w14:xfrm>
                        <a:off x="0" y="0"/>
                        <a:ext cx="159305" cy="268250"/>
                      </w14:xfrm>
                    </w14:contentPart>
                  </a:graphicData>
                </a:graphic>
              </wp:anchor>
            </w:drawing>
          </mc:Choice>
          <mc:Fallback>
            <w:pict>
              <v:shape w14:anchorId="0F7FF783" id="Ink 838" o:spid="_x0000_s1026" type="#_x0000_t75" style="position:absolute;margin-left:187.25pt;margin-top:170.4pt;width:14pt;height:22.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">
                <v:imagedata r:id="rId41" o:title=""/>
              </v:shape>
            </w:pict>
          </mc:Fallback>
        </mc:AlternateContent>
      </w:r>
      <w:r>
        <w:rPr>
          <w:noProof/>
        </w:rPr>
        <mc:AlternateContent>
          <mc:Choice Requires="wpi">
            <w:drawing>
              <wp:anchor distT="0" distB="0" distL="114300" distR="114300" simplePos="0" relativeHeight="251792384" behindDoc="0" locked="0" layoutInCell="1" allowOverlap="1" wp14:anchorId="40A07CDD" wp14:editId="633774AA">
                <wp:simplePos x="0" y="0"/>
                <wp:positionH relativeFrom="column">
                  <wp:posOffset>2028390</wp:posOffset>
                </wp:positionH>
                <wp:positionV relativeFrom="paragraph">
                  <wp:posOffset>2217695</wp:posOffset>
                </wp:positionV>
                <wp:extent cx="100440" cy="224280"/>
                <wp:effectExtent l="38100" t="38100" r="52070" b="42545"/>
                <wp:wrapNone/>
                <wp:docPr id="835" name="Ink 835"/>
                <wp:cNvGraphicFramePr/>
                <a:graphic xmlns:a="http://schemas.openxmlformats.org/drawingml/2006/main">
                  <a:graphicData uri="http://schemas.microsoft.com/office/word/2010/wordprocessingInk">
                    <w14:contentPart bwMode="auto" r:id="rId42">
                      <w14:nvContentPartPr>
                        <w14:cNvContentPartPr/>
                      </w14:nvContentPartPr>
                      <w14:xfrm>
                        <a:off x="0" y="0"/>
                        <a:ext cx="100440" cy="224280"/>
                      </w14:xfrm>
                    </w14:contentPart>
                  </a:graphicData>
                </a:graphic>
              </wp:anchor>
            </w:drawing>
          </mc:Choice>
          <mc:Fallback>
            <w:pict>
              <v:shape w14:anchorId="57F19DEF" id="Ink 835" o:spid="_x0000_s1026" type="#_x0000_t75" style="position:absolute;margin-left:159pt;margin-top:173.9pt;width:9.3pt;height:19.05pt;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">
                <v:imagedata r:id="rId43" o:title=""/>
              </v:shape>
            </w:pict>
          </mc:Fallback>
        </mc:AlternateContent>
      </w:r>
      <w:r>
        <w:rPr>
          <w:noProof/>
        </w:rPr>
        <mc:AlternateContent>
          <mc:Choice Requires="wpi">
            <w:drawing>
              <wp:anchor distT="0" distB="0" distL="114300" distR="114300" simplePos="0" relativeHeight="251791360" behindDoc="0" locked="0" layoutInCell="1" allowOverlap="1" wp14:anchorId="6F8E0461" wp14:editId="13206282">
                <wp:simplePos x="0" y="0"/>
                <wp:positionH relativeFrom="column">
                  <wp:posOffset>1882140</wp:posOffset>
                </wp:positionH>
                <wp:positionV relativeFrom="paragraph">
                  <wp:posOffset>2192020</wp:posOffset>
                </wp:positionV>
                <wp:extent cx="123190" cy="228050"/>
                <wp:effectExtent l="57150" t="38100" r="0" b="57785"/>
                <wp:wrapNone/>
                <wp:docPr id="834" name="Ink 834"/>
                <wp:cNvGraphicFramePr/>
                <a:graphic xmlns:a="http://schemas.openxmlformats.org/drawingml/2006/main">
                  <a:graphicData uri="http://schemas.microsoft.com/office/word/2010/wordprocessingInk">
                    <w14:contentPart bwMode="auto" r:id="rId44">
                      <w14:nvContentPartPr>
                        <w14:cNvContentPartPr/>
                      </w14:nvContentPartPr>
                      <w14:xfrm>
                        <a:off x="0" y="0"/>
                        <a:ext cx="123190" cy="228050"/>
                      </w14:xfrm>
                    </w14:contentPart>
                  </a:graphicData>
                </a:graphic>
              </wp:anchor>
            </w:drawing>
          </mc:Choice>
          <mc:Fallback>
            <w:pict>
              <v:shape w14:anchorId="514D4898" id="Ink 834" o:spid="_x0000_s1026" type="#_x0000_t75" style="position:absolute;margin-left:147.5pt;margin-top:171.9pt;width:11.1pt;height:19.35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">
                <v:imagedata r:id="rId45" o:title=""/>
              </v:shape>
            </w:pict>
          </mc:Fallback>
        </mc:AlternateContent>
      </w:r>
      <w:r>
        <w:rPr>
          <w:noProof/>
        </w:rPr>
        <mc:AlternateContent>
          <mc:Choice Requires="wpi">
            <w:drawing>
              <wp:anchor distT="0" distB="0" distL="114300" distR="114300" simplePos="0" relativeHeight="251788288" behindDoc="0" locked="0" layoutInCell="1" allowOverlap="1" wp14:anchorId="70F4F9F2" wp14:editId="7CA64C52">
                <wp:simplePos x="0" y="0"/>
                <wp:positionH relativeFrom="column">
                  <wp:posOffset>1443990</wp:posOffset>
                </wp:positionH>
                <wp:positionV relativeFrom="paragraph">
                  <wp:posOffset>2007870</wp:posOffset>
                </wp:positionV>
                <wp:extent cx="253465" cy="241890"/>
                <wp:effectExtent l="38100" t="38100" r="51435" b="44450"/>
                <wp:wrapNone/>
                <wp:docPr id="828" name="Ink 828"/>
                <wp:cNvGraphicFramePr/>
                <a:graphic xmlns:a="http://schemas.openxmlformats.org/drawingml/2006/main">
                  <a:graphicData uri="http://schemas.microsoft.com/office/word/2010/wordprocessingInk">
                    <w14:contentPart bwMode="auto" r:id="rId46">
                      <w14:nvContentPartPr>
                        <w14:cNvContentPartPr/>
                      </w14:nvContentPartPr>
                      <w14:xfrm>
                        <a:off x="0" y="0"/>
                        <a:ext cx="253465" cy="241890"/>
                      </w14:xfrm>
                    </w14:contentPart>
                  </a:graphicData>
                </a:graphic>
              </wp:anchor>
            </w:drawing>
          </mc:Choice>
          <mc:Fallback>
            <w:pict>
              <v:shape w14:anchorId="64C87A8C" id="Ink 828" o:spid="_x0000_s1026" type="#_x0000_t75" style="position:absolute;margin-left:113pt;margin-top:157.4pt;width:21.35pt;height:20.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">
                <v:imagedata r:id="rId47" o:title=""/>
              </v:shape>
            </w:pict>
          </mc:Fallback>
        </mc:AlternateContent>
      </w:r>
      <w:r>
        <w:rPr>
          <w:noProof/>
        </w:rPr>
        <mc:AlternateContent>
          <mc:Choice Requires="wpi">
            <w:drawing>
              <wp:anchor distT="0" distB="0" distL="114300" distR="114300" simplePos="0" relativeHeight="251784192" behindDoc="0" locked="0" layoutInCell="1" allowOverlap="1" wp14:anchorId="243333C3" wp14:editId="1E780D96">
                <wp:simplePos x="0" y="0"/>
                <wp:positionH relativeFrom="column">
                  <wp:posOffset>1303655</wp:posOffset>
                </wp:positionH>
                <wp:positionV relativeFrom="paragraph">
                  <wp:posOffset>579120</wp:posOffset>
                </wp:positionV>
                <wp:extent cx="356015" cy="382270"/>
                <wp:effectExtent l="38100" t="38100" r="6350" b="55880"/>
                <wp:wrapNone/>
                <wp:docPr id="824" name="Ink 824"/>
                <wp:cNvGraphicFramePr/>
                <a:graphic xmlns:a="http://schemas.openxmlformats.org/drawingml/2006/main">
                  <a:graphicData uri="http://schemas.microsoft.com/office/word/2010/wordprocessingInk">
                    <w14:contentPart bwMode="auto" r:id="rId48">
                      <w14:nvContentPartPr>
                        <w14:cNvContentPartPr/>
                      </w14:nvContentPartPr>
                      <w14:xfrm>
                        <a:off x="0" y="0"/>
                        <a:ext cx="356015" cy="382270"/>
                      </w14:xfrm>
                    </w14:contentPart>
                  </a:graphicData>
                </a:graphic>
              </wp:anchor>
            </w:drawing>
          </mc:Choice>
          <mc:Fallback>
            <w:pict>
              <v:shape w14:anchorId="4A792ACA" id="Ink 824" o:spid="_x0000_s1026" type="#_x0000_t75" style="position:absolute;margin-left:101.95pt;margin-top:44.9pt;width:29.45pt;height:31.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">
                <v:imagedata r:id="rId49" o:title=""/>
              </v:shape>
            </w:pict>
          </mc:Fallback>
        </mc:AlternateContent>
      </w:r>
      <w:r>
        <w:rPr>
          <w:noProof/>
        </w:rPr>
        <mc:AlternateContent>
          <mc:Choice Requires="wpi">
            <w:drawing>
              <wp:anchor distT="0" distB="0" distL="114300" distR="114300" simplePos="0" relativeHeight="251776000" behindDoc="0" locked="0" layoutInCell="1" allowOverlap="1" wp14:anchorId="75051409" wp14:editId="2D72CA6F">
                <wp:simplePos x="0" y="0"/>
                <wp:positionH relativeFrom="column">
                  <wp:posOffset>1184910</wp:posOffset>
                </wp:positionH>
                <wp:positionV relativeFrom="paragraph">
                  <wp:posOffset>1270000</wp:posOffset>
                </wp:positionV>
                <wp:extent cx="1138555" cy="501200"/>
                <wp:effectExtent l="38100" t="57150" r="23495" b="51435"/>
                <wp:wrapNone/>
                <wp:docPr id="816" name="Ink 816"/>
                <wp:cNvGraphicFramePr/>
                <a:graphic xmlns:a="http://schemas.openxmlformats.org/drawingml/2006/main">
                  <a:graphicData uri="http://schemas.microsoft.com/office/word/2010/wordprocessingInk">
                    <w14:contentPart bwMode="auto" r:id="rId50">
                      <w14:nvContentPartPr>
                        <w14:cNvContentPartPr/>
                      </w14:nvContentPartPr>
                      <w14:xfrm>
                        <a:off x="0" y="0"/>
                        <a:ext cx="1138555" cy="501200"/>
                      </w14:xfrm>
                    </w14:contentPart>
                  </a:graphicData>
                </a:graphic>
              </wp:anchor>
            </w:drawing>
          </mc:Choice>
          <mc:Fallback>
            <w:pict>
              <v:shape w14:anchorId="56427215" id="Ink 816" o:spid="_x0000_s1026" type="#_x0000_t75" style="position:absolute;margin-left:92.6pt;margin-top:99.3pt;width:91.05pt;height:40.8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">
                <v:imagedata r:id="rId51" o:title=""/>
              </v:shape>
            </w:pict>
          </mc:Fallback>
        </mc:AlternateContent>
      </w:r>
      <w:r>
        <w:rPr>
          <w:noProof/>
        </w:rPr>
        <mc:AlternateContent>
          <mc:Choice Requires="wpi">
            <w:drawing>
              <wp:anchor distT="0" distB="0" distL="114300" distR="114300" simplePos="0" relativeHeight="251772928" behindDoc="0" locked="0" layoutInCell="1" allowOverlap="1" wp14:anchorId="653899CF" wp14:editId="4F3F047F">
                <wp:simplePos x="0" y="0"/>
                <wp:positionH relativeFrom="column">
                  <wp:posOffset>2052150</wp:posOffset>
                </wp:positionH>
                <wp:positionV relativeFrom="paragraph">
                  <wp:posOffset>2052455</wp:posOffset>
                </wp:positionV>
                <wp:extent cx="132120" cy="140400"/>
                <wp:effectExtent l="38100" t="38100" r="58420" b="50165"/>
                <wp:wrapNone/>
                <wp:docPr id="812" name="Ink 812"/>
                <wp:cNvGraphicFramePr/>
                <a:graphic xmlns:a="http://schemas.openxmlformats.org/drawingml/2006/main">
                  <a:graphicData uri="http://schemas.microsoft.com/office/word/2010/wordprocessingInk">
                    <w14:contentPart bwMode="auto" r:id="rId52">
                      <w14:nvContentPartPr>
                        <w14:cNvContentPartPr/>
                      </w14:nvContentPartPr>
                      <w14:xfrm>
                        <a:off x="0" y="0"/>
                        <a:ext cx="132120" cy="140400"/>
                      </w14:xfrm>
                    </w14:contentPart>
                  </a:graphicData>
                </a:graphic>
              </wp:anchor>
            </w:drawing>
          </mc:Choice>
          <mc:Fallback>
            <w:pict>
              <v:shape w14:anchorId="6272F2EC" id="Ink 812" o:spid="_x0000_s1026" type="#_x0000_t75" style="position:absolute;margin-left:160.9pt;margin-top:160.9pt;width:11.8pt;height:12.4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">
                <v:imagedata r:id="rId53" o:title=""/>
              </v:shape>
            </w:pict>
          </mc:Fallback>
        </mc:AlternateContent>
      </w:r>
      <w:r>
        <w:rPr>
          <w:noProof/>
        </w:rPr>
        <mc:AlternateContent>
          <mc:Choice Requires="wpi">
            <w:drawing>
              <wp:anchor distT="0" distB="0" distL="114300" distR="114300" simplePos="0" relativeHeight="251771904" behindDoc="0" locked="0" layoutInCell="1" allowOverlap="1" wp14:anchorId="29D3DF3A" wp14:editId="0BE75474">
                <wp:simplePos x="0" y="0"/>
                <wp:positionH relativeFrom="column">
                  <wp:posOffset>1408110</wp:posOffset>
                </wp:positionH>
                <wp:positionV relativeFrom="paragraph">
                  <wp:posOffset>1607495</wp:posOffset>
                </wp:positionV>
                <wp:extent cx="762480" cy="579240"/>
                <wp:effectExtent l="38100" t="57150" r="57150" b="49530"/>
                <wp:wrapNone/>
                <wp:docPr id="810" name="Ink 810"/>
                <wp:cNvGraphicFramePr/>
                <a:graphic xmlns:a="http://schemas.openxmlformats.org/drawingml/2006/main">
                  <a:graphicData uri="http://schemas.microsoft.com/office/word/2010/wordprocessingInk">
                    <w14:contentPart bwMode="auto" r:id="rId54">
                      <w14:nvContentPartPr>
                        <w14:cNvContentPartPr/>
                      </w14:nvContentPartPr>
                      <w14:xfrm>
                        <a:off x="0" y="0"/>
                        <a:ext cx="762480" cy="579240"/>
                      </w14:xfrm>
                    </w14:contentPart>
                  </a:graphicData>
                </a:graphic>
              </wp:anchor>
            </w:drawing>
          </mc:Choice>
          <mc:Fallback>
            <w:pict>
              <v:shape w14:anchorId="32918800" id="Ink 810" o:spid="_x0000_s1026" type="#_x0000_t75" style="position:absolute;margin-left:110.15pt;margin-top:125.85pt;width:61.5pt;height:47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">
                <v:imagedata r:id="rId55" o:title=""/>
              </v:shape>
            </w:pict>
          </mc:Fallback>
        </mc:AlternateContent>
      </w:r>
      <w:r>
        <w:rPr>
          <w:noProof/>
        </w:rPr>
        <mc:AlternateContent>
          <mc:Choice Requires="wpi">
            <w:drawing>
              <wp:anchor distT="0" distB="0" distL="114300" distR="114300" simplePos="0" relativeHeight="251770880" behindDoc="0" locked="0" layoutInCell="1" allowOverlap="1" wp14:anchorId="2B0E0DBD" wp14:editId="0EDA6D51">
                <wp:simplePos x="0" y="0"/>
                <wp:positionH relativeFrom="column">
                  <wp:posOffset>1294130</wp:posOffset>
                </wp:positionH>
                <wp:positionV relativeFrom="paragraph">
                  <wp:posOffset>1125220</wp:posOffset>
                </wp:positionV>
                <wp:extent cx="157505" cy="898795"/>
                <wp:effectExtent l="57150" t="38100" r="33020" b="53975"/>
                <wp:wrapNone/>
                <wp:docPr id="809" name="Ink 809"/>
                <wp:cNvGraphicFramePr/>
                <a:graphic xmlns:a="http://schemas.openxmlformats.org/drawingml/2006/main">
                  <a:graphicData uri="http://schemas.microsoft.com/office/word/2010/wordprocessingInk">
                    <w14:contentPart bwMode="auto" r:id="rId56">
                      <w14:nvContentPartPr>
                        <w14:cNvContentPartPr/>
                      </w14:nvContentPartPr>
                      <w14:xfrm>
                        <a:off x="0" y="0"/>
                        <a:ext cx="157505" cy="898795"/>
                      </w14:xfrm>
                    </w14:contentPart>
                  </a:graphicData>
                </a:graphic>
              </wp:anchor>
            </w:drawing>
          </mc:Choice>
          <mc:Fallback>
            <w:pict>
              <v:shape w14:anchorId="0B5F2C36" id="Ink 809" o:spid="_x0000_s1026" type="#_x0000_t75" style="position:absolute;margin-left:101.2pt;margin-top:87.9pt;width:13.8pt;height:72.1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">
                <v:imagedata r:id="rId57" o:title=""/>
              </v:shape>
            </w:pict>
          </mc:Fallback>
        </mc:AlternateContent>
      </w:r>
      <w:r>
        <w:rPr>
          <w:noProof/>
        </w:rPr>
        <mc:AlternateContent>
          <mc:Choice Requires="wpi">
            <w:drawing>
              <wp:anchor distT="0" distB="0" distL="114300" distR="114300" simplePos="0" relativeHeight="251767808" behindDoc="0" locked="0" layoutInCell="1" allowOverlap="1" wp14:anchorId="62FCAC01" wp14:editId="620F6BF6">
                <wp:simplePos x="0" y="0"/>
                <wp:positionH relativeFrom="column">
                  <wp:posOffset>856615</wp:posOffset>
                </wp:positionH>
                <wp:positionV relativeFrom="paragraph">
                  <wp:posOffset>814070</wp:posOffset>
                </wp:positionV>
                <wp:extent cx="617170" cy="114120"/>
                <wp:effectExtent l="57150" t="38100" r="12065" b="57785"/>
                <wp:wrapNone/>
                <wp:docPr id="804" name="Ink 804"/>
                <wp:cNvGraphicFramePr/>
                <a:graphic xmlns:a="http://schemas.openxmlformats.org/drawingml/2006/main">
                  <a:graphicData uri="http://schemas.microsoft.com/office/word/2010/wordprocessingInk">
                    <w14:contentPart bwMode="auto" r:id="rId58">
                      <w14:nvContentPartPr>
                        <w14:cNvContentPartPr/>
                      </w14:nvContentPartPr>
                      <w14:xfrm>
                        <a:off x="0" y="0"/>
                        <a:ext cx="617170" cy="114120"/>
                      </w14:xfrm>
                    </w14:contentPart>
                  </a:graphicData>
                </a:graphic>
              </wp:anchor>
            </w:drawing>
          </mc:Choice>
          <mc:Fallback>
            <w:pict>
              <v:shape w14:anchorId="1E873808" id="Ink 804" o:spid="_x0000_s1026" type="#_x0000_t75" style="position:absolute;margin-left:66.75pt;margin-top:63.4pt;width:50.05pt;height:10.4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">
                <v:imagedata r:id="rId59" o:title=""/>
              </v:shape>
            </w:pict>
          </mc:Fallback>
        </mc:AlternateContent>
      </w:r>
      <w:r w:rsidR="00700057">
        <w:rPr>
          <w:noProof/>
        </w:rPr>
        <w:drawing>
          <wp:inline distT="0" distB="0" distL="0" distR="0" wp14:anchorId="649CAD66" wp14:editId="73D1F61D">
            <wp:extent cx="2599953" cy="3142800"/>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0">
                      <a:extLst>
                        <a:ext uri="{28A0092B-C50C-407E-A947-70E740481C1C}">
                          <a14:useLocalDpi xmlns:a14="http://schemas.microsoft.com/office/drawing/2010/main" val="0"/>
                        </a:ext>
                      </a:extLst>
                    </a:blip>
                    <a:srcRect l="1659" r="1659"/>
                    <a:stretch>
                      <a:fillRect/>
                    </a:stretch>
                  </pic:blipFill>
                  <pic:spPr bwMode="auto">
                    <a:xfrm>
                      <a:off x="0" y="0"/>
                      <a:ext cx="2599953" cy="3142800"/>
                    </a:xfrm>
                    <a:prstGeom prst="rect">
                      <a:avLst/>
                    </a:prstGeom>
                    <a:ln>
                      <a:noFill/>
                    </a:ln>
                    <a:extLst>
                      <a:ext uri="{53640926-AAD7-44D8-BBD7-CCE9431645EC}">
                        <a14:shadowObscured xmlns:a14="http://schemas.microsoft.com/office/drawing/2010/main"/>
                      </a:ext>
                    </a:extLst>
                  </pic:spPr>
                </pic:pic>
              </a:graphicData>
            </a:graphic>
          </wp:inline>
        </w:drawing>
      </w:r>
      <w:r w:rsidR="00844D65">
        <w:rPr>
          <w:noProof/>
        </w:rPr>
        <w:drawing>
          <wp:inline distT="0" distB="0" distL="0" distR="0" wp14:anchorId="69338BD2" wp14:editId="129900FF">
            <wp:extent cx="2011513" cy="3142800"/>
            <wp:effectExtent l="0" t="0" r="8255" b="63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Picture 737"/>
                    <pic:cNvPicPr/>
                  </pic:nvPicPr>
                  <pic:blipFill>
                    <a:blip r:embed="rId33">
                      <a:extLst>
                        <a:ext uri="{28A0092B-C50C-407E-A947-70E740481C1C}">
                          <a14:useLocalDpi xmlns:a14="http://schemas.microsoft.com/office/drawing/2010/main" val="0"/>
                        </a:ext>
                      </a:extLst>
                    </a:blip>
                    <a:srcRect t="39" b="39"/>
                    <a:stretch>
                      <a:fillRect/>
                    </a:stretch>
                  </pic:blipFill>
                  <pic:spPr bwMode="auto">
                    <a:xfrm>
                      <a:off x="0" y="0"/>
                      <a:ext cx="2011513" cy="3142800"/>
                    </a:xfrm>
                    <a:prstGeom prst="rect">
                      <a:avLst/>
                    </a:prstGeom>
                    <a:ln>
                      <a:noFill/>
                    </a:ln>
                    <a:extLst>
                      <a:ext uri="{53640926-AAD7-44D8-BBD7-CCE9431645EC}">
                        <a14:shadowObscured xmlns:a14="http://schemas.microsoft.com/office/drawing/2010/main"/>
                      </a:ext>
                    </a:extLst>
                  </pic:spPr>
                </pic:pic>
              </a:graphicData>
            </a:graphic>
          </wp:inline>
        </w:drawing>
      </w:r>
    </w:p>
    <w:p w14:paraId="2CBB05A4" w14:textId="15B97A08" w:rsidR="00700057" w:rsidRPr="006D1C3F" w:rsidRDefault="00844D65" w:rsidP="00230415">
      <w:pPr>
        <w:pStyle w:val="Caption"/>
        <w:jc w:val="center"/>
      </w:pPr>
      <w:bookmarkStart w:id="14" w:name="_Toc118073858"/>
      <w:r>
        <w:t xml:space="preserve">Figure </w:t>
      </w:r>
      <w:fldSimple w:instr=" SEQ Figure \* ARABIC ">
        <w:r w:rsidR="00CB4875">
          <w:rPr>
            <w:noProof/>
          </w:rPr>
          <w:t>4</w:t>
        </w:r>
      </w:fldSimple>
      <w:r>
        <w:t xml:space="preserve"> </w:t>
      </w:r>
      <w:r w:rsidRPr="00452257">
        <w:t>Sawblades and Zombies</w:t>
      </w:r>
      <w:r>
        <w:t xml:space="preserve"> Overview Map [1,2,3]</w:t>
      </w:r>
      <w:bookmarkEnd w:id="14"/>
    </w:p>
    <w:tbl>
      <w:tblPr>
        <w:tblStyle w:val="GridTable4-Accent1"/>
        <w:tblW w:w="10834" w:type="dxa"/>
        <w:jc w:val="center"/>
        <w:tblLayout w:type="fixed"/>
        <w:tblLook w:val="04A0" w:firstRow="1" w:lastRow="0" w:firstColumn="1" w:lastColumn="0" w:noHBand="0" w:noVBand="1"/>
      </w:tblPr>
      <w:tblGrid>
        <w:gridCol w:w="715"/>
        <w:gridCol w:w="3249"/>
        <w:gridCol w:w="3900"/>
        <w:gridCol w:w="1080"/>
        <w:gridCol w:w="990"/>
        <w:gridCol w:w="900"/>
      </w:tblGrid>
      <w:tr w:rsidR="00700057" w14:paraId="795F3E9F" w14:textId="77777777" w:rsidTr="00937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1DD435A7" w14:textId="77777777" w:rsidR="00700057" w:rsidRDefault="00700057" w:rsidP="009F6273">
            <w:pPr>
              <w:jc w:val="center"/>
            </w:pPr>
            <w:r>
              <w:br w:type="page"/>
              <w:t>Map Label</w:t>
            </w:r>
          </w:p>
        </w:tc>
        <w:tc>
          <w:tcPr>
            <w:tcW w:w="3249" w:type="dxa"/>
            <w:vAlign w:val="bottom"/>
          </w:tcPr>
          <w:p w14:paraId="711B0FAC"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Summary</w:t>
            </w:r>
          </w:p>
        </w:tc>
        <w:tc>
          <w:tcPr>
            <w:tcW w:w="3900" w:type="dxa"/>
            <w:vAlign w:val="bottom"/>
          </w:tcPr>
          <w:p w14:paraId="363528AE"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306663F8"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6315E2E1"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59ADBE02"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Wow?</w:t>
            </w:r>
          </w:p>
        </w:tc>
      </w:tr>
      <w:tr w:rsidR="00700057" w14:paraId="2127A1AD" w14:textId="77777777" w:rsidTr="00937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55F2492E" w14:textId="3258E847" w:rsidR="00700057" w:rsidRDefault="00D93B93" w:rsidP="009F6273">
            <w:pPr>
              <w:jc w:val="center"/>
            </w:pPr>
            <w:r>
              <w:t>4</w:t>
            </w:r>
          </w:p>
        </w:tc>
        <w:tc>
          <w:tcPr>
            <w:tcW w:w="3249" w:type="dxa"/>
          </w:tcPr>
          <w:p w14:paraId="4AEE4772" w14:textId="254FD3B2" w:rsidR="00700057" w:rsidRDefault="00D93B93" w:rsidP="009F6273">
            <w:pPr>
              <w:cnfStyle w:val="000000100000" w:firstRow="0" w:lastRow="0" w:firstColumn="0" w:lastColumn="0" w:oddVBand="0" w:evenVBand="0" w:oddHBand="1" w:evenHBand="0" w:firstRowFirstColumn="0" w:firstRowLastColumn="0" w:lastRowFirstColumn="0" w:lastRowLastColumn="0"/>
            </w:pPr>
            <w:r>
              <w:t>Puzzle Room</w:t>
            </w:r>
          </w:p>
        </w:tc>
        <w:tc>
          <w:tcPr>
            <w:tcW w:w="3900" w:type="dxa"/>
          </w:tcPr>
          <w:p w14:paraId="3237C32C" w14:textId="51312941" w:rsidR="00700057" w:rsidRDefault="00D93B93" w:rsidP="009F6273">
            <w:pPr>
              <w:cnfStyle w:val="000000100000" w:firstRow="0" w:lastRow="0" w:firstColumn="0" w:lastColumn="0" w:oddVBand="0" w:evenVBand="0" w:oddHBand="1" w:evenHBand="0" w:firstRowFirstColumn="0" w:firstRowLastColumn="0" w:lastRowFirstColumn="0" w:lastRowLastColumn="0"/>
            </w:pPr>
            <w:r>
              <w:t>The player enters the first room, which is a puzzle room, in the warehouse that possessed by the zombie</w:t>
            </w:r>
          </w:p>
        </w:tc>
        <w:tc>
          <w:tcPr>
            <w:tcW w:w="1080" w:type="dxa"/>
            <w:vAlign w:val="center"/>
          </w:tcPr>
          <w:p w14:paraId="204731E6" w14:textId="660882F8" w:rsidR="00700057" w:rsidRDefault="00336F4E" w:rsidP="009F6273">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vAlign w:val="center"/>
          </w:tcPr>
          <w:p w14:paraId="6651FFE5" w14:textId="4D607913" w:rsidR="00700057" w:rsidRDefault="00336F4E" w:rsidP="009F6273">
            <w:pPr>
              <w:jc w:val="center"/>
              <w:cnfStyle w:val="000000100000" w:firstRow="0" w:lastRow="0" w:firstColumn="0" w:lastColumn="0" w:oddVBand="0" w:evenVBand="0" w:oddHBand="1" w:evenHBand="0" w:firstRowFirstColumn="0" w:firstRowLastColumn="0" w:lastRowFirstColumn="0" w:lastRowLastColumn="0"/>
            </w:pPr>
            <w:r>
              <w:t>1</w:t>
            </w:r>
            <w:r w:rsidR="001E748B">
              <w:t>:</w:t>
            </w:r>
            <w:r>
              <w:t>30</w:t>
            </w:r>
          </w:p>
        </w:tc>
        <w:tc>
          <w:tcPr>
            <w:tcW w:w="900" w:type="dxa"/>
            <w:vAlign w:val="center"/>
          </w:tcPr>
          <w:p w14:paraId="72D2EEFF"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71119A4F" w14:textId="77777777" w:rsidTr="00937A38">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08723933" w14:textId="0E8977F4" w:rsidR="00700057" w:rsidRDefault="00336F4E" w:rsidP="009F6273">
            <w:pPr>
              <w:jc w:val="center"/>
            </w:pPr>
            <w:r>
              <w:t>4a</w:t>
            </w:r>
          </w:p>
        </w:tc>
        <w:tc>
          <w:tcPr>
            <w:tcW w:w="3249" w:type="dxa"/>
          </w:tcPr>
          <w:p w14:paraId="21091AB8" w14:textId="72192D6B" w:rsidR="00700057" w:rsidRDefault="00336F4E" w:rsidP="009F6273">
            <w:pPr>
              <w:cnfStyle w:val="000000000000" w:firstRow="0" w:lastRow="0" w:firstColumn="0" w:lastColumn="0" w:oddVBand="0" w:evenVBand="0" w:oddHBand="0" w:evenHBand="0" w:firstRowFirstColumn="0" w:firstRowLastColumn="0" w:lastRowFirstColumn="0" w:lastRowLastColumn="0"/>
            </w:pPr>
            <w:r>
              <w:t xml:space="preserve">Penetrate </w:t>
            </w:r>
            <w:r w:rsidR="00AE4F77">
              <w:t>combine wall</w:t>
            </w:r>
          </w:p>
        </w:tc>
        <w:tc>
          <w:tcPr>
            <w:tcW w:w="3900" w:type="dxa"/>
          </w:tcPr>
          <w:p w14:paraId="7552B95E" w14:textId="2EFCAD9D" w:rsidR="00700057" w:rsidRDefault="00AE4F77" w:rsidP="009F6273">
            <w:pPr>
              <w:cnfStyle w:val="000000000000" w:firstRow="0" w:lastRow="0" w:firstColumn="0" w:lastColumn="0" w:oddVBand="0" w:evenVBand="0" w:oddHBand="0" w:evenHBand="0" w:firstRowFirstColumn="0" w:firstRowLastColumn="0" w:lastRowFirstColumn="0" w:lastRowLastColumn="0"/>
            </w:pPr>
            <w:r>
              <w:t>The player</w:t>
            </w:r>
            <w:r w:rsidR="001A679B">
              <w:t xml:space="preserve"> grasps, heats, and</w:t>
            </w:r>
            <w:r>
              <w:t xml:space="preserve"> punch</w:t>
            </w:r>
            <w:r w:rsidR="00832970">
              <w:t>es</w:t>
            </w:r>
            <w:r>
              <w:t xml:space="preserve"> a thematical sawblade</w:t>
            </w:r>
            <w:r w:rsidR="00E4147A">
              <w:t xml:space="preserve"> toward the combine wall. The sawblade penetrates the combine wall and hit the electric circuit panel</w:t>
            </w:r>
            <w:r w:rsidR="00476191">
              <w:t xml:space="preserve"> behind it</w:t>
            </w:r>
          </w:p>
        </w:tc>
        <w:tc>
          <w:tcPr>
            <w:tcW w:w="1080" w:type="dxa"/>
            <w:vAlign w:val="center"/>
          </w:tcPr>
          <w:p w14:paraId="019E31A8" w14:textId="5D0C2533" w:rsidR="00700057" w:rsidRDefault="00832970" w:rsidP="009F6273">
            <w:pPr>
              <w:jc w:val="center"/>
              <w:cnfStyle w:val="000000000000" w:firstRow="0" w:lastRow="0" w:firstColumn="0" w:lastColumn="0" w:oddVBand="0" w:evenVBand="0" w:oddHBand="0" w:evenHBand="0" w:firstRowFirstColumn="0" w:firstRowLastColumn="0" w:lastRowFirstColumn="0" w:lastRowLastColumn="0"/>
            </w:pPr>
            <w:r>
              <w:t>2</w:t>
            </w:r>
          </w:p>
        </w:tc>
        <w:tc>
          <w:tcPr>
            <w:tcW w:w="990" w:type="dxa"/>
            <w:vAlign w:val="center"/>
          </w:tcPr>
          <w:p w14:paraId="2CE399BA" w14:textId="602F08C4" w:rsidR="00700057" w:rsidRDefault="00832970" w:rsidP="009F6273">
            <w:pPr>
              <w:jc w:val="center"/>
              <w:cnfStyle w:val="000000000000" w:firstRow="0" w:lastRow="0" w:firstColumn="0" w:lastColumn="0" w:oddVBand="0" w:evenVBand="0" w:oddHBand="0" w:evenHBand="0" w:firstRowFirstColumn="0" w:firstRowLastColumn="0" w:lastRowFirstColumn="0" w:lastRowLastColumn="0"/>
            </w:pPr>
            <w:r>
              <w:t>1</w:t>
            </w:r>
            <w:r w:rsidR="001E748B">
              <w:t>:</w:t>
            </w:r>
            <w:r>
              <w:t>45</w:t>
            </w:r>
          </w:p>
        </w:tc>
        <w:tc>
          <w:tcPr>
            <w:tcW w:w="900" w:type="dxa"/>
            <w:vAlign w:val="center"/>
          </w:tcPr>
          <w:p w14:paraId="328D480B" w14:textId="275DF33C" w:rsidR="00700057" w:rsidRDefault="00336F4E" w:rsidP="009F6273">
            <w:pPr>
              <w:jc w:val="center"/>
              <w:cnfStyle w:val="000000000000" w:firstRow="0" w:lastRow="0" w:firstColumn="0" w:lastColumn="0" w:oddVBand="0" w:evenVBand="0" w:oddHBand="0" w:evenHBand="0" w:firstRowFirstColumn="0" w:firstRowLastColumn="0" w:lastRowFirstColumn="0" w:lastRowLastColumn="0"/>
            </w:pPr>
            <w:r>
              <w:t>YES</w:t>
            </w:r>
          </w:p>
        </w:tc>
      </w:tr>
      <w:tr w:rsidR="00700057" w14:paraId="3BD3B0CB" w14:textId="77777777" w:rsidTr="00937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4B59B5C2" w14:textId="02F358D5" w:rsidR="00700057" w:rsidRDefault="00336F4E" w:rsidP="009F6273">
            <w:pPr>
              <w:jc w:val="center"/>
            </w:pPr>
            <w:r>
              <w:t>4b</w:t>
            </w:r>
          </w:p>
        </w:tc>
        <w:tc>
          <w:tcPr>
            <w:tcW w:w="3249" w:type="dxa"/>
          </w:tcPr>
          <w:p w14:paraId="4B9EA8AB" w14:textId="029682A9" w:rsidR="00700057" w:rsidRDefault="00832970" w:rsidP="009F6273">
            <w:pPr>
              <w:cnfStyle w:val="000000100000" w:firstRow="0" w:lastRow="0" w:firstColumn="0" w:lastColumn="0" w:oddVBand="0" w:evenVBand="0" w:oddHBand="1" w:evenHBand="0" w:firstRowFirstColumn="0" w:firstRowLastColumn="0" w:lastRowFirstColumn="0" w:lastRowLastColumn="0"/>
            </w:pPr>
            <w:r>
              <w:t>Penetrate grating wall</w:t>
            </w:r>
          </w:p>
        </w:tc>
        <w:tc>
          <w:tcPr>
            <w:tcW w:w="3900" w:type="dxa"/>
          </w:tcPr>
          <w:p w14:paraId="20B9961E" w14:textId="4A1BE834" w:rsidR="00700057" w:rsidRDefault="00832970" w:rsidP="009F6273">
            <w:pPr>
              <w:cnfStyle w:val="000000100000" w:firstRow="0" w:lastRow="0" w:firstColumn="0" w:lastColumn="0" w:oddVBand="0" w:evenVBand="0" w:oddHBand="1" w:evenHBand="0" w:firstRowFirstColumn="0" w:firstRowLastColumn="0" w:lastRowFirstColumn="0" w:lastRowLastColumn="0"/>
            </w:pPr>
            <w:r>
              <w:t xml:space="preserve">The player </w:t>
            </w:r>
            <w:r w:rsidR="001A679B">
              <w:t xml:space="preserve">grasps, heats, and </w:t>
            </w:r>
            <w:r>
              <w:t xml:space="preserve">punches a thematical sawblade toward the grating wall. The sawblade penetrates the </w:t>
            </w:r>
            <w:r w:rsidR="00476191">
              <w:t>grating wall</w:t>
            </w:r>
            <w:r>
              <w:t xml:space="preserve"> and hit the electric circuit panel</w:t>
            </w:r>
            <w:r w:rsidR="003713C2">
              <w:t xml:space="preserve"> behind it</w:t>
            </w:r>
          </w:p>
        </w:tc>
        <w:tc>
          <w:tcPr>
            <w:tcW w:w="1080" w:type="dxa"/>
            <w:vAlign w:val="center"/>
          </w:tcPr>
          <w:p w14:paraId="0AC0C941" w14:textId="612C73B1" w:rsidR="00700057" w:rsidRDefault="003713C2" w:rsidP="009F6273">
            <w:pPr>
              <w:jc w:val="center"/>
              <w:cnfStyle w:val="000000100000" w:firstRow="0" w:lastRow="0" w:firstColumn="0" w:lastColumn="0" w:oddVBand="0" w:evenVBand="0" w:oddHBand="1" w:evenHBand="0" w:firstRowFirstColumn="0" w:firstRowLastColumn="0" w:lastRowFirstColumn="0" w:lastRowLastColumn="0"/>
            </w:pPr>
            <w:r>
              <w:t>2</w:t>
            </w:r>
          </w:p>
        </w:tc>
        <w:tc>
          <w:tcPr>
            <w:tcW w:w="990" w:type="dxa"/>
            <w:vAlign w:val="center"/>
          </w:tcPr>
          <w:p w14:paraId="20F5799D" w14:textId="755FA144" w:rsidR="00700057" w:rsidRDefault="003713C2" w:rsidP="009F6273">
            <w:pPr>
              <w:jc w:val="center"/>
              <w:cnfStyle w:val="000000100000" w:firstRow="0" w:lastRow="0" w:firstColumn="0" w:lastColumn="0" w:oddVBand="0" w:evenVBand="0" w:oddHBand="1" w:evenHBand="0" w:firstRowFirstColumn="0" w:firstRowLastColumn="0" w:lastRowFirstColumn="0" w:lastRowLastColumn="0"/>
            </w:pPr>
            <w:r>
              <w:t>2</w:t>
            </w:r>
            <w:r w:rsidR="001E748B">
              <w:t>:</w:t>
            </w:r>
            <w:r>
              <w:t>00</w:t>
            </w:r>
          </w:p>
        </w:tc>
        <w:tc>
          <w:tcPr>
            <w:tcW w:w="900" w:type="dxa"/>
            <w:vAlign w:val="center"/>
          </w:tcPr>
          <w:p w14:paraId="04473BF4" w14:textId="55DA1BD7" w:rsidR="00700057" w:rsidRDefault="00336F4E" w:rsidP="009F6273">
            <w:pPr>
              <w:jc w:val="center"/>
              <w:cnfStyle w:val="000000100000" w:firstRow="0" w:lastRow="0" w:firstColumn="0" w:lastColumn="0" w:oddVBand="0" w:evenVBand="0" w:oddHBand="1" w:evenHBand="0" w:firstRowFirstColumn="0" w:firstRowLastColumn="0" w:lastRowFirstColumn="0" w:lastRowLastColumn="0"/>
            </w:pPr>
            <w:r>
              <w:t>YES</w:t>
            </w:r>
          </w:p>
        </w:tc>
      </w:tr>
      <w:tr w:rsidR="00700057" w14:paraId="5FFA8074" w14:textId="77777777" w:rsidTr="00937A38">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43323B94" w14:textId="24B41028" w:rsidR="00700057" w:rsidRDefault="00336F4E" w:rsidP="009F6273">
            <w:pPr>
              <w:jc w:val="center"/>
            </w:pPr>
            <w:r>
              <w:t>4c</w:t>
            </w:r>
          </w:p>
        </w:tc>
        <w:tc>
          <w:tcPr>
            <w:tcW w:w="3249" w:type="dxa"/>
          </w:tcPr>
          <w:p w14:paraId="792482D1" w14:textId="0D5B0593" w:rsidR="00700057" w:rsidRDefault="003713C2" w:rsidP="009F6273">
            <w:pPr>
              <w:cnfStyle w:val="000000000000" w:firstRow="0" w:lastRow="0" w:firstColumn="0" w:lastColumn="0" w:oddVBand="0" w:evenVBand="0" w:oddHBand="0" w:evenHBand="0" w:firstRowFirstColumn="0" w:firstRowLastColumn="0" w:lastRowFirstColumn="0" w:lastRowLastColumn="0"/>
            </w:pPr>
            <w:r>
              <w:t>Penetrate the wooden bracket</w:t>
            </w:r>
            <w:r w:rsidR="001A679B">
              <w:t>s and ignite it</w:t>
            </w:r>
          </w:p>
        </w:tc>
        <w:tc>
          <w:tcPr>
            <w:tcW w:w="3900" w:type="dxa"/>
          </w:tcPr>
          <w:p w14:paraId="08BB74E7" w14:textId="33B243C3" w:rsidR="00700057" w:rsidRDefault="001A679B" w:rsidP="009F6273">
            <w:pPr>
              <w:cnfStyle w:val="000000000000" w:firstRow="0" w:lastRow="0" w:firstColumn="0" w:lastColumn="0" w:oddVBand="0" w:evenVBand="0" w:oddHBand="0" w:evenHBand="0" w:firstRowFirstColumn="0" w:firstRowLastColumn="0" w:lastRowFirstColumn="0" w:lastRowLastColumn="0"/>
            </w:pPr>
            <w:r>
              <w:t>The player grasps, heats, and punches a thematical sawblade toward the wooden bracket. The sawblade penetrates the wooden bracket and hit the electric circuit panel behind it</w:t>
            </w:r>
          </w:p>
        </w:tc>
        <w:tc>
          <w:tcPr>
            <w:tcW w:w="1080" w:type="dxa"/>
            <w:vAlign w:val="center"/>
          </w:tcPr>
          <w:p w14:paraId="1A8087D4" w14:textId="558926D9" w:rsidR="00700057" w:rsidRDefault="00ED6AA7" w:rsidP="009F6273">
            <w:pPr>
              <w:jc w:val="center"/>
              <w:cnfStyle w:val="000000000000" w:firstRow="0" w:lastRow="0" w:firstColumn="0" w:lastColumn="0" w:oddVBand="0" w:evenVBand="0" w:oddHBand="0" w:evenHBand="0" w:firstRowFirstColumn="0" w:firstRowLastColumn="0" w:lastRowFirstColumn="0" w:lastRowLastColumn="0"/>
            </w:pPr>
            <w:r>
              <w:t>2</w:t>
            </w:r>
          </w:p>
        </w:tc>
        <w:tc>
          <w:tcPr>
            <w:tcW w:w="990" w:type="dxa"/>
            <w:vAlign w:val="center"/>
          </w:tcPr>
          <w:p w14:paraId="4FE7958C" w14:textId="18A824C5" w:rsidR="00700057" w:rsidRDefault="00ED6AA7" w:rsidP="009F6273">
            <w:pPr>
              <w:jc w:val="center"/>
              <w:cnfStyle w:val="000000000000" w:firstRow="0" w:lastRow="0" w:firstColumn="0" w:lastColumn="0" w:oddVBand="0" w:evenVBand="0" w:oddHBand="0" w:evenHBand="0" w:firstRowFirstColumn="0" w:firstRowLastColumn="0" w:lastRowFirstColumn="0" w:lastRowLastColumn="0"/>
            </w:pPr>
            <w:r>
              <w:t>2</w:t>
            </w:r>
            <w:r w:rsidR="001E748B">
              <w:t>:</w:t>
            </w:r>
            <w:r>
              <w:t>15</w:t>
            </w:r>
          </w:p>
        </w:tc>
        <w:tc>
          <w:tcPr>
            <w:tcW w:w="900" w:type="dxa"/>
            <w:vAlign w:val="center"/>
          </w:tcPr>
          <w:p w14:paraId="02610B48" w14:textId="41F2A9D5" w:rsidR="00700057" w:rsidRDefault="00336F4E" w:rsidP="009F6273">
            <w:pPr>
              <w:jc w:val="center"/>
              <w:cnfStyle w:val="000000000000" w:firstRow="0" w:lastRow="0" w:firstColumn="0" w:lastColumn="0" w:oddVBand="0" w:evenVBand="0" w:oddHBand="0" w:evenHBand="0" w:firstRowFirstColumn="0" w:firstRowLastColumn="0" w:lastRowFirstColumn="0" w:lastRowLastColumn="0"/>
            </w:pPr>
            <w:r>
              <w:t>YES</w:t>
            </w:r>
          </w:p>
        </w:tc>
      </w:tr>
      <w:tr w:rsidR="00ED6AA7" w14:paraId="22CE8465" w14:textId="77777777" w:rsidTr="00937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08B17B80" w14:textId="67B9D40E" w:rsidR="00ED6AA7" w:rsidRDefault="00ED6AA7" w:rsidP="009F6273">
            <w:pPr>
              <w:jc w:val="center"/>
            </w:pPr>
            <w:r>
              <w:t>5</w:t>
            </w:r>
          </w:p>
        </w:tc>
        <w:tc>
          <w:tcPr>
            <w:tcW w:w="3249" w:type="dxa"/>
          </w:tcPr>
          <w:p w14:paraId="21A05C07" w14:textId="77777777" w:rsidR="00ED6AA7" w:rsidRDefault="00ED6AA7" w:rsidP="009F6273">
            <w:pPr>
              <w:cnfStyle w:val="000000100000" w:firstRow="0" w:lastRow="0" w:firstColumn="0" w:lastColumn="0" w:oddVBand="0" w:evenVBand="0" w:oddHBand="1" w:evenHBand="0" w:firstRowFirstColumn="0" w:firstRowLastColumn="0" w:lastRowFirstColumn="0" w:lastRowLastColumn="0"/>
            </w:pPr>
            <w:r>
              <w:t>Puzzle Solved</w:t>
            </w:r>
          </w:p>
          <w:p w14:paraId="6C7F7E06" w14:textId="77777777" w:rsidR="00937A38" w:rsidRPr="00937A38" w:rsidRDefault="00937A38" w:rsidP="00937A38">
            <w:pPr>
              <w:cnfStyle w:val="000000100000" w:firstRow="0" w:lastRow="0" w:firstColumn="0" w:lastColumn="0" w:oddVBand="0" w:evenVBand="0" w:oddHBand="1" w:evenHBand="0" w:firstRowFirstColumn="0" w:firstRowLastColumn="0" w:lastRowFirstColumn="0" w:lastRowLastColumn="0"/>
            </w:pPr>
          </w:p>
          <w:p w14:paraId="4EEAFA1D" w14:textId="77777777" w:rsidR="00937A38" w:rsidRDefault="00937A38" w:rsidP="00937A38">
            <w:pPr>
              <w:cnfStyle w:val="000000100000" w:firstRow="0" w:lastRow="0" w:firstColumn="0" w:lastColumn="0" w:oddVBand="0" w:evenVBand="0" w:oddHBand="1" w:evenHBand="0" w:firstRowFirstColumn="0" w:firstRowLastColumn="0" w:lastRowFirstColumn="0" w:lastRowLastColumn="0"/>
            </w:pPr>
          </w:p>
          <w:p w14:paraId="1BDB92A0" w14:textId="72129BAC" w:rsidR="00937A38" w:rsidRPr="00937A38" w:rsidRDefault="00937A38" w:rsidP="00937A38">
            <w:pPr>
              <w:jc w:val="center"/>
              <w:cnfStyle w:val="000000100000" w:firstRow="0" w:lastRow="0" w:firstColumn="0" w:lastColumn="0" w:oddVBand="0" w:evenVBand="0" w:oddHBand="1" w:evenHBand="0" w:firstRowFirstColumn="0" w:firstRowLastColumn="0" w:lastRowFirstColumn="0" w:lastRowLastColumn="0"/>
            </w:pPr>
          </w:p>
        </w:tc>
        <w:tc>
          <w:tcPr>
            <w:tcW w:w="3900" w:type="dxa"/>
          </w:tcPr>
          <w:p w14:paraId="5194D5A5" w14:textId="71DA3D6D" w:rsidR="00ED6AA7" w:rsidRDefault="00ED6AA7" w:rsidP="009F6273">
            <w:pPr>
              <w:cnfStyle w:val="000000100000" w:firstRow="0" w:lastRow="0" w:firstColumn="0" w:lastColumn="0" w:oddVBand="0" w:evenVBand="0" w:oddHBand="1" w:evenHBand="0" w:firstRowFirstColumn="0" w:firstRowLastColumn="0" w:lastRowFirstColumn="0" w:lastRowLastColumn="0"/>
            </w:pPr>
            <w:r>
              <w:t xml:space="preserve">The </w:t>
            </w:r>
            <w:r w:rsidR="00221BC6">
              <w:t xml:space="preserve">player removes the </w:t>
            </w:r>
            <w:r w:rsidR="00784677">
              <w:t>sawblade from the</w:t>
            </w:r>
            <w:r w:rsidR="0083166A">
              <w:t xml:space="preserve"> panel behind</w:t>
            </w:r>
            <w:r w:rsidR="00937A38">
              <w:t xml:space="preserve"> the</w:t>
            </w:r>
            <w:r w:rsidR="00784677">
              <w:t xml:space="preserve"> grating wall and the </w:t>
            </w:r>
            <w:r w:rsidR="00A27467">
              <w:t>exit</w:t>
            </w:r>
            <w:r w:rsidR="00784677">
              <w:t xml:space="preserve"> is </w:t>
            </w:r>
            <w:r w:rsidR="00A27467">
              <w:t xml:space="preserve">unlocked. The player leaves the </w:t>
            </w:r>
            <w:r w:rsidR="00937A38">
              <w:t>room and move to the next section</w:t>
            </w:r>
          </w:p>
        </w:tc>
        <w:tc>
          <w:tcPr>
            <w:tcW w:w="1080" w:type="dxa"/>
            <w:vAlign w:val="center"/>
          </w:tcPr>
          <w:p w14:paraId="55D50CC2" w14:textId="26B6ED9F" w:rsidR="00ED6AA7" w:rsidRDefault="00937A38" w:rsidP="009F6273">
            <w:pPr>
              <w:jc w:val="center"/>
              <w:cnfStyle w:val="000000100000" w:firstRow="0" w:lastRow="0" w:firstColumn="0" w:lastColumn="0" w:oddVBand="0" w:evenVBand="0" w:oddHBand="1" w:evenHBand="0" w:firstRowFirstColumn="0" w:firstRowLastColumn="0" w:lastRowFirstColumn="0" w:lastRowLastColumn="0"/>
            </w:pPr>
            <w:r>
              <w:t>2</w:t>
            </w:r>
          </w:p>
        </w:tc>
        <w:tc>
          <w:tcPr>
            <w:tcW w:w="990" w:type="dxa"/>
            <w:vAlign w:val="center"/>
          </w:tcPr>
          <w:p w14:paraId="695744F1" w14:textId="710B3B67" w:rsidR="00ED6AA7" w:rsidRDefault="00937A38" w:rsidP="009F6273">
            <w:pPr>
              <w:jc w:val="center"/>
              <w:cnfStyle w:val="000000100000" w:firstRow="0" w:lastRow="0" w:firstColumn="0" w:lastColumn="0" w:oddVBand="0" w:evenVBand="0" w:oddHBand="1" w:evenHBand="0" w:firstRowFirstColumn="0" w:firstRowLastColumn="0" w:lastRowFirstColumn="0" w:lastRowLastColumn="0"/>
            </w:pPr>
            <w:r>
              <w:t>2</w:t>
            </w:r>
            <w:r w:rsidR="001E748B">
              <w:t>:</w:t>
            </w:r>
            <w:r>
              <w:t>45</w:t>
            </w:r>
          </w:p>
        </w:tc>
        <w:tc>
          <w:tcPr>
            <w:tcW w:w="900" w:type="dxa"/>
            <w:vAlign w:val="center"/>
          </w:tcPr>
          <w:p w14:paraId="53FCC2EB" w14:textId="77777777" w:rsidR="00ED6AA7" w:rsidRDefault="00ED6AA7" w:rsidP="009F6273">
            <w:pPr>
              <w:jc w:val="center"/>
              <w:cnfStyle w:val="000000100000" w:firstRow="0" w:lastRow="0" w:firstColumn="0" w:lastColumn="0" w:oddVBand="0" w:evenVBand="0" w:oddHBand="1" w:evenHBand="0" w:firstRowFirstColumn="0" w:firstRowLastColumn="0" w:lastRowFirstColumn="0" w:lastRowLastColumn="0"/>
            </w:pPr>
          </w:p>
        </w:tc>
      </w:tr>
    </w:tbl>
    <w:p w14:paraId="4BCB253A" w14:textId="69835C61" w:rsidR="00700057" w:rsidRPr="009043FE" w:rsidRDefault="00DF1362" w:rsidP="00700057">
      <w:pPr>
        <w:pStyle w:val="Heading3"/>
        <w:rPr>
          <w:lang w:eastAsia="zh-CN"/>
        </w:rPr>
      </w:pPr>
      <w:bookmarkStart w:id="15" w:name="_Toc118073877"/>
      <w:r>
        <w:lastRenderedPageBreak/>
        <w:t xml:space="preserve">Section 4: </w:t>
      </w:r>
      <w:r w:rsidR="00FC3E28">
        <w:t>Zombie</w:t>
      </w:r>
      <w:r w:rsidR="00DE4DB0">
        <w:rPr>
          <w:rFonts w:hint="eastAsia"/>
          <w:lang w:eastAsia="zh-CN"/>
        </w:rPr>
        <w:t xml:space="preserve"> </w:t>
      </w:r>
      <w:r>
        <w:rPr>
          <w:lang w:eastAsia="zh-CN"/>
        </w:rPr>
        <w:t>Cutter</w:t>
      </w:r>
      <w:bookmarkEnd w:id="15"/>
      <w:r>
        <w:rPr>
          <w:lang w:eastAsia="zh-CN"/>
        </w:rPr>
        <w:t xml:space="preserve"> </w:t>
      </w:r>
    </w:p>
    <w:p w14:paraId="7069BFCE" w14:textId="04286879" w:rsidR="00DF1362" w:rsidRDefault="000D4722" w:rsidP="00DF1362">
      <w:pPr>
        <w:keepNext/>
        <w:jc w:val="center"/>
      </w:pPr>
      <w:r>
        <w:rPr>
          <w:noProof/>
        </w:rPr>
        <mc:AlternateContent>
          <mc:Choice Requires="wpi">
            <w:drawing>
              <wp:anchor distT="0" distB="0" distL="114300" distR="114300" simplePos="0" relativeHeight="251821056" behindDoc="0" locked="0" layoutInCell="1" allowOverlap="1" wp14:anchorId="1D3C9FAF" wp14:editId="1E850FF6">
                <wp:simplePos x="0" y="0"/>
                <wp:positionH relativeFrom="column">
                  <wp:posOffset>1312710</wp:posOffset>
                </wp:positionH>
                <wp:positionV relativeFrom="paragraph">
                  <wp:posOffset>2389665</wp:posOffset>
                </wp:positionV>
                <wp:extent cx="130680" cy="249480"/>
                <wp:effectExtent l="57150" t="38100" r="41275" b="55880"/>
                <wp:wrapNone/>
                <wp:docPr id="869" name="Ink 869"/>
                <wp:cNvGraphicFramePr/>
                <a:graphic xmlns:a="http://schemas.openxmlformats.org/drawingml/2006/main">
                  <a:graphicData uri="http://schemas.microsoft.com/office/word/2010/wordprocessingInk">
                    <w14:contentPart bwMode="auto" r:id="rId61">
                      <w14:nvContentPartPr>
                        <w14:cNvContentPartPr/>
                      </w14:nvContentPartPr>
                      <w14:xfrm>
                        <a:off x="0" y="0"/>
                        <a:ext cx="130680" cy="249480"/>
                      </w14:xfrm>
                    </w14:contentPart>
                  </a:graphicData>
                </a:graphic>
              </wp:anchor>
            </w:drawing>
          </mc:Choice>
          <mc:Fallback>
            <w:pict>
              <v:shape w14:anchorId="4C1BBA17" id="Ink 869" o:spid="_x0000_s1026" type="#_x0000_t75" style="position:absolute;margin-left:102.65pt;margin-top:187.45pt;width:11.75pt;height:21.1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">
                <v:imagedata r:id="rId62" o:title=""/>
              </v:shape>
            </w:pict>
          </mc:Fallback>
        </mc:AlternateContent>
      </w:r>
      <w:r>
        <w:rPr>
          <w:noProof/>
        </w:rPr>
        <mc:AlternateContent>
          <mc:Choice Requires="wpi">
            <w:drawing>
              <wp:anchor distT="0" distB="0" distL="114300" distR="114300" simplePos="0" relativeHeight="251820032" behindDoc="0" locked="0" layoutInCell="1" allowOverlap="1" wp14:anchorId="4A0987B2" wp14:editId="49742549">
                <wp:simplePos x="0" y="0"/>
                <wp:positionH relativeFrom="column">
                  <wp:posOffset>2526665</wp:posOffset>
                </wp:positionH>
                <wp:positionV relativeFrom="paragraph">
                  <wp:posOffset>1887220</wp:posOffset>
                </wp:positionV>
                <wp:extent cx="141605" cy="284480"/>
                <wp:effectExtent l="38100" t="38100" r="48895" b="58420"/>
                <wp:wrapNone/>
                <wp:docPr id="868" name="Ink 868"/>
                <wp:cNvGraphicFramePr/>
                <a:graphic xmlns:a="http://schemas.openxmlformats.org/drawingml/2006/main">
                  <a:graphicData uri="http://schemas.microsoft.com/office/word/2010/wordprocessingInk">
                    <w14:contentPart bwMode="auto" r:id="rId63">
                      <w14:nvContentPartPr>
                        <w14:cNvContentPartPr/>
                      </w14:nvContentPartPr>
                      <w14:xfrm>
                        <a:off x="0" y="0"/>
                        <a:ext cx="141605" cy="284480"/>
                      </w14:xfrm>
                    </w14:contentPart>
                  </a:graphicData>
                </a:graphic>
              </wp:anchor>
            </w:drawing>
          </mc:Choice>
          <mc:Fallback>
            <w:pict>
              <v:shape w14:anchorId="7979AAA2" id="Ink 868" o:spid="_x0000_s1026" type="#_x0000_t75" style="position:absolute;margin-left:198.25pt;margin-top:147.9pt;width:12.55pt;height:23.8pt;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">
                <v:imagedata r:id="rId64" o:title=""/>
              </v:shape>
            </w:pict>
          </mc:Fallback>
        </mc:AlternateContent>
      </w:r>
      <w:r>
        <w:rPr>
          <w:noProof/>
        </w:rPr>
        <mc:AlternateContent>
          <mc:Choice Requires="wpi">
            <w:drawing>
              <wp:anchor distT="0" distB="0" distL="114300" distR="114300" simplePos="0" relativeHeight="251816960" behindDoc="0" locked="0" layoutInCell="1" allowOverlap="1" wp14:anchorId="3DD95396" wp14:editId="79A0420C">
                <wp:simplePos x="0" y="0"/>
                <wp:positionH relativeFrom="column">
                  <wp:posOffset>1218750</wp:posOffset>
                </wp:positionH>
                <wp:positionV relativeFrom="paragraph">
                  <wp:posOffset>706665</wp:posOffset>
                </wp:positionV>
                <wp:extent cx="165600" cy="218160"/>
                <wp:effectExtent l="57150" t="38100" r="44450" b="48895"/>
                <wp:wrapNone/>
                <wp:docPr id="865" name="Ink 865"/>
                <wp:cNvGraphicFramePr/>
                <a:graphic xmlns:a="http://schemas.openxmlformats.org/drawingml/2006/main">
                  <a:graphicData uri="http://schemas.microsoft.com/office/word/2010/wordprocessingInk">
                    <w14:contentPart bwMode="auto" r:id="rId65">
                      <w14:nvContentPartPr>
                        <w14:cNvContentPartPr/>
                      </w14:nvContentPartPr>
                      <w14:xfrm>
                        <a:off x="0" y="0"/>
                        <a:ext cx="165600" cy="218160"/>
                      </w14:xfrm>
                    </w14:contentPart>
                  </a:graphicData>
                </a:graphic>
              </wp:anchor>
            </w:drawing>
          </mc:Choice>
          <mc:Fallback>
            <w:pict>
              <v:shape w14:anchorId="205B1AAD" id="Ink 865" o:spid="_x0000_s1026" type="#_x0000_t75" style="position:absolute;margin-left:95.25pt;margin-top:54.95pt;width:14.5pt;height:18.6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">
                <v:imagedata r:id="rId66" o:title=""/>
              </v:shape>
            </w:pict>
          </mc:Fallback>
        </mc:AlternateContent>
      </w:r>
      <w:r>
        <w:rPr>
          <w:noProof/>
        </w:rPr>
        <mc:AlternateContent>
          <mc:Choice Requires="wpi">
            <w:drawing>
              <wp:anchor distT="0" distB="0" distL="114300" distR="114300" simplePos="0" relativeHeight="251814912" behindDoc="0" locked="0" layoutInCell="1" allowOverlap="1" wp14:anchorId="79D64B29" wp14:editId="6161F73B">
                <wp:simplePos x="0" y="0"/>
                <wp:positionH relativeFrom="column">
                  <wp:posOffset>1097915</wp:posOffset>
                </wp:positionH>
                <wp:positionV relativeFrom="paragraph">
                  <wp:posOffset>2541270</wp:posOffset>
                </wp:positionV>
                <wp:extent cx="1378585" cy="304840"/>
                <wp:effectExtent l="57150" t="38100" r="50165" b="57150"/>
                <wp:wrapNone/>
                <wp:docPr id="863" name="Ink 863"/>
                <wp:cNvGraphicFramePr/>
                <a:graphic xmlns:a="http://schemas.openxmlformats.org/drawingml/2006/main">
                  <a:graphicData uri="http://schemas.microsoft.com/office/word/2010/wordprocessingInk">
                    <w14:contentPart bwMode="auto" r:id="rId67">
                      <w14:nvContentPartPr>
                        <w14:cNvContentPartPr/>
                      </w14:nvContentPartPr>
                      <w14:xfrm>
                        <a:off x="0" y="0"/>
                        <a:ext cx="1378585" cy="304840"/>
                      </w14:xfrm>
                    </w14:contentPart>
                  </a:graphicData>
                </a:graphic>
              </wp:anchor>
            </w:drawing>
          </mc:Choice>
          <mc:Fallback>
            <w:pict>
              <v:shape w14:anchorId="7953307F" id="Ink 863" o:spid="_x0000_s1026" type="#_x0000_t75" style="position:absolute;margin-left:85.75pt;margin-top:199.4pt;width:109.95pt;height:25.4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">
                <v:imagedata r:id="rId68" o:title=""/>
              </v:shape>
            </w:pict>
          </mc:Fallback>
        </mc:AlternateContent>
      </w:r>
      <w:r>
        <w:rPr>
          <w:noProof/>
        </w:rPr>
        <mc:AlternateContent>
          <mc:Choice Requires="wpi">
            <w:drawing>
              <wp:anchor distT="0" distB="0" distL="114300" distR="114300" simplePos="0" relativeHeight="251815936" behindDoc="0" locked="0" layoutInCell="1" allowOverlap="1" wp14:anchorId="0A70586F" wp14:editId="065687DA">
                <wp:simplePos x="0" y="0"/>
                <wp:positionH relativeFrom="column">
                  <wp:posOffset>1409065</wp:posOffset>
                </wp:positionH>
                <wp:positionV relativeFrom="paragraph">
                  <wp:posOffset>1772920</wp:posOffset>
                </wp:positionV>
                <wp:extent cx="1082420" cy="330835"/>
                <wp:effectExtent l="57150" t="38100" r="41910" b="50165"/>
                <wp:wrapNone/>
                <wp:docPr id="864" name="Ink 864"/>
                <wp:cNvGraphicFramePr/>
                <a:graphic xmlns:a="http://schemas.openxmlformats.org/drawingml/2006/main">
                  <a:graphicData uri="http://schemas.microsoft.com/office/word/2010/wordprocessingInk">
                    <w14:contentPart bwMode="auto" r:id="rId69">
                      <w14:nvContentPartPr>
                        <w14:cNvContentPartPr/>
                      </w14:nvContentPartPr>
                      <w14:xfrm>
                        <a:off x="0" y="0"/>
                        <a:ext cx="1082420" cy="330835"/>
                      </w14:xfrm>
                    </w14:contentPart>
                  </a:graphicData>
                </a:graphic>
              </wp:anchor>
            </w:drawing>
          </mc:Choice>
          <mc:Fallback>
            <w:pict>
              <v:shape w14:anchorId="2BFD5D84" id="Ink 864" o:spid="_x0000_s1026" type="#_x0000_t75" style="position:absolute;margin-left:110.25pt;margin-top:138.9pt;width:86.65pt;height:27.45pt;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&#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">
                <v:imagedata r:id="rId70" o:title=""/>
              </v:shape>
            </w:pict>
          </mc:Fallback>
        </mc:AlternateContent>
      </w:r>
      <w:r>
        <w:rPr>
          <w:noProof/>
        </w:rPr>
        <mc:AlternateContent>
          <mc:Choice Requires="wpi">
            <w:drawing>
              <wp:anchor distT="0" distB="0" distL="114300" distR="114300" simplePos="0" relativeHeight="251809792" behindDoc="0" locked="0" layoutInCell="1" allowOverlap="1" wp14:anchorId="47B3C17A" wp14:editId="17B884C0">
                <wp:simplePos x="0" y="0"/>
                <wp:positionH relativeFrom="column">
                  <wp:posOffset>1193165</wp:posOffset>
                </wp:positionH>
                <wp:positionV relativeFrom="paragraph">
                  <wp:posOffset>401320</wp:posOffset>
                </wp:positionV>
                <wp:extent cx="720090" cy="610590"/>
                <wp:effectExtent l="38100" t="38100" r="41910" b="56515"/>
                <wp:wrapNone/>
                <wp:docPr id="857" name="Ink 857"/>
                <wp:cNvGraphicFramePr/>
                <a:graphic xmlns:a="http://schemas.openxmlformats.org/drawingml/2006/main">
                  <a:graphicData uri="http://schemas.microsoft.com/office/word/2010/wordprocessingInk">
                    <w14:contentPart bwMode="auto" r:id="rId71">
                      <w14:nvContentPartPr>
                        <w14:cNvContentPartPr/>
                      </w14:nvContentPartPr>
                      <w14:xfrm>
                        <a:off x="0" y="0"/>
                        <a:ext cx="720090" cy="610590"/>
                      </w14:xfrm>
                    </w14:contentPart>
                  </a:graphicData>
                </a:graphic>
              </wp:anchor>
            </w:drawing>
          </mc:Choice>
          <mc:Fallback>
            <w:pict>
              <v:shape w14:anchorId="1576B624" id="Ink 857" o:spid="_x0000_s1026" type="#_x0000_t75" style="position:absolute;margin-left:93.25pt;margin-top:30.9pt;width:58.1pt;height:49.5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">
                <v:imagedata r:id="rId72" o:title=""/>
              </v:shape>
            </w:pict>
          </mc:Fallback>
        </mc:AlternateContent>
      </w:r>
      <w:r w:rsidR="00700057">
        <w:rPr>
          <w:noProof/>
        </w:rPr>
        <w:drawing>
          <wp:inline distT="0" distB="0" distL="0" distR="0" wp14:anchorId="2AF3ED26" wp14:editId="63201383">
            <wp:extent cx="2131324" cy="3142800"/>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3" cstate="print">
                      <a:extLst>
                        <a:ext uri="{28A0092B-C50C-407E-A947-70E740481C1C}">
                          <a14:useLocalDpi xmlns:a14="http://schemas.microsoft.com/office/drawing/2010/main" val="0"/>
                        </a:ext>
                      </a:extLst>
                    </a:blip>
                    <a:srcRect t="397" b="397"/>
                    <a:stretch>
                      <a:fillRect/>
                    </a:stretch>
                  </pic:blipFill>
                  <pic:spPr bwMode="auto">
                    <a:xfrm>
                      <a:off x="0" y="0"/>
                      <a:ext cx="2131324" cy="3142800"/>
                    </a:xfrm>
                    <a:prstGeom prst="rect">
                      <a:avLst/>
                    </a:prstGeom>
                    <a:ln>
                      <a:noFill/>
                    </a:ln>
                    <a:extLst>
                      <a:ext uri="{53640926-AAD7-44D8-BBD7-CCE9431645EC}">
                        <a14:shadowObscured xmlns:a14="http://schemas.microsoft.com/office/drawing/2010/main"/>
                      </a:ext>
                    </a:extLst>
                  </pic:spPr>
                </pic:pic>
              </a:graphicData>
            </a:graphic>
          </wp:inline>
        </w:drawing>
      </w:r>
      <w:r w:rsidR="00DF1362">
        <w:rPr>
          <w:noProof/>
        </w:rPr>
        <w:drawing>
          <wp:inline distT="0" distB="0" distL="0" distR="0" wp14:anchorId="4717C283" wp14:editId="1D6F898D">
            <wp:extent cx="2011513" cy="3142800"/>
            <wp:effectExtent l="0" t="0" r="8255" b="63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 name="Picture 854"/>
                    <pic:cNvPicPr/>
                  </pic:nvPicPr>
                  <pic:blipFill>
                    <a:blip r:embed="rId33">
                      <a:extLst>
                        <a:ext uri="{28A0092B-C50C-407E-A947-70E740481C1C}">
                          <a14:useLocalDpi xmlns:a14="http://schemas.microsoft.com/office/drawing/2010/main" val="0"/>
                        </a:ext>
                      </a:extLst>
                    </a:blip>
                    <a:srcRect t="39" b="39"/>
                    <a:stretch>
                      <a:fillRect/>
                    </a:stretch>
                  </pic:blipFill>
                  <pic:spPr bwMode="auto">
                    <a:xfrm>
                      <a:off x="0" y="0"/>
                      <a:ext cx="2011513" cy="3142800"/>
                    </a:xfrm>
                    <a:prstGeom prst="rect">
                      <a:avLst/>
                    </a:prstGeom>
                    <a:ln>
                      <a:noFill/>
                    </a:ln>
                    <a:extLst>
                      <a:ext uri="{53640926-AAD7-44D8-BBD7-CCE9431645EC}">
                        <a14:shadowObscured xmlns:a14="http://schemas.microsoft.com/office/drawing/2010/main"/>
                      </a:ext>
                    </a:extLst>
                  </pic:spPr>
                </pic:pic>
              </a:graphicData>
            </a:graphic>
          </wp:inline>
        </w:drawing>
      </w:r>
    </w:p>
    <w:p w14:paraId="3F88E633" w14:textId="7CD867F6" w:rsidR="00700057" w:rsidRPr="006D1C3F" w:rsidRDefault="00DF1362" w:rsidP="00DF1362">
      <w:pPr>
        <w:pStyle w:val="Caption"/>
        <w:jc w:val="center"/>
      </w:pPr>
      <w:bookmarkStart w:id="16" w:name="_Toc118073859"/>
      <w:r>
        <w:t xml:space="preserve">Figure </w:t>
      </w:r>
      <w:fldSimple w:instr=" SEQ Figure \* ARABIC ">
        <w:r w:rsidR="00CB4875">
          <w:rPr>
            <w:noProof/>
          </w:rPr>
          <w:t>5</w:t>
        </w:r>
      </w:fldSimple>
      <w:r>
        <w:t xml:space="preserve"> Zombie Cutter Overview Map [1,2,3]</w:t>
      </w:r>
      <w:bookmarkEnd w:id="16"/>
    </w:p>
    <w:tbl>
      <w:tblPr>
        <w:tblStyle w:val="GridTable4-Accent1"/>
        <w:tblW w:w="10834" w:type="dxa"/>
        <w:jc w:val="center"/>
        <w:tblLayout w:type="fixed"/>
        <w:tblLook w:val="04A0" w:firstRow="1" w:lastRow="0" w:firstColumn="1" w:lastColumn="0" w:noHBand="0" w:noVBand="1"/>
      </w:tblPr>
      <w:tblGrid>
        <w:gridCol w:w="715"/>
        <w:gridCol w:w="3459"/>
        <w:gridCol w:w="3690"/>
        <w:gridCol w:w="1080"/>
        <w:gridCol w:w="990"/>
        <w:gridCol w:w="900"/>
      </w:tblGrid>
      <w:tr w:rsidR="00700057" w14:paraId="44687A3C" w14:textId="77777777" w:rsidTr="009F62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01F41271" w14:textId="77777777" w:rsidR="00700057" w:rsidRDefault="00700057" w:rsidP="009F6273">
            <w:pPr>
              <w:jc w:val="center"/>
            </w:pPr>
            <w:r>
              <w:br w:type="page"/>
              <w:t>Map Label</w:t>
            </w:r>
          </w:p>
        </w:tc>
        <w:tc>
          <w:tcPr>
            <w:tcW w:w="3459" w:type="dxa"/>
            <w:vAlign w:val="bottom"/>
          </w:tcPr>
          <w:p w14:paraId="0B741959"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Summary</w:t>
            </w:r>
          </w:p>
        </w:tc>
        <w:tc>
          <w:tcPr>
            <w:tcW w:w="3690" w:type="dxa"/>
            <w:vAlign w:val="bottom"/>
          </w:tcPr>
          <w:p w14:paraId="7FFD29D2"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2E3A60DB"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10A27AC4"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444C7670"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Wow?</w:t>
            </w:r>
          </w:p>
        </w:tc>
      </w:tr>
      <w:tr w:rsidR="00700057" w14:paraId="7E287B4E"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77261793" w14:textId="0099EC6B" w:rsidR="00700057" w:rsidRDefault="00684936" w:rsidP="009F6273">
            <w:pPr>
              <w:jc w:val="center"/>
            </w:pPr>
            <w:r>
              <w:t>6</w:t>
            </w:r>
          </w:p>
        </w:tc>
        <w:tc>
          <w:tcPr>
            <w:tcW w:w="3459" w:type="dxa"/>
          </w:tcPr>
          <w:p w14:paraId="0B63630F" w14:textId="54045833" w:rsidR="00700057" w:rsidRDefault="00684936" w:rsidP="009F6273">
            <w:pPr>
              <w:cnfStyle w:val="000000100000" w:firstRow="0" w:lastRow="0" w:firstColumn="0" w:lastColumn="0" w:oddVBand="0" w:evenVBand="0" w:oddHBand="1" w:evenHBand="0" w:firstRowFirstColumn="0" w:firstRowLastColumn="0" w:lastRowFirstColumn="0" w:lastRowLastColumn="0"/>
            </w:pPr>
            <w:r>
              <w:t xml:space="preserve">Kill </w:t>
            </w:r>
            <w:r w:rsidR="0053123C">
              <w:t>zombie</w:t>
            </w:r>
            <w:r w:rsidR="00787C69">
              <w:t xml:space="preserve">s </w:t>
            </w:r>
          </w:p>
        </w:tc>
        <w:tc>
          <w:tcPr>
            <w:tcW w:w="3690" w:type="dxa"/>
          </w:tcPr>
          <w:p w14:paraId="7EDBE547" w14:textId="3383D7DD" w:rsidR="00700057" w:rsidRDefault="0053123C" w:rsidP="009F6273">
            <w:pPr>
              <w:cnfStyle w:val="000000100000" w:firstRow="0" w:lastRow="0" w:firstColumn="0" w:lastColumn="0" w:oddVBand="0" w:evenVBand="0" w:oddHBand="1" w:evenHBand="0" w:firstRowFirstColumn="0" w:firstRowLastColumn="0" w:lastRowFirstColumn="0" w:lastRowLastColumn="0"/>
            </w:pPr>
            <w:r>
              <w:t>The player enter</w:t>
            </w:r>
            <w:r w:rsidR="00787C69">
              <w:t>s</w:t>
            </w:r>
            <w:r>
              <w:t xml:space="preserve"> the room and see the thematical sawblade a</w:t>
            </w:r>
            <w:r w:rsidR="00A33C6E">
              <w:t xml:space="preserve">s well as the coming three zombies. The player </w:t>
            </w:r>
            <w:r w:rsidR="0021794D">
              <w:t xml:space="preserve">kills the zombies </w:t>
            </w:r>
            <w:r w:rsidR="00787C69">
              <w:t>by the thematical sawblade</w:t>
            </w:r>
          </w:p>
        </w:tc>
        <w:tc>
          <w:tcPr>
            <w:tcW w:w="1080" w:type="dxa"/>
            <w:vAlign w:val="center"/>
          </w:tcPr>
          <w:p w14:paraId="54F7C2C9" w14:textId="1046983F" w:rsidR="00700057" w:rsidRDefault="00A33C6E" w:rsidP="009F6273">
            <w:pPr>
              <w:jc w:val="center"/>
              <w:cnfStyle w:val="000000100000" w:firstRow="0" w:lastRow="0" w:firstColumn="0" w:lastColumn="0" w:oddVBand="0" w:evenVBand="0" w:oddHBand="1" w:evenHBand="0" w:firstRowFirstColumn="0" w:firstRowLastColumn="0" w:lastRowFirstColumn="0" w:lastRowLastColumn="0"/>
            </w:pPr>
            <w:r>
              <w:t>2</w:t>
            </w:r>
          </w:p>
        </w:tc>
        <w:tc>
          <w:tcPr>
            <w:tcW w:w="990" w:type="dxa"/>
            <w:vAlign w:val="center"/>
          </w:tcPr>
          <w:p w14:paraId="3FF88BBC" w14:textId="353F5F62" w:rsidR="00700057" w:rsidRDefault="00A33C6E" w:rsidP="009F6273">
            <w:pPr>
              <w:jc w:val="center"/>
              <w:cnfStyle w:val="000000100000" w:firstRow="0" w:lastRow="0" w:firstColumn="0" w:lastColumn="0" w:oddVBand="0" w:evenVBand="0" w:oddHBand="1" w:evenHBand="0" w:firstRowFirstColumn="0" w:firstRowLastColumn="0" w:lastRowFirstColumn="0" w:lastRowLastColumn="0"/>
            </w:pPr>
            <w:r>
              <w:t>3</w:t>
            </w:r>
            <w:r w:rsidR="001E748B">
              <w:t>:</w:t>
            </w:r>
            <w:r>
              <w:t>00</w:t>
            </w:r>
          </w:p>
        </w:tc>
        <w:tc>
          <w:tcPr>
            <w:tcW w:w="900" w:type="dxa"/>
            <w:vAlign w:val="center"/>
          </w:tcPr>
          <w:p w14:paraId="3D1588A8"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06C30F4F"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720F5D36" w14:textId="45B882BB" w:rsidR="00700057" w:rsidRDefault="00787C69" w:rsidP="009F6273">
            <w:pPr>
              <w:jc w:val="center"/>
            </w:pPr>
            <w:r>
              <w:t>7</w:t>
            </w:r>
          </w:p>
        </w:tc>
        <w:tc>
          <w:tcPr>
            <w:tcW w:w="3459" w:type="dxa"/>
          </w:tcPr>
          <w:p w14:paraId="5277E6D0" w14:textId="4C71414B" w:rsidR="00700057" w:rsidRDefault="00787C69" w:rsidP="009F6273">
            <w:pPr>
              <w:cnfStyle w:val="000000000000" w:firstRow="0" w:lastRow="0" w:firstColumn="0" w:lastColumn="0" w:oddVBand="0" w:evenVBand="0" w:oddHBand="0" w:evenHBand="0" w:firstRowFirstColumn="0" w:firstRowLastColumn="0" w:lastRowFirstColumn="0" w:lastRowLastColumn="0"/>
            </w:pPr>
            <w:r>
              <w:t>Kill zombies</w:t>
            </w:r>
          </w:p>
        </w:tc>
        <w:tc>
          <w:tcPr>
            <w:tcW w:w="3690" w:type="dxa"/>
          </w:tcPr>
          <w:p w14:paraId="5CDE9FB0" w14:textId="39C2E116" w:rsidR="00700057" w:rsidRDefault="00787C69" w:rsidP="009F6273">
            <w:pPr>
              <w:cnfStyle w:val="000000000000" w:firstRow="0" w:lastRow="0" w:firstColumn="0" w:lastColumn="0" w:oddVBand="0" w:evenVBand="0" w:oddHBand="0" w:evenHBand="0" w:firstRowFirstColumn="0" w:firstRowLastColumn="0" w:lastRowFirstColumn="0" w:lastRowLastColumn="0"/>
            </w:pPr>
            <w:r>
              <w:t xml:space="preserve">The player grasps the </w:t>
            </w:r>
            <w:r w:rsidR="004A16FC">
              <w:t xml:space="preserve">sawblade, heat it, and punch it toward the </w:t>
            </w:r>
            <w:r w:rsidR="008067B2">
              <w:t xml:space="preserve">three </w:t>
            </w:r>
            <w:r w:rsidR="004A16FC">
              <w:t>zombie</w:t>
            </w:r>
            <w:r w:rsidR="008067B2">
              <w:t>s</w:t>
            </w:r>
            <w:r w:rsidR="004A16FC">
              <w:t xml:space="preserve"> again to kill the</w:t>
            </w:r>
            <w:r w:rsidR="008067B2">
              <w:t>m</w:t>
            </w:r>
          </w:p>
        </w:tc>
        <w:tc>
          <w:tcPr>
            <w:tcW w:w="1080" w:type="dxa"/>
            <w:vAlign w:val="center"/>
          </w:tcPr>
          <w:p w14:paraId="63A112E1" w14:textId="2557F681" w:rsidR="00700057" w:rsidRDefault="00D77D10" w:rsidP="009F6273">
            <w:pPr>
              <w:jc w:val="center"/>
              <w:cnfStyle w:val="000000000000" w:firstRow="0" w:lastRow="0" w:firstColumn="0" w:lastColumn="0" w:oddVBand="0" w:evenVBand="0" w:oddHBand="0" w:evenHBand="0" w:firstRowFirstColumn="0" w:firstRowLastColumn="0" w:lastRowFirstColumn="0" w:lastRowLastColumn="0"/>
            </w:pPr>
            <w:r>
              <w:t>2</w:t>
            </w:r>
          </w:p>
        </w:tc>
        <w:tc>
          <w:tcPr>
            <w:tcW w:w="990" w:type="dxa"/>
            <w:vAlign w:val="center"/>
          </w:tcPr>
          <w:p w14:paraId="355E29D1" w14:textId="737F9B63" w:rsidR="00700057" w:rsidRDefault="00D77D10" w:rsidP="009F6273">
            <w:pPr>
              <w:jc w:val="center"/>
              <w:cnfStyle w:val="000000000000" w:firstRow="0" w:lastRow="0" w:firstColumn="0" w:lastColumn="0" w:oddVBand="0" w:evenVBand="0" w:oddHBand="0" w:evenHBand="0" w:firstRowFirstColumn="0" w:firstRowLastColumn="0" w:lastRowFirstColumn="0" w:lastRowLastColumn="0"/>
            </w:pPr>
            <w:r>
              <w:t>3</w:t>
            </w:r>
            <w:r w:rsidR="001E748B">
              <w:t>:</w:t>
            </w:r>
            <w:r>
              <w:t>15</w:t>
            </w:r>
          </w:p>
        </w:tc>
        <w:tc>
          <w:tcPr>
            <w:tcW w:w="900" w:type="dxa"/>
            <w:vAlign w:val="center"/>
          </w:tcPr>
          <w:p w14:paraId="7876F5DD" w14:textId="77777777" w:rsidR="00700057" w:rsidRDefault="00700057" w:rsidP="009F6273">
            <w:pPr>
              <w:jc w:val="center"/>
              <w:cnfStyle w:val="000000000000" w:firstRow="0" w:lastRow="0" w:firstColumn="0" w:lastColumn="0" w:oddVBand="0" w:evenVBand="0" w:oddHBand="0" w:evenHBand="0" w:firstRowFirstColumn="0" w:firstRowLastColumn="0" w:lastRowFirstColumn="0" w:lastRowLastColumn="0"/>
            </w:pPr>
          </w:p>
        </w:tc>
      </w:tr>
      <w:tr w:rsidR="00700057" w14:paraId="08070E60"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042EEC18" w14:textId="0AD377C5" w:rsidR="00700057" w:rsidRDefault="00D77D10" w:rsidP="009F6273">
            <w:pPr>
              <w:jc w:val="center"/>
            </w:pPr>
            <w:r>
              <w:t>8</w:t>
            </w:r>
          </w:p>
        </w:tc>
        <w:tc>
          <w:tcPr>
            <w:tcW w:w="3459" w:type="dxa"/>
          </w:tcPr>
          <w:p w14:paraId="17241682" w14:textId="3857EA3C" w:rsidR="00700057" w:rsidRDefault="00D77D10" w:rsidP="009F6273">
            <w:pPr>
              <w:cnfStyle w:val="000000100000" w:firstRow="0" w:lastRow="0" w:firstColumn="0" w:lastColumn="0" w:oddVBand="0" w:evenVBand="0" w:oddHBand="1" w:evenHBand="0" w:firstRowFirstColumn="0" w:firstRowLastColumn="0" w:lastRowFirstColumn="0" w:lastRowLastColumn="0"/>
            </w:pPr>
            <w:r>
              <w:t>Leave the room</w:t>
            </w:r>
          </w:p>
        </w:tc>
        <w:tc>
          <w:tcPr>
            <w:tcW w:w="3690" w:type="dxa"/>
          </w:tcPr>
          <w:p w14:paraId="5E803F22" w14:textId="2FE5798E" w:rsidR="00700057" w:rsidRDefault="00D77D10" w:rsidP="009F6273">
            <w:pPr>
              <w:cnfStyle w:val="000000100000" w:firstRow="0" w:lastRow="0" w:firstColumn="0" w:lastColumn="0" w:oddVBand="0" w:evenVBand="0" w:oddHBand="1" w:evenHBand="0" w:firstRowFirstColumn="0" w:firstRowLastColumn="0" w:lastRowFirstColumn="0" w:lastRowLastColumn="0"/>
            </w:pPr>
            <w:r>
              <w:t>The player leave the room and head to the next section</w:t>
            </w:r>
          </w:p>
        </w:tc>
        <w:tc>
          <w:tcPr>
            <w:tcW w:w="1080" w:type="dxa"/>
            <w:vAlign w:val="center"/>
          </w:tcPr>
          <w:p w14:paraId="7902E73F" w14:textId="1978F662" w:rsidR="00700057" w:rsidRDefault="00D77D10" w:rsidP="009F6273">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vAlign w:val="center"/>
          </w:tcPr>
          <w:p w14:paraId="7F6E4B4D" w14:textId="0296D814" w:rsidR="00700057" w:rsidRDefault="00D77D10" w:rsidP="009F6273">
            <w:pPr>
              <w:jc w:val="center"/>
              <w:cnfStyle w:val="000000100000" w:firstRow="0" w:lastRow="0" w:firstColumn="0" w:lastColumn="0" w:oddVBand="0" w:evenVBand="0" w:oddHBand="1" w:evenHBand="0" w:firstRowFirstColumn="0" w:firstRowLastColumn="0" w:lastRowFirstColumn="0" w:lastRowLastColumn="0"/>
            </w:pPr>
            <w:r>
              <w:t>3</w:t>
            </w:r>
            <w:r w:rsidR="001E748B">
              <w:t>:</w:t>
            </w:r>
            <w:r w:rsidR="000D4722">
              <w:t>25</w:t>
            </w:r>
          </w:p>
        </w:tc>
        <w:tc>
          <w:tcPr>
            <w:tcW w:w="900" w:type="dxa"/>
            <w:vAlign w:val="center"/>
          </w:tcPr>
          <w:p w14:paraId="454BCD12"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bl>
    <w:p w14:paraId="5A5AEF2B" w14:textId="0BB89AF3" w:rsidR="00700057" w:rsidRPr="009043FE" w:rsidRDefault="00700057" w:rsidP="00700057">
      <w:pPr>
        <w:pStyle w:val="Heading3"/>
      </w:pPr>
      <w:r>
        <w:br w:type="page"/>
      </w:r>
      <w:bookmarkStart w:id="17" w:name="_Toc118073878"/>
      <w:r w:rsidR="001B72E6">
        <w:lastRenderedPageBreak/>
        <w:t>Section 4a:</w:t>
      </w:r>
      <w:r w:rsidR="003C4FC5">
        <w:t xml:space="preserve"> Ignition</w:t>
      </w:r>
      <w:bookmarkEnd w:id="17"/>
    </w:p>
    <w:p w14:paraId="23201A12" w14:textId="6271E190" w:rsidR="00034F44" w:rsidRDefault="003B5412" w:rsidP="00034F44">
      <w:pPr>
        <w:keepNext/>
        <w:jc w:val="center"/>
      </w:pPr>
      <w:r>
        <w:rPr>
          <w:noProof/>
        </w:rPr>
        <mc:AlternateContent>
          <mc:Choice Requires="wpi">
            <w:drawing>
              <wp:anchor distT="0" distB="0" distL="114300" distR="114300" simplePos="0" relativeHeight="251849728" behindDoc="0" locked="0" layoutInCell="1" allowOverlap="1" wp14:anchorId="10677B54" wp14:editId="7B600E64">
                <wp:simplePos x="0" y="0"/>
                <wp:positionH relativeFrom="column">
                  <wp:posOffset>662940</wp:posOffset>
                </wp:positionH>
                <wp:positionV relativeFrom="paragraph">
                  <wp:posOffset>71755</wp:posOffset>
                </wp:positionV>
                <wp:extent cx="1990685" cy="1484470"/>
                <wp:effectExtent l="57150" t="38100" r="29210" b="40005"/>
                <wp:wrapNone/>
                <wp:docPr id="913" name="Ink 913"/>
                <wp:cNvGraphicFramePr/>
                <a:graphic xmlns:a="http://schemas.openxmlformats.org/drawingml/2006/main">
                  <a:graphicData uri="http://schemas.microsoft.com/office/word/2010/wordprocessingInk">
                    <w14:contentPart bwMode="auto" r:id="rId74">
                      <w14:nvContentPartPr>
                        <w14:cNvContentPartPr/>
                      </w14:nvContentPartPr>
                      <w14:xfrm>
                        <a:off x="0" y="0"/>
                        <a:ext cx="1990685" cy="1484470"/>
                      </w14:xfrm>
                    </w14:contentPart>
                  </a:graphicData>
                </a:graphic>
              </wp:anchor>
            </w:drawing>
          </mc:Choice>
          <mc:Fallback>
            <w:pict>
              <v:shape w14:anchorId="4209733D" id="Ink 913" o:spid="_x0000_s1026" type="#_x0000_t75" style="position:absolute;margin-left:51.5pt;margin-top:4.95pt;width:158.2pt;height:118.35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">
                <v:imagedata r:id="rId75" o:title=""/>
              </v:shape>
            </w:pict>
          </mc:Fallback>
        </mc:AlternateContent>
      </w:r>
      <w:r>
        <w:rPr>
          <w:noProof/>
        </w:rPr>
        <mc:AlternateContent>
          <mc:Choice Requires="wpi">
            <w:drawing>
              <wp:anchor distT="0" distB="0" distL="114300" distR="114300" simplePos="0" relativeHeight="251842560" behindDoc="0" locked="0" layoutInCell="1" allowOverlap="1" wp14:anchorId="1046ED04" wp14:editId="5CD7CB3D">
                <wp:simplePos x="0" y="0"/>
                <wp:positionH relativeFrom="column">
                  <wp:posOffset>1371177</wp:posOffset>
                </wp:positionH>
                <wp:positionV relativeFrom="paragraph">
                  <wp:posOffset>1077118</wp:posOffset>
                </wp:positionV>
                <wp:extent cx="11160" cy="152640"/>
                <wp:effectExtent l="57150" t="38100" r="46355" b="57150"/>
                <wp:wrapNone/>
                <wp:docPr id="905" name="Ink 905"/>
                <wp:cNvGraphicFramePr/>
                <a:graphic xmlns:a="http://schemas.openxmlformats.org/drawingml/2006/main">
                  <a:graphicData uri="http://schemas.microsoft.com/office/word/2010/wordprocessingInk">
                    <w14:contentPart bwMode="auto" r:id="rId76">
                      <w14:nvContentPartPr>
                        <w14:cNvContentPartPr/>
                      </w14:nvContentPartPr>
                      <w14:xfrm>
                        <a:off x="0" y="0"/>
                        <a:ext cx="11160" cy="152640"/>
                      </w14:xfrm>
                    </w14:contentPart>
                  </a:graphicData>
                </a:graphic>
              </wp:anchor>
            </w:drawing>
          </mc:Choice>
          <mc:Fallback>
            <w:pict>
              <v:shape w14:anchorId="64B6DFCF" id="Ink 905" o:spid="_x0000_s1026" type="#_x0000_t75" style="position:absolute;margin-left:107.25pt;margin-top:84.1pt;width:2.3pt;height:13.4pt;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">
                <v:imagedata r:id="rId77" o:title=""/>
              </v:shape>
            </w:pict>
          </mc:Fallback>
        </mc:AlternateContent>
      </w:r>
      <w:r>
        <w:rPr>
          <w:noProof/>
        </w:rPr>
        <mc:AlternateContent>
          <mc:Choice Requires="wpi">
            <w:drawing>
              <wp:anchor distT="0" distB="0" distL="114300" distR="114300" simplePos="0" relativeHeight="251841536" behindDoc="0" locked="0" layoutInCell="1" allowOverlap="1" wp14:anchorId="673A4ACD" wp14:editId="29577793">
                <wp:simplePos x="0" y="0"/>
                <wp:positionH relativeFrom="column">
                  <wp:posOffset>624205</wp:posOffset>
                </wp:positionH>
                <wp:positionV relativeFrom="paragraph">
                  <wp:posOffset>609600</wp:posOffset>
                </wp:positionV>
                <wp:extent cx="98755" cy="111760"/>
                <wp:effectExtent l="38100" t="38100" r="0" b="40640"/>
                <wp:wrapNone/>
                <wp:docPr id="904" name="Ink 904"/>
                <wp:cNvGraphicFramePr/>
                <a:graphic xmlns:a="http://schemas.openxmlformats.org/drawingml/2006/main">
                  <a:graphicData uri="http://schemas.microsoft.com/office/word/2010/wordprocessingInk">
                    <w14:contentPart bwMode="auto" r:id="rId78">
                      <w14:nvContentPartPr>
                        <w14:cNvContentPartPr/>
                      </w14:nvContentPartPr>
                      <w14:xfrm>
                        <a:off x="0" y="0"/>
                        <a:ext cx="98755" cy="111760"/>
                      </w14:xfrm>
                    </w14:contentPart>
                  </a:graphicData>
                </a:graphic>
              </wp:anchor>
            </w:drawing>
          </mc:Choice>
          <mc:Fallback>
            <w:pict>
              <v:shape w14:anchorId="49EBFD12" id="Ink 904" o:spid="_x0000_s1026" type="#_x0000_t75" style="position:absolute;margin-left:48.45pt;margin-top:47.3pt;width:9.2pt;height:10.2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">
                <v:imagedata r:id="rId79" o:title=""/>
              </v:shape>
            </w:pict>
          </mc:Fallback>
        </mc:AlternateContent>
      </w:r>
      <w:r>
        <w:rPr>
          <w:noProof/>
        </w:rPr>
        <mc:AlternateContent>
          <mc:Choice Requires="wpi">
            <w:drawing>
              <wp:anchor distT="0" distB="0" distL="114300" distR="114300" simplePos="0" relativeHeight="251838464" behindDoc="0" locked="0" layoutInCell="1" allowOverlap="1" wp14:anchorId="461588FC" wp14:editId="2A25C613">
                <wp:simplePos x="0" y="0"/>
                <wp:positionH relativeFrom="column">
                  <wp:posOffset>1090017</wp:posOffset>
                </wp:positionH>
                <wp:positionV relativeFrom="paragraph">
                  <wp:posOffset>479158</wp:posOffset>
                </wp:positionV>
                <wp:extent cx="75960" cy="241200"/>
                <wp:effectExtent l="38100" t="57150" r="57785" b="45085"/>
                <wp:wrapNone/>
                <wp:docPr id="901" name="Ink 901"/>
                <wp:cNvGraphicFramePr/>
                <a:graphic xmlns:a="http://schemas.openxmlformats.org/drawingml/2006/main">
                  <a:graphicData uri="http://schemas.microsoft.com/office/word/2010/wordprocessingInk">
                    <w14:contentPart bwMode="auto" r:id="rId80">
                      <w14:nvContentPartPr>
                        <w14:cNvContentPartPr/>
                      </w14:nvContentPartPr>
                      <w14:xfrm>
                        <a:off x="0" y="0"/>
                        <a:ext cx="75960" cy="241200"/>
                      </w14:xfrm>
                    </w14:contentPart>
                  </a:graphicData>
                </a:graphic>
              </wp:anchor>
            </w:drawing>
          </mc:Choice>
          <mc:Fallback>
            <w:pict>
              <v:shape w14:anchorId="0FB1EED2" id="Ink 901" o:spid="_x0000_s1026" type="#_x0000_t75" style="position:absolute;margin-left:85.15pt;margin-top:37.05pt;width:7.4pt;height:20.45pt;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">
                <v:imagedata r:id="rId81" o:title=""/>
              </v:shape>
            </w:pict>
          </mc:Fallback>
        </mc:AlternateContent>
      </w:r>
      <w:r>
        <w:rPr>
          <w:noProof/>
        </w:rPr>
        <mc:AlternateContent>
          <mc:Choice Requires="wpi">
            <w:drawing>
              <wp:anchor distT="0" distB="0" distL="114300" distR="114300" simplePos="0" relativeHeight="251837440" behindDoc="0" locked="0" layoutInCell="1" allowOverlap="1" wp14:anchorId="476197C6" wp14:editId="3D6A3231">
                <wp:simplePos x="0" y="0"/>
                <wp:positionH relativeFrom="column">
                  <wp:posOffset>461010</wp:posOffset>
                </wp:positionH>
                <wp:positionV relativeFrom="paragraph">
                  <wp:posOffset>509270</wp:posOffset>
                </wp:positionV>
                <wp:extent cx="2244310" cy="980440"/>
                <wp:effectExtent l="38100" t="38100" r="22860" b="48260"/>
                <wp:wrapNone/>
                <wp:docPr id="900" name="Ink 900"/>
                <wp:cNvGraphicFramePr/>
                <a:graphic xmlns:a="http://schemas.openxmlformats.org/drawingml/2006/main">
                  <a:graphicData uri="http://schemas.microsoft.com/office/word/2010/wordprocessingInk">
                    <w14:contentPart bwMode="auto" r:id="rId82">
                      <w14:nvContentPartPr>
                        <w14:cNvContentPartPr/>
                      </w14:nvContentPartPr>
                      <w14:xfrm>
                        <a:off x="0" y="0"/>
                        <a:ext cx="2244310" cy="980440"/>
                      </w14:xfrm>
                    </w14:contentPart>
                  </a:graphicData>
                </a:graphic>
              </wp:anchor>
            </w:drawing>
          </mc:Choice>
          <mc:Fallback>
            <w:pict>
              <v:shape w14:anchorId="5D4A4881" id="Ink 900" o:spid="_x0000_s1026" type="#_x0000_t75" style="position:absolute;margin-left:35.6pt;margin-top:39.4pt;width:178.1pt;height:78.6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&#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">
                <v:imagedata r:id="rId83" o:title=""/>
              </v:shape>
            </w:pict>
          </mc:Fallback>
        </mc:AlternateContent>
      </w:r>
      <w:r>
        <w:rPr>
          <w:noProof/>
        </w:rPr>
        <mc:AlternateContent>
          <mc:Choice Requires="wpi">
            <w:drawing>
              <wp:anchor distT="0" distB="0" distL="114300" distR="114300" simplePos="0" relativeHeight="251833344" behindDoc="0" locked="0" layoutInCell="1" allowOverlap="1" wp14:anchorId="2E4969E1" wp14:editId="148E9816">
                <wp:simplePos x="0" y="0"/>
                <wp:positionH relativeFrom="column">
                  <wp:posOffset>568325</wp:posOffset>
                </wp:positionH>
                <wp:positionV relativeFrom="paragraph">
                  <wp:posOffset>222885</wp:posOffset>
                </wp:positionV>
                <wp:extent cx="1267460" cy="738505"/>
                <wp:effectExtent l="57150" t="38100" r="27940" b="42545"/>
                <wp:wrapNone/>
                <wp:docPr id="894" name="Ink 894"/>
                <wp:cNvGraphicFramePr/>
                <a:graphic xmlns:a="http://schemas.openxmlformats.org/drawingml/2006/main">
                  <a:graphicData uri="http://schemas.microsoft.com/office/word/2010/wordprocessingInk">
                    <w14:contentPart bwMode="auto" r:id="rId84">
                      <w14:nvContentPartPr>
                        <w14:cNvContentPartPr/>
                      </w14:nvContentPartPr>
                      <w14:xfrm>
                        <a:off x="0" y="0"/>
                        <a:ext cx="1267460" cy="738505"/>
                      </w14:xfrm>
                    </w14:contentPart>
                  </a:graphicData>
                </a:graphic>
              </wp:anchor>
            </w:drawing>
          </mc:Choice>
          <mc:Fallback>
            <w:pict>
              <v:shape w14:anchorId="1E1E149D" id="Ink 894" o:spid="_x0000_s1026" type="#_x0000_t75" style="position:absolute;margin-left:44.05pt;margin-top:16.85pt;width:101.2pt;height:59.55pt;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">
                <v:imagedata r:id="rId85" o:title=""/>
              </v:shape>
            </w:pict>
          </mc:Fallback>
        </mc:AlternateContent>
      </w:r>
      <w:r>
        <w:rPr>
          <w:noProof/>
        </w:rPr>
        <mc:AlternateContent>
          <mc:Choice Requires="wpi">
            <w:drawing>
              <wp:anchor distT="0" distB="0" distL="114300" distR="114300" simplePos="0" relativeHeight="251830272" behindDoc="0" locked="0" layoutInCell="1" allowOverlap="1" wp14:anchorId="0B366953" wp14:editId="2AF59D3D">
                <wp:simplePos x="0" y="0"/>
                <wp:positionH relativeFrom="column">
                  <wp:posOffset>637540</wp:posOffset>
                </wp:positionH>
                <wp:positionV relativeFrom="paragraph">
                  <wp:posOffset>313055</wp:posOffset>
                </wp:positionV>
                <wp:extent cx="1406525" cy="812100"/>
                <wp:effectExtent l="38100" t="57150" r="22225" b="45720"/>
                <wp:wrapNone/>
                <wp:docPr id="881" name="Ink 881"/>
                <wp:cNvGraphicFramePr/>
                <a:graphic xmlns:a="http://schemas.openxmlformats.org/drawingml/2006/main">
                  <a:graphicData uri="http://schemas.microsoft.com/office/word/2010/wordprocessingInk">
                    <w14:contentPart bwMode="auto" r:id="rId86">
                      <w14:nvContentPartPr>
                        <w14:cNvContentPartPr/>
                      </w14:nvContentPartPr>
                      <w14:xfrm>
                        <a:off x="0" y="0"/>
                        <a:ext cx="1406525" cy="812100"/>
                      </w14:xfrm>
                    </w14:contentPart>
                  </a:graphicData>
                </a:graphic>
              </wp:anchor>
            </w:drawing>
          </mc:Choice>
          <mc:Fallback>
            <w:pict>
              <v:shape w14:anchorId="6159727C" id="Ink 881" o:spid="_x0000_s1026" type="#_x0000_t75" style="position:absolute;margin-left:49.5pt;margin-top:23.95pt;width:112.15pt;height:65.4pt;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">
                <v:imagedata r:id="rId87" o:title=""/>
              </v:shape>
            </w:pict>
          </mc:Fallback>
        </mc:AlternateContent>
      </w:r>
      <w:r w:rsidR="00700057">
        <w:rPr>
          <w:noProof/>
        </w:rPr>
        <w:drawing>
          <wp:inline distT="0" distB="0" distL="0" distR="0" wp14:anchorId="6BA5AC36" wp14:editId="5A8E73BE">
            <wp:extent cx="4194032" cy="252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8">
                      <a:extLst>
                        <a:ext uri="{28A0092B-C50C-407E-A947-70E740481C1C}">
                          <a14:useLocalDpi xmlns:a14="http://schemas.microsoft.com/office/drawing/2010/main" val="0"/>
                        </a:ext>
                      </a:extLst>
                    </a:blip>
                    <a:stretch>
                      <a:fillRect/>
                    </a:stretch>
                  </pic:blipFill>
                  <pic:spPr>
                    <a:xfrm>
                      <a:off x="0" y="0"/>
                      <a:ext cx="4194032" cy="2520000"/>
                    </a:xfrm>
                    <a:prstGeom prst="rect">
                      <a:avLst/>
                    </a:prstGeom>
                  </pic:spPr>
                </pic:pic>
              </a:graphicData>
            </a:graphic>
          </wp:inline>
        </w:drawing>
      </w:r>
      <w:r w:rsidR="00034F44">
        <w:rPr>
          <w:noProof/>
        </w:rPr>
        <w:drawing>
          <wp:inline distT="0" distB="0" distL="0" distR="0" wp14:anchorId="60D14214" wp14:editId="25FB2122">
            <wp:extent cx="1612897" cy="2520000"/>
            <wp:effectExtent l="0" t="0" r="6985"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33">
                      <a:extLst>
                        <a:ext uri="{28A0092B-C50C-407E-A947-70E740481C1C}">
                          <a14:useLocalDpi xmlns:a14="http://schemas.microsoft.com/office/drawing/2010/main" val="0"/>
                        </a:ext>
                      </a:extLst>
                    </a:blip>
                    <a:srcRect t="39" b="39"/>
                    <a:stretch>
                      <a:fillRect/>
                    </a:stretch>
                  </pic:blipFill>
                  <pic:spPr bwMode="auto">
                    <a:xfrm>
                      <a:off x="0" y="0"/>
                      <a:ext cx="1612897" cy="2520000"/>
                    </a:xfrm>
                    <a:prstGeom prst="rect">
                      <a:avLst/>
                    </a:prstGeom>
                    <a:ln>
                      <a:noFill/>
                    </a:ln>
                    <a:extLst>
                      <a:ext uri="{53640926-AAD7-44D8-BBD7-CCE9431645EC}">
                        <a14:shadowObscured xmlns:a14="http://schemas.microsoft.com/office/drawing/2010/main"/>
                      </a:ext>
                    </a:extLst>
                  </pic:spPr>
                </pic:pic>
              </a:graphicData>
            </a:graphic>
          </wp:inline>
        </w:drawing>
      </w:r>
    </w:p>
    <w:p w14:paraId="36C19C82" w14:textId="5CE1573A" w:rsidR="00700057" w:rsidRPr="006D1C3F" w:rsidRDefault="00034F44" w:rsidP="00034F44">
      <w:pPr>
        <w:pStyle w:val="Caption"/>
        <w:jc w:val="center"/>
      </w:pPr>
      <w:bookmarkStart w:id="18" w:name="_Toc118073860"/>
      <w:r>
        <w:t xml:space="preserve">Figure </w:t>
      </w:r>
      <w:fldSimple w:instr=" SEQ Figure \* ARABIC ">
        <w:r w:rsidR="00CB4875">
          <w:rPr>
            <w:noProof/>
          </w:rPr>
          <w:t>6</w:t>
        </w:r>
      </w:fldSimple>
      <w:r>
        <w:t xml:space="preserve"> Ignition </w:t>
      </w:r>
      <w:r w:rsidR="00411063">
        <w:t xml:space="preserve">Overview Map </w:t>
      </w:r>
      <w:r>
        <w:t>[1,2,3]</w:t>
      </w:r>
      <w:bookmarkEnd w:id="18"/>
    </w:p>
    <w:tbl>
      <w:tblPr>
        <w:tblStyle w:val="GridTable4-Accent1"/>
        <w:tblW w:w="10834" w:type="dxa"/>
        <w:jc w:val="center"/>
        <w:tblLayout w:type="fixed"/>
        <w:tblLook w:val="04A0" w:firstRow="1" w:lastRow="0" w:firstColumn="1" w:lastColumn="0" w:noHBand="0" w:noVBand="1"/>
      </w:tblPr>
      <w:tblGrid>
        <w:gridCol w:w="715"/>
        <w:gridCol w:w="3459"/>
        <w:gridCol w:w="3690"/>
        <w:gridCol w:w="1080"/>
        <w:gridCol w:w="990"/>
        <w:gridCol w:w="900"/>
      </w:tblGrid>
      <w:tr w:rsidR="00700057" w14:paraId="4D31F93C" w14:textId="77777777" w:rsidTr="009F62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3C9E0410" w14:textId="77777777" w:rsidR="00700057" w:rsidRDefault="00700057" w:rsidP="009F6273">
            <w:pPr>
              <w:jc w:val="center"/>
            </w:pPr>
            <w:r>
              <w:br w:type="page"/>
              <w:t>Map Label</w:t>
            </w:r>
          </w:p>
        </w:tc>
        <w:tc>
          <w:tcPr>
            <w:tcW w:w="3459" w:type="dxa"/>
            <w:vAlign w:val="bottom"/>
          </w:tcPr>
          <w:p w14:paraId="150EB5AD"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Summary</w:t>
            </w:r>
          </w:p>
        </w:tc>
        <w:tc>
          <w:tcPr>
            <w:tcW w:w="3690" w:type="dxa"/>
            <w:vAlign w:val="bottom"/>
          </w:tcPr>
          <w:p w14:paraId="705C7BD8"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2708110B"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7B82AB55"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5EF3E200"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Wow?</w:t>
            </w:r>
          </w:p>
        </w:tc>
      </w:tr>
      <w:tr w:rsidR="00700057" w14:paraId="10312982"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11334778" w14:textId="214E63D2" w:rsidR="00700057" w:rsidRDefault="00034F44" w:rsidP="009F6273">
            <w:pPr>
              <w:jc w:val="center"/>
            </w:pPr>
            <w:r>
              <w:t>9</w:t>
            </w:r>
          </w:p>
        </w:tc>
        <w:tc>
          <w:tcPr>
            <w:tcW w:w="3459" w:type="dxa"/>
          </w:tcPr>
          <w:p w14:paraId="774983CF" w14:textId="3B77167E" w:rsidR="00700057" w:rsidRDefault="007537EE" w:rsidP="009F6273">
            <w:pPr>
              <w:cnfStyle w:val="000000100000" w:firstRow="0" w:lastRow="0" w:firstColumn="0" w:lastColumn="0" w:oddVBand="0" w:evenVBand="0" w:oddHBand="1" w:evenHBand="0" w:firstRowFirstColumn="0" w:firstRowLastColumn="0" w:lastRowFirstColumn="0" w:lastRowLastColumn="0"/>
            </w:pPr>
            <w:r>
              <w:t>Kill zombies and find its break-in position</w:t>
            </w:r>
          </w:p>
        </w:tc>
        <w:tc>
          <w:tcPr>
            <w:tcW w:w="3690" w:type="dxa"/>
          </w:tcPr>
          <w:p w14:paraId="5A528566" w14:textId="2DA26261" w:rsidR="00700057" w:rsidRDefault="007537EE" w:rsidP="009F6273">
            <w:pPr>
              <w:cnfStyle w:val="000000100000" w:firstRow="0" w:lastRow="0" w:firstColumn="0" w:lastColumn="0" w:oddVBand="0" w:evenVBand="0" w:oddHBand="1" w:evenHBand="0" w:firstRowFirstColumn="0" w:firstRowLastColumn="0" w:lastRowFirstColumn="0" w:lastRowLastColumn="0"/>
            </w:pPr>
            <w:r>
              <w:t xml:space="preserve">The player enters the room and find that the zombie is kept spawning from </w:t>
            </w:r>
            <w:r w:rsidR="0073025B">
              <w:t>stairs leading to the underground after</w:t>
            </w:r>
            <w:r w:rsidR="00361C01">
              <w:t xml:space="preserve"> fighting for a while</w:t>
            </w:r>
          </w:p>
        </w:tc>
        <w:tc>
          <w:tcPr>
            <w:tcW w:w="1080" w:type="dxa"/>
            <w:vAlign w:val="center"/>
          </w:tcPr>
          <w:p w14:paraId="2AD474CB" w14:textId="0DD452F3" w:rsidR="00700057" w:rsidRDefault="00336EFC" w:rsidP="009F6273">
            <w:pPr>
              <w:jc w:val="center"/>
              <w:cnfStyle w:val="000000100000" w:firstRow="0" w:lastRow="0" w:firstColumn="0" w:lastColumn="0" w:oddVBand="0" w:evenVBand="0" w:oddHBand="1" w:evenHBand="0" w:firstRowFirstColumn="0" w:firstRowLastColumn="0" w:lastRowFirstColumn="0" w:lastRowLastColumn="0"/>
            </w:pPr>
            <w:r>
              <w:t>3</w:t>
            </w:r>
          </w:p>
        </w:tc>
        <w:tc>
          <w:tcPr>
            <w:tcW w:w="990" w:type="dxa"/>
            <w:vAlign w:val="center"/>
          </w:tcPr>
          <w:p w14:paraId="33916850" w14:textId="319DB551" w:rsidR="00700057" w:rsidRDefault="00336EFC" w:rsidP="009F6273">
            <w:pPr>
              <w:jc w:val="center"/>
              <w:cnfStyle w:val="000000100000" w:firstRow="0" w:lastRow="0" w:firstColumn="0" w:lastColumn="0" w:oddVBand="0" w:evenVBand="0" w:oddHBand="1" w:evenHBand="0" w:firstRowFirstColumn="0" w:firstRowLastColumn="0" w:lastRowFirstColumn="0" w:lastRowLastColumn="0"/>
            </w:pPr>
            <w:r>
              <w:t>3</w:t>
            </w:r>
            <w:r w:rsidR="001E748B">
              <w:t>:</w:t>
            </w:r>
            <w:r>
              <w:t>55</w:t>
            </w:r>
          </w:p>
        </w:tc>
        <w:tc>
          <w:tcPr>
            <w:tcW w:w="900" w:type="dxa"/>
            <w:vAlign w:val="center"/>
          </w:tcPr>
          <w:p w14:paraId="6C5B935C"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71295ED5"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49122815" w14:textId="2613AA49" w:rsidR="00700057" w:rsidRDefault="00336EFC" w:rsidP="009F6273">
            <w:pPr>
              <w:jc w:val="center"/>
            </w:pPr>
            <w:r>
              <w:t>10</w:t>
            </w:r>
          </w:p>
        </w:tc>
        <w:tc>
          <w:tcPr>
            <w:tcW w:w="3459" w:type="dxa"/>
          </w:tcPr>
          <w:p w14:paraId="58988EE2" w14:textId="2BEE43B5" w:rsidR="00700057" w:rsidRDefault="00336EFC" w:rsidP="009F6273">
            <w:pPr>
              <w:cnfStyle w:val="000000000000" w:firstRow="0" w:lastRow="0" w:firstColumn="0" w:lastColumn="0" w:oddVBand="0" w:evenVBand="0" w:oddHBand="0" w:evenHBand="0" w:firstRowFirstColumn="0" w:firstRowLastColumn="0" w:lastRowFirstColumn="0" w:lastRowLastColumn="0"/>
            </w:pPr>
            <w:r>
              <w:t>Block the break-in way</w:t>
            </w:r>
          </w:p>
        </w:tc>
        <w:tc>
          <w:tcPr>
            <w:tcW w:w="3690" w:type="dxa"/>
          </w:tcPr>
          <w:p w14:paraId="6FAE6B76" w14:textId="5B0F2CA9" w:rsidR="00700057" w:rsidRDefault="00336EFC" w:rsidP="009F6273">
            <w:pPr>
              <w:cnfStyle w:val="000000000000" w:firstRow="0" w:lastRow="0" w:firstColumn="0" w:lastColumn="0" w:oddVBand="0" w:evenVBand="0" w:oddHBand="0" w:evenHBand="0" w:firstRowFirstColumn="0" w:firstRowLastColumn="0" w:lastRowFirstColumn="0" w:lastRowLastColumn="0"/>
            </w:pPr>
            <w:r>
              <w:t>The player use</w:t>
            </w:r>
            <w:r w:rsidR="00C9620F">
              <w:t>s</w:t>
            </w:r>
            <w:r>
              <w:t xml:space="preserve"> the </w:t>
            </w:r>
            <w:r w:rsidR="00C9620F">
              <w:t xml:space="preserve">thematical sawblade to ignite the wooden brackets in order to drop </w:t>
            </w:r>
            <w:r w:rsidR="002129A6">
              <w:t xml:space="preserve">the heavy </w:t>
            </w:r>
            <w:r w:rsidR="00AA0ECD">
              <w:t>props on it</w:t>
            </w:r>
            <w:r w:rsidR="002129A6">
              <w:t xml:space="preserve"> to block the entrances of the zombies</w:t>
            </w:r>
          </w:p>
        </w:tc>
        <w:tc>
          <w:tcPr>
            <w:tcW w:w="1080" w:type="dxa"/>
            <w:vAlign w:val="center"/>
          </w:tcPr>
          <w:p w14:paraId="115D7545" w14:textId="70314867" w:rsidR="00700057" w:rsidRDefault="00AA0ECD" w:rsidP="009F6273">
            <w:pPr>
              <w:jc w:val="center"/>
              <w:cnfStyle w:val="000000000000" w:firstRow="0" w:lastRow="0" w:firstColumn="0" w:lastColumn="0" w:oddVBand="0" w:evenVBand="0" w:oddHBand="0" w:evenHBand="0" w:firstRowFirstColumn="0" w:firstRowLastColumn="0" w:lastRowFirstColumn="0" w:lastRowLastColumn="0"/>
            </w:pPr>
            <w:r>
              <w:t>3</w:t>
            </w:r>
          </w:p>
        </w:tc>
        <w:tc>
          <w:tcPr>
            <w:tcW w:w="990" w:type="dxa"/>
            <w:vAlign w:val="center"/>
          </w:tcPr>
          <w:p w14:paraId="4968A504" w14:textId="4DCCF0AE" w:rsidR="00700057" w:rsidRDefault="00AA0ECD" w:rsidP="009F6273">
            <w:pPr>
              <w:jc w:val="center"/>
              <w:cnfStyle w:val="000000000000" w:firstRow="0" w:lastRow="0" w:firstColumn="0" w:lastColumn="0" w:oddVBand="0" w:evenVBand="0" w:oddHBand="0" w:evenHBand="0" w:firstRowFirstColumn="0" w:firstRowLastColumn="0" w:lastRowFirstColumn="0" w:lastRowLastColumn="0"/>
            </w:pPr>
            <w:r>
              <w:t>3</w:t>
            </w:r>
            <w:r w:rsidR="00B20E66">
              <w:t>:</w:t>
            </w:r>
            <w:r>
              <w:t>25</w:t>
            </w:r>
          </w:p>
        </w:tc>
        <w:tc>
          <w:tcPr>
            <w:tcW w:w="900" w:type="dxa"/>
            <w:vAlign w:val="center"/>
          </w:tcPr>
          <w:p w14:paraId="4E8F7932" w14:textId="77777777" w:rsidR="00700057" w:rsidRDefault="00700057" w:rsidP="009F6273">
            <w:pPr>
              <w:jc w:val="center"/>
              <w:cnfStyle w:val="000000000000" w:firstRow="0" w:lastRow="0" w:firstColumn="0" w:lastColumn="0" w:oddVBand="0" w:evenVBand="0" w:oddHBand="0" w:evenHBand="0" w:firstRowFirstColumn="0" w:firstRowLastColumn="0" w:lastRowFirstColumn="0" w:lastRowLastColumn="0"/>
            </w:pPr>
          </w:p>
        </w:tc>
      </w:tr>
      <w:tr w:rsidR="00700057" w14:paraId="5329A830"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5B281241" w14:textId="5D46BE18" w:rsidR="00700057" w:rsidRDefault="00AA0ECD" w:rsidP="003B5412">
            <w:pPr>
              <w:jc w:val="center"/>
            </w:pPr>
            <w:r>
              <w:t>11</w:t>
            </w:r>
          </w:p>
        </w:tc>
        <w:tc>
          <w:tcPr>
            <w:tcW w:w="3459" w:type="dxa"/>
          </w:tcPr>
          <w:p w14:paraId="2B5131A3" w14:textId="6D70B354" w:rsidR="00700057" w:rsidRDefault="001F0283" w:rsidP="009F6273">
            <w:pPr>
              <w:cnfStyle w:val="000000100000" w:firstRow="0" w:lastRow="0" w:firstColumn="0" w:lastColumn="0" w:oddVBand="0" w:evenVBand="0" w:oddHBand="1" w:evenHBand="0" w:firstRowFirstColumn="0" w:firstRowLastColumn="0" w:lastRowFirstColumn="0" w:lastRowLastColumn="0"/>
            </w:pPr>
            <w:r>
              <w:t xml:space="preserve">Get the </w:t>
            </w:r>
            <w:r w:rsidR="00FF4C21">
              <w:t xml:space="preserve">metal plank down </w:t>
            </w:r>
            <w:r>
              <w:t xml:space="preserve"> </w:t>
            </w:r>
          </w:p>
        </w:tc>
        <w:tc>
          <w:tcPr>
            <w:tcW w:w="3690" w:type="dxa"/>
          </w:tcPr>
          <w:p w14:paraId="64EA14E0" w14:textId="48047A2C" w:rsidR="00700057" w:rsidRDefault="00AD2122" w:rsidP="009F6273">
            <w:pPr>
              <w:cnfStyle w:val="000000100000" w:firstRow="0" w:lastRow="0" w:firstColumn="0" w:lastColumn="0" w:oddVBand="0" w:evenVBand="0" w:oddHBand="1" w:evenHBand="0" w:firstRowFirstColumn="0" w:firstRowLastColumn="0" w:lastRowFirstColumn="0" w:lastRowLastColumn="0"/>
            </w:pPr>
            <w:r>
              <w:t xml:space="preserve">The player </w:t>
            </w:r>
            <w:r w:rsidR="00842EFA">
              <w:t>ignites the wooden brackets by thematical sawblade in order to get the metal plank down</w:t>
            </w:r>
          </w:p>
        </w:tc>
        <w:tc>
          <w:tcPr>
            <w:tcW w:w="1080" w:type="dxa"/>
            <w:vAlign w:val="center"/>
          </w:tcPr>
          <w:p w14:paraId="032FCD57" w14:textId="6ECFC445" w:rsidR="00700057" w:rsidRDefault="00842EFA" w:rsidP="009F6273">
            <w:pPr>
              <w:jc w:val="center"/>
              <w:cnfStyle w:val="000000100000" w:firstRow="0" w:lastRow="0" w:firstColumn="0" w:lastColumn="0" w:oddVBand="0" w:evenVBand="0" w:oddHBand="1" w:evenHBand="0" w:firstRowFirstColumn="0" w:firstRowLastColumn="0" w:lastRowFirstColumn="0" w:lastRowLastColumn="0"/>
            </w:pPr>
            <w:r>
              <w:t>2</w:t>
            </w:r>
          </w:p>
        </w:tc>
        <w:tc>
          <w:tcPr>
            <w:tcW w:w="990" w:type="dxa"/>
            <w:vAlign w:val="center"/>
          </w:tcPr>
          <w:p w14:paraId="5BE52EA9" w14:textId="229F347F" w:rsidR="00700057" w:rsidRDefault="00842EFA" w:rsidP="009F6273">
            <w:pPr>
              <w:jc w:val="center"/>
              <w:cnfStyle w:val="000000100000" w:firstRow="0" w:lastRow="0" w:firstColumn="0" w:lastColumn="0" w:oddVBand="0" w:evenVBand="0" w:oddHBand="1" w:evenHBand="0" w:firstRowFirstColumn="0" w:firstRowLastColumn="0" w:lastRowFirstColumn="0" w:lastRowLastColumn="0"/>
            </w:pPr>
            <w:r>
              <w:t>3</w:t>
            </w:r>
            <w:r w:rsidR="00B20E66">
              <w:t>:</w:t>
            </w:r>
            <w:r>
              <w:t>45</w:t>
            </w:r>
          </w:p>
        </w:tc>
        <w:tc>
          <w:tcPr>
            <w:tcW w:w="900" w:type="dxa"/>
            <w:vAlign w:val="center"/>
          </w:tcPr>
          <w:p w14:paraId="023C021C"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2677E478"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0026263D" w14:textId="105418C8" w:rsidR="00700057" w:rsidRDefault="00842EFA" w:rsidP="009F6273">
            <w:pPr>
              <w:jc w:val="center"/>
            </w:pPr>
            <w:r>
              <w:t>12</w:t>
            </w:r>
          </w:p>
        </w:tc>
        <w:tc>
          <w:tcPr>
            <w:tcW w:w="3459" w:type="dxa"/>
          </w:tcPr>
          <w:p w14:paraId="5295B2BF" w14:textId="6817D6A7" w:rsidR="00700057" w:rsidRDefault="00842EFA" w:rsidP="009F6273">
            <w:pPr>
              <w:cnfStyle w:val="000000000000" w:firstRow="0" w:lastRow="0" w:firstColumn="0" w:lastColumn="0" w:oddVBand="0" w:evenVBand="0" w:oddHBand="0" w:evenHBand="0" w:firstRowFirstColumn="0" w:firstRowLastColumn="0" w:lastRowFirstColumn="0" w:lastRowLastColumn="0"/>
            </w:pPr>
            <w:r>
              <w:t xml:space="preserve">Kill the break-in </w:t>
            </w:r>
            <w:r w:rsidR="001E1232">
              <w:t>combine solider</w:t>
            </w:r>
          </w:p>
        </w:tc>
        <w:tc>
          <w:tcPr>
            <w:tcW w:w="3690" w:type="dxa"/>
          </w:tcPr>
          <w:p w14:paraId="53F73941" w14:textId="5EF5AB90" w:rsidR="00700057" w:rsidRDefault="00142D0C" w:rsidP="009F6273">
            <w:pPr>
              <w:cnfStyle w:val="000000000000" w:firstRow="0" w:lastRow="0" w:firstColumn="0" w:lastColumn="0" w:oddVBand="0" w:evenVBand="0" w:oddHBand="0" w:evenHBand="0" w:firstRowFirstColumn="0" w:firstRowLastColumn="0" w:lastRowFirstColumn="0" w:lastRowLastColumn="0"/>
            </w:pPr>
            <w:r>
              <w:t>A combine solider breaks in after the plank is got down by the player</w:t>
            </w:r>
            <w:r w:rsidR="005D6C36">
              <w:t xml:space="preserve"> and shoot the player behind the grating wall. T</w:t>
            </w:r>
            <w:r>
              <w:t xml:space="preserve">he player </w:t>
            </w:r>
            <w:r w:rsidR="005D6C36">
              <w:t>uses the thematical sawblade to kil</w:t>
            </w:r>
            <w:r w:rsidR="00D744F7">
              <w:t>l</w:t>
            </w:r>
          </w:p>
        </w:tc>
        <w:tc>
          <w:tcPr>
            <w:tcW w:w="1080" w:type="dxa"/>
            <w:vAlign w:val="center"/>
          </w:tcPr>
          <w:p w14:paraId="4E5C621B" w14:textId="11C3A222" w:rsidR="00700057" w:rsidRDefault="00D744F7" w:rsidP="009F6273">
            <w:pPr>
              <w:jc w:val="center"/>
              <w:cnfStyle w:val="000000000000" w:firstRow="0" w:lastRow="0" w:firstColumn="0" w:lastColumn="0" w:oddVBand="0" w:evenVBand="0" w:oddHBand="0" w:evenHBand="0" w:firstRowFirstColumn="0" w:firstRowLastColumn="0" w:lastRowFirstColumn="0" w:lastRowLastColumn="0"/>
            </w:pPr>
            <w:r>
              <w:t>3</w:t>
            </w:r>
          </w:p>
        </w:tc>
        <w:tc>
          <w:tcPr>
            <w:tcW w:w="990" w:type="dxa"/>
            <w:vAlign w:val="center"/>
          </w:tcPr>
          <w:p w14:paraId="492C8A70" w14:textId="5A2D8C63" w:rsidR="00D744F7" w:rsidRDefault="00D744F7" w:rsidP="00D744F7">
            <w:pPr>
              <w:jc w:val="center"/>
              <w:cnfStyle w:val="000000000000" w:firstRow="0" w:lastRow="0" w:firstColumn="0" w:lastColumn="0" w:oddVBand="0" w:evenVBand="0" w:oddHBand="0" w:evenHBand="0" w:firstRowFirstColumn="0" w:firstRowLastColumn="0" w:lastRowFirstColumn="0" w:lastRowLastColumn="0"/>
            </w:pPr>
            <w:r>
              <w:t>4</w:t>
            </w:r>
            <w:r w:rsidR="00B20E66">
              <w:t>:</w:t>
            </w:r>
            <w:r>
              <w:t>00</w:t>
            </w:r>
          </w:p>
        </w:tc>
        <w:tc>
          <w:tcPr>
            <w:tcW w:w="900" w:type="dxa"/>
            <w:vAlign w:val="center"/>
          </w:tcPr>
          <w:p w14:paraId="4CC7C25A" w14:textId="77777777" w:rsidR="00700057" w:rsidRDefault="00700057" w:rsidP="009F6273">
            <w:pPr>
              <w:jc w:val="center"/>
              <w:cnfStyle w:val="000000000000" w:firstRow="0" w:lastRow="0" w:firstColumn="0" w:lastColumn="0" w:oddVBand="0" w:evenVBand="0" w:oddHBand="0" w:evenHBand="0" w:firstRowFirstColumn="0" w:firstRowLastColumn="0" w:lastRowFirstColumn="0" w:lastRowLastColumn="0"/>
            </w:pPr>
          </w:p>
        </w:tc>
      </w:tr>
      <w:tr w:rsidR="00D744F7" w14:paraId="1FAD725A"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12C749F4" w14:textId="5176D700" w:rsidR="00D744F7" w:rsidRDefault="00D744F7" w:rsidP="009F6273">
            <w:pPr>
              <w:jc w:val="center"/>
            </w:pPr>
            <w:r>
              <w:t>13</w:t>
            </w:r>
          </w:p>
        </w:tc>
        <w:tc>
          <w:tcPr>
            <w:tcW w:w="3459" w:type="dxa"/>
          </w:tcPr>
          <w:p w14:paraId="026CD9D4" w14:textId="4BDED93B" w:rsidR="00D744F7" w:rsidRDefault="00D744F7" w:rsidP="009F6273">
            <w:pPr>
              <w:cnfStyle w:val="000000100000" w:firstRow="0" w:lastRow="0" w:firstColumn="0" w:lastColumn="0" w:oddVBand="0" w:evenVBand="0" w:oddHBand="1" w:evenHBand="0" w:firstRowFirstColumn="0" w:firstRowLastColumn="0" w:lastRowFirstColumn="0" w:lastRowLastColumn="0"/>
            </w:pPr>
            <w:r>
              <w:t>Leave the section</w:t>
            </w:r>
          </w:p>
        </w:tc>
        <w:tc>
          <w:tcPr>
            <w:tcW w:w="3690" w:type="dxa"/>
          </w:tcPr>
          <w:p w14:paraId="24ED58BC" w14:textId="7D183B12" w:rsidR="00D744F7" w:rsidRDefault="00D744F7" w:rsidP="009F6273">
            <w:pPr>
              <w:cnfStyle w:val="000000100000" w:firstRow="0" w:lastRow="0" w:firstColumn="0" w:lastColumn="0" w:oddVBand="0" w:evenVBand="0" w:oddHBand="1" w:evenHBand="0" w:firstRowFirstColumn="0" w:firstRowLastColumn="0" w:lastRowFirstColumn="0" w:lastRowLastColumn="0"/>
            </w:pPr>
            <w:r>
              <w:t xml:space="preserve">The player </w:t>
            </w:r>
            <w:r w:rsidR="008E61D9">
              <w:t xml:space="preserve">punches the sawblades to the electric circuit panel </w:t>
            </w:r>
            <w:r w:rsidR="006632DC">
              <w:t xml:space="preserve">to stop the </w:t>
            </w:r>
            <w:r w:rsidR="003B5412">
              <w:t>electricity and leave the section from the door</w:t>
            </w:r>
          </w:p>
        </w:tc>
        <w:tc>
          <w:tcPr>
            <w:tcW w:w="1080" w:type="dxa"/>
            <w:vAlign w:val="center"/>
          </w:tcPr>
          <w:p w14:paraId="4071D90D" w14:textId="6CCC97D9" w:rsidR="00D744F7" w:rsidRDefault="00500AA4" w:rsidP="009F6273">
            <w:pPr>
              <w:jc w:val="center"/>
              <w:cnfStyle w:val="000000100000" w:firstRow="0" w:lastRow="0" w:firstColumn="0" w:lastColumn="0" w:oddVBand="0" w:evenVBand="0" w:oddHBand="1" w:evenHBand="0" w:firstRowFirstColumn="0" w:firstRowLastColumn="0" w:lastRowFirstColumn="0" w:lastRowLastColumn="0"/>
            </w:pPr>
            <w:r>
              <w:t>2</w:t>
            </w:r>
          </w:p>
        </w:tc>
        <w:tc>
          <w:tcPr>
            <w:tcW w:w="990" w:type="dxa"/>
            <w:vAlign w:val="center"/>
          </w:tcPr>
          <w:p w14:paraId="6AA08D67" w14:textId="22BF709C" w:rsidR="00D744F7" w:rsidRDefault="003B5412" w:rsidP="00D744F7">
            <w:pPr>
              <w:jc w:val="center"/>
              <w:cnfStyle w:val="000000100000" w:firstRow="0" w:lastRow="0" w:firstColumn="0" w:lastColumn="0" w:oddVBand="0" w:evenVBand="0" w:oddHBand="1" w:evenHBand="0" w:firstRowFirstColumn="0" w:firstRowLastColumn="0" w:lastRowFirstColumn="0" w:lastRowLastColumn="0"/>
            </w:pPr>
            <w:r>
              <w:t>4</w:t>
            </w:r>
            <w:r w:rsidR="00B20E66">
              <w:t>:</w:t>
            </w:r>
            <w:r>
              <w:t>15</w:t>
            </w:r>
          </w:p>
        </w:tc>
        <w:tc>
          <w:tcPr>
            <w:tcW w:w="900" w:type="dxa"/>
            <w:vAlign w:val="center"/>
          </w:tcPr>
          <w:p w14:paraId="2C5DA5C6" w14:textId="77777777" w:rsidR="00D744F7" w:rsidRDefault="00D744F7" w:rsidP="009F6273">
            <w:pPr>
              <w:jc w:val="center"/>
              <w:cnfStyle w:val="000000100000" w:firstRow="0" w:lastRow="0" w:firstColumn="0" w:lastColumn="0" w:oddVBand="0" w:evenVBand="0" w:oddHBand="1" w:evenHBand="0" w:firstRowFirstColumn="0" w:firstRowLastColumn="0" w:lastRowFirstColumn="0" w:lastRowLastColumn="0"/>
            </w:pPr>
          </w:p>
        </w:tc>
      </w:tr>
    </w:tbl>
    <w:p w14:paraId="6084870A" w14:textId="77777777" w:rsidR="00700057" w:rsidRDefault="00700057" w:rsidP="00700057">
      <w:pPr>
        <w:rPr>
          <w:rFonts w:asciiTheme="majorHAnsi" w:eastAsiaTheme="majorEastAsia" w:hAnsiTheme="majorHAnsi" w:cstheme="majorBidi"/>
          <w:b/>
          <w:bCs/>
          <w:color w:val="4F81BD" w:themeColor="accent1"/>
          <w:sz w:val="26"/>
          <w:szCs w:val="26"/>
        </w:rPr>
      </w:pPr>
      <w:r>
        <w:br w:type="page"/>
      </w:r>
    </w:p>
    <w:p w14:paraId="7350983D" w14:textId="4EF7FAC3" w:rsidR="00700057" w:rsidRPr="009043FE" w:rsidRDefault="001C2618" w:rsidP="00700057">
      <w:pPr>
        <w:pStyle w:val="Heading3"/>
      </w:pPr>
      <w:bookmarkStart w:id="19" w:name="_Toc118073879"/>
      <w:r>
        <w:lastRenderedPageBreak/>
        <w:t>Section 5: Bullet Rain</w:t>
      </w:r>
      <w:bookmarkEnd w:id="19"/>
    </w:p>
    <w:p w14:paraId="25C3E121" w14:textId="2C2FE463" w:rsidR="00F62849" w:rsidRDefault="00206F92" w:rsidP="00F62849">
      <w:pPr>
        <w:keepNext/>
        <w:jc w:val="center"/>
      </w:pPr>
      <w:r>
        <w:rPr>
          <w:noProof/>
        </w:rPr>
        <mc:AlternateContent>
          <mc:Choice Requires="wpi">
            <w:drawing>
              <wp:anchor distT="0" distB="0" distL="114300" distR="114300" simplePos="0" relativeHeight="251914240" behindDoc="0" locked="0" layoutInCell="1" allowOverlap="1" wp14:anchorId="44597006" wp14:editId="4C52B276">
                <wp:simplePos x="0" y="0"/>
                <wp:positionH relativeFrom="column">
                  <wp:posOffset>3837537</wp:posOffset>
                </wp:positionH>
                <wp:positionV relativeFrom="paragraph">
                  <wp:posOffset>2304532</wp:posOffset>
                </wp:positionV>
                <wp:extent cx="71280" cy="155880"/>
                <wp:effectExtent l="38100" t="57150" r="43180" b="53975"/>
                <wp:wrapNone/>
                <wp:docPr id="1014" name="Ink 1014"/>
                <wp:cNvGraphicFramePr/>
                <a:graphic xmlns:a="http://schemas.openxmlformats.org/drawingml/2006/main">
                  <a:graphicData uri="http://schemas.microsoft.com/office/word/2010/wordprocessingInk">
                    <w14:contentPart bwMode="auto" r:id="rId89">
                      <w14:nvContentPartPr>
                        <w14:cNvContentPartPr/>
                      </w14:nvContentPartPr>
                      <w14:xfrm>
                        <a:off x="0" y="0"/>
                        <a:ext cx="71280" cy="155880"/>
                      </w14:xfrm>
                    </w14:contentPart>
                  </a:graphicData>
                </a:graphic>
              </wp:anchor>
            </w:drawing>
          </mc:Choice>
          <mc:Fallback>
            <w:pict>
              <v:shape w14:anchorId="10BADF10" id="Ink 1014" o:spid="_x0000_s1026" type="#_x0000_t75" style="position:absolute;margin-left:301.45pt;margin-top:180.75pt;width:7pt;height:13.65pt;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">
                <v:imagedata r:id="rId90" o:title=""/>
              </v:shape>
            </w:pict>
          </mc:Fallback>
        </mc:AlternateContent>
      </w:r>
      <w:r>
        <w:rPr>
          <w:noProof/>
        </w:rPr>
        <mc:AlternateContent>
          <mc:Choice Requires="wpi">
            <w:drawing>
              <wp:anchor distT="0" distB="0" distL="114300" distR="114300" simplePos="0" relativeHeight="251913216" behindDoc="0" locked="0" layoutInCell="1" allowOverlap="1" wp14:anchorId="2EDEF5A0" wp14:editId="50DE026A">
                <wp:simplePos x="0" y="0"/>
                <wp:positionH relativeFrom="column">
                  <wp:posOffset>3818097</wp:posOffset>
                </wp:positionH>
                <wp:positionV relativeFrom="paragraph">
                  <wp:posOffset>2328292</wp:posOffset>
                </wp:positionV>
                <wp:extent cx="360" cy="110160"/>
                <wp:effectExtent l="38100" t="38100" r="57150" b="42545"/>
                <wp:wrapNone/>
                <wp:docPr id="1012" name="Ink 1012"/>
                <wp:cNvGraphicFramePr/>
                <a:graphic xmlns:a="http://schemas.openxmlformats.org/drawingml/2006/main">
                  <a:graphicData uri="http://schemas.microsoft.com/office/word/2010/wordprocessingInk">
                    <w14:contentPart bwMode="auto" r:id="rId91">
                      <w14:nvContentPartPr>
                        <w14:cNvContentPartPr/>
                      </w14:nvContentPartPr>
                      <w14:xfrm>
                        <a:off x="0" y="0"/>
                        <a:ext cx="360" cy="110160"/>
                      </w14:xfrm>
                    </w14:contentPart>
                  </a:graphicData>
                </a:graphic>
              </wp:anchor>
            </w:drawing>
          </mc:Choice>
          <mc:Fallback>
            <w:pict>
              <v:shape w14:anchorId="3497A415" id="Ink 1012" o:spid="_x0000_s1026" type="#_x0000_t75" style="position:absolute;margin-left:299.95pt;margin-top:182.65pt;width:1.45pt;height:10.05pt;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">
                <v:imagedata r:id="rId92" o:title=""/>
              </v:shape>
            </w:pict>
          </mc:Fallback>
        </mc:AlternateContent>
      </w:r>
      <w:r>
        <w:rPr>
          <w:noProof/>
        </w:rPr>
        <mc:AlternateContent>
          <mc:Choice Requires="wpi">
            <w:drawing>
              <wp:anchor distT="0" distB="0" distL="114300" distR="114300" simplePos="0" relativeHeight="251912192" behindDoc="0" locked="0" layoutInCell="1" allowOverlap="1" wp14:anchorId="4993715A" wp14:editId="1FE2A83E">
                <wp:simplePos x="0" y="0"/>
                <wp:positionH relativeFrom="column">
                  <wp:posOffset>3195955</wp:posOffset>
                </wp:positionH>
                <wp:positionV relativeFrom="paragraph">
                  <wp:posOffset>2171700</wp:posOffset>
                </wp:positionV>
                <wp:extent cx="586295" cy="231340"/>
                <wp:effectExtent l="19050" t="57150" r="42545" b="54610"/>
                <wp:wrapNone/>
                <wp:docPr id="1008" name="Ink 1008"/>
                <wp:cNvGraphicFramePr/>
                <a:graphic xmlns:a="http://schemas.openxmlformats.org/drawingml/2006/main">
                  <a:graphicData uri="http://schemas.microsoft.com/office/word/2010/wordprocessingInk">
                    <w14:contentPart bwMode="auto" r:id="rId93">
                      <w14:nvContentPartPr>
                        <w14:cNvContentPartPr/>
                      </w14:nvContentPartPr>
                      <w14:xfrm>
                        <a:off x="0" y="0"/>
                        <a:ext cx="586295" cy="231340"/>
                      </w14:xfrm>
                    </w14:contentPart>
                  </a:graphicData>
                </a:graphic>
              </wp:anchor>
            </w:drawing>
          </mc:Choice>
          <mc:Fallback>
            <w:pict>
              <v:shape w14:anchorId="573F4BFE" id="Ink 1008" o:spid="_x0000_s1026" type="#_x0000_t75" style="position:absolute;margin-left:250.95pt;margin-top:170.3pt;width:47.55pt;height:19.6pt;z-index:251912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">
                <v:imagedata r:id="rId94" o:title=""/>
              </v:shape>
            </w:pict>
          </mc:Fallback>
        </mc:AlternateContent>
      </w:r>
      <w:r>
        <w:rPr>
          <w:noProof/>
        </w:rPr>
        <mc:AlternateContent>
          <mc:Choice Requires="wpi">
            <w:drawing>
              <wp:anchor distT="0" distB="0" distL="114300" distR="114300" simplePos="0" relativeHeight="251907072" behindDoc="0" locked="0" layoutInCell="1" allowOverlap="1" wp14:anchorId="2DC4C270" wp14:editId="7C9A1668">
                <wp:simplePos x="0" y="0"/>
                <wp:positionH relativeFrom="column">
                  <wp:posOffset>2616835</wp:posOffset>
                </wp:positionH>
                <wp:positionV relativeFrom="paragraph">
                  <wp:posOffset>1916430</wp:posOffset>
                </wp:positionV>
                <wp:extent cx="577810" cy="336550"/>
                <wp:effectExtent l="57150" t="38100" r="13335" b="44450"/>
                <wp:wrapNone/>
                <wp:docPr id="999" name="Ink 999"/>
                <wp:cNvGraphicFramePr/>
                <a:graphic xmlns:a="http://schemas.openxmlformats.org/drawingml/2006/main">
                  <a:graphicData uri="http://schemas.microsoft.com/office/word/2010/wordprocessingInk">
                    <w14:contentPart bwMode="auto" r:id="rId95">
                      <w14:nvContentPartPr>
                        <w14:cNvContentPartPr/>
                      </w14:nvContentPartPr>
                      <w14:xfrm>
                        <a:off x="0" y="0"/>
                        <a:ext cx="577810" cy="336550"/>
                      </w14:xfrm>
                    </w14:contentPart>
                  </a:graphicData>
                </a:graphic>
              </wp:anchor>
            </w:drawing>
          </mc:Choice>
          <mc:Fallback>
            <w:pict>
              <v:shape w14:anchorId="1EA269AD" id="Ink 999" o:spid="_x0000_s1026" type="#_x0000_t75" style="position:absolute;margin-left:205.35pt;margin-top:150.2pt;width:46.95pt;height:27.9pt;z-index:251907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">
                <v:imagedata r:id="rId96" o:title=""/>
              </v:shape>
            </w:pict>
          </mc:Fallback>
        </mc:AlternateContent>
      </w:r>
      <w:r w:rsidR="00561B26">
        <w:rPr>
          <w:noProof/>
        </w:rPr>
        <mc:AlternateContent>
          <mc:Choice Requires="wpi">
            <w:drawing>
              <wp:anchor distT="0" distB="0" distL="114300" distR="114300" simplePos="0" relativeHeight="251904000" behindDoc="0" locked="0" layoutInCell="1" allowOverlap="1" wp14:anchorId="39C9D233" wp14:editId="3C352396">
                <wp:simplePos x="0" y="0"/>
                <wp:positionH relativeFrom="column">
                  <wp:posOffset>2365375</wp:posOffset>
                </wp:positionH>
                <wp:positionV relativeFrom="paragraph">
                  <wp:posOffset>2061845</wp:posOffset>
                </wp:positionV>
                <wp:extent cx="106795" cy="135255"/>
                <wp:effectExtent l="38100" t="38100" r="45720" b="55245"/>
                <wp:wrapNone/>
                <wp:docPr id="992" name="Ink 992"/>
                <wp:cNvGraphicFramePr/>
                <a:graphic xmlns:a="http://schemas.openxmlformats.org/drawingml/2006/main">
                  <a:graphicData uri="http://schemas.microsoft.com/office/word/2010/wordprocessingInk">
                    <w14:contentPart bwMode="auto" r:id="rId97">
                      <w14:nvContentPartPr>
                        <w14:cNvContentPartPr/>
                      </w14:nvContentPartPr>
                      <w14:xfrm>
                        <a:off x="0" y="0"/>
                        <a:ext cx="106795" cy="135255"/>
                      </w14:xfrm>
                    </w14:contentPart>
                  </a:graphicData>
                </a:graphic>
              </wp:anchor>
            </w:drawing>
          </mc:Choice>
          <mc:Fallback>
            <w:pict>
              <v:shape w14:anchorId="6CE13E8E" id="Ink 992" o:spid="_x0000_s1026" type="#_x0000_t75" style="position:absolute;margin-left:185.55pt;margin-top:161.65pt;width:9.8pt;height:12.05pt;z-index:251904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">
                <v:imagedata r:id="rId98" o:title=""/>
              </v:shape>
            </w:pict>
          </mc:Fallback>
        </mc:AlternateContent>
      </w:r>
      <w:r w:rsidR="00561B26">
        <w:rPr>
          <w:noProof/>
        </w:rPr>
        <mc:AlternateContent>
          <mc:Choice Requires="wpi">
            <w:drawing>
              <wp:anchor distT="0" distB="0" distL="114300" distR="114300" simplePos="0" relativeHeight="251900928" behindDoc="0" locked="0" layoutInCell="1" allowOverlap="1" wp14:anchorId="5C011B76" wp14:editId="4144080B">
                <wp:simplePos x="0" y="0"/>
                <wp:positionH relativeFrom="column">
                  <wp:posOffset>2506345</wp:posOffset>
                </wp:positionH>
                <wp:positionV relativeFrom="paragraph">
                  <wp:posOffset>1548765</wp:posOffset>
                </wp:positionV>
                <wp:extent cx="718820" cy="706120"/>
                <wp:effectExtent l="38100" t="38100" r="43180" b="55880"/>
                <wp:wrapNone/>
                <wp:docPr id="987" name="Ink 987"/>
                <wp:cNvGraphicFramePr/>
                <a:graphic xmlns:a="http://schemas.openxmlformats.org/drawingml/2006/main">
                  <a:graphicData uri="http://schemas.microsoft.com/office/word/2010/wordprocessingInk">
                    <w14:contentPart bwMode="auto" r:id="rId99">
                      <w14:nvContentPartPr>
                        <w14:cNvContentPartPr/>
                      </w14:nvContentPartPr>
                      <w14:xfrm>
                        <a:off x="0" y="0"/>
                        <a:ext cx="718820" cy="706120"/>
                      </w14:xfrm>
                    </w14:contentPart>
                  </a:graphicData>
                </a:graphic>
              </wp:anchor>
            </w:drawing>
          </mc:Choice>
          <mc:Fallback>
            <w:pict>
              <v:shape w14:anchorId="6E879191" id="Ink 987" o:spid="_x0000_s1026" type="#_x0000_t75" style="position:absolute;margin-left:196.65pt;margin-top:121.25pt;width:58pt;height:57pt;z-index:251900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">
                <v:imagedata r:id="rId100" o:title=""/>
              </v:shape>
            </w:pict>
          </mc:Fallback>
        </mc:AlternateContent>
      </w:r>
      <w:r w:rsidR="00561B26">
        <w:rPr>
          <w:noProof/>
        </w:rPr>
        <mc:AlternateContent>
          <mc:Choice Requires="wpi">
            <w:drawing>
              <wp:anchor distT="0" distB="0" distL="114300" distR="114300" simplePos="0" relativeHeight="251897856" behindDoc="0" locked="0" layoutInCell="1" allowOverlap="1" wp14:anchorId="12D85E1A" wp14:editId="15E9C55E">
                <wp:simplePos x="0" y="0"/>
                <wp:positionH relativeFrom="column">
                  <wp:posOffset>3355340</wp:posOffset>
                </wp:positionH>
                <wp:positionV relativeFrom="paragraph">
                  <wp:posOffset>1358265</wp:posOffset>
                </wp:positionV>
                <wp:extent cx="120365" cy="165100"/>
                <wp:effectExtent l="57150" t="57150" r="51435" b="44450"/>
                <wp:wrapNone/>
                <wp:docPr id="983" name="Ink 983"/>
                <wp:cNvGraphicFramePr/>
                <a:graphic xmlns:a="http://schemas.openxmlformats.org/drawingml/2006/main">
                  <a:graphicData uri="http://schemas.microsoft.com/office/word/2010/wordprocessingInk">
                    <w14:contentPart bwMode="auto" r:id="rId101">
                      <w14:nvContentPartPr>
                        <w14:cNvContentPartPr/>
                      </w14:nvContentPartPr>
                      <w14:xfrm>
                        <a:off x="0" y="0"/>
                        <a:ext cx="120365" cy="165100"/>
                      </w14:xfrm>
                    </w14:contentPart>
                  </a:graphicData>
                </a:graphic>
              </wp:anchor>
            </w:drawing>
          </mc:Choice>
          <mc:Fallback>
            <w:pict>
              <v:shape w14:anchorId="0BD8BE23" id="Ink 983" o:spid="_x0000_s1026" type="#_x0000_t75" style="position:absolute;margin-left:263.5pt;margin-top:106.25pt;width:10.9pt;height:14.4pt;z-index:251897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">
                <v:imagedata r:id="rId102" o:title=""/>
              </v:shape>
            </w:pict>
          </mc:Fallback>
        </mc:AlternateContent>
      </w:r>
      <w:r w:rsidR="00561B26">
        <w:rPr>
          <w:noProof/>
        </w:rPr>
        <mc:AlternateContent>
          <mc:Choice Requires="wpi">
            <w:drawing>
              <wp:anchor distT="0" distB="0" distL="114300" distR="114300" simplePos="0" relativeHeight="251892736" behindDoc="0" locked="0" layoutInCell="1" allowOverlap="1" wp14:anchorId="6BB7073E" wp14:editId="3537CF26">
                <wp:simplePos x="0" y="0"/>
                <wp:positionH relativeFrom="column">
                  <wp:posOffset>3350260</wp:posOffset>
                </wp:positionH>
                <wp:positionV relativeFrom="paragraph">
                  <wp:posOffset>1558925</wp:posOffset>
                </wp:positionV>
                <wp:extent cx="367030" cy="106640"/>
                <wp:effectExtent l="19050" t="38100" r="52070" b="46355"/>
                <wp:wrapNone/>
                <wp:docPr id="978" name="Ink 978"/>
                <wp:cNvGraphicFramePr/>
                <a:graphic xmlns:a="http://schemas.openxmlformats.org/drawingml/2006/main">
                  <a:graphicData uri="http://schemas.microsoft.com/office/word/2010/wordprocessingInk">
                    <w14:contentPart bwMode="auto" r:id="rId103">
                      <w14:nvContentPartPr>
                        <w14:cNvContentPartPr/>
                      </w14:nvContentPartPr>
                      <w14:xfrm>
                        <a:off x="0" y="0"/>
                        <a:ext cx="367030" cy="106640"/>
                      </w14:xfrm>
                    </w14:contentPart>
                  </a:graphicData>
                </a:graphic>
              </wp:anchor>
            </w:drawing>
          </mc:Choice>
          <mc:Fallback>
            <w:pict>
              <v:shape w14:anchorId="4463EF4F" id="Ink 978" o:spid="_x0000_s1026" type="#_x0000_t75" style="position:absolute;margin-left:263.1pt;margin-top:122.05pt;width:30.3pt;height:9.8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">
                <v:imagedata r:id="rId104" o:title=""/>
              </v:shape>
            </w:pict>
          </mc:Fallback>
        </mc:AlternateContent>
      </w:r>
      <w:r w:rsidR="00561B26">
        <w:rPr>
          <w:noProof/>
        </w:rPr>
        <mc:AlternateContent>
          <mc:Choice Requires="wpi">
            <w:drawing>
              <wp:anchor distT="0" distB="0" distL="114300" distR="114300" simplePos="0" relativeHeight="251889664" behindDoc="0" locked="0" layoutInCell="1" allowOverlap="1" wp14:anchorId="5FF5FA34" wp14:editId="6D5E38F8">
                <wp:simplePos x="0" y="0"/>
                <wp:positionH relativeFrom="column">
                  <wp:posOffset>3109595</wp:posOffset>
                </wp:positionH>
                <wp:positionV relativeFrom="paragraph">
                  <wp:posOffset>1694815</wp:posOffset>
                </wp:positionV>
                <wp:extent cx="619140" cy="341630"/>
                <wp:effectExtent l="57150" t="38100" r="9525" b="39370"/>
                <wp:wrapNone/>
                <wp:docPr id="974" name="Ink 974"/>
                <wp:cNvGraphicFramePr/>
                <a:graphic xmlns:a="http://schemas.openxmlformats.org/drawingml/2006/main">
                  <a:graphicData uri="http://schemas.microsoft.com/office/word/2010/wordprocessingInk">
                    <w14:contentPart bwMode="auto" r:id="rId105">
                      <w14:nvContentPartPr>
                        <w14:cNvContentPartPr/>
                      </w14:nvContentPartPr>
                      <w14:xfrm>
                        <a:off x="0" y="0"/>
                        <a:ext cx="619140" cy="341630"/>
                      </w14:xfrm>
                    </w14:contentPart>
                  </a:graphicData>
                </a:graphic>
              </wp:anchor>
            </w:drawing>
          </mc:Choice>
          <mc:Fallback>
            <w:pict>
              <v:shape w14:anchorId="627B0B0D" id="Ink 974" o:spid="_x0000_s1026" type="#_x0000_t75" style="position:absolute;margin-left:244.15pt;margin-top:132.75pt;width:50.15pt;height:28.3pt;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">
                <v:imagedata r:id="rId106" o:title=""/>
              </v:shape>
            </w:pict>
          </mc:Fallback>
        </mc:AlternateContent>
      </w:r>
      <w:r w:rsidR="00561B26">
        <w:rPr>
          <w:noProof/>
        </w:rPr>
        <mc:AlternateContent>
          <mc:Choice Requires="wpi">
            <w:drawing>
              <wp:anchor distT="0" distB="0" distL="114300" distR="114300" simplePos="0" relativeHeight="251881472" behindDoc="0" locked="0" layoutInCell="1" allowOverlap="1" wp14:anchorId="64A322BE" wp14:editId="4E1166D7">
                <wp:simplePos x="0" y="0"/>
                <wp:positionH relativeFrom="column">
                  <wp:posOffset>2797810</wp:posOffset>
                </wp:positionH>
                <wp:positionV relativeFrom="paragraph">
                  <wp:posOffset>2126615</wp:posOffset>
                </wp:positionV>
                <wp:extent cx="219975" cy="146320"/>
                <wp:effectExtent l="38100" t="38100" r="46990" b="44450"/>
                <wp:wrapNone/>
                <wp:docPr id="964" name="Ink 964"/>
                <wp:cNvGraphicFramePr/>
                <a:graphic xmlns:a="http://schemas.openxmlformats.org/drawingml/2006/main">
                  <a:graphicData uri="http://schemas.microsoft.com/office/word/2010/wordprocessingInk">
                    <w14:contentPart bwMode="auto" r:id="rId107">
                      <w14:nvContentPartPr>
                        <w14:cNvContentPartPr/>
                      </w14:nvContentPartPr>
                      <w14:xfrm>
                        <a:off x="0" y="0"/>
                        <a:ext cx="219975" cy="146320"/>
                      </w14:xfrm>
                    </w14:contentPart>
                  </a:graphicData>
                </a:graphic>
              </wp:anchor>
            </w:drawing>
          </mc:Choice>
          <mc:Fallback>
            <w:pict>
              <v:shape w14:anchorId="327E78EE" id="Ink 964" o:spid="_x0000_s1026" type="#_x0000_t75" style="position:absolute;margin-left:219.6pt;margin-top:166.75pt;width:18.7pt;height:12.9pt;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">
                <v:imagedata r:id="rId108" o:title=""/>
              </v:shape>
            </w:pict>
          </mc:Fallback>
        </mc:AlternateContent>
      </w:r>
      <w:r w:rsidR="00561B26">
        <w:rPr>
          <w:noProof/>
        </w:rPr>
        <mc:AlternateContent>
          <mc:Choice Requires="wpi">
            <w:drawing>
              <wp:anchor distT="0" distB="0" distL="114300" distR="114300" simplePos="0" relativeHeight="251875328" behindDoc="0" locked="0" layoutInCell="1" allowOverlap="1" wp14:anchorId="1DD8F536" wp14:editId="61D396AF">
                <wp:simplePos x="0" y="0"/>
                <wp:positionH relativeFrom="column">
                  <wp:posOffset>2425065</wp:posOffset>
                </wp:positionH>
                <wp:positionV relativeFrom="paragraph">
                  <wp:posOffset>1845310</wp:posOffset>
                </wp:positionV>
                <wp:extent cx="519425" cy="239730"/>
                <wp:effectExtent l="38100" t="57150" r="33655" b="46355"/>
                <wp:wrapNone/>
                <wp:docPr id="952" name="Ink 952"/>
                <wp:cNvGraphicFramePr/>
                <a:graphic xmlns:a="http://schemas.openxmlformats.org/drawingml/2006/main">
                  <a:graphicData uri="http://schemas.microsoft.com/office/word/2010/wordprocessingInk">
                    <w14:contentPart bwMode="auto" r:id="rId109">
                      <w14:nvContentPartPr>
                        <w14:cNvContentPartPr/>
                      </w14:nvContentPartPr>
                      <w14:xfrm>
                        <a:off x="0" y="0"/>
                        <a:ext cx="519425" cy="239730"/>
                      </w14:xfrm>
                    </w14:contentPart>
                  </a:graphicData>
                </a:graphic>
              </wp:anchor>
            </w:drawing>
          </mc:Choice>
          <mc:Fallback>
            <w:pict>
              <v:shape w14:anchorId="2AF566E3" id="Ink 952" o:spid="_x0000_s1026" type="#_x0000_t75" style="position:absolute;margin-left:190.25pt;margin-top:144.6pt;width:42.35pt;height:20.3pt;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">
                <v:imagedata r:id="rId110" o:title=""/>
              </v:shape>
            </w:pict>
          </mc:Fallback>
        </mc:AlternateContent>
      </w:r>
      <w:r w:rsidR="00561B26">
        <w:rPr>
          <w:noProof/>
        </w:rPr>
        <mc:AlternateContent>
          <mc:Choice Requires="wpi">
            <w:drawing>
              <wp:anchor distT="0" distB="0" distL="114300" distR="114300" simplePos="0" relativeHeight="251872256" behindDoc="0" locked="0" layoutInCell="1" allowOverlap="1" wp14:anchorId="0B4F72C1" wp14:editId="460229DF">
                <wp:simplePos x="0" y="0"/>
                <wp:positionH relativeFrom="column">
                  <wp:posOffset>2079625</wp:posOffset>
                </wp:positionH>
                <wp:positionV relativeFrom="paragraph">
                  <wp:posOffset>1378585</wp:posOffset>
                </wp:positionV>
                <wp:extent cx="451485" cy="241300"/>
                <wp:effectExtent l="38100" t="38100" r="43815" b="44450"/>
                <wp:wrapNone/>
                <wp:docPr id="947" name="Ink 947"/>
                <wp:cNvGraphicFramePr/>
                <a:graphic xmlns:a="http://schemas.openxmlformats.org/drawingml/2006/main">
                  <a:graphicData uri="http://schemas.microsoft.com/office/word/2010/wordprocessingInk">
                    <w14:contentPart bwMode="auto" r:id="rId111">
                      <w14:nvContentPartPr>
                        <w14:cNvContentPartPr/>
                      </w14:nvContentPartPr>
                      <w14:xfrm>
                        <a:off x="0" y="0"/>
                        <a:ext cx="451485" cy="241300"/>
                      </w14:xfrm>
                    </w14:contentPart>
                  </a:graphicData>
                </a:graphic>
              </wp:anchor>
            </w:drawing>
          </mc:Choice>
          <mc:Fallback>
            <w:pict>
              <v:shape w14:anchorId="18AEC2E3" id="Ink 947" o:spid="_x0000_s1026" type="#_x0000_t75" style="position:absolute;margin-left:163.05pt;margin-top:107.85pt;width:36.95pt;height:20.4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">
                <v:imagedata r:id="rId112" o:title=""/>
              </v:shape>
            </w:pict>
          </mc:Fallback>
        </mc:AlternateContent>
      </w:r>
      <w:r w:rsidR="00561B26">
        <w:rPr>
          <w:noProof/>
        </w:rPr>
        <mc:AlternateContent>
          <mc:Choice Requires="wpi">
            <w:drawing>
              <wp:anchor distT="0" distB="0" distL="114300" distR="114300" simplePos="0" relativeHeight="251864064" behindDoc="0" locked="0" layoutInCell="1" allowOverlap="1" wp14:anchorId="40B0A473" wp14:editId="4D7562BE">
                <wp:simplePos x="0" y="0"/>
                <wp:positionH relativeFrom="column">
                  <wp:posOffset>1610360</wp:posOffset>
                </wp:positionH>
                <wp:positionV relativeFrom="paragraph">
                  <wp:posOffset>885190</wp:posOffset>
                </wp:positionV>
                <wp:extent cx="615115" cy="694055"/>
                <wp:effectExtent l="57150" t="57150" r="0" b="48895"/>
                <wp:wrapNone/>
                <wp:docPr id="939" name="Ink 939"/>
                <wp:cNvGraphicFramePr/>
                <a:graphic xmlns:a="http://schemas.openxmlformats.org/drawingml/2006/main">
                  <a:graphicData uri="http://schemas.microsoft.com/office/word/2010/wordprocessingInk">
                    <w14:contentPart bwMode="auto" r:id="rId113">
                      <w14:nvContentPartPr>
                        <w14:cNvContentPartPr/>
                      </w14:nvContentPartPr>
                      <w14:xfrm>
                        <a:off x="0" y="0"/>
                        <a:ext cx="615115" cy="694055"/>
                      </w14:xfrm>
                    </w14:contentPart>
                  </a:graphicData>
                </a:graphic>
              </wp:anchor>
            </w:drawing>
          </mc:Choice>
          <mc:Fallback>
            <w:pict>
              <v:shape w14:anchorId="270C0159" id="Ink 939" o:spid="_x0000_s1026" type="#_x0000_t75" style="position:absolute;margin-left:126.1pt;margin-top:69pt;width:49.85pt;height:56.05pt;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">
                <v:imagedata r:id="rId114" o:title=""/>
              </v:shape>
            </w:pict>
          </mc:Fallback>
        </mc:AlternateContent>
      </w:r>
      <w:r w:rsidR="00561B26">
        <w:rPr>
          <w:noProof/>
        </w:rPr>
        <mc:AlternateContent>
          <mc:Choice Requires="wpi">
            <w:drawing>
              <wp:anchor distT="0" distB="0" distL="114300" distR="114300" simplePos="0" relativeHeight="251854848" behindDoc="0" locked="0" layoutInCell="1" allowOverlap="1" wp14:anchorId="030E6A95" wp14:editId="764007C0">
                <wp:simplePos x="0" y="0"/>
                <wp:positionH relativeFrom="column">
                  <wp:posOffset>1913890</wp:posOffset>
                </wp:positionH>
                <wp:positionV relativeFrom="paragraph">
                  <wp:posOffset>1784985</wp:posOffset>
                </wp:positionV>
                <wp:extent cx="111685" cy="168275"/>
                <wp:effectExtent l="38100" t="57150" r="41275" b="41275"/>
                <wp:wrapNone/>
                <wp:docPr id="925" name="Ink 925"/>
                <wp:cNvGraphicFramePr/>
                <a:graphic xmlns:a="http://schemas.openxmlformats.org/drawingml/2006/main">
                  <a:graphicData uri="http://schemas.microsoft.com/office/word/2010/wordprocessingInk">
                    <w14:contentPart bwMode="auto" r:id="rId115">
                      <w14:nvContentPartPr>
                        <w14:cNvContentPartPr/>
                      </w14:nvContentPartPr>
                      <w14:xfrm>
                        <a:off x="0" y="0"/>
                        <a:ext cx="111685" cy="168275"/>
                      </w14:xfrm>
                    </w14:contentPart>
                  </a:graphicData>
                </a:graphic>
              </wp:anchor>
            </w:drawing>
          </mc:Choice>
          <mc:Fallback>
            <w:pict>
              <v:shape w14:anchorId="4C4F6C1C" id="Ink 925" o:spid="_x0000_s1026" type="#_x0000_t75" style="position:absolute;margin-left:150pt;margin-top:139.85pt;width:10.25pt;height:14.65pt;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">
                <v:imagedata r:id="rId116" o:title=""/>
              </v:shape>
            </w:pict>
          </mc:Fallback>
        </mc:AlternateContent>
      </w:r>
      <w:r w:rsidR="00561B26">
        <w:rPr>
          <w:noProof/>
        </w:rPr>
        <mc:AlternateContent>
          <mc:Choice Requires="wpi">
            <w:drawing>
              <wp:anchor distT="0" distB="0" distL="114300" distR="114300" simplePos="0" relativeHeight="251851776" behindDoc="0" locked="0" layoutInCell="1" allowOverlap="1" wp14:anchorId="054EB784" wp14:editId="0256FC82">
                <wp:simplePos x="0" y="0"/>
                <wp:positionH relativeFrom="column">
                  <wp:posOffset>1843497</wp:posOffset>
                </wp:positionH>
                <wp:positionV relativeFrom="paragraph">
                  <wp:posOffset>1619812</wp:posOffset>
                </wp:positionV>
                <wp:extent cx="97200" cy="162000"/>
                <wp:effectExtent l="38100" t="57150" r="0" b="47625"/>
                <wp:wrapNone/>
                <wp:docPr id="922" name="Ink 922"/>
                <wp:cNvGraphicFramePr/>
                <a:graphic xmlns:a="http://schemas.openxmlformats.org/drawingml/2006/main">
                  <a:graphicData uri="http://schemas.microsoft.com/office/word/2010/wordprocessingInk">
                    <w14:contentPart bwMode="auto" r:id="rId117">
                      <w14:nvContentPartPr>
                        <w14:cNvContentPartPr/>
                      </w14:nvContentPartPr>
                      <w14:xfrm>
                        <a:off x="0" y="0"/>
                        <a:ext cx="97200" cy="162000"/>
                      </w14:xfrm>
                    </w14:contentPart>
                  </a:graphicData>
                </a:graphic>
              </wp:anchor>
            </w:drawing>
          </mc:Choice>
          <mc:Fallback>
            <w:pict>
              <v:shape w14:anchorId="099836C4" id="Ink 922" o:spid="_x0000_s1026" type="#_x0000_t75" style="position:absolute;margin-left:144.45pt;margin-top:126.85pt;width:9.05pt;height:14.15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">
                <v:imagedata r:id="rId118" o:title=""/>
              </v:shape>
            </w:pict>
          </mc:Fallback>
        </mc:AlternateContent>
      </w:r>
      <w:r w:rsidR="00561B26">
        <w:rPr>
          <w:noProof/>
        </w:rPr>
        <mc:AlternateContent>
          <mc:Choice Requires="wpi">
            <w:drawing>
              <wp:anchor distT="0" distB="0" distL="114300" distR="114300" simplePos="0" relativeHeight="251850752" behindDoc="0" locked="0" layoutInCell="1" allowOverlap="1" wp14:anchorId="3AFE5EE2" wp14:editId="69B1CBFD">
                <wp:simplePos x="0" y="0"/>
                <wp:positionH relativeFrom="column">
                  <wp:posOffset>582417</wp:posOffset>
                </wp:positionH>
                <wp:positionV relativeFrom="paragraph">
                  <wp:posOffset>1509292</wp:posOffset>
                </wp:positionV>
                <wp:extent cx="1336320" cy="208080"/>
                <wp:effectExtent l="57150" t="38100" r="54610" b="40005"/>
                <wp:wrapNone/>
                <wp:docPr id="917" name="Ink 917"/>
                <wp:cNvGraphicFramePr/>
                <a:graphic xmlns:a="http://schemas.openxmlformats.org/drawingml/2006/main">
                  <a:graphicData uri="http://schemas.microsoft.com/office/word/2010/wordprocessingInk">
                    <w14:contentPart bwMode="auto" r:id="rId119">
                      <w14:nvContentPartPr>
                        <w14:cNvContentPartPr/>
                      </w14:nvContentPartPr>
                      <w14:xfrm>
                        <a:off x="0" y="0"/>
                        <a:ext cx="1336320" cy="208080"/>
                      </w14:xfrm>
                    </w14:contentPart>
                  </a:graphicData>
                </a:graphic>
              </wp:anchor>
            </w:drawing>
          </mc:Choice>
          <mc:Fallback>
            <w:pict>
              <v:shape w14:anchorId="73CA6433" id="Ink 917" o:spid="_x0000_s1026" type="#_x0000_t75" style="position:absolute;margin-left:45.15pt;margin-top:118.15pt;width:106.6pt;height:17.8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">
                <v:imagedata r:id="rId120" o:title=""/>
              </v:shape>
            </w:pict>
          </mc:Fallback>
        </mc:AlternateContent>
      </w:r>
      <w:r w:rsidR="00700057">
        <w:rPr>
          <w:noProof/>
        </w:rPr>
        <w:drawing>
          <wp:inline distT="0" distB="0" distL="0" distR="0" wp14:anchorId="4D811DE2" wp14:editId="494EE35D">
            <wp:extent cx="3619924"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3619924" cy="2520000"/>
                    </a:xfrm>
                    <a:prstGeom prst="rect">
                      <a:avLst/>
                    </a:prstGeom>
                  </pic:spPr>
                </pic:pic>
              </a:graphicData>
            </a:graphic>
          </wp:inline>
        </w:drawing>
      </w:r>
      <w:r w:rsidR="008E4A45">
        <w:rPr>
          <w:noProof/>
        </w:rPr>
        <w:drawing>
          <wp:inline distT="0" distB="0" distL="0" distR="0" wp14:anchorId="5D397DBC" wp14:editId="727546EA">
            <wp:extent cx="1612897" cy="2520000"/>
            <wp:effectExtent l="0" t="0" r="6985" b="0"/>
            <wp:docPr id="914" name="Picture 9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Picture 914" descr="Text&#10;&#10;Description automatically generated"/>
                    <pic:cNvPicPr/>
                  </pic:nvPicPr>
                  <pic:blipFill>
                    <a:blip r:embed="rId33">
                      <a:extLst>
                        <a:ext uri="{28A0092B-C50C-407E-A947-70E740481C1C}">
                          <a14:useLocalDpi xmlns:a14="http://schemas.microsoft.com/office/drawing/2010/main" val="0"/>
                        </a:ext>
                      </a:extLst>
                    </a:blip>
                    <a:srcRect t="39" b="39"/>
                    <a:stretch>
                      <a:fillRect/>
                    </a:stretch>
                  </pic:blipFill>
                  <pic:spPr bwMode="auto">
                    <a:xfrm>
                      <a:off x="0" y="0"/>
                      <a:ext cx="1612897" cy="2520000"/>
                    </a:xfrm>
                    <a:prstGeom prst="rect">
                      <a:avLst/>
                    </a:prstGeom>
                    <a:ln>
                      <a:noFill/>
                    </a:ln>
                    <a:extLst>
                      <a:ext uri="{53640926-AAD7-44D8-BBD7-CCE9431645EC}">
                        <a14:shadowObscured xmlns:a14="http://schemas.microsoft.com/office/drawing/2010/main"/>
                      </a:ext>
                    </a:extLst>
                  </pic:spPr>
                </pic:pic>
              </a:graphicData>
            </a:graphic>
          </wp:inline>
        </w:drawing>
      </w:r>
    </w:p>
    <w:p w14:paraId="29FDDB93" w14:textId="715347B1" w:rsidR="00700057" w:rsidRPr="006D1C3F" w:rsidRDefault="00F62849" w:rsidP="00F62849">
      <w:pPr>
        <w:pStyle w:val="Caption"/>
        <w:jc w:val="center"/>
      </w:pPr>
      <w:bookmarkStart w:id="20" w:name="_Toc118073861"/>
      <w:r>
        <w:t xml:space="preserve">Figure </w:t>
      </w:r>
      <w:fldSimple w:instr=" SEQ Figure \* ARABIC ">
        <w:r w:rsidR="00CB4875">
          <w:rPr>
            <w:noProof/>
          </w:rPr>
          <w:t>7</w:t>
        </w:r>
      </w:fldSimple>
      <w:r>
        <w:t xml:space="preserve"> Bullet Rain</w:t>
      </w:r>
      <w:r w:rsidR="00411063">
        <w:t xml:space="preserve"> Overview Map</w:t>
      </w:r>
      <w:r>
        <w:t xml:space="preserve"> [1,2,3]</w:t>
      </w:r>
      <w:bookmarkEnd w:id="20"/>
    </w:p>
    <w:tbl>
      <w:tblPr>
        <w:tblStyle w:val="GridTable4-Accent1"/>
        <w:tblW w:w="10834" w:type="dxa"/>
        <w:jc w:val="center"/>
        <w:tblLayout w:type="fixed"/>
        <w:tblLook w:val="04A0" w:firstRow="1" w:lastRow="0" w:firstColumn="1" w:lastColumn="0" w:noHBand="0" w:noVBand="1"/>
      </w:tblPr>
      <w:tblGrid>
        <w:gridCol w:w="715"/>
        <w:gridCol w:w="3459"/>
        <w:gridCol w:w="3690"/>
        <w:gridCol w:w="1080"/>
        <w:gridCol w:w="990"/>
        <w:gridCol w:w="900"/>
      </w:tblGrid>
      <w:tr w:rsidR="00700057" w14:paraId="228A2FF7" w14:textId="77777777" w:rsidTr="009F62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0ADD59C4" w14:textId="77777777" w:rsidR="00700057" w:rsidRDefault="00700057" w:rsidP="009F6273">
            <w:pPr>
              <w:jc w:val="center"/>
            </w:pPr>
            <w:r>
              <w:br w:type="page"/>
              <w:t>Map Label</w:t>
            </w:r>
          </w:p>
        </w:tc>
        <w:tc>
          <w:tcPr>
            <w:tcW w:w="3459" w:type="dxa"/>
            <w:vAlign w:val="bottom"/>
          </w:tcPr>
          <w:p w14:paraId="68C972FE"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Summary</w:t>
            </w:r>
          </w:p>
        </w:tc>
        <w:tc>
          <w:tcPr>
            <w:tcW w:w="3690" w:type="dxa"/>
            <w:vAlign w:val="bottom"/>
          </w:tcPr>
          <w:p w14:paraId="134D5C5C"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19DCDFFC"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4989809E"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3B17FE79"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Wow?</w:t>
            </w:r>
          </w:p>
        </w:tc>
      </w:tr>
      <w:tr w:rsidR="00700057" w14:paraId="2302C372"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2A5EDF90" w14:textId="49A5F961" w:rsidR="00700057" w:rsidRDefault="003B5412" w:rsidP="009F6273">
            <w:pPr>
              <w:jc w:val="center"/>
            </w:pPr>
            <w:r>
              <w:t>13</w:t>
            </w:r>
          </w:p>
        </w:tc>
        <w:tc>
          <w:tcPr>
            <w:tcW w:w="3459" w:type="dxa"/>
          </w:tcPr>
          <w:p w14:paraId="14B36012" w14:textId="2E941AE8" w:rsidR="00700057" w:rsidRDefault="00500AA4" w:rsidP="009F6273">
            <w:pPr>
              <w:cnfStyle w:val="000000100000" w:firstRow="0" w:lastRow="0" w:firstColumn="0" w:lastColumn="0" w:oddVBand="0" w:evenVBand="0" w:oddHBand="1" w:evenHBand="0" w:firstRowFirstColumn="0" w:firstRowLastColumn="0" w:lastRowFirstColumn="0" w:lastRowLastColumn="0"/>
            </w:pPr>
            <w:r>
              <w:t>Crouch forward</w:t>
            </w:r>
          </w:p>
        </w:tc>
        <w:tc>
          <w:tcPr>
            <w:tcW w:w="3690" w:type="dxa"/>
          </w:tcPr>
          <w:p w14:paraId="40795454" w14:textId="0DB3CAB5" w:rsidR="00700057" w:rsidRDefault="00500AA4" w:rsidP="009F6273">
            <w:pPr>
              <w:cnfStyle w:val="000000100000" w:firstRow="0" w:lastRow="0" w:firstColumn="0" w:lastColumn="0" w:oddVBand="0" w:evenVBand="0" w:oddHBand="1" w:evenHBand="0" w:firstRowFirstColumn="0" w:firstRowLastColumn="0" w:lastRowFirstColumn="0" w:lastRowLastColumn="0"/>
            </w:pPr>
            <w:r>
              <w:t>The player crouches to escape from the attack from the sentry tower and move forward</w:t>
            </w:r>
            <w:r w:rsidR="00F97693">
              <w:t xml:space="preserve"> to across the bridge</w:t>
            </w:r>
          </w:p>
        </w:tc>
        <w:tc>
          <w:tcPr>
            <w:tcW w:w="1080" w:type="dxa"/>
            <w:vAlign w:val="center"/>
          </w:tcPr>
          <w:p w14:paraId="09A4E06D" w14:textId="7A5A8D4B" w:rsidR="00700057" w:rsidRDefault="00F97693" w:rsidP="009F6273">
            <w:pPr>
              <w:jc w:val="center"/>
              <w:cnfStyle w:val="000000100000" w:firstRow="0" w:lastRow="0" w:firstColumn="0" w:lastColumn="0" w:oddVBand="0" w:evenVBand="0" w:oddHBand="1" w:evenHBand="0" w:firstRowFirstColumn="0" w:firstRowLastColumn="0" w:lastRowFirstColumn="0" w:lastRowLastColumn="0"/>
            </w:pPr>
            <w:r>
              <w:t>3</w:t>
            </w:r>
          </w:p>
        </w:tc>
        <w:tc>
          <w:tcPr>
            <w:tcW w:w="990" w:type="dxa"/>
            <w:vAlign w:val="center"/>
          </w:tcPr>
          <w:p w14:paraId="15427B22" w14:textId="1ABFC161" w:rsidR="00700057" w:rsidRDefault="003B5412" w:rsidP="009F6273">
            <w:pPr>
              <w:jc w:val="center"/>
              <w:cnfStyle w:val="000000100000" w:firstRow="0" w:lastRow="0" w:firstColumn="0" w:lastColumn="0" w:oddVBand="0" w:evenVBand="0" w:oddHBand="1" w:evenHBand="0" w:firstRowFirstColumn="0" w:firstRowLastColumn="0" w:lastRowFirstColumn="0" w:lastRowLastColumn="0"/>
            </w:pPr>
            <w:r>
              <w:t>4</w:t>
            </w:r>
            <w:r w:rsidR="00B20E66">
              <w:t>:</w:t>
            </w:r>
            <w:r w:rsidR="00974A38">
              <w:t>25</w:t>
            </w:r>
          </w:p>
        </w:tc>
        <w:tc>
          <w:tcPr>
            <w:tcW w:w="900" w:type="dxa"/>
            <w:vAlign w:val="center"/>
          </w:tcPr>
          <w:p w14:paraId="327A9068"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4CEB6987"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3C10A1D7" w14:textId="1E218F62" w:rsidR="00700057" w:rsidRDefault="00B245A8" w:rsidP="009F6273">
            <w:pPr>
              <w:jc w:val="center"/>
            </w:pPr>
            <w:r>
              <w:t>13x</w:t>
            </w:r>
          </w:p>
        </w:tc>
        <w:tc>
          <w:tcPr>
            <w:tcW w:w="3459" w:type="dxa"/>
          </w:tcPr>
          <w:p w14:paraId="651D7C23" w14:textId="462B7AEB" w:rsidR="00700057" w:rsidRDefault="00B245A8" w:rsidP="009F6273">
            <w:pPr>
              <w:cnfStyle w:val="000000000000" w:firstRow="0" w:lastRow="0" w:firstColumn="0" w:lastColumn="0" w:oddVBand="0" w:evenVBand="0" w:oddHBand="0" w:evenHBand="0" w:firstRowFirstColumn="0" w:firstRowLastColumn="0" w:lastRowFirstColumn="0" w:lastRowLastColumn="0"/>
            </w:pPr>
            <w:r>
              <w:t xml:space="preserve">Ignite the </w:t>
            </w:r>
            <w:r w:rsidR="00D73954">
              <w:t>Sentry Tower (Optional)</w:t>
            </w:r>
          </w:p>
        </w:tc>
        <w:tc>
          <w:tcPr>
            <w:tcW w:w="3690" w:type="dxa"/>
          </w:tcPr>
          <w:p w14:paraId="37302C0C" w14:textId="70D1EC8F" w:rsidR="00700057" w:rsidRDefault="00D73954" w:rsidP="009F6273">
            <w:pPr>
              <w:cnfStyle w:val="000000000000" w:firstRow="0" w:lastRow="0" w:firstColumn="0" w:lastColumn="0" w:oddVBand="0" w:evenVBand="0" w:oddHBand="0" w:evenHBand="0" w:firstRowFirstColumn="0" w:firstRowLastColumn="0" w:lastRowFirstColumn="0" w:lastRowLastColumn="0"/>
            </w:pPr>
            <w:r>
              <w:t xml:space="preserve">The player </w:t>
            </w:r>
            <w:r w:rsidR="00175C03">
              <w:t xml:space="preserve">jumps downs and punch the thematical sawblade </w:t>
            </w:r>
            <w:r w:rsidR="001D687F">
              <w:t xml:space="preserve">found underneath the bridge </w:t>
            </w:r>
            <w:r w:rsidR="00175C03">
              <w:t xml:space="preserve">toward the </w:t>
            </w:r>
            <w:r w:rsidR="001D687F">
              <w:t xml:space="preserve">sentry. The </w:t>
            </w:r>
            <w:r w:rsidR="0084298A">
              <w:t xml:space="preserve">sentry tower is ignited and explode.  (The player can also do it by using others thematical </w:t>
            </w:r>
            <w:r w:rsidR="00F54CCE">
              <w:t>sawblade found in this section</w:t>
            </w:r>
            <w:r w:rsidR="0084298A">
              <w:t>)</w:t>
            </w:r>
          </w:p>
        </w:tc>
        <w:tc>
          <w:tcPr>
            <w:tcW w:w="1080" w:type="dxa"/>
            <w:vAlign w:val="center"/>
          </w:tcPr>
          <w:p w14:paraId="4E16A053" w14:textId="47CF64CB" w:rsidR="00700057" w:rsidRDefault="00F97693" w:rsidP="009F6273">
            <w:pPr>
              <w:jc w:val="center"/>
              <w:cnfStyle w:val="000000000000" w:firstRow="0" w:lastRow="0" w:firstColumn="0" w:lastColumn="0" w:oddVBand="0" w:evenVBand="0" w:oddHBand="0" w:evenHBand="0" w:firstRowFirstColumn="0" w:firstRowLastColumn="0" w:lastRowFirstColumn="0" w:lastRowLastColumn="0"/>
            </w:pPr>
            <w:r>
              <w:t>4</w:t>
            </w:r>
          </w:p>
        </w:tc>
        <w:tc>
          <w:tcPr>
            <w:tcW w:w="990" w:type="dxa"/>
            <w:vAlign w:val="center"/>
          </w:tcPr>
          <w:p w14:paraId="5511736E" w14:textId="38B81B43" w:rsidR="00700057" w:rsidRDefault="00974A38" w:rsidP="009F6273">
            <w:pPr>
              <w:jc w:val="center"/>
              <w:cnfStyle w:val="000000000000" w:firstRow="0" w:lastRow="0" w:firstColumn="0" w:lastColumn="0" w:oddVBand="0" w:evenVBand="0" w:oddHBand="0" w:evenHBand="0" w:firstRowFirstColumn="0" w:firstRowLastColumn="0" w:lastRowFirstColumn="0" w:lastRowLastColumn="0"/>
            </w:pPr>
            <w:r>
              <w:t>4</w:t>
            </w:r>
            <w:r w:rsidR="00B20E66">
              <w:t>:</w:t>
            </w:r>
            <w:r w:rsidR="001E748B">
              <w:t>40</w:t>
            </w:r>
          </w:p>
        </w:tc>
        <w:tc>
          <w:tcPr>
            <w:tcW w:w="900" w:type="dxa"/>
            <w:vAlign w:val="center"/>
          </w:tcPr>
          <w:p w14:paraId="198636A7" w14:textId="63CB07F6" w:rsidR="00700057" w:rsidRDefault="0084298A" w:rsidP="009F6273">
            <w:pPr>
              <w:jc w:val="center"/>
              <w:cnfStyle w:val="000000000000" w:firstRow="0" w:lastRow="0" w:firstColumn="0" w:lastColumn="0" w:oddVBand="0" w:evenVBand="0" w:oddHBand="0" w:evenHBand="0" w:firstRowFirstColumn="0" w:firstRowLastColumn="0" w:lastRowFirstColumn="0" w:lastRowLastColumn="0"/>
            </w:pPr>
            <w:r>
              <w:t>YES</w:t>
            </w:r>
          </w:p>
        </w:tc>
      </w:tr>
      <w:tr w:rsidR="00700057" w14:paraId="55C760F8"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7E3C371B" w14:textId="28CC1177" w:rsidR="00700057" w:rsidRDefault="00DD5472" w:rsidP="009F6273">
            <w:pPr>
              <w:jc w:val="center"/>
            </w:pPr>
            <w:r>
              <w:t>14</w:t>
            </w:r>
          </w:p>
        </w:tc>
        <w:tc>
          <w:tcPr>
            <w:tcW w:w="3459" w:type="dxa"/>
          </w:tcPr>
          <w:p w14:paraId="671B098E" w14:textId="6457402A" w:rsidR="00700057" w:rsidRDefault="00DD5472" w:rsidP="009F6273">
            <w:pPr>
              <w:cnfStyle w:val="000000100000" w:firstRow="0" w:lastRow="0" w:firstColumn="0" w:lastColumn="0" w:oddVBand="0" w:evenVBand="0" w:oddHBand="1" w:evenHBand="0" w:firstRowFirstColumn="0" w:firstRowLastColumn="0" w:lastRowFirstColumn="0" w:lastRowLastColumn="0"/>
            </w:pPr>
            <w:r>
              <w:t xml:space="preserve">Kill </w:t>
            </w:r>
            <w:r w:rsidR="008C6C37">
              <w:t xml:space="preserve">the first </w:t>
            </w:r>
            <w:r>
              <w:t xml:space="preserve">combine soldier </w:t>
            </w:r>
            <w:r w:rsidR="00ED2060">
              <w:t>at front</w:t>
            </w:r>
          </w:p>
        </w:tc>
        <w:tc>
          <w:tcPr>
            <w:tcW w:w="3690" w:type="dxa"/>
          </w:tcPr>
          <w:p w14:paraId="134A8B71" w14:textId="71CE2FF0" w:rsidR="00700057" w:rsidRDefault="00ED2060" w:rsidP="009F6273">
            <w:pPr>
              <w:cnfStyle w:val="000000100000" w:firstRow="0" w:lastRow="0" w:firstColumn="0" w:lastColumn="0" w:oddVBand="0" w:evenVBand="0" w:oddHBand="1" w:evenHBand="0" w:firstRowFirstColumn="0" w:firstRowLastColumn="0" w:lastRowFirstColumn="0" w:lastRowLastColumn="0"/>
            </w:pPr>
            <w:r>
              <w:t>The player kills the first combine soldier met at front</w:t>
            </w:r>
            <w:r w:rsidR="001A1B65">
              <w:t xml:space="preserve">. </w:t>
            </w:r>
          </w:p>
        </w:tc>
        <w:tc>
          <w:tcPr>
            <w:tcW w:w="1080" w:type="dxa"/>
            <w:vAlign w:val="center"/>
          </w:tcPr>
          <w:p w14:paraId="2DD43562" w14:textId="41CFB5D9" w:rsidR="00700057" w:rsidRDefault="008C6C37" w:rsidP="009F627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vAlign w:val="center"/>
          </w:tcPr>
          <w:p w14:paraId="4110C772" w14:textId="360C68E4" w:rsidR="00700057" w:rsidRDefault="008C6C37" w:rsidP="009F6273">
            <w:pPr>
              <w:jc w:val="center"/>
              <w:cnfStyle w:val="000000100000" w:firstRow="0" w:lastRow="0" w:firstColumn="0" w:lastColumn="0" w:oddVBand="0" w:evenVBand="0" w:oddHBand="1" w:evenHBand="0" w:firstRowFirstColumn="0" w:firstRowLastColumn="0" w:lastRowFirstColumn="0" w:lastRowLastColumn="0"/>
            </w:pPr>
            <w:r>
              <w:t>4:45</w:t>
            </w:r>
          </w:p>
        </w:tc>
        <w:tc>
          <w:tcPr>
            <w:tcW w:w="900" w:type="dxa"/>
            <w:vAlign w:val="center"/>
          </w:tcPr>
          <w:p w14:paraId="3BC027E5"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01C752EA"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5CDFEFB2" w14:textId="14D03AAB" w:rsidR="00700057" w:rsidRDefault="008C6C37" w:rsidP="009F6273">
            <w:pPr>
              <w:jc w:val="center"/>
            </w:pPr>
            <w:r>
              <w:t>14a</w:t>
            </w:r>
          </w:p>
        </w:tc>
        <w:tc>
          <w:tcPr>
            <w:tcW w:w="3459" w:type="dxa"/>
          </w:tcPr>
          <w:p w14:paraId="15FB6532" w14:textId="4228D86A" w:rsidR="00700057" w:rsidRDefault="008C6C37" w:rsidP="009F6273">
            <w:pPr>
              <w:cnfStyle w:val="000000000000" w:firstRow="0" w:lastRow="0" w:firstColumn="0" w:lastColumn="0" w:oddVBand="0" w:evenVBand="0" w:oddHBand="0" w:evenHBand="0" w:firstRowFirstColumn="0" w:firstRowLastColumn="0" w:lastRowFirstColumn="0" w:lastRowLastColumn="0"/>
            </w:pPr>
            <w:r>
              <w:t>Kill the second combine soldier</w:t>
            </w:r>
          </w:p>
        </w:tc>
        <w:tc>
          <w:tcPr>
            <w:tcW w:w="3690" w:type="dxa"/>
          </w:tcPr>
          <w:p w14:paraId="6865E75C" w14:textId="2768F25F" w:rsidR="00700057" w:rsidRDefault="0094295B" w:rsidP="009F6273">
            <w:pPr>
              <w:cnfStyle w:val="000000000000" w:firstRow="0" w:lastRow="0" w:firstColumn="0" w:lastColumn="0" w:oddVBand="0" w:evenVBand="0" w:oddHBand="0" w:evenHBand="0" w:firstRowFirstColumn="0" w:firstRowLastColumn="0" w:lastRowFirstColumn="0" w:lastRowLastColumn="0"/>
            </w:pPr>
            <w:r>
              <w:t xml:space="preserve">The player </w:t>
            </w:r>
            <w:r w:rsidR="008A7642">
              <w:t xml:space="preserve">grasps the sawblade, </w:t>
            </w:r>
            <w:r>
              <w:t>moves forward</w:t>
            </w:r>
            <w:r w:rsidR="00FB7209">
              <w:t>,</w:t>
            </w:r>
            <w:r>
              <w:t xml:space="preserve"> and kill the second combine soldier </w:t>
            </w:r>
            <w:r w:rsidR="008A7642">
              <w:t>by sawblade</w:t>
            </w:r>
          </w:p>
        </w:tc>
        <w:tc>
          <w:tcPr>
            <w:tcW w:w="1080" w:type="dxa"/>
            <w:vAlign w:val="center"/>
          </w:tcPr>
          <w:p w14:paraId="2869971B" w14:textId="0221240A" w:rsidR="00700057" w:rsidRDefault="00EF1BD5" w:rsidP="009F6273">
            <w:pPr>
              <w:jc w:val="center"/>
              <w:cnfStyle w:val="000000000000" w:firstRow="0" w:lastRow="0" w:firstColumn="0" w:lastColumn="0" w:oddVBand="0" w:evenVBand="0" w:oddHBand="0" w:evenHBand="0" w:firstRowFirstColumn="0" w:firstRowLastColumn="0" w:lastRowFirstColumn="0" w:lastRowLastColumn="0"/>
            </w:pPr>
            <w:r>
              <w:t>4</w:t>
            </w:r>
          </w:p>
        </w:tc>
        <w:tc>
          <w:tcPr>
            <w:tcW w:w="990" w:type="dxa"/>
            <w:vAlign w:val="center"/>
          </w:tcPr>
          <w:p w14:paraId="75D6A2C0" w14:textId="34C4BAB5" w:rsidR="00700057" w:rsidRDefault="00EF1BD5" w:rsidP="009F6273">
            <w:pPr>
              <w:jc w:val="center"/>
              <w:cnfStyle w:val="000000000000" w:firstRow="0" w:lastRow="0" w:firstColumn="0" w:lastColumn="0" w:oddVBand="0" w:evenVBand="0" w:oddHBand="0" w:evenHBand="0" w:firstRowFirstColumn="0" w:firstRowLastColumn="0" w:lastRowFirstColumn="0" w:lastRowLastColumn="0"/>
            </w:pPr>
            <w:r>
              <w:t>4:50</w:t>
            </w:r>
          </w:p>
        </w:tc>
        <w:tc>
          <w:tcPr>
            <w:tcW w:w="900" w:type="dxa"/>
            <w:vAlign w:val="center"/>
          </w:tcPr>
          <w:p w14:paraId="462E8594" w14:textId="77777777" w:rsidR="00700057" w:rsidRDefault="00700057" w:rsidP="009F6273">
            <w:pPr>
              <w:jc w:val="center"/>
              <w:cnfStyle w:val="000000000000" w:firstRow="0" w:lastRow="0" w:firstColumn="0" w:lastColumn="0" w:oddVBand="0" w:evenVBand="0" w:oddHBand="0" w:evenHBand="0" w:firstRowFirstColumn="0" w:firstRowLastColumn="0" w:lastRowFirstColumn="0" w:lastRowLastColumn="0"/>
            </w:pPr>
          </w:p>
        </w:tc>
      </w:tr>
      <w:tr w:rsidR="00EF1BD5" w14:paraId="5EE361A9"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4A4884C8" w14:textId="217CA02D" w:rsidR="00EF1BD5" w:rsidRDefault="00EF1BD5" w:rsidP="009F6273">
            <w:pPr>
              <w:jc w:val="center"/>
            </w:pPr>
            <w:r>
              <w:t>14b</w:t>
            </w:r>
          </w:p>
        </w:tc>
        <w:tc>
          <w:tcPr>
            <w:tcW w:w="3459" w:type="dxa"/>
          </w:tcPr>
          <w:p w14:paraId="5B1ADB40" w14:textId="1EDD129C" w:rsidR="00EF1BD5" w:rsidRDefault="00EF1BD5" w:rsidP="009F6273">
            <w:pPr>
              <w:cnfStyle w:val="000000100000" w:firstRow="0" w:lastRow="0" w:firstColumn="0" w:lastColumn="0" w:oddVBand="0" w:evenVBand="0" w:oddHBand="1" w:evenHBand="0" w:firstRowFirstColumn="0" w:firstRowLastColumn="0" w:lastRowFirstColumn="0" w:lastRowLastColumn="0"/>
            </w:pPr>
            <w:r>
              <w:t xml:space="preserve">Kill the </w:t>
            </w:r>
            <w:r w:rsidR="008A7642">
              <w:t>th</w:t>
            </w:r>
            <w:r w:rsidR="00FB7209">
              <w:t>ird combine soldier</w:t>
            </w:r>
          </w:p>
        </w:tc>
        <w:tc>
          <w:tcPr>
            <w:tcW w:w="3690" w:type="dxa"/>
          </w:tcPr>
          <w:p w14:paraId="305A03FD" w14:textId="575C4A59" w:rsidR="00EF1BD5" w:rsidRDefault="00FB7209" w:rsidP="009F6273">
            <w:pPr>
              <w:cnfStyle w:val="000000100000" w:firstRow="0" w:lastRow="0" w:firstColumn="0" w:lastColumn="0" w:oddVBand="0" w:evenVBand="0" w:oddHBand="1" w:evenHBand="0" w:firstRowFirstColumn="0" w:firstRowLastColumn="0" w:lastRowFirstColumn="0" w:lastRowLastColumn="0"/>
            </w:pPr>
            <w:r>
              <w:t>The player grasps the sawblade, moves forward, and kill the third combine soldier by the sawblade</w:t>
            </w:r>
          </w:p>
        </w:tc>
        <w:tc>
          <w:tcPr>
            <w:tcW w:w="1080" w:type="dxa"/>
            <w:vAlign w:val="center"/>
          </w:tcPr>
          <w:p w14:paraId="0857BD4E" w14:textId="0A9D220F" w:rsidR="00EF1BD5" w:rsidRDefault="00FB7209" w:rsidP="009F627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vAlign w:val="center"/>
          </w:tcPr>
          <w:p w14:paraId="29061C40" w14:textId="759232D8" w:rsidR="00EF1BD5" w:rsidRDefault="00FB7209" w:rsidP="009F6273">
            <w:pPr>
              <w:jc w:val="center"/>
              <w:cnfStyle w:val="000000100000" w:firstRow="0" w:lastRow="0" w:firstColumn="0" w:lastColumn="0" w:oddVBand="0" w:evenVBand="0" w:oddHBand="1" w:evenHBand="0" w:firstRowFirstColumn="0" w:firstRowLastColumn="0" w:lastRowFirstColumn="0" w:lastRowLastColumn="0"/>
            </w:pPr>
            <w:r>
              <w:t>4:55</w:t>
            </w:r>
          </w:p>
        </w:tc>
        <w:tc>
          <w:tcPr>
            <w:tcW w:w="900" w:type="dxa"/>
            <w:vAlign w:val="center"/>
          </w:tcPr>
          <w:p w14:paraId="6A767E97" w14:textId="77777777" w:rsidR="00EF1BD5" w:rsidRDefault="00EF1BD5" w:rsidP="009F6273">
            <w:pPr>
              <w:jc w:val="center"/>
              <w:cnfStyle w:val="000000100000" w:firstRow="0" w:lastRow="0" w:firstColumn="0" w:lastColumn="0" w:oddVBand="0" w:evenVBand="0" w:oddHBand="1" w:evenHBand="0" w:firstRowFirstColumn="0" w:firstRowLastColumn="0" w:lastRowFirstColumn="0" w:lastRowLastColumn="0"/>
            </w:pPr>
          </w:p>
        </w:tc>
      </w:tr>
      <w:tr w:rsidR="00FB7209" w14:paraId="1D9CB77E"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708C3EAC" w14:textId="0A9D529D" w:rsidR="00FB7209" w:rsidRDefault="005F50B7" w:rsidP="009F6273">
            <w:pPr>
              <w:jc w:val="center"/>
            </w:pPr>
            <w:r>
              <w:t>15</w:t>
            </w:r>
          </w:p>
        </w:tc>
        <w:tc>
          <w:tcPr>
            <w:tcW w:w="3459" w:type="dxa"/>
          </w:tcPr>
          <w:p w14:paraId="4F4D4006" w14:textId="3DB4872B" w:rsidR="00FB7209" w:rsidRDefault="005F50B7" w:rsidP="009F6273">
            <w:pPr>
              <w:cnfStyle w:val="000000000000" w:firstRow="0" w:lastRow="0" w:firstColumn="0" w:lastColumn="0" w:oddVBand="0" w:evenVBand="0" w:oddHBand="0" w:evenHBand="0" w:firstRowFirstColumn="0" w:firstRowLastColumn="0" w:lastRowFirstColumn="0" w:lastRowLastColumn="0"/>
            </w:pPr>
            <w:r>
              <w:t xml:space="preserve">Kill the combine soldier at height </w:t>
            </w:r>
            <w:r w:rsidR="00A23545">
              <w:t>through the combine wall</w:t>
            </w:r>
          </w:p>
        </w:tc>
        <w:tc>
          <w:tcPr>
            <w:tcW w:w="3690" w:type="dxa"/>
          </w:tcPr>
          <w:p w14:paraId="619E039D" w14:textId="556ED578" w:rsidR="00FB7209" w:rsidRDefault="00A23545" w:rsidP="009F6273">
            <w:pPr>
              <w:cnfStyle w:val="000000000000" w:firstRow="0" w:lastRow="0" w:firstColumn="0" w:lastColumn="0" w:oddVBand="0" w:evenVBand="0" w:oddHBand="0" w:evenHBand="0" w:firstRowFirstColumn="0" w:firstRowLastColumn="0" w:lastRowFirstColumn="0" w:lastRowLastColumn="0"/>
            </w:pPr>
            <w:r>
              <w:t xml:space="preserve">The player moves forward with the sawblade and heat it to be thematical. The player punches it toward the combines soldier standing above behind the combine </w:t>
            </w:r>
            <w:r w:rsidR="00BB46EA">
              <w:t>wall. The thematical sawblade kill the combine soldier</w:t>
            </w:r>
          </w:p>
        </w:tc>
        <w:tc>
          <w:tcPr>
            <w:tcW w:w="1080" w:type="dxa"/>
            <w:vAlign w:val="center"/>
          </w:tcPr>
          <w:p w14:paraId="05FD8B49" w14:textId="18002FC4" w:rsidR="00FB7209" w:rsidRDefault="00BB46EA" w:rsidP="009F6273">
            <w:pPr>
              <w:jc w:val="center"/>
              <w:cnfStyle w:val="000000000000" w:firstRow="0" w:lastRow="0" w:firstColumn="0" w:lastColumn="0" w:oddVBand="0" w:evenVBand="0" w:oddHBand="0" w:evenHBand="0" w:firstRowFirstColumn="0" w:firstRowLastColumn="0" w:lastRowFirstColumn="0" w:lastRowLastColumn="0"/>
            </w:pPr>
            <w:r>
              <w:t>5</w:t>
            </w:r>
          </w:p>
        </w:tc>
        <w:tc>
          <w:tcPr>
            <w:tcW w:w="990" w:type="dxa"/>
            <w:vAlign w:val="center"/>
          </w:tcPr>
          <w:p w14:paraId="6AD51C8D" w14:textId="2186BB6A" w:rsidR="00FB7209" w:rsidRDefault="00BB46EA" w:rsidP="009F6273">
            <w:pPr>
              <w:jc w:val="center"/>
              <w:cnfStyle w:val="000000000000" w:firstRow="0" w:lastRow="0" w:firstColumn="0" w:lastColumn="0" w:oddVBand="0" w:evenVBand="0" w:oddHBand="0" w:evenHBand="0" w:firstRowFirstColumn="0" w:firstRowLastColumn="0" w:lastRowFirstColumn="0" w:lastRowLastColumn="0"/>
            </w:pPr>
            <w:r>
              <w:t>5:05</w:t>
            </w:r>
          </w:p>
        </w:tc>
        <w:tc>
          <w:tcPr>
            <w:tcW w:w="900" w:type="dxa"/>
            <w:vAlign w:val="center"/>
          </w:tcPr>
          <w:p w14:paraId="0CB52D6F" w14:textId="77777777" w:rsidR="00FB7209" w:rsidRDefault="00FB7209" w:rsidP="009F6273">
            <w:pPr>
              <w:jc w:val="center"/>
              <w:cnfStyle w:val="000000000000" w:firstRow="0" w:lastRow="0" w:firstColumn="0" w:lastColumn="0" w:oddVBand="0" w:evenVBand="0" w:oddHBand="0" w:evenHBand="0" w:firstRowFirstColumn="0" w:firstRowLastColumn="0" w:lastRowFirstColumn="0" w:lastRowLastColumn="0"/>
            </w:pPr>
          </w:p>
        </w:tc>
      </w:tr>
      <w:tr w:rsidR="00BB46EA" w14:paraId="104DCCEC"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417D1534" w14:textId="5DCD1EB9" w:rsidR="00BB46EA" w:rsidRDefault="00BB46EA" w:rsidP="009F6273">
            <w:pPr>
              <w:jc w:val="center"/>
            </w:pPr>
            <w:r>
              <w:lastRenderedPageBreak/>
              <w:t>16</w:t>
            </w:r>
          </w:p>
        </w:tc>
        <w:tc>
          <w:tcPr>
            <w:tcW w:w="3459" w:type="dxa"/>
          </w:tcPr>
          <w:p w14:paraId="76A34607" w14:textId="632D2A97" w:rsidR="00BB46EA" w:rsidRDefault="00C82BB2" w:rsidP="009F6273">
            <w:pPr>
              <w:cnfStyle w:val="000000100000" w:firstRow="0" w:lastRow="0" w:firstColumn="0" w:lastColumn="0" w:oddVBand="0" w:evenVBand="0" w:oddHBand="1" w:evenHBand="0" w:firstRowFirstColumn="0" w:firstRowLastColumn="0" w:lastRowFirstColumn="0" w:lastRowLastColumn="0"/>
            </w:pPr>
            <w:r>
              <w:t xml:space="preserve">Get a new </w:t>
            </w:r>
            <w:r w:rsidR="00EA3739">
              <w:t>thematical sawblade</w:t>
            </w:r>
          </w:p>
        </w:tc>
        <w:tc>
          <w:tcPr>
            <w:tcW w:w="3690" w:type="dxa"/>
          </w:tcPr>
          <w:p w14:paraId="70C26816" w14:textId="525431B8" w:rsidR="00BB46EA" w:rsidRDefault="00892250" w:rsidP="009F6273">
            <w:pPr>
              <w:cnfStyle w:val="000000100000" w:firstRow="0" w:lastRow="0" w:firstColumn="0" w:lastColumn="0" w:oddVBand="0" w:evenVBand="0" w:oddHBand="1" w:evenHBand="0" w:firstRowFirstColumn="0" w:firstRowLastColumn="0" w:lastRowFirstColumn="0" w:lastRowLastColumn="0"/>
            </w:pPr>
            <w:r>
              <w:t>The player go</w:t>
            </w:r>
            <w:r w:rsidR="00C82BB2">
              <w:t xml:space="preserve">es back and get a new sawblade and return to the fire to heat it to be </w:t>
            </w:r>
            <w:r w:rsidR="00EA3739">
              <w:t>thematical</w:t>
            </w:r>
          </w:p>
        </w:tc>
        <w:tc>
          <w:tcPr>
            <w:tcW w:w="1080" w:type="dxa"/>
            <w:vAlign w:val="center"/>
          </w:tcPr>
          <w:p w14:paraId="6D200368" w14:textId="03045290" w:rsidR="00BB46EA" w:rsidRDefault="00EA3739" w:rsidP="009F6273">
            <w:pPr>
              <w:jc w:val="center"/>
              <w:cnfStyle w:val="000000100000" w:firstRow="0" w:lastRow="0" w:firstColumn="0" w:lastColumn="0" w:oddVBand="0" w:evenVBand="0" w:oddHBand="1" w:evenHBand="0" w:firstRowFirstColumn="0" w:firstRowLastColumn="0" w:lastRowFirstColumn="0" w:lastRowLastColumn="0"/>
            </w:pPr>
            <w:r>
              <w:t>3</w:t>
            </w:r>
          </w:p>
        </w:tc>
        <w:tc>
          <w:tcPr>
            <w:tcW w:w="990" w:type="dxa"/>
            <w:vAlign w:val="center"/>
          </w:tcPr>
          <w:p w14:paraId="002FB0E2" w14:textId="65733BDD" w:rsidR="00BB46EA" w:rsidRDefault="00EA3739" w:rsidP="009F6273">
            <w:pPr>
              <w:jc w:val="center"/>
              <w:cnfStyle w:val="000000100000" w:firstRow="0" w:lastRow="0" w:firstColumn="0" w:lastColumn="0" w:oddVBand="0" w:evenVBand="0" w:oddHBand="1" w:evenHBand="0" w:firstRowFirstColumn="0" w:firstRowLastColumn="0" w:lastRowFirstColumn="0" w:lastRowLastColumn="0"/>
            </w:pPr>
            <w:r>
              <w:t>5:20</w:t>
            </w:r>
          </w:p>
        </w:tc>
        <w:tc>
          <w:tcPr>
            <w:tcW w:w="900" w:type="dxa"/>
            <w:vAlign w:val="center"/>
          </w:tcPr>
          <w:p w14:paraId="40A18A92" w14:textId="77777777" w:rsidR="00BB46EA" w:rsidRDefault="00BB46EA" w:rsidP="009F6273">
            <w:pPr>
              <w:jc w:val="center"/>
              <w:cnfStyle w:val="000000100000" w:firstRow="0" w:lastRow="0" w:firstColumn="0" w:lastColumn="0" w:oddVBand="0" w:evenVBand="0" w:oddHBand="1" w:evenHBand="0" w:firstRowFirstColumn="0" w:firstRowLastColumn="0" w:lastRowFirstColumn="0" w:lastRowLastColumn="0"/>
            </w:pPr>
          </w:p>
        </w:tc>
      </w:tr>
      <w:tr w:rsidR="00EA3739" w14:paraId="7B5BE1D5"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0B853200" w14:textId="2D0C808B" w:rsidR="00EA3739" w:rsidRDefault="00561B26" w:rsidP="009F6273">
            <w:pPr>
              <w:jc w:val="center"/>
            </w:pPr>
            <w:r>
              <w:t>17</w:t>
            </w:r>
          </w:p>
        </w:tc>
        <w:tc>
          <w:tcPr>
            <w:tcW w:w="3459" w:type="dxa"/>
          </w:tcPr>
          <w:p w14:paraId="0FDBEF16" w14:textId="76FAA5A5" w:rsidR="00EA3739" w:rsidRDefault="002D290C" w:rsidP="009F6273">
            <w:pPr>
              <w:cnfStyle w:val="000000000000" w:firstRow="0" w:lastRow="0" w:firstColumn="0" w:lastColumn="0" w:oddVBand="0" w:evenVBand="0" w:oddHBand="0" w:evenHBand="0" w:firstRowFirstColumn="0" w:firstRowLastColumn="0" w:lastRowFirstColumn="0" w:lastRowLastColumn="0"/>
            </w:pPr>
            <w:r>
              <w:t>Make a way to the entrance of the factory</w:t>
            </w:r>
          </w:p>
        </w:tc>
        <w:tc>
          <w:tcPr>
            <w:tcW w:w="3690" w:type="dxa"/>
          </w:tcPr>
          <w:p w14:paraId="036FE49B" w14:textId="3834F684" w:rsidR="00EA3739" w:rsidRDefault="002D290C" w:rsidP="009F6273">
            <w:pPr>
              <w:cnfStyle w:val="000000000000" w:firstRow="0" w:lastRow="0" w:firstColumn="0" w:lastColumn="0" w:oddVBand="0" w:evenVBand="0" w:oddHBand="0" w:evenHBand="0" w:firstRowFirstColumn="0" w:firstRowLastColumn="0" w:lastRowFirstColumn="0" w:lastRowLastColumn="0"/>
            </w:pPr>
            <w:r>
              <w:t>Punch the new thematical sawblade to</w:t>
            </w:r>
            <w:r w:rsidR="00AB1CAE">
              <w:t xml:space="preserve"> ignite the wooden brackets to get the metal planks down</w:t>
            </w:r>
            <w:r w:rsidR="008B359E">
              <w:t xml:space="preserve"> to make a way to the height place</w:t>
            </w:r>
            <w:r w:rsidR="00561B26">
              <w:t xml:space="preserve">. </w:t>
            </w:r>
          </w:p>
        </w:tc>
        <w:tc>
          <w:tcPr>
            <w:tcW w:w="1080" w:type="dxa"/>
            <w:vAlign w:val="center"/>
          </w:tcPr>
          <w:p w14:paraId="76A1B7F7" w14:textId="24516F3C" w:rsidR="00EA3739" w:rsidRDefault="008B359E" w:rsidP="009F6273">
            <w:pPr>
              <w:jc w:val="center"/>
              <w:cnfStyle w:val="000000000000" w:firstRow="0" w:lastRow="0" w:firstColumn="0" w:lastColumn="0" w:oddVBand="0" w:evenVBand="0" w:oddHBand="0" w:evenHBand="0" w:firstRowFirstColumn="0" w:firstRowLastColumn="0" w:lastRowFirstColumn="0" w:lastRowLastColumn="0"/>
            </w:pPr>
            <w:r>
              <w:t>3</w:t>
            </w:r>
          </w:p>
        </w:tc>
        <w:tc>
          <w:tcPr>
            <w:tcW w:w="990" w:type="dxa"/>
            <w:vAlign w:val="center"/>
          </w:tcPr>
          <w:p w14:paraId="351B7EA2" w14:textId="3CCDA9E3" w:rsidR="00EA3739" w:rsidRDefault="00561B26" w:rsidP="009F6273">
            <w:pPr>
              <w:jc w:val="center"/>
              <w:cnfStyle w:val="000000000000" w:firstRow="0" w:lastRow="0" w:firstColumn="0" w:lastColumn="0" w:oddVBand="0" w:evenVBand="0" w:oddHBand="0" w:evenHBand="0" w:firstRowFirstColumn="0" w:firstRowLastColumn="0" w:lastRowFirstColumn="0" w:lastRowLastColumn="0"/>
            </w:pPr>
            <w:r>
              <w:t>5:30</w:t>
            </w:r>
          </w:p>
        </w:tc>
        <w:tc>
          <w:tcPr>
            <w:tcW w:w="900" w:type="dxa"/>
            <w:vAlign w:val="center"/>
          </w:tcPr>
          <w:p w14:paraId="7AD5E916" w14:textId="77777777" w:rsidR="00EA3739" w:rsidRDefault="00EA3739" w:rsidP="009F6273">
            <w:pPr>
              <w:jc w:val="center"/>
              <w:cnfStyle w:val="000000000000" w:firstRow="0" w:lastRow="0" w:firstColumn="0" w:lastColumn="0" w:oddVBand="0" w:evenVBand="0" w:oddHBand="0" w:evenHBand="0" w:firstRowFirstColumn="0" w:firstRowLastColumn="0" w:lastRowFirstColumn="0" w:lastRowLastColumn="0"/>
            </w:pPr>
          </w:p>
        </w:tc>
      </w:tr>
      <w:tr w:rsidR="00206F92" w14:paraId="6F0E13A2"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5ED50EEE" w14:textId="4B57739E" w:rsidR="00206F92" w:rsidRDefault="00206F92" w:rsidP="009F6273">
            <w:pPr>
              <w:jc w:val="center"/>
            </w:pPr>
            <w:r>
              <w:t>18</w:t>
            </w:r>
          </w:p>
        </w:tc>
        <w:tc>
          <w:tcPr>
            <w:tcW w:w="3459" w:type="dxa"/>
          </w:tcPr>
          <w:p w14:paraId="2EAAAAA3" w14:textId="275D1E19" w:rsidR="00206F92" w:rsidRDefault="00206F92" w:rsidP="009F6273">
            <w:pPr>
              <w:cnfStyle w:val="000000100000" w:firstRow="0" w:lastRow="0" w:firstColumn="0" w:lastColumn="0" w:oddVBand="0" w:evenVBand="0" w:oddHBand="1" w:evenHBand="0" w:firstRowFirstColumn="0" w:firstRowLastColumn="0" w:lastRowFirstColumn="0" w:lastRowLastColumn="0"/>
            </w:pPr>
            <w:r>
              <w:t>Enter the factory</w:t>
            </w:r>
          </w:p>
        </w:tc>
        <w:tc>
          <w:tcPr>
            <w:tcW w:w="3690" w:type="dxa"/>
          </w:tcPr>
          <w:p w14:paraId="6460F173" w14:textId="1E3CCCCA" w:rsidR="00206F92" w:rsidRDefault="00206F92" w:rsidP="009F6273">
            <w:pPr>
              <w:cnfStyle w:val="000000100000" w:firstRow="0" w:lastRow="0" w:firstColumn="0" w:lastColumn="0" w:oddVBand="0" w:evenVBand="0" w:oddHBand="1" w:evenHBand="0" w:firstRowFirstColumn="0" w:firstRowLastColumn="0" w:lastRowFirstColumn="0" w:lastRowLastColumn="0"/>
            </w:pPr>
            <w:r>
              <w:t>The player walks to the door and leave this section</w:t>
            </w:r>
          </w:p>
        </w:tc>
        <w:tc>
          <w:tcPr>
            <w:tcW w:w="1080" w:type="dxa"/>
            <w:vAlign w:val="center"/>
          </w:tcPr>
          <w:p w14:paraId="761BB87E" w14:textId="2BB92534" w:rsidR="00206F92" w:rsidRDefault="00206F92" w:rsidP="009F6273">
            <w:pPr>
              <w:jc w:val="center"/>
              <w:cnfStyle w:val="000000100000" w:firstRow="0" w:lastRow="0" w:firstColumn="0" w:lastColumn="0" w:oddVBand="0" w:evenVBand="0" w:oddHBand="1" w:evenHBand="0" w:firstRowFirstColumn="0" w:firstRowLastColumn="0" w:lastRowFirstColumn="0" w:lastRowLastColumn="0"/>
            </w:pPr>
            <w:r>
              <w:t>2</w:t>
            </w:r>
          </w:p>
        </w:tc>
        <w:tc>
          <w:tcPr>
            <w:tcW w:w="990" w:type="dxa"/>
            <w:vAlign w:val="center"/>
          </w:tcPr>
          <w:p w14:paraId="2081B34F" w14:textId="2408EE14" w:rsidR="00206F92" w:rsidRDefault="00206F92" w:rsidP="009F6273">
            <w:pPr>
              <w:jc w:val="center"/>
              <w:cnfStyle w:val="000000100000" w:firstRow="0" w:lastRow="0" w:firstColumn="0" w:lastColumn="0" w:oddVBand="0" w:evenVBand="0" w:oddHBand="1" w:evenHBand="0" w:firstRowFirstColumn="0" w:firstRowLastColumn="0" w:lastRowFirstColumn="0" w:lastRowLastColumn="0"/>
            </w:pPr>
            <w:r>
              <w:t>5:35</w:t>
            </w:r>
          </w:p>
        </w:tc>
        <w:tc>
          <w:tcPr>
            <w:tcW w:w="900" w:type="dxa"/>
            <w:vAlign w:val="center"/>
          </w:tcPr>
          <w:p w14:paraId="2AC8A927" w14:textId="77777777" w:rsidR="00206F92" w:rsidRDefault="00206F92" w:rsidP="009F6273">
            <w:pPr>
              <w:jc w:val="center"/>
              <w:cnfStyle w:val="000000100000" w:firstRow="0" w:lastRow="0" w:firstColumn="0" w:lastColumn="0" w:oddVBand="0" w:evenVBand="0" w:oddHBand="1" w:evenHBand="0" w:firstRowFirstColumn="0" w:firstRowLastColumn="0" w:lastRowFirstColumn="0" w:lastRowLastColumn="0"/>
            </w:pPr>
          </w:p>
        </w:tc>
      </w:tr>
    </w:tbl>
    <w:p w14:paraId="56C48DCF" w14:textId="77777777" w:rsidR="00700057" w:rsidRDefault="00700057" w:rsidP="00700057">
      <w:pPr>
        <w:rPr>
          <w:rFonts w:asciiTheme="majorHAnsi" w:eastAsiaTheme="majorEastAsia" w:hAnsiTheme="majorHAnsi" w:cstheme="majorBidi"/>
          <w:b/>
          <w:bCs/>
          <w:color w:val="4F81BD" w:themeColor="accent1"/>
          <w:sz w:val="26"/>
          <w:szCs w:val="26"/>
        </w:rPr>
      </w:pPr>
      <w:r>
        <w:br w:type="page"/>
      </w:r>
    </w:p>
    <w:p w14:paraId="749CF1F7" w14:textId="54251747" w:rsidR="00700057" w:rsidRPr="009043FE" w:rsidRDefault="00484A23" w:rsidP="00700057">
      <w:pPr>
        <w:pStyle w:val="Heading3"/>
      </w:pPr>
      <w:bookmarkStart w:id="21" w:name="_Toc118073880"/>
      <w:r>
        <w:lastRenderedPageBreak/>
        <w:t xml:space="preserve">Section 6: </w:t>
      </w:r>
      <w:r w:rsidR="00B50238">
        <w:t>Bypass the Emplacement Gun</w:t>
      </w:r>
      <w:bookmarkEnd w:id="21"/>
    </w:p>
    <w:p w14:paraId="08C00FC7" w14:textId="7DB71251" w:rsidR="00B50238" w:rsidRDefault="005A6BD8" w:rsidP="00B50238">
      <w:pPr>
        <w:keepNext/>
        <w:jc w:val="center"/>
      </w:pPr>
      <w:r>
        <w:rPr>
          <w:noProof/>
        </w:rPr>
        <mc:AlternateContent>
          <mc:Choice Requires="wpi">
            <w:drawing>
              <wp:anchor distT="0" distB="0" distL="114300" distR="114300" simplePos="0" relativeHeight="251956224" behindDoc="0" locked="0" layoutInCell="1" allowOverlap="1" wp14:anchorId="6A134B4E" wp14:editId="09ED36E9">
                <wp:simplePos x="0" y="0"/>
                <wp:positionH relativeFrom="column">
                  <wp:posOffset>3608070</wp:posOffset>
                </wp:positionH>
                <wp:positionV relativeFrom="paragraph">
                  <wp:posOffset>1151890</wp:posOffset>
                </wp:positionV>
                <wp:extent cx="83655" cy="132080"/>
                <wp:effectExtent l="38100" t="38100" r="31115" b="39370"/>
                <wp:wrapNone/>
                <wp:docPr id="1083" name="Ink 1083"/>
                <wp:cNvGraphicFramePr/>
                <a:graphic xmlns:a="http://schemas.openxmlformats.org/drawingml/2006/main">
                  <a:graphicData uri="http://schemas.microsoft.com/office/word/2010/wordprocessingInk">
                    <w14:contentPart bwMode="auto" r:id="rId122">
                      <w14:nvContentPartPr>
                        <w14:cNvContentPartPr/>
                      </w14:nvContentPartPr>
                      <w14:xfrm>
                        <a:off x="0" y="0"/>
                        <a:ext cx="83655" cy="132080"/>
                      </w14:xfrm>
                    </w14:contentPart>
                  </a:graphicData>
                </a:graphic>
              </wp:anchor>
            </w:drawing>
          </mc:Choice>
          <mc:Fallback>
            <w:pict>
              <v:shape w14:anchorId="79FDA678" id="Ink 1083" o:spid="_x0000_s1026" type="#_x0000_t75" style="position:absolute;margin-left:283.75pt;margin-top:90.35pt;width:7.3pt;height:11.1pt;z-index:251956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">
                <v:imagedata r:id="rId123" o:title=""/>
              </v:shape>
            </w:pict>
          </mc:Fallback>
        </mc:AlternateContent>
      </w:r>
      <w:r>
        <w:rPr>
          <w:noProof/>
        </w:rPr>
        <mc:AlternateContent>
          <mc:Choice Requires="wpi">
            <w:drawing>
              <wp:anchor distT="0" distB="0" distL="114300" distR="114300" simplePos="0" relativeHeight="251951104" behindDoc="0" locked="0" layoutInCell="1" allowOverlap="1" wp14:anchorId="792C815B" wp14:editId="69EC9C4B">
                <wp:simplePos x="0" y="0"/>
                <wp:positionH relativeFrom="column">
                  <wp:posOffset>3239770</wp:posOffset>
                </wp:positionH>
                <wp:positionV relativeFrom="paragraph">
                  <wp:posOffset>963930</wp:posOffset>
                </wp:positionV>
                <wp:extent cx="136725" cy="169545"/>
                <wp:effectExtent l="38100" t="38100" r="53975" b="40005"/>
                <wp:wrapNone/>
                <wp:docPr id="1075" name="Ink 1075"/>
                <wp:cNvGraphicFramePr/>
                <a:graphic xmlns:a="http://schemas.openxmlformats.org/drawingml/2006/main">
                  <a:graphicData uri="http://schemas.microsoft.com/office/word/2010/wordprocessingInk">
                    <w14:contentPart bwMode="auto" r:id="rId124">
                      <w14:nvContentPartPr>
                        <w14:cNvContentPartPr/>
                      </w14:nvContentPartPr>
                      <w14:xfrm>
                        <a:off x="0" y="0"/>
                        <a:ext cx="136725" cy="169545"/>
                      </w14:xfrm>
                    </w14:contentPart>
                  </a:graphicData>
                </a:graphic>
              </wp:anchor>
            </w:drawing>
          </mc:Choice>
          <mc:Fallback>
            <w:pict>
              <v:shape w14:anchorId="17BC746D" id="Ink 1075" o:spid="_x0000_s1026" type="#_x0000_t75" style="position:absolute;margin-left:254.4pt;margin-top:75.2pt;width:12.15pt;height:14.75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">
                <v:imagedata r:id="rId125" o:title=""/>
              </v:shape>
            </w:pict>
          </mc:Fallback>
        </mc:AlternateContent>
      </w:r>
      <w:r>
        <w:rPr>
          <w:noProof/>
        </w:rPr>
        <mc:AlternateContent>
          <mc:Choice Requires="wpi">
            <w:drawing>
              <wp:anchor distT="0" distB="0" distL="114300" distR="114300" simplePos="0" relativeHeight="251944960" behindDoc="0" locked="0" layoutInCell="1" allowOverlap="1" wp14:anchorId="722955C2" wp14:editId="6BA1552F">
                <wp:simplePos x="0" y="0"/>
                <wp:positionH relativeFrom="column">
                  <wp:posOffset>2733040</wp:posOffset>
                </wp:positionH>
                <wp:positionV relativeFrom="paragraph">
                  <wp:posOffset>916305</wp:posOffset>
                </wp:positionV>
                <wp:extent cx="106045" cy="182880"/>
                <wp:effectExtent l="38100" t="38100" r="27305" b="45720"/>
                <wp:wrapNone/>
                <wp:docPr id="1068" name="Ink 1068"/>
                <wp:cNvGraphicFramePr/>
                <a:graphic xmlns:a="http://schemas.openxmlformats.org/drawingml/2006/main">
                  <a:graphicData uri="http://schemas.microsoft.com/office/word/2010/wordprocessingInk">
                    <w14:contentPart bwMode="auto" r:id="rId126">
                      <w14:nvContentPartPr>
                        <w14:cNvContentPartPr/>
                      </w14:nvContentPartPr>
                      <w14:xfrm>
                        <a:off x="0" y="0"/>
                        <a:ext cx="106045" cy="182880"/>
                      </w14:xfrm>
                    </w14:contentPart>
                  </a:graphicData>
                </a:graphic>
              </wp:anchor>
            </w:drawing>
          </mc:Choice>
          <mc:Fallback>
            <w:pict>
              <v:shape w14:anchorId="1E5653A7" id="Ink 1068" o:spid="_x0000_s1026" type="#_x0000_t75" style="position:absolute;margin-left:214.5pt;margin-top:71.45pt;width:9.75pt;height:15.8pt;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">
                <v:imagedata r:id="rId127" o:title=""/>
              </v:shape>
            </w:pict>
          </mc:Fallback>
        </mc:AlternateContent>
      </w:r>
      <w:r>
        <w:rPr>
          <w:noProof/>
        </w:rPr>
        <mc:AlternateContent>
          <mc:Choice Requires="wpi">
            <w:drawing>
              <wp:anchor distT="0" distB="0" distL="114300" distR="114300" simplePos="0" relativeHeight="251941888" behindDoc="0" locked="0" layoutInCell="1" allowOverlap="1" wp14:anchorId="076729C2" wp14:editId="435021F1">
                <wp:simplePos x="0" y="0"/>
                <wp:positionH relativeFrom="column">
                  <wp:posOffset>3209290</wp:posOffset>
                </wp:positionH>
                <wp:positionV relativeFrom="paragraph">
                  <wp:posOffset>1433830</wp:posOffset>
                </wp:positionV>
                <wp:extent cx="292100" cy="783560"/>
                <wp:effectExtent l="38100" t="38100" r="50800" b="55245"/>
                <wp:wrapNone/>
                <wp:docPr id="1062" name="Ink 1062"/>
                <wp:cNvGraphicFramePr/>
                <a:graphic xmlns:a="http://schemas.openxmlformats.org/drawingml/2006/main">
                  <a:graphicData uri="http://schemas.microsoft.com/office/word/2010/wordprocessingInk">
                    <w14:contentPart bwMode="auto" r:id="rId128">
                      <w14:nvContentPartPr>
                        <w14:cNvContentPartPr/>
                      </w14:nvContentPartPr>
                      <w14:xfrm>
                        <a:off x="0" y="0"/>
                        <a:ext cx="292100" cy="783560"/>
                      </w14:xfrm>
                    </w14:contentPart>
                  </a:graphicData>
                </a:graphic>
              </wp:anchor>
            </w:drawing>
          </mc:Choice>
          <mc:Fallback>
            <w:pict>
              <v:shape w14:anchorId="53C9C211" id="Ink 1062" o:spid="_x0000_s1026" type="#_x0000_t75" style="position:absolute;margin-left:252pt;margin-top:112.2pt;width:24.4pt;height:63.15pt;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">
                <v:imagedata r:id="rId129" o:title=""/>
              </v:shape>
            </w:pict>
          </mc:Fallback>
        </mc:AlternateContent>
      </w:r>
      <w:r>
        <w:rPr>
          <w:noProof/>
        </w:rPr>
        <mc:AlternateContent>
          <mc:Choice Requires="wpi">
            <w:drawing>
              <wp:anchor distT="0" distB="0" distL="114300" distR="114300" simplePos="0" relativeHeight="251938816" behindDoc="0" locked="0" layoutInCell="1" allowOverlap="1" wp14:anchorId="4DE2E310" wp14:editId="34AEF50F">
                <wp:simplePos x="0" y="0"/>
                <wp:positionH relativeFrom="column">
                  <wp:posOffset>3213735</wp:posOffset>
                </wp:positionH>
                <wp:positionV relativeFrom="paragraph">
                  <wp:posOffset>2266315</wp:posOffset>
                </wp:positionV>
                <wp:extent cx="112505" cy="133790"/>
                <wp:effectExtent l="38100" t="38100" r="40005" b="57150"/>
                <wp:wrapNone/>
                <wp:docPr id="1059" name="Ink 1059"/>
                <wp:cNvGraphicFramePr/>
                <a:graphic xmlns:a="http://schemas.openxmlformats.org/drawingml/2006/main">
                  <a:graphicData uri="http://schemas.microsoft.com/office/word/2010/wordprocessingInk">
                    <w14:contentPart bwMode="auto" r:id="rId130">
                      <w14:nvContentPartPr>
                        <w14:cNvContentPartPr/>
                      </w14:nvContentPartPr>
                      <w14:xfrm>
                        <a:off x="0" y="0"/>
                        <a:ext cx="112505" cy="133790"/>
                      </w14:xfrm>
                    </w14:contentPart>
                  </a:graphicData>
                </a:graphic>
              </wp:anchor>
            </w:drawing>
          </mc:Choice>
          <mc:Fallback>
            <w:pict>
              <v:shape w14:anchorId="4E7DB4BF" id="Ink 1059" o:spid="_x0000_s1026" type="#_x0000_t75" style="position:absolute;margin-left:252.35pt;margin-top:177.75pt;width:10.25pt;height:12pt;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">
                <v:imagedata r:id="rId131" o:title=""/>
              </v:shape>
            </w:pict>
          </mc:Fallback>
        </mc:AlternateContent>
      </w:r>
      <w:r w:rsidR="00E13CA4">
        <w:rPr>
          <w:noProof/>
        </w:rPr>
        <mc:AlternateContent>
          <mc:Choice Requires="wpi">
            <w:drawing>
              <wp:anchor distT="0" distB="0" distL="114300" distR="114300" simplePos="0" relativeHeight="251932672" behindDoc="0" locked="0" layoutInCell="1" allowOverlap="1" wp14:anchorId="0AB92D81" wp14:editId="2840D9D1">
                <wp:simplePos x="0" y="0"/>
                <wp:positionH relativeFrom="column">
                  <wp:posOffset>3194685</wp:posOffset>
                </wp:positionH>
                <wp:positionV relativeFrom="paragraph">
                  <wp:posOffset>538480</wp:posOffset>
                </wp:positionV>
                <wp:extent cx="623650" cy="569875"/>
                <wp:effectExtent l="57150" t="38100" r="0" b="40005"/>
                <wp:wrapNone/>
                <wp:docPr id="1042" name="Ink 1042"/>
                <wp:cNvGraphicFramePr/>
                <a:graphic xmlns:a="http://schemas.openxmlformats.org/drawingml/2006/main">
                  <a:graphicData uri="http://schemas.microsoft.com/office/word/2010/wordprocessingInk">
                    <w14:contentPart bwMode="auto" r:id="rId132">
                      <w14:nvContentPartPr>
                        <w14:cNvContentPartPr/>
                      </w14:nvContentPartPr>
                      <w14:xfrm>
                        <a:off x="0" y="0"/>
                        <a:ext cx="623650" cy="569875"/>
                      </w14:xfrm>
                    </w14:contentPart>
                  </a:graphicData>
                </a:graphic>
              </wp:anchor>
            </w:drawing>
          </mc:Choice>
          <mc:Fallback>
            <w:pict>
              <v:shape w14:anchorId="130CFB60" id="Ink 1042" o:spid="_x0000_s1026" type="#_x0000_t75" style="position:absolute;margin-left:250.85pt;margin-top:41.7pt;width:50.5pt;height:46.25pt;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">
                <v:imagedata r:id="rId133" o:title=""/>
              </v:shape>
            </w:pict>
          </mc:Fallback>
        </mc:AlternateContent>
      </w:r>
      <w:r w:rsidR="00E13CA4">
        <w:rPr>
          <w:noProof/>
        </w:rPr>
        <mc:AlternateContent>
          <mc:Choice Requires="wpi">
            <w:drawing>
              <wp:anchor distT="0" distB="0" distL="114300" distR="114300" simplePos="0" relativeHeight="251927552" behindDoc="0" locked="0" layoutInCell="1" allowOverlap="1" wp14:anchorId="073BB129" wp14:editId="44FD815A">
                <wp:simplePos x="0" y="0"/>
                <wp:positionH relativeFrom="column">
                  <wp:posOffset>2852420</wp:posOffset>
                </wp:positionH>
                <wp:positionV relativeFrom="paragraph">
                  <wp:posOffset>579120</wp:posOffset>
                </wp:positionV>
                <wp:extent cx="70485" cy="185420"/>
                <wp:effectExtent l="38100" t="38100" r="43815" b="43180"/>
                <wp:wrapNone/>
                <wp:docPr id="1037" name="Ink 1037"/>
                <wp:cNvGraphicFramePr/>
                <a:graphic xmlns:a="http://schemas.openxmlformats.org/drawingml/2006/main">
                  <a:graphicData uri="http://schemas.microsoft.com/office/word/2010/wordprocessingInk">
                    <w14:contentPart bwMode="auto" r:id="rId134">
                      <w14:nvContentPartPr>
                        <w14:cNvContentPartPr/>
                      </w14:nvContentPartPr>
                      <w14:xfrm>
                        <a:off x="0" y="0"/>
                        <a:ext cx="70485" cy="185420"/>
                      </w14:xfrm>
                    </w14:contentPart>
                  </a:graphicData>
                </a:graphic>
              </wp:anchor>
            </w:drawing>
          </mc:Choice>
          <mc:Fallback>
            <w:pict>
              <v:shape w14:anchorId="179904D1" id="Ink 1037" o:spid="_x0000_s1026" type="#_x0000_t75" style="position:absolute;margin-left:223.9pt;margin-top:44.9pt;width:6.95pt;height:16pt;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">
                <v:imagedata r:id="rId135" o:title=""/>
              </v:shape>
            </w:pict>
          </mc:Fallback>
        </mc:AlternateContent>
      </w:r>
      <w:r w:rsidR="00E13CA4">
        <w:rPr>
          <w:noProof/>
        </w:rPr>
        <mc:AlternateContent>
          <mc:Choice Requires="wpi">
            <w:drawing>
              <wp:anchor distT="0" distB="0" distL="114300" distR="114300" simplePos="0" relativeHeight="251924480" behindDoc="0" locked="0" layoutInCell="1" allowOverlap="1" wp14:anchorId="2D62A171" wp14:editId="126AAF53">
                <wp:simplePos x="0" y="0"/>
                <wp:positionH relativeFrom="column">
                  <wp:posOffset>2792817</wp:posOffset>
                </wp:positionH>
                <wp:positionV relativeFrom="paragraph">
                  <wp:posOffset>599900</wp:posOffset>
                </wp:positionV>
                <wp:extent cx="6120" cy="155520"/>
                <wp:effectExtent l="57150" t="57150" r="51435" b="54610"/>
                <wp:wrapNone/>
                <wp:docPr id="1031" name="Ink 1031"/>
                <wp:cNvGraphicFramePr/>
                <a:graphic xmlns:a="http://schemas.openxmlformats.org/drawingml/2006/main">
                  <a:graphicData uri="http://schemas.microsoft.com/office/word/2010/wordprocessingInk">
                    <w14:contentPart bwMode="auto" r:id="rId136">
                      <w14:nvContentPartPr>
                        <w14:cNvContentPartPr/>
                      </w14:nvContentPartPr>
                      <w14:xfrm>
                        <a:off x="0" y="0"/>
                        <a:ext cx="6120" cy="155520"/>
                      </w14:xfrm>
                    </w14:contentPart>
                  </a:graphicData>
                </a:graphic>
              </wp:anchor>
            </w:drawing>
          </mc:Choice>
          <mc:Fallback>
            <w:pict>
              <v:shape w14:anchorId="21D3F410" id="Ink 1031" o:spid="_x0000_s1026" type="#_x0000_t75" style="position:absolute;margin-left:219.2pt;margin-top:46.55pt;width:1.9pt;height:13.7pt;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">
                <v:imagedata r:id="rId137" o:title=""/>
              </v:shape>
            </w:pict>
          </mc:Fallback>
        </mc:AlternateContent>
      </w:r>
      <w:r w:rsidR="00E13CA4">
        <w:rPr>
          <w:noProof/>
        </w:rPr>
        <mc:AlternateContent>
          <mc:Choice Requires="wpi">
            <w:drawing>
              <wp:anchor distT="0" distB="0" distL="114300" distR="114300" simplePos="0" relativeHeight="251923456" behindDoc="0" locked="0" layoutInCell="1" allowOverlap="1" wp14:anchorId="100E37E8" wp14:editId="13BE2F6E">
                <wp:simplePos x="0" y="0"/>
                <wp:positionH relativeFrom="column">
                  <wp:posOffset>2938780</wp:posOffset>
                </wp:positionH>
                <wp:positionV relativeFrom="paragraph">
                  <wp:posOffset>553720</wp:posOffset>
                </wp:positionV>
                <wp:extent cx="683260" cy="357675"/>
                <wp:effectExtent l="38100" t="57150" r="2540" b="42545"/>
                <wp:wrapNone/>
                <wp:docPr id="1030" name="Ink 1030"/>
                <wp:cNvGraphicFramePr/>
                <a:graphic xmlns:a="http://schemas.openxmlformats.org/drawingml/2006/main">
                  <a:graphicData uri="http://schemas.microsoft.com/office/word/2010/wordprocessingInk">
                    <w14:contentPart bwMode="auto" r:id="rId138">
                      <w14:nvContentPartPr>
                        <w14:cNvContentPartPr/>
                      </w14:nvContentPartPr>
                      <w14:xfrm>
                        <a:off x="0" y="0"/>
                        <a:ext cx="683260" cy="357675"/>
                      </w14:xfrm>
                    </w14:contentPart>
                  </a:graphicData>
                </a:graphic>
              </wp:anchor>
            </w:drawing>
          </mc:Choice>
          <mc:Fallback>
            <w:pict>
              <v:shape w14:anchorId="0598C893" id="Ink 1030" o:spid="_x0000_s1026" type="#_x0000_t75" style="position:absolute;margin-left:230.7pt;margin-top:42.9pt;width:55.2pt;height:29.55pt;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">
                <v:imagedata r:id="rId139" o:title=""/>
              </v:shape>
            </w:pict>
          </mc:Fallback>
        </mc:AlternateContent>
      </w:r>
      <w:r w:rsidR="00E13CA4">
        <w:rPr>
          <w:noProof/>
        </w:rPr>
        <mc:AlternateContent>
          <mc:Choice Requires="wpi">
            <w:drawing>
              <wp:anchor distT="0" distB="0" distL="114300" distR="114300" simplePos="0" relativeHeight="251920384" behindDoc="0" locked="0" layoutInCell="1" allowOverlap="1" wp14:anchorId="39E5934C" wp14:editId="432152F3">
                <wp:simplePos x="0" y="0"/>
                <wp:positionH relativeFrom="column">
                  <wp:posOffset>984250</wp:posOffset>
                </wp:positionH>
                <wp:positionV relativeFrom="paragraph">
                  <wp:posOffset>66675</wp:posOffset>
                </wp:positionV>
                <wp:extent cx="859155" cy="273270"/>
                <wp:effectExtent l="38100" t="57150" r="55245" b="50800"/>
                <wp:wrapNone/>
                <wp:docPr id="1025" name="Ink 1025"/>
                <wp:cNvGraphicFramePr/>
                <a:graphic xmlns:a="http://schemas.openxmlformats.org/drawingml/2006/main">
                  <a:graphicData uri="http://schemas.microsoft.com/office/word/2010/wordprocessingInk">
                    <w14:contentPart bwMode="auto" r:id="rId140">
                      <w14:nvContentPartPr>
                        <w14:cNvContentPartPr/>
                      </w14:nvContentPartPr>
                      <w14:xfrm>
                        <a:off x="0" y="0"/>
                        <a:ext cx="859155" cy="273270"/>
                      </w14:xfrm>
                    </w14:contentPart>
                  </a:graphicData>
                </a:graphic>
              </wp:anchor>
            </w:drawing>
          </mc:Choice>
          <mc:Fallback>
            <w:pict>
              <v:shape w14:anchorId="5DF5EB15" id="Ink 1025" o:spid="_x0000_s1026" type="#_x0000_t75" style="position:absolute;margin-left:76.8pt;margin-top:4.55pt;width:69.05pt;height:22.9pt;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">
                <v:imagedata r:id="rId141" o:title=""/>
              </v:shape>
            </w:pict>
          </mc:Fallback>
        </mc:AlternateContent>
      </w:r>
      <w:r w:rsidR="00700057">
        <w:rPr>
          <w:noProof/>
        </w:rPr>
        <w:drawing>
          <wp:inline distT="0" distB="0" distL="0" distR="0" wp14:anchorId="78F221D8" wp14:editId="341430AD">
            <wp:extent cx="1986518" cy="252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1986518" cy="2520000"/>
                    </a:xfrm>
                    <a:prstGeom prst="rect">
                      <a:avLst/>
                    </a:prstGeom>
                  </pic:spPr>
                </pic:pic>
              </a:graphicData>
            </a:graphic>
          </wp:inline>
        </w:drawing>
      </w:r>
      <w:r w:rsidR="003277E2" w:rsidRPr="003277E2">
        <w:rPr>
          <w:noProof/>
        </w:rPr>
        <w:drawing>
          <wp:inline distT="0" distB="0" distL="0" distR="0" wp14:anchorId="0D7E649E" wp14:editId="2B1C2C1E">
            <wp:extent cx="1407991" cy="2520000"/>
            <wp:effectExtent l="0" t="0" r="1905"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Picture 1016"/>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407991" cy="2520000"/>
                    </a:xfrm>
                    <a:prstGeom prst="rect">
                      <a:avLst/>
                    </a:prstGeom>
                  </pic:spPr>
                </pic:pic>
              </a:graphicData>
            </a:graphic>
          </wp:inline>
        </w:drawing>
      </w:r>
      <w:r w:rsidR="00B50238">
        <w:rPr>
          <w:noProof/>
        </w:rPr>
        <w:drawing>
          <wp:inline distT="0" distB="0" distL="0" distR="0" wp14:anchorId="07A4E318" wp14:editId="5BA8CB36">
            <wp:extent cx="1612897" cy="2520000"/>
            <wp:effectExtent l="0" t="0" r="6985" b="0"/>
            <wp:docPr id="1015" name="Picture 10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Picture 914" descr="Text&#10;&#10;Description automatically generated"/>
                    <pic:cNvPicPr/>
                  </pic:nvPicPr>
                  <pic:blipFill>
                    <a:blip r:embed="rId33">
                      <a:extLst>
                        <a:ext uri="{28A0092B-C50C-407E-A947-70E740481C1C}">
                          <a14:useLocalDpi xmlns:a14="http://schemas.microsoft.com/office/drawing/2010/main" val="0"/>
                        </a:ext>
                      </a:extLst>
                    </a:blip>
                    <a:srcRect t="39" b="39"/>
                    <a:stretch>
                      <a:fillRect/>
                    </a:stretch>
                  </pic:blipFill>
                  <pic:spPr bwMode="auto">
                    <a:xfrm>
                      <a:off x="0" y="0"/>
                      <a:ext cx="1612897" cy="2520000"/>
                    </a:xfrm>
                    <a:prstGeom prst="rect">
                      <a:avLst/>
                    </a:prstGeom>
                    <a:ln>
                      <a:noFill/>
                    </a:ln>
                    <a:extLst>
                      <a:ext uri="{53640926-AAD7-44D8-BBD7-CCE9431645EC}">
                        <a14:shadowObscured xmlns:a14="http://schemas.microsoft.com/office/drawing/2010/main"/>
                      </a:ext>
                    </a:extLst>
                  </pic:spPr>
                </pic:pic>
              </a:graphicData>
            </a:graphic>
          </wp:inline>
        </w:drawing>
      </w:r>
    </w:p>
    <w:p w14:paraId="21CC36FD" w14:textId="27AAE4D6" w:rsidR="00700057" w:rsidRPr="006D1C3F" w:rsidRDefault="00B50238" w:rsidP="00B50238">
      <w:pPr>
        <w:pStyle w:val="Caption"/>
        <w:jc w:val="center"/>
      </w:pPr>
      <w:bookmarkStart w:id="22" w:name="_Toc118073862"/>
      <w:r>
        <w:t xml:space="preserve">Figure </w:t>
      </w:r>
      <w:fldSimple w:instr=" SEQ Figure \* ARABIC ">
        <w:r w:rsidR="00CB4875">
          <w:rPr>
            <w:noProof/>
          </w:rPr>
          <w:t>8</w:t>
        </w:r>
      </w:fldSimple>
      <w:r>
        <w:t xml:space="preserve"> </w:t>
      </w:r>
      <w:r w:rsidRPr="0090644D">
        <w:t>Bypass the Emplacement Gun</w:t>
      </w:r>
      <w:r>
        <w:t xml:space="preserve"> </w:t>
      </w:r>
      <w:r w:rsidR="00411063">
        <w:t xml:space="preserve">Overview Map </w:t>
      </w:r>
      <w:r>
        <w:t>[1,2,3]</w:t>
      </w:r>
      <w:bookmarkEnd w:id="22"/>
    </w:p>
    <w:tbl>
      <w:tblPr>
        <w:tblStyle w:val="GridTable4-Accent1"/>
        <w:tblW w:w="10834" w:type="dxa"/>
        <w:jc w:val="center"/>
        <w:tblLayout w:type="fixed"/>
        <w:tblLook w:val="04A0" w:firstRow="1" w:lastRow="0" w:firstColumn="1" w:lastColumn="0" w:noHBand="0" w:noVBand="1"/>
      </w:tblPr>
      <w:tblGrid>
        <w:gridCol w:w="715"/>
        <w:gridCol w:w="3459"/>
        <w:gridCol w:w="3690"/>
        <w:gridCol w:w="1080"/>
        <w:gridCol w:w="990"/>
        <w:gridCol w:w="900"/>
      </w:tblGrid>
      <w:tr w:rsidR="00700057" w14:paraId="1DC8AF77" w14:textId="77777777" w:rsidTr="009F62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32664FFE" w14:textId="77777777" w:rsidR="00700057" w:rsidRDefault="00700057" w:rsidP="009F6273">
            <w:pPr>
              <w:jc w:val="center"/>
            </w:pPr>
            <w:r>
              <w:br w:type="page"/>
              <w:t>Map Label</w:t>
            </w:r>
          </w:p>
        </w:tc>
        <w:tc>
          <w:tcPr>
            <w:tcW w:w="3459" w:type="dxa"/>
            <w:vAlign w:val="bottom"/>
          </w:tcPr>
          <w:p w14:paraId="1A179313"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Summary</w:t>
            </w:r>
          </w:p>
        </w:tc>
        <w:tc>
          <w:tcPr>
            <w:tcW w:w="3690" w:type="dxa"/>
            <w:vAlign w:val="bottom"/>
          </w:tcPr>
          <w:p w14:paraId="1572048A"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5224E44B"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6C56F9FE"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5FC182ED"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Wow?</w:t>
            </w:r>
          </w:p>
        </w:tc>
      </w:tr>
      <w:tr w:rsidR="00700057" w14:paraId="2B81CDF3"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37003B40" w14:textId="38F387D8" w:rsidR="00700057" w:rsidRDefault="00206F92" w:rsidP="009F6273">
            <w:pPr>
              <w:jc w:val="center"/>
            </w:pPr>
            <w:r>
              <w:t>18</w:t>
            </w:r>
          </w:p>
        </w:tc>
        <w:tc>
          <w:tcPr>
            <w:tcW w:w="3459" w:type="dxa"/>
          </w:tcPr>
          <w:p w14:paraId="1EEDE9FB" w14:textId="729F933E" w:rsidR="00700057" w:rsidRDefault="00B520CB" w:rsidP="009F6273">
            <w:pPr>
              <w:cnfStyle w:val="000000100000" w:firstRow="0" w:lastRow="0" w:firstColumn="0" w:lastColumn="0" w:oddVBand="0" w:evenVBand="0" w:oddHBand="1" w:evenHBand="0" w:firstRowFirstColumn="0" w:firstRowLastColumn="0" w:lastRowFirstColumn="0" w:lastRowLastColumn="0"/>
            </w:pPr>
            <w:r>
              <w:t>Find a way bypass the emplacement gun</w:t>
            </w:r>
          </w:p>
        </w:tc>
        <w:tc>
          <w:tcPr>
            <w:tcW w:w="3690" w:type="dxa"/>
          </w:tcPr>
          <w:p w14:paraId="283612F5" w14:textId="7E2734CD" w:rsidR="00700057" w:rsidRDefault="00B520CB" w:rsidP="009F6273">
            <w:pPr>
              <w:cnfStyle w:val="000000100000" w:firstRow="0" w:lastRow="0" w:firstColumn="0" w:lastColumn="0" w:oddVBand="0" w:evenVBand="0" w:oddHBand="1" w:evenHBand="0" w:firstRowFirstColumn="0" w:firstRowLastColumn="0" w:lastRowFirstColumn="0" w:lastRowLastColumn="0"/>
            </w:pPr>
            <w:r>
              <w:t xml:space="preserve">The player enters the factory and find the </w:t>
            </w:r>
            <w:r w:rsidR="00F13BCC">
              <w:t xml:space="preserve">catwalk is guard by the combine emplacement gun at the opposite platform. The player crouches and move to the </w:t>
            </w:r>
          </w:p>
        </w:tc>
        <w:tc>
          <w:tcPr>
            <w:tcW w:w="1080" w:type="dxa"/>
            <w:vAlign w:val="center"/>
          </w:tcPr>
          <w:p w14:paraId="3D821380" w14:textId="30AFB72A" w:rsidR="00700057" w:rsidRDefault="00245F4B" w:rsidP="009F6273">
            <w:pPr>
              <w:jc w:val="center"/>
              <w:cnfStyle w:val="000000100000" w:firstRow="0" w:lastRow="0" w:firstColumn="0" w:lastColumn="0" w:oddVBand="0" w:evenVBand="0" w:oddHBand="1" w:evenHBand="0" w:firstRowFirstColumn="0" w:firstRowLastColumn="0" w:lastRowFirstColumn="0" w:lastRowLastColumn="0"/>
            </w:pPr>
            <w:r>
              <w:t>3</w:t>
            </w:r>
          </w:p>
        </w:tc>
        <w:tc>
          <w:tcPr>
            <w:tcW w:w="990" w:type="dxa"/>
            <w:vAlign w:val="center"/>
          </w:tcPr>
          <w:p w14:paraId="4232EED1" w14:textId="224E4B69" w:rsidR="00700057" w:rsidRDefault="00206F92" w:rsidP="009F6273">
            <w:pPr>
              <w:jc w:val="center"/>
              <w:cnfStyle w:val="000000100000" w:firstRow="0" w:lastRow="0" w:firstColumn="0" w:lastColumn="0" w:oddVBand="0" w:evenVBand="0" w:oddHBand="1" w:evenHBand="0" w:firstRowFirstColumn="0" w:firstRowLastColumn="0" w:lastRowFirstColumn="0" w:lastRowLastColumn="0"/>
            </w:pPr>
            <w:r>
              <w:t>5</w:t>
            </w:r>
            <w:r w:rsidR="00245F4B">
              <w:t>:40</w:t>
            </w:r>
          </w:p>
        </w:tc>
        <w:tc>
          <w:tcPr>
            <w:tcW w:w="900" w:type="dxa"/>
            <w:vAlign w:val="center"/>
          </w:tcPr>
          <w:p w14:paraId="37008F2F"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6D1342D3"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2DC6AEE2" w14:textId="0D6D588B" w:rsidR="00700057" w:rsidRDefault="003277E2" w:rsidP="009F6273">
            <w:pPr>
              <w:jc w:val="center"/>
            </w:pPr>
            <w:r>
              <w:t>19</w:t>
            </w:r>
          </w:p>
        </w:tc>
        <w:tc>
          <w:tcPr>
            <w:tcW w:w="3459" w:type="dxa"/>
          </w:tcPr>
          <w:p w14:paraId="3A2FD225" w14:textId="5C30B55F" w:rsidR="00700057" w:rsidRDefault="003277E2" w:rsidP="009F6273">
            <w:pPr>
              <w:cnfStyle w:val="000000000000" w:firstRow="0" w:lastRow="0" w:firstColumn="0" w:lastColumn="0" w:oddVBand="0" w:evenVBand="0" w:oddHBand="0" w:evenHBand="0" w:firstRowFirstColumn="0" w:firstRowLastColumn="0" w:lastRowFirstColumn="0" w:lastRowLastColumn="0"/>
            </w:pPr>
            <w:r>
              <w:t xml:space="preserve">Solve the first </w:t>
            </w:r>
            <w:r w:rsidR="00245F4B">
              <w:t>part of the puzzle</w:t>
            </w:r>
          </w:p>
        </w:tc>
        <w:tc>
          <w:tcPr>
            <w:tcW w:w="3690" w:type="dxa"/>
          </w:tcPr>
          <w:p w14:paraId="579D9834" w14:textId="3FB55136" w:rsidR="00700057" w:rsidRDefault="00245F4B" w:rsidP="009F6273">
            <w:pPr>
              <w:cnfStyle w:val="000000000000" w:firstRow="0" w:lastRow="0" w:firstColumn="0" w:lastColumn="0" w:oddVBand="0" w:evenVBand="0" w:oddHBand="0" w:evenHBand="0" w:firstRowFirstColumn="0" w:firstRowLastColumn="0" w:lastRowFirstColumn="0" w:lastRowLastColumn="0"/>
            </w:pPr>
            <w:r>
              <w:t xml:space="preserve">The </w:t>
            </w:r>
            <w:r w:rsidR="00A026E0">
              <w:t>player search the room and find two sawblade</w:t>
            </w:r>
            <w:r w:rsidR="000B0A28">
              <w:t>s. After heating them up and punch</w:t>
            </w:r>
            <w:r w:rsidR="00853079">
              <w:t>ing</w:t>
            </w:r>
            <w:r w:rsidR="000B0A28">
              <w:t xml:space="preserve"> them on</w:t>
            </w:r>
            <w:r w:rsidR="00CA5F63">
              <w:t xml:space="preserve"> </w:t>
            </w:r>
            <w:r w:rsidR="00ED331B">
              <w:t>the electric circuit panel</w:t>
            </w:r>
            <w:r w:rsidR="00E431F8">
              <w:t xml:space="preserve">s </w:t>
            </w:r>
            <w:r w:rsidR="0018002F">
              <w:t xml:space="preserve">in a correct order </w:t>
            </w:r>
            <w:r w:rsidR="00E431F8">
              <w:t>(</w:t>
            </w:r>
            <w:proofErr w:type="spellStart"/>
            <w:r w:rsidR="00E431F8" w:rsidRPr="00E11CD7">
              <w:rPr>
                <w:b/>
                <w:bCs/>
                <w:color w:val="FFC000"/>
              </w:rPr>
              <w:t>i</w:t>
            </w:r>
            <w:proofErr w:type="spellEnd"/>
            <w:r w:rsidR="00E431F8" w:rsidRPr="00E11CD7">
              <w:rPr>
                <w:b/>
                <w:bCs/>
                <w:color w:val="FFC000"/>
              </w:rPr>
              <w:t xml:space="preserve"> </w:t>
            </w:r>
            <w:r w:rsidR="00E431F8">
              <w:t xml:space="preserve">firstly, </w:t>
            </w:r>
            <w:r w:rsidR="00E431F8" w:rsidRPr="00E11CD7">
              <w:rPr>
                <w:b/>
                <w:bCs/>
                <w:color w:val="FFC000"/>
              </w:rPr>
              <w:t>ii</w:t>
            </w:r>
            <w:r w:rsidR="00E431F8">
              <w:t xml:space="preserve"> secondly</w:t>
            </w:r>
            <w:r w:rsidR="00E11CD7">
              <w:t xml:space="preserve">, then remove that on </w:t>
            </w:r>
            <w:proofErr w:type="spellStart"/>
            <w:r w:rsidR="00E11CD7" w:rsidRPr="00E11CD7">
              <w:rPr>
                <w:b/>
                <w:bCs/>
                <w:color w:val="FFC000"/>
              </w:rPr>
              <w:t>i</w:t>
            </w:r>
            <w:proofErr w:type="spellEnd"/>
            <w:r w:rsidR="00E431F8">
              <w:t>)</w:t>
            </w:r>
            <w:r w:rsidR="00ED331B">
              <w:t xml:space="preserve">, the door </w:t>
            </w:r>
            <w:r w:rsidR="00ED331B" w:rsidRPr="00BF6989">
              <w:rPr>
                <w:b/>
                <w:bCs/>
                <w:color w:val="FF0000"/>
              </w:rPr>
              <w:t>A</w:t>
            </w:r>
            <w:r w:rsidR="00ED331B">
              <w:t xml:space="preserve"> open</w:t>
            </w:r>
          </w:p>
        </w:tc>
        <w:tc>
          <w:tcPr>
            <w:tcW w:w="1080" w:type="dxa"/>
            <w:vAlign w:val="center"/>
          </w:tcPr>
          <w:p w14:paraId="53E4D6A9" w14:textId="71372C83" w:rsidR="00700057" w:rsidRDefault="00BF6989" w:rsidP="009F6273">
            <w:pPr>
              <w:jc w:val="center"/>
              <w:cnfStyle w:val="000000000000" w:firstRow="0" w:lastRow="0" w:firstColumn="0" w:lastColumn="0" w:oddVBand="0" w:evenVBand="0" w:oddHBand="0" w:evenHBand="0" w:firstRowFirstColumn="0" w:firstRowLastColumn="0" w:lastRowFirstColumn="0" w:lastRowLastColumn="0"/>
            </w:pPr>
            <w:r>
              <w:t>5</w:t>
            </w:r>
          </w:p>
        </w:tc>
        <w:tc>
          <w:tcPr>
            <w:tcW w:w="990" w:type="dxa"/>
            <w:vAlign w:val="center"/>
          </w:tcPr>
          <w:p w14:paraId="0D0BEE16" w14:textId="28124216" w:rsidR="00700057" w:rsidRDefault="00BF6989" w:rsidP="009F6273">
            <w:pPr>
              <w:jc w:val="center"/>
              <w:cnfStyle w:val="000000000000" w:firstRow="0" w:lastRow="0" w:firstColumn="0" w:lastColumn="0" w:oddVBand="0" w:evenVBand="0" w:oddHBand="0" w:evenHBand="0" w:firstRowFirstColumn="0" w:firstRowLastColumn="0" w:lastRowFirstColumn="0" w:lastRowLastColumn="0"/>
            </w:pPr>
            <w:r>
              <w:t>6:</w:t>
            </w:r>
            <w:r w:rsidR="003741A5">
              <w:t>30</w:t>
            </w:r>
          </w:p>
        </w:tc>
        <w:tc>
          <w:tcPr>
            <w:tcW w:w="900" w:type="dxa"/>
            <w:vAlign w:val="center"/>
          </w:tcPr>
          <w:p w14:paraId="1DB9698F" w14:textId="77777777" w:rsidR="00700057" w:rsidRDefault="00700057" w:rsidP="009F6273">
            <w:pPr>
              <w:jc w:val="center"/>
              <w:cnfStyle w:val="000000000000" w:firstRow="0" w:lastRow="0" w:firstColumn="0" w:lastColumn="0" w:oddVBand="0" w:evenVBand="0" w:oddHBand="0" w:evenHBand="0" w:firstRowFirstColumn="0" w:firstRowLastColumn="0" w:lastRowFirstColumn="0" w:lastRowLastColumn="0"/>
            </w:pPr>
          </w:p>
        </w:tc>
      </w:tr>
      <w:tr w:rsidR="00700057" w14:paraId="689CB0ED"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16F79B7B" w14:textId="040CA5A1" w:rsidR="00700057" w:rsidRDefault="0079171B" w:rsidP="009F6273">
            <w:pPr>
              <w:jc w:val="center"/>
            </w:pPr>
            <w:r>
              <w:t>20</w:t>
            </w:r>
          </w:p>
        </w:tc>
        <w:tc>
          <w:tcPr>
            <w:tcW w:w="3459" w:type="dxa"/>
          </w:tcPr>
          <w:p w14:paraId="341476DB" w14:textId="3934F6FD" w:rsidR="00700057" w:rsidRDefault="0079171B" w:rsidP="009F6273">
            <w:pPr>
              <w:cnfStyle w:val="000000100000" w:firstRow="0" w:lastRow="0" w:firstColumn="0" w:lastColumn="0" w:oddVBand="0" w:evenVBand="0" w:oddHBand="1" w:evenHBand="0" w:firstRowFirstColumn="0" w:firstRowLastColumn="0" w:lastRowFirstColumn="0" w:lastRowLastColumn="0"/>
            </w:pPr>
            <w:r>
              <w:t xml:space="preserve">Kill the combine soldiers </w:t>
            </w:r>
          </w:p>
        </w:tc>
        <w:tc>
          <w:tcPr>
            <w:tcW w:w="3690" w:type="dxa"/>
          </w:tcPr>
          <w:p w14:paraId="102079BE" w14:textId="5D73ACA5" w:rsidR="00700057" w:rsidRDefault="0079171B" w:rsidP="009F6273">
            <w:pPr>
              <w:cnfStyle w:val="000000100000" w:firstRow="0" w:lastRow="0" w:firstColumn="0" w:lastColumn="0" w:oddVBand="0" w:evenVBand="0" w:oddHBand="1" w:evenHBand="0" w:firstRowFirstColumn="0" w:firstRowLastColumn="0" w:lastRowFirstColumn="0" w:lastRowLastColumn="0"/>
            </w:pPr>
            <w:r>
              <w:t xml:space="preserve">The player </w:t>
            </w:r>
            <w:r w:rsidR="00AE6F9B">
              <w:t xml:space="preserve">heats the sawblade </w:t>
            </w:r>
            <w:r w:rsidR="00C11FC0">
              <w:t>to be thematical and punch toward the combine soldier to kill them at once</w:t>
            </w:r>
          </w:p>
        </w:tc>
        <w:tc>
          <w:tcPr>
            <w:tcW w:w="1080" w:type="dxa"/>
            <w:vAlign w:val="center"/>
          </w:tcPr>
          <w:p w14:paraId="48EB1AC1" w14:textId="21402D56" w:rsidR="00700057" w:rsidRDefault="00AC26C6" w:rsidP="009F627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vAlign w:val="center"/>
          </w:tcPr>
          <w:p w14:paraId="7E6E48CF" w14:textId="298DA7C8" w:rsidR="00700057" w:rsidRDefault="00AC26C6" w:rsidP="009F6273">
            <w:pPr>
              <w:jc w:val="center"/>
              <w:cnfStyle w:val="000000100000" w:firstRow="0" w:lastRow="0" w:firstColumn="0" w:lastColumn="0" w:oddVBand="0" w:evenVBand="0" w:oddHBand="1" w:evenHBand="0" w:firstRowFirstColumn="0" w:firstRowLastColumn="0" w:lastRowFirstColumn="0" w:lastRowLastColumn="0"/>
            </w:pPr>
            <w:r>
              <w:t>6:40</w:t>
            </w:r>
          </w:p>
        </w:tc>
        <w:tc>
          <w:tcPr>
            <w:tcW w:w="900" w:type="dxa"/>
            <w:vAlign w:val="center"/>
          </w:tcPr>
          <w:p w14:paraId="67EC2036" w14:textId="101F3533" w:rsidR="00700057" w:rsidRDefault="009F13FF" w:rsidP="009F6273">
            <w:pPr>
              <w:jc w:val="center"/>
              <w:cnfStyle w:val="000000100000" w:firstRow="0" w:lastRow="0" w:firstColumn="0" w:lastColumn="0" w:oddVBand="0" w:evenVBand="0" w:oddHBand="1" w:evenHBand="0" w:firstRowFirstColumn="0" w:firstRowLastColumn="0" w:lastRowFirstColumn="0" w:lastRowLastColumn="0"/>
            </w:pPr>
            <w:r>
              <w:t>YES</w:t>
            </w:r>
          </w:p>
        </w:tc>
      </w:tr>
      <w:tr w:rsidR="00700057" w14:paraId="4B295499"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5E3C50DB" w14:textId="1F638515" w:rsidR="00700057" w:rsidRDefault="000731B8" w:rsidP="009F6273">
            <w:pPr>
              <w:jc w:val="center"/>
            </w:pPr>
            <w:r>
              <w:softHyphen/>
            </w:r>
            <w:r w:rsidR="00AC26C6">
              <w:t>21</w:t>
            </w:r>
          </w:p>
        </w:tc>
        <w:tc>
          <w:tcPr>
            <w:tcW w:w="3459" w:type="dxa"/>
          </w:tcPr>
          <w:p w14:paraId="4AF6DCD1" w14:textId="31F5A2C9" w:rsidR="00700057" w:rsidRDefault="00AC26C6" w:rsidP="009F6273">
            <w:pPr>
              <w:cnfStyle w:val="000000000000" w:firstRow="0" w:lastRow="0" w:firstColumn="0" w:lastColumn="0" w:oddVBand="0" w:evenVBand="0" w:oddHBand="0" w:evenHBand="0" w:firstRowFirstColumn="0" w:firstRowLastColumn="0" w:lastRowFirstColumn="0" w:lastRowLastColumn="0"/>
            </w:pPr>
            <w:r>
              <w:t xml:space="preserve">Solve the second part of the </w:t>
            </w:r>
            <w:r w:rsidR="00C5597D">
              <w:t xml:space="preserve">puzzle </w:t>
            </w:r>
          </w:p>
        </w:tc>
        <w:tc>
          <w:tcPr>
            <w:tcW w:w="3690" w:type="dxa"/>
          </w:tcPr>
          <w:p w14:paraId="7B82100B" w14:textId="134AFF09" w:rsidR="00700057" w:rsidRDefault="00C5597D" w:rsidP="009F6273">
            <w:pPr>
              <w:cnfStyle w:val="000000000000" w:firstRow="0" w:lastRow="0" w:firstColumn="0" w:lastColumn="0" w:oddVBand="0" w:evenVBand="0" w:oddHBand="0" w:evenHBand="0" w:firstRowFirstColumn="0" w:firstRowLastColumn="0" w:lastRowFirstColumn="0" w:lastRowLastColumn="0"/>
            </w:pPr>
            <w:r>
              <w:t xml:space="preserve">The player </w:t>
            </w:r>
            <w:r w:rsidR="005849AD">
              <w:t>grasps sawblade</w:t>
            </w:r>
            <w:r w:rsidR="00D014AB">
              <w:t>s</w:t>
            </w:r>
            <w:r w:rsidR="005849AD">
              <w:t xml:space="preserve"> and heat </w:t>
            </w:r>
            <w:r w:rsidR="00D014AB">
              <w:t>them</w:t>
            </w:r>
            <w:r w:rsidR="005849AD">
              <w:t xml:space="preserve"> again. The player punches </w:t>
            </w:r>
            <w:r w:rsidR="00D014AB">
              <w:t>them</w:t>
            </w:r>
            <w:r w:rsidR="005849AD">
              <w:t xml:space="preserve"> to </w:t>
            </w:r>
            <w:r w:rsidR="00D014AB">
              <w:t>all the</w:t>
            </w:r>
            <w:r w:rsidR="00B24180">
              <w:t xml:space="preserve"> </w:t>
            </w:r>
            <w:r w:rsidR="00D014AB">
              <w:t xml:space="preserve">electric circuit </w:t>
            </w:r>
            <w:r w:rsidR="00B24180">
              <w:t>panel</w:t>
            </w:r>
            <w:r w:rsidR="00D014AB">
              <w:t xml:space="preserve">s </w:t>
            </w:r>
            <w:r w:rsidR="00B24180">
              <w:t xml:space="preserve">and the exit will open. The player leave the </w:t>
            </w:r>
            <w:r w:rsidR="009F13FF">
              <w:t>room from the door</w:t>
            </w:r>
            <w:r w:rsidR="005849AD">
              <w:t xml:space="preserve"> </w:t>
            </w:r>
          </w:p>
        </w:tc>
        <w:tc>
          <w:tcPr>
            <w:tcW w:w="1080" w:type="dxa"/>
            <w:vAlign w:val="center"/>
          </w:tcPr>
          <w:p w14:paraId="47AE7932" w14:textId="4C1A4C63" w:rsidR="00700057" w:rsidRDefault="009F13FF" w:rsidP="009F6273">
            <w:pPr>
              <w:jc w:val="center"/>
              <w:cnfStyle w:val="000000000000" w:firstRow="0" w:lastRow="0" w:firstColumn="0" w:lastColumn="0" w:oddVBand="0" w:evenVBand="0" w:oddHBand="0" w:evenHBand="0" w:firstRowFirstColumn="0" w:firstRowLastColumn="0" w:lastRowFirstColumn="0" w:lastRowLastColumn="0"/>
            </w:pPr>
            <w:r>
              <w:t>4</w:t>
            </w:r>
          </w:p>
        </w:tc>
        <w:tc>
          <w:tcPr>
            <w:tcW w:w="990" w:type="dxa"/>
            <w:vAlign w:val="center"/>
          </w:tcPr>
          <w:p w14:paraId="0B6C4F1B" w14:textId="202BDEAB" w:rsidR="00700057" w:rsidRDefault="009F13FF" w:rsidP="009F6273">
            <w:pPr>
              <w:jc w:val="center"/>
              <w:cnfStyle w:val="000000000000" w:firstRow="0" w:lastRow="0" w:firstColumn="0" w:lastColumn="0" w:oddVBand="0" w:evenVBand="0" w:oddHBand="0" w:evenHBand="0" w:firstRowFirstColumn="0" w:firstRowLastColumn="0" w:lastRowFirstColumn="0" w:lastRowLastColumn="0"/>
            </w:pPr>
            <w:r>
              <w:t>6:55</w:t>
            </w:r>
          </w:p>
        </w:tc>
        <w:tc>
          <w:tcPr>
            <w:tcW w:w="900" w:type="dxa"/>
            <w:vAlign w:val="center"/>
          </w:tcPr>
          <w:p w14:paraId="55236D6A" w14:textId="77777777" w:rsidR="00700057" w:rsidRDefault="00700057" w:rsidP="009F6273">
            <w:pPr>
              <w:jc w:val="center"/>
              <w:cnfStyle w:val="000000000000" w:firstRow="0" w:lastRow="0" w:firstColumn="0" w:lastColumn="0" w:oddVBand="0" w:evenVBand="0" w:oddHBand="0" w:evenHBand="0" w:firstRowFirstColumn="0" w:firstRowLastColumn="0" w:lastRowFirstColumn="0" w:lastRowLastColumn="0"/>
            </w:pPr>
          </w:p>
        </w:tc>
      </w:tr>
    </w:tbl>
    <w:p w14:paraId="0B9F4A4D" w14:textId="77777777" w:rsidR="00700057" w:rsidRDefault="00700057" w:rsidP="00700057">
      <w:pPr>
        <w:rPr>
          <w:rFonts w:asciiTheme="majorHAnsi" w:eastAsiaTheme="majorEastAsia" w:hAnsiTheme="majorHAnsi" w:cstheme="majorBidi"/>
          <w:b/>
          <w:bCs/>
          <w:color w:val="4F81BD" w:themeColor="accent1"/>
          <w:sz w:val="26"/>
          <w:szCs w:val="26"/>
        </w:rPr>
      </w:pPr>
      <w:r>
        <w:br w:type="page"/>
      </w:r>
    </w:p>
    <w:p w14:paraId="4E4E545B" w14:textId="2D3D2925" w:rsidR="00700057" w:rsidRPr="009043FE" w:rsidRDefault="005A6BD8" w:rsidP="00700057">
      <w:pPr>
        <w:pStyle w:val="Heading3"/>
      </w:pPr>
      <w:bookmarkStart w:id="23" w:name="_Toc118073881"/>
      <w:r>
        <w:lastRenderedPageBreak/>
        <w:t>Section 7: Rescue</w:t>
      </w:r>
      <w:bookmarkEnd w:id="23"/>
    </w:p>
    <w:p w14:paraId="20E9B0B4" w14:textId="3CA4BAC4" w:rsidR="00411063" w:rsidRDefault="00EE40F0" w:rsidP="00411063">
      <w:pPr>
        <w:keepNext/>
        <w:jc w:val="center"/>
      </w:pPr>
      <w:r>
        <w:rPr>
          <w:noProof/>
        </w:rPr>
        <mc:AlternateContent>
          <mc:Choice Requires="wpi">
            <w:drawing>
              <wp:anchor distT="0" distB="0" distL="114300" distR="114300" simplePos="0" relativeHeight="252005376" behindDoc="0" locked="0" layoutInCell="1" allowOverlap="1" wp14:anchorId="16DE2563" wp14:editId="6C9402B8">
                <wp:simplePos x="0" y="0"/>
                <wp:positionH relativeFrom="column">
                  <wp:posOffset>2655570</wp:posOffset>
                </wp:positionH>
                <wp:positionV relativeFrom="paragraph">
                  <wp:posOffset>1687195</wp:posOffset>
                </wp:positionV>
                <wp:extent cx="95055" cy="126720"/>
                <wp:effectExtent l="19050" t="57150" r="38735" b="45085"/>
                <wp:wrapNone/>
                <wp:docPr id="1163" name="Ink 1163"/>
                <wp:cNvGraphicFramePr/>
                <a:graphic xmlns:a="http://schemas.openxmlformats.org/drawingml/2006/main">
                  <a:graphicData uri="http://schemas.microsoft.com/office/word/2010/wordprocessingInk">
                    <w14:contentPart bwMode="auto" r:id="rId144">
                      <w14:nvContentPartPr>
                        <w14:cNvContentPartPr/>
                      </w14:nvContentPartPr>
                      <w14:xfrm>
                        <a:off x="0" y="0"/>
                        <a:ext cx="95055" cy="126720"/>
                      </w14:xfrm>
                    </w14:contentPart>
                  </a:graphicData>
                </a:graphic>
              </wp:anchor>
            </w:drawing>
          </mc:Choice>
          <mc:Fallback>
            <w:pict>
              <v:shape w14:anchorId="1016CE1D" id="Ink 1163" o:spid="_x0000_s1026" type="#_x0000_t75" style="position:absolute;margin-left:208.4pt;margin-top:132.15pt;width:8.95pt;height:11.4pt;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">
                <v:imagedata r:id="rId145" o:title=""/>
              </v:shape>
            </w:pict>
          </mc:Fallback>
        </mc:AlternateContent>
      </w:r>
      <w:r>
        <w:rPr>
          <w:noProof/>
        </w:rPr>
        <mc:AlternateContent>
          <mc:Choice Requires="wpi">
            <w:drawing>
              <wp:anchor distT="0" distB="0" distL="114300" distR="114300" simplePos="0" relativeHeight="252002304" behindDoc="0" locked="0" layoutInCell="1" allowOverlap="1" wp14:anchorId="6A234CCB" wp14:editId="533A9279">
                <wp:simplePos x="0" y="0"/>
                <wp:positionH relativeFrom="column">
                  <wp:posOffset>1568450</wp:posOffset>
                </wp:positionH>
                <wp:positionV relativeFrom="paragraph">
                  <wp:posOffset>781685</wp:posOffset>
                </wp:positionV>
                <wp:extent cx="183225" cy="168275"/>
                <wp:effectExtent l="19050" t="38100" r="7620" b="41275"/>
                <wp:wrapNone/>
                <wp:docPr id="1157" name="Ink 1157"/>
                <wp:cNvGraphicFramePr/>
                <a:graphic xmlns:a="http://schemas.openxmlformats.org/drawingml/2006/main">
                  <a:graphicData uri="http://schemas.microsoft.com/office/word/2010/wordprocessingInk">
                    <w14:contentPart bwMode="auto" r:id="rId146">
                      <w14:nvContentPartPr>
                        <w14:cNvContentPartPr/>
                      </w14:nvContentPartPr>
                      <w14:xfrm>
                        <a:off x="0" y="0"/>
                        <a:ext cx="183225" cy="168275"/>
                      </w14:xfrm>
                    </w14:contentPart>
                  </a:graphicData>
                </a:graphic>
              </wp:anchor>
            </w:drawing>
          </mc:Choice>
          <mc:Fallback>
            <w:pict>
              <v:shape w14:anchorId="4B696657" id="Ink 1157" o:spid="_x0000_s1026" type="#_x0000_t75" style="position:absolute;margin-left:122.8pt;margin-top:60.85pt;width:15.85pt;height:14.65pt;z-index:252002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">
                <v:imagedata r:id="rId147" o:title=""/>
              </v:shape>
            </w:pict>
          </mc:Fallback>
        </mc:AlternateContent>
      </w:r>
      <w:r>
        <w:rPr>
          <w:noProof/>
        </w:rPr>
        <mc:AlternateContent>
          <mc:Choice Requires="wpi">
            <w:drawing>
              <wp:anchor distT="0" distB="0" distL="114300" distR="114300" simplePos="0" relativeHeight="251998208" behindDoc="0" locked="0" layoutInCell="1" allowOverlap="1" wp14:anchorId="2F0EFC81" wp14:editId="647FE273">
                <wp:simplePos x="0" y="0"/>
                <wp:positionH relativeFrom="column">
                  <wp:posOffset>281305</wp:posOffset>
                </wp:positionH>
                <wp:positionV relativeFrom="paragraph">
                  <wp:posOffset>1111250</wp:posOffset>
                </wp:positionV>
                <wp:extent cx="199390" cy="165735"/>
                <wp:effectExtent l="57150" t="57150" r="29210" b="43815"/>
                <wp:wrapNone/>
                <wp:docPr id="1152" name="Ink 1152"/>
                <wp:cNvGraphicFramePr/>
                <a:graphic xmlns:a="http://schemas.openxmlformats.org/drawingml/2006/main">
                  <a:graphicData uri="http://schemas.microsoft.com/office/word/2010/wordprocessingInk">
                    <w14:contentPart bwMode="auto" r:id="rId148">
                      <w14:nvContentPartPr>
                        <w14:cNvContentPartPr/>
                      </w14:nvContentPartPr>
                      <w14:xfrm>
                        <a:off x="0" y="0"/>
                        <a:ext cx="199390" cy="165735"/>
                      </w14:xfrm>
                    </w14:contentPart>
                  </a:graphicData>
                </a:graphic>
              </wp:anchor>
            </w:drawing>
          </mc:Choice>
          <mc:Fallback>
            <w:pict>
              <v:shape w14:anchorId="1153D68B" id="Ink 1152" o:spid="_x0000_s1026" type="#_x0000_t75" style="position:absolute;margin-left:21.45pt;margin-top:86.8pt;width:17.1pt;height:14.45pt;z-index:251998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">
                <v:imagedata r:id="rId149" o:title=""/>
              </v:shape>
            </w:pict>
          </mc:Fallback>
        </mc:AlternateContent>
      </w:r>
      <w:r>
        <w:rPr>
          <w:noProof/>
        </w:rPr>
        <mc:AlternateContent>
          <mc:Choice Requires="wpi">
            <w:drawing>
              <wp:anchor distT="0" distB="0" distL="114300" distR="114300" simplePos="0" relativeHeight="251990016" behindDoc="0" locked="0" layoutInCell="1" allowOverlap="1" wp14:anchorId="61F83A05" wp14:editId="5E14A26A">
                <wp:simplePos x="0" y="0"/>
                <wp:positionH relativeFrom="column">
                  <wp:posOffset>298450</wp:posOffset>
                </wp:positionH>
                <wp:positionV relativeFrom="paragraph">
                  <wp:posOffset>1921510</wp:posOffset>
                </wp:positionV>
                <wp:extent cx="121645" cy="133985"/>
                <wp:effectExtent l="57150" t="38100" r="50165" b="56515"/>
                <wp:wrapNone/>
                <wp:docPr id="1144" name="Ink 1144"/>
                <wp:cNvGraphicFramePr/>
                <a:graphic xmlns:a="http://schemas.openxmlformats.org/drawingml/2006/main">
                  <a:graphicData uri="http://schemas.microsoft.com/office/word/2010/wordprocessingInk">
                    <w14:contentPart bwMode="auto" r:id="rId150">
                      <w14:nvContentPartPr>
                        <w14:cNvContentPartPr/>
                      </w14:nvContentPartPr>
                      <w14:xfrm>
                        <a:off x="0" y="0"/>
                        <a:ext cx="121645" cy="133985"/>
                      </w14:xfrm>
                    </w14:contentPart>
                  </a:graphicData>
                </a:graphic>
              </wp:anchor>
            </w:drawing>
          </mc:Choice>
          <mc:Fallback>
            <w:pict>
              <v:shape w14:anchorId="6B3D2424" id="Ink 1144" o:spid="_x0000_s1026" type="#_x0000_t75" style="position:absolute;margin-left:22.8pt;margin-top:150.6pt;width:11pt;height:11.95pt;z-index:251990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">
                <v:imagedata r:id="rId151" o:title=""/>
              </v:shape>
            </w:pict>
          </mc:Fallback>
        </mc:AlternateContent>
      </w:r>
      <w:r>
        <w:rPr>
          <w:noProof/>
        </w:rPr>
        <mc:AlternateContent>
          <mc:Choice Requires="wpi">
            <w:drawing>
              <wp:anchor distT="0" distB="0" distL="114300" distR="114300" simplePos="0" relativeHeight="251986944" behindDoc="0" locked="0" layoutInCell="1" allowOverlap="1" wp14:anchorId="44696B76" wp14:editId="1A162F42">
                <wp:simplePos x="0" y="0"/>
                <wp:positionH relativeFrom="column">
                  <wp:posOffset>2355215</wp:posOffset>
                </wp:positionH>
                <wp:positionV relativeFrom="paragraph">
                  <wp:posOffset>1960245</wp:posOffset>
                </wp:positionV>
                <wp:extent cx="166730" cy="146685"/>
                <wp:effectExtent l="57150" t="38100" r="43180" b="43815"/>
                <wp:wrapNone/>
                <wp:docPr id="1141" name="Ink 1141"/>
                <wp:cNvGraphicFramePr/>
                <a:graphic xmlns:a="http://schemas.openxmlformats.org/drawingml/2006/main">
                  <a:graphicData uri="http://schemas.microsoft.com/office/word/2010/wordprocessingInk">
                    <w14:contentPart bwMode="auto" r:id="rId152">
                      <w14:nvContentPartPr>
                        <w14:cNvContentPartPr/>
                      </w14:nvContentPartPr>
                      <w14:xfrm>
                        <a:off x="0" y="0"/>
                        <a:ext cx="166730" cy="146685"/>
                      </w14:xfrm>
                    </w14:contentPart>
                  </a:graphicData>
                </a:graphic>
              </wp:anchor>
            </w:drawing>
          </mc:Choice>
          <mc:Fallback>
            <w:pict>
              <v:shape w14:anchorId="50809FF5" id="Ink 1141" o:spid="_x0000_s1026" type="#_x0000_t75" style="position:absolute;margin-left:184.75pt;margin-top:153.65pt;width:14.55pt;height:12.95pt;z-index:251986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">
                <v:imagedata r:id="rId153" o:title=""/>
              </v:shape>
            </w:pict>
          </mc:Fallback>
        </mc:AlternateContent>
      </w:r>
      <w:r w:rsidR="00811C1E">
        <w:rPr>
          <w:noProof/>
        </w:rPr>
        <mc:AlternateContent>
          <mc:Choice Requires="wpi">
            <w:drawing>
              <wp:anchor distT="0" distB="0" distL="114300" distR="114300" simplePos="0" relativeHeight="251983872" behindDoc="0" locked="0" layoutInCell="1" allowOverlap="1" wp14:anchorId="189920D6" wp14:editId="4B8B0F37">
                <wp:simplePos x="0" y="0"/>
                <wp:positionH relativeFrom="column">
                  <wp:posOffset>2707640</wp:posOffset>
                </wp:positionH>
                <wp:positionV relativeFrom="paragraph">
                  <wp:posOffset>1414145</wp:posOffset>
                </wp:positionV>
                <wp:extent cx="228400" cy="143170"/>
                <wp:effectExtent l="38100" t="38100" r="38735" b="47625"/>
                <wp:wrapNone/>
                <wp:docPr id="1138" name="Ink 1138"/>
                <wp:cNvGraphicFramePr/>
                <a:graphic xmlns:a="http://schemas.openxmlformats.org/drawingml/2006/main">
                  <a:graphicData uri="http://schemas.microsoft.com/office/word/2010/wordprocessingInk">
                    <w14:contentPart bwMode="auto" r:id="rId154">
                      <w14:nvContentPartPr>
                        <w14:cNvContentPartPr/>
                      </w14:nvContentPartPr>
                      <w14:xfrm>
                        <a:off x="0" y="0"/>
                        <a:ext cx="228400" cy="143170"/>
                      </w14:xfrm>
                    </w14:contentPart>
                  </a:graphicData>
                </a:graphic>
              </wp:anchor>
            </w:drawing>
          </mc:Choice>
          <mc:Fallback>
            <w:pict>
              <v:shape w14:anchorId="01E423B3" id="Ink 1138" o:spid="_x0000_s1026" type="#_x0000_t75" style="position:absolute;margin-left:212.5pt;margin-top:110.65pt;width:19.4pt;height:12.65pt;z-index:251983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">
                <v:imagedata r:id="rId155" o:title=""/>
              </v:shape>
            </w:pict>
          </mc:Fallback>
        </mc:AlternateContent>
      </w:r>
      <w:r w:rsidR="00811C1E">
        <w:rPr>
          <w:noProof/>
        </w:rPr>
        <mc:AlternateContent>
          <mc:Choice Requires="wpi">
            <w:drawing>
              <wp:anchor distT="0" distB="0" distL="114300" distR="114300" simplePos="0" relativeHeight="251979776" behindDoc="0" locked="0" layoutInCell="1" allowOverlap="1" wp14:anchorId="0283173B" wp14:editId="6B89523D">
                <wp:simplePos x="0" y="0"/>
                <wp:positionH relativeFrom="column">
                  <wp:posOffset>2722880</wp:posOffset>
                </wp:positionH>
                <wp:positionV relativeFrom="paragraph">
                  <wp:posOffset>1583055</wp:posOffset>
                </wp:positionV>
                <wp:extent cx="608965" cy="765810"/>
                <wp:effectExtent l="38100" t="57150" r="57785" b="53340"/>
                <wp:wrapNone/>
                <wp:docPr id="1133" name="Ink 1133"/>
                <wp:cNvGraphicFramePr/>
                <a:graphic xmlns:a="http://schemas.openxmlformats.org/drawingml/2006/main">
                  <a:graphicData uri="http://schemas.microsoft.com/office/word/2010/wordprocessingInk">
                    <w14:contentPart bwMode="auto" r:id="rId156">
                      <w14:nvContentPartPr>
                        <w14:cNvContentPartPr/>
                      </w14:nvContentPartPr>
                      <w14:xfrm>
                        <a:off x="0" y="0"/>
                        <a:ext cx="608965" cy="765810"/>
                      </w14:xfrm>
                    </w14:contentPart>
                  </a:graphicData>
                </a:graphic>
              </wp:anchor>
            </w:drawing>
          </mc:Choice>
          <mc:Fallback>
            <w:pict>
              <v:shape w14:anchorId="64D23254" id="Ink 1133" o:spid="_x0000_s1026" type="#_x0000_t75" style="position:absolute;margin-left:213.7pt;margin-top:123.95pt;width:49.35pt;height:61.7pt;z-index:251979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">
                <v:imagedata r:id="rId157" o:title=""/>
              </v:shape>
            </w:pict>
          </mc:Fallback>
        </mc:AlternateContent>
      </w:r>
      <w:r w:rsidR="00811C1E">
        <w:rPr>
          <w:noProof/>
        </w:rPr>
        <mc:AlternateContent>
          <mc:Choice Requires="wpi">
            <w:drawing>
              <wp:anchor distT="0" distB="0" distL="114300" distR="114300" simplePos="0" relativeHeight="251974656" behindDoc="0" locked="0" layoutInCell="1" allowOverlap="1" wp14:anchorId="4EE5267A" wp14:editId="0670DB11">
                <wp:simplePos x="0" y="0"/>
                <wp:positionH relativeFrom="column">
                  <wp:posOffset>1056640</wp:posOffset>
                </wp:positionH>
                <wp:positionV relativeFrom="paragraph">
                  <wp:posOffset>2357755</wp:posOffset>
                </wp:positionV>
                <wp:extent cx="222820" cy="127440"/>
                <wp:effectExtent l="38100" t="57150" r="25400" b="44450"/>
                <wp:wrapNone/>
                <wp:docPr id="1120" name="Ink 1120"/>
                <wp:cNvGraphicFramePr/>
                <a:graphic xmlns:a="http://schemas.openxmlformats.org/drawingml/2006/main">
                  <a:graphicData uri="http://schemas.microsoft.com/office/word/2010/wordprocessingInk">
                    <w14:contentPart bwMode="auto" r:id="rId158">
                      <w14:nvContentPartPr>
                        <w14:cNvContentPartPr/>
                      </w14:nvContentPartPr>
                      <w14:xfrm>
                        <a:off x="0" y="0"/>
                        <a:ext cx="222820" cy="127440"/>
                      </w14:xfrm>
                    </w14:contentPart>
                  </a:graphicData>
                </a:graphic>
              </wp:anchor>
            </w:drawing>
          </mc:Choice>
          <mc:Fallback>
            <w:pict>
              <v:shape w14:anchorId="58534CFB" id="Ink 1120" o:spid="_x0000_s1026" type="#_x0000_t75" style="position:absolute;margin-left:82.5pt;margin-top:184.95pt;width:19pt;height:11.45pt;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">
                <v:imagedata r:id="rId159" o:title=""/>
              </v:shape>
            </w:pict>
          </mc:Fallback>
        </mc:AlternateContent>
      </w:r>
      <w:r w:rsidR="00811C1E">
        <w:rPr>
          <w:noProof/>
        </w:rPr>
        <mc:AlternateContent>
          <mc:Choice Requires="wpi">
            <w:drawing>
              <wp:anchor distT="0" distB="0" distL="114300" distR="114300" simplePos="0" relativeHeight="251971584" behindDoc="0" locked="0" layoutInCell="1" allowOverlap="1" wp14:anchorId="7FC24A43" wp14:editId="26CDCFE6">
                <wp:simplePos x="0" y="0"/>
                <wp:positionH relativeFrom="column">
                  <wp:posOffset>753745</wp:posOffset>
                </wp:positionH>
                <wp:positionV relativeFrom="paragraph">
                  <wp:posOffset>2263775</wp:posOffset>
                </wp:positionV>
                <wp:extent cx="598970" cy="109055"/>
                <wp:effectExtent l="0" t="38100" r="29845" b="43815"/>
                <wp:wrapNone/>
                <wp:docPr id="1115" name="Ink 1115"/>
                <wp:cNvGraphicFramePr/>
                <a:graphic xmlns:a="http://schemas.openxmlformats.org/drawingml/2006/main">
                  <a:graphicData uri="http://schemas.microsoft.com/office/word/2010/wordprocessingInk">
                    <w14:contentPart bwMode="auto" r:id="rId160">
                      <w14:nvContentPartPr>
                        <w14:cNvContentPartPr/>
                      </w14:nvContentPartPr>
                      <w14:xfrm>
                        <a:off x="0" y="0"/>
                        <a:ext cx="598970" cy="109055"/>
                      </w14:xfrm>
                    </w14:contentPart>
                  </a:graphicData>
                </a:graphic>
              </wp:anchor>
            </w:drawing>
          </mc:Choice>
          <mc:Fallback>
            <w:pict>
              <v:shape w14:anchorId="4457613A" id="Ink 1115" o:spid="_x0000_s1026" type="#_x0000_t75" style="position:absolute;margin-left:58.65pt;margin-top:177.55pt;width:48.55pt;height:10pt;z-index:251971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">
                <v:imagedata r:id="rId161" o:title=""/>
              </v:shape>
            </w:pict>
          </mc:Fallback>
        </mc:AlternateContent>
      </w:r>
      <w:r w:rsidR="00811C1E">
        <w:rPr>
          <w:noProof/>
        </w:rPr>
        <mc:AlternateContent>
          <mc:Choice Requires="wpi">
            <w:drawing>
              <wp:anchor distT="0" distB="0" distL="114300" distR="114300" simplePos="0" relativeHeight="251968512" behindDoc="0" locked="0" layoutInCell="1" allowOverlap="1" wp14:anchorId="7C31F931" wp14:editId="0A66E67F">
                <wp:simplePos x="0" y="0"/>
                <wp:positionH relativeFrom="column">
                  <wp:posOffset>495300</wp:posOffset>
                </wp:positionH>
                <wp:positionV relativeFrom="paragraph">
                  <wp:posOffset>2051050</wp:posOffset>
                </wp:positionV>
                <wp:extent cx="175315" cy="88260"/>
                <wp:effectExtent l="38100" t="57150" r="53340" b="45720"/>
                <wp:wrapNone/>
                <wp:docPr id="1112" name="Ink 1112"/>
                <wp:cNvGraphicFramePr/>
                <a:graphic xmlns:a="http://schemas.openxmlformats.org/drawingml/2006/main">
                  <a:graphicData uri="http://schemas.microsoft.com/office/word/2010/wordprocessingInk">
                    <w14:contentPart bwMode="auto" r:id="rId162">
                      <w14:nvContentPartPr>
                        <w14:cNvContentPartPr/>
                      </w14:nvContentPartPr>
                      <w14:xfrm>
                        <a:off x="0" y="0"/>
                        <a:ext cx="175315" cy="88260"/>
                      </w14:xfrm>
                    </w14:contentPart>
                  </a:graphicData>
                </a:graphic>
              </wp:anchor>
            </w:drawing>
          </mc:Choice>
          <mc:Fallback>
            <w:pict>
              <v:shape w14:anchorId="39AB75AC" id="Ink 1112" o:spid="_x0000_s1026" type="#_x0000_t75" style="position:absolute;margin-left:38.3pt;margin-top:160.8pt;width:15.2pt;height:8.4pt;z-index:251968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">
                <v:imagedata r:id="rId163" o:title=""/>
              </v:shape>
            </w:pict>
          </mc:Fallback>
        </mc:AlternateContent>
      </w:r>
      <w:r w:rsidR="00811C1E">
        <w:rPr>
          <w:noProof/>
        </w:rPr>
        <mc:AlternateContent>
          <mc:Choice Requires="wpi">
            <w:drawing>
              <wp:anchor distT="0" distB="0" distL="114300" distR="114300" simplePos="0" relativeHeight="251965440" behindDoc="0" locked="0" layoutInCell="1" allowOverlap="1" wp14:anchorId="166F9755" wp14:editId="7BCE521B">
                <wp:simplePos x="0" y="0"/>
                <wp:positionH relativeFrom="column">
                  <wp:posOffset>668020</wp:posOffset>
                </wp:positionH>
                <wp:positionV relativeFrom="paragraph">
                  <wp:posOffset>2029460</wp:posOffset>
                </wp:positionV>
                <wp:extent cx="272415" cy="218745"/>
                <wp:effectExtent l="57150" t="38100" r="51435" b="48260"/>
                <wp:wrapNone/>
                <wp:docPr id="1106" name="Ink 1106"/>
                <wp:cNvGraphicFramePr/>
                <a:graphic xmlns:a="http://schemas.openxmlformats.org/drawingml/2006/main">
                  <a:graphicData uri="http://schemas.microsoft.com/office/word/2010/wordprocessingInk">
                    <w14:contentPart bwMode="auto" r:id="rId164">
                      <w14:nvContentPartPr>
                        <w14:cNvContentPartPr/>
                      </w14:nvContentPartPr>
                      <w14:xfrm>
                        <a:off x="0" y="0"/>
                        <a:ext cx="272415" cy="218745"/>
                      </w14:xfrm>
                    </w14:contentPart>
                  </a:graphicData>
                </a:graphic>
              </wp:anchor>
            </w:drawing>
          </mc:Choice>
          <mc:Fallback>
            <w:pict>
              <v:shape w14:anchorId="0A4A57CC" id="Ink 1106" o:spid="_x0000_s1026" type="#_x0000_t75" style="position:absolute;margin-left:51.9pt;margin-top:159.1pt;width:22.85pt;height:18.6pt;z-index:251965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">
                <v:imagedata r:id="rId165" o:title=""/>
              </v:shape>
            </w:pict>
          </mc:Fallback>
        </mc:AlternateContent>
      </w:r>
      <w:r w:rsidR="00811C1E">
        <w:rPr>
          <w:noProof/>
        </w:rPr>
        <mc:AlternateContent>
          <mc:Choice Requires="wpi">
            <w:drawing>
              <wp:anchor distT="0" distB="0" distL="114300" distR="114300" simplePos="0" relativeHeight="251962368" behindDoc="0" locked="0" layoutInCell="1" allowOverlap="1" wp14:anchorId="17AE7CF9" wp14:editId="09EAEAC0">
                <wp:simplePos x="0" y="0"/>
                <wp:positionH relativeFrom="column">
                  <wp:posOffset>726440</wp:posOffset>
                </wp:positionH>
                <wp:positionV relativeFrom="paragraph">
                  <wp:posOffset>1149985</wp:posOffset>
                </wp:positionV>
                <wp:extent cx="261455" cy="820465"/>
                <wp:effectExtent l="38100" t="38100" r="24765" b="55880"/>
                <wp:wrapNone/>
                <wp:docPr id="1097" name="Ink 1097"/>
                <wp:cNvGraphicFramePr/>
                <a:graphic xmlns:a="http://schemas.openxmlformats.org/drawingml/2006/main">
                  <a:graphicData uri="http://schemas.microsoft.com/office/word/2010/wordprocessingInk">
                    <w14:contentPart bwMode="auto" r:id="rId166">
                      <w14:nvContentPartPr>
                        <w14:cNvContentPartPr/>
                      </w14:nvContentPartPr>
                      <w14:xfrm>
                        <a:off x="0" y="0"/>
                        <a:ext cx="261455" cy="820465"/>
                      </w14:xfrm>
                    </w14:contentPart>
                  </a:graphicData>
                </a:graphic>
              </wp:anchor>
            </w:drawing>
          </mc:Choice>
          <mc:Fallback>
            <w:pict>
              <v:shape w14:anchorId="06B285AB" id="Ink 1097" o:spid="_x0000_s1026" type="#_x0000_t75" style="position:absolute;margin-left:56.5pt;margin-top:89.85pt;width:22pt;height:66pt;z-index:251962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">
                <v:imagedata r:id="rId167" o:title=""/>
              </v:shape>
            </w:pict>
          </mc:Fallback>
        </mc:AlternateContent>
      </w:r>
      <w:r w:rsidR="00A74DA8" w:rsidRPr="00A74DA8">
        <w:rPr>
          <w:noProof/>
        </w:rPr>
        <w:drawing>
          <wp:inline distT="0" distB="0" distL="0" distR="0" wp14:anchorId="0DCDD695" wp14:editId="4ED432C2">
            <wp:extent cx="2072000" cy="2520000"/>
            <wp:effectExtent l="0" t="0" r="5080" b="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 name="Picture 1084"/>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2072000" cy="2520000"/>
                    </a:xfrm>
                    <a:prstGeom prst="rect">
                      <a:avLst/>
                    </a:prstGeom>
                  </pic:spPr>
                </pic:pic>
              </a:graphicData>
            </a:graphic>
          </wp:inline>
        </w:drawing>
      </w:r>
      <w:r w:rsidR="00FA2180" w:rsidRPr="00FA2180">
        <w:rPr>
          <w:noProof/>
        </w:rPr>
        <w:drawing>
          <wp:inline distT="0" distB="0" distL="0" distR="0" wp14:anchorId="06862F7C" wp14:editId="60F25C24">
            <wp:extent cx="2086164" cy="2520000"/>
            <wp:effectExtent l="0" t="0" r="0" b="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 name="Picture 1086"/>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2086164" cy="2520000"/>
                    </a:xfrm>
                    <a:prstGeom prst="rect">
                      <a:avLst/>
                    </a:prstGeom>
                  </pic:spPr>
                </pic:pic>
              </a:graphicData>
            </a:graphic>
          </wp:inline>
        </w:drawing>
      </w:r>
      <w:r w:rsidR="00A74DA8">
        <w:rPr>
          <w:noProof/>
        </w:rPr>
        <w:drawing>
          <wp:inline distT="0" distB="0" distL="0" distR="0" wp14:anchorId="536D555A" wp14:editId="169DCDF8">
            <wp:extent cx="1612897" cy="2520000"/>
            <wp:effectExtent l="0" t="0" r="6985"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 name="Picture 1085"/>
                    <pic:cNvPicPr/>
                  </pic:nvPicPr>
                  <pic:blipFill>
                    <a:blip r:embed="rId170" cstate="print">
                      <a:extLst>
                        <a:ext uri="{28A0092B-C50C-407E-A947-70E740481C1C}">
                          <a14:useLocalDpi xmlns:a14="http://schemas.microsoft.com/office/drawing/2010/main" val="0"/>
                        </a:ext>
                      </a:extLst>
                    </a:blip>
                    <a:srcRect t="145" b="145"/>
                    <a:stretch>
                      <a:fillRect/>
                    </a:stretch>
                  </pic:blipFill>
                  <pic:spPr bwMode="auto">
                    <a:xfrm>
                      <a:off x="0" y="0"/>
                      <a:ext cx="1612897" cy="2520000"/>
                    </a:xfrm>
                    <a:prstGeom prst="rect">
                      <a:avLst/>
                    </a:prstGeom>
                    <a:ln>
                      <a:noFill/>
                    </a:ln>
                    <a:extLst>
                      <a:ext uri="{53640926-AAD7-44D8-BBD7-CCE9431645EC}">
                        <a14:shadowObscured xmlns:a14="http://schemas.microsoft.com/office/drawing/2010/main"/>
                      </a:ext>
                    </a:extLst>
                  </pic:spPr>
                </pic:pic>
              </a:graphicData>
            </a:graphic>
          </wp:inline>
        </w:drawing>
      </w:r>
    </w:p>
    <w:p w14:paraId="5E3BA368" w14:textId="5191BB5F" w:rsidR="00700057" w:rsidRPr="006D1C3F" w:rsidRDefault="00411063" w:rsidP="00804AFA">
      <w:pPr>
        <w:pStyle w:val="Caption"/>
        <w:jc w:val="center"/>
      </w:pPr>
      <w:bookmarkStart w:id="24" w:name="_Toc118073863"/>
      <w:r>
        <w:t xml:space="preserve">Figure </w:t>
      </w:r>
      <w:fldSimple w:instr=" SEQ Figure \* ARABIC ">
        <w:r w:rsidR="00CB4875">
          <w:rPr>
            <w:noProof/>
          </w:rPr>
          <w:t>9</w:t>
        </w:r>
      </w:fldSimple>
      <w:r>
        <w:t xml:space="preserve"> Rescue Overview Map [1,2,3]</w:t>
      </w:r>
      <w:bookmarkEnd w:id="24"/>
    </w:p>
    <w:tbl>
      <w:tblPr>
        <w:tblStyle w:val="GridTable4-Accent1"/>
        <w:tblW w:w="10834" w:type="dxa"/>
        <w:jc w:val="center"/>
        <w:tblLayout w:type="fixed"/>
        <w:tblLook w:val="04A0" w:firstRow="1" w:lastRow="0" w:firstColumn="1" w:lastColumn="0" w:noHBand="0" w:noVBand="1"/>
      </w:tblPr>
      <w:tblGrid>
        <w:gridCol w:w="715"/>
        <w:gridCol w:w="2966"/>
        <w:gridCol w:w="4183"/>
        <w:gridCol w:w="1080"/>
        <w:gridCol w:w="990"/>
        <w:gridCol w:w="900"/>
      </w:tblGrid>
      <w:tr w:rsidR="00700057" w14:paraId="3B7EC9FA" w14:textId="77777777" w:rsidTr="00DC1C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30F8AC8A" w14:textId="77777777" w:rsidR="00700057" w:rsidRDefault="00700057" w:rsidP="009F6273">
            <w:pPr>
              <w:jc w:val="center"/>
            </w:pPr>
            <w:r>
              <w:br w:type="page"/>
              <w:t>Map Label</w:t>
            </w:r>
          </w:p>
        </w:tc>
        <w:tc>
          <w:tcPr>
            <w:tcW w:w="2966" w:type="dxa"/>
            <w:vAlign w:val="bottom"/>
          </w:tcPr>
          <w:p w14:paraId="4F000937"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Summary</w:t>
            </w:r>
          </w:p>
        </w:tc>
        <w:tc>
          <w:tcPr>
            <w:tcW w:w="4183" w:type="dxa"/>
            <w:vAlign w:val="bottom"/>
          </w:tcPr>
          <w:p w14:paraId="4F6E7013"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5ACE74B9"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3D60C5A8"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448B9FD0" w14:textId="77777777" w:rsidR="00700057" w:rsidRDefault="00700057" w:rsidP="009F6273">
            <w:pPr>
              <w:jc w:val="center"/>
              <w:cnfStyle w:val="100000000000" w:firstRow="1" w:lastRow="0" w:firstColumn="0" w:lastColumn="0" w:oddVBand="0" w:evenVBand="0" w:oddHBand="0" w:evenHBand="0" w:firstRowFirstColumn="0" w:firstRowLastColumn="0" w:lastRowFirstColumn="0" w:lastRowLastColumn="0"/>
            </w:pPr>
            <w:r>
              <w:t>Wow?</w:t>
            </w:r>
          </w:p>
        </w:tc>
      </w:tr>
      <w:tr w:rsidR="00700057" w14:paraId="35F7963E" w14:textId="77777777" w:rsidTr="00DC1C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0A174661" w14:textId="3AFC03C9" w:rsidR="00700057" w:rsidRDefault="00ED2A9A" w:rsidP="009F6273">
            <w:pPr>
              <w:jc w:val="center"/>
            </w:pPr>
            <w:r>
              <w:t>21</w:t>
            </w:r>
          </w:p>
        </w:tc>
        <w:tc>
          <w:tcPr>
            <w:tcW w:w="2966" w:type="dxa"/>
          </w:tcPr>
          <w:p w14:paraId="39F3A073" w14:textId="36ED3094" w:rsidR="00700057" w:rsidRDefault="00ED2A9A" w:rsidP="009F6273">
            <w:pPr>
              <w:cnfStyle w:val="000000100000" w:firstRow="0" w:lastRow="0" w:firstColumn="0" w:lastColumn="0" w:oddVBand="0" w:evenVBand="0" w:oddHBand="1" w:evenHBand="0" w:firstRowFirstColumn="0" w:firstRowLastColumn="0" w:lastRowFirstColumn="0" w:lastRowLastColumn="0"/>
            </w:pPr>
            <w:r>
              <w:t xml:space="preserve">Take down the </w:t>
            </w:r>
            <w:r w:rsidR="00804AFA">
              <w:t>emplacement gun</w:t>
            </w:r>
          </w:p>
        </w:tc>
        <w:tc>
          <w:tcPr>
            <w:tcW w:w="4183" w:type="dxa"/>
          </w:tcPr>
          <w:p w14:paraId="525F31DF" w14:textId="0F79147A" w:rsidR="00700057" w:rsidRDefault="00F946B1" w:rsidP="009F6273">
            <w:pPr>
              <w:cnfStyle w:val="000000100000" w:firstRow="0" w:lastRow="0" w:firstColumn="0" w:lastColumn="0" w:oddVBand="0" w:evenVBand="0" w:oddHBand="1" w:evenHBand="0" w:firstRowFirstColumn="0" w:firstRowLastColumn="0" w:lastRowFirstColumn="0" w:lastRowLastColumn="0"/>
            </w:pPr>
            <w:r>
              <w:t xml:space="preserve">The player rushes forward to the </w:t>
            </w:r>
            <w:r w:rsidR="00CF4F84">
              <w:t xml:space="preserve">corner of </w:t>
            </w:r>
            <w:r w:rsidR="00996172">
              <w:t xml:space="preserve">the room where the citizen </w:t>
            </w:r>
            <w:r w:rsidR="002E73C9">
              <w:t xml:space="preserve">leader </w:t>
            </w:r>
            <w:r w:rsidR="00996172">
              <w:t xml:space="preserve">is. The player </w:t>
            </w:r>
            <w:r w:rsidR="00104862">
              <w:t xml:space="preserve">turns back and grasps </w:t>
            </w:r>
            <w:r w:rsidR="006B6F1D">
              <w:t>a</w:t>
            </w:r>
            <w:r w:rsidR="00104862">
              <w:t xml:space="preserve"> thematical sawblade. Then, the player punch</w:t>
            </w:r>
            <w:r w:rsidR="006B6F1D">
              <w:t>es the sawblade to</w:t>
            </w:r>
            <w:r w:rsidR="00F56A4C">
              <w:t>ward the combine soldier behind the combine wall to kill it</w:t>
            </w:r>
          </w:p>
        </w:tc>
        <w:tc>
          <w:tcPr>
            <w:tcW w:w="1080" w:type="dxa"/>
            <w:vAlign w:val="center"/>
          </w:tcPr>
          <w:p w14:paraId="2909068A" w14:textId="67091208" w:rsidR="00700057" w:rsidRDefault="00996172" w:rsidP="009F6273">
            <w:pPr>
              <w:jc w:val="center"/>
              <w:cnfStyle w:val="000000100000" w:firstRow="0" w:lastRow="0" w:firstColumn="0" w:lastColumn="0" w:oddVBand="0" w:evenVBand="0" w:oddHBand="1" w:evenHBand="0" w:firstRowFirstColumn="0" w:firstRowLastColumn="0" w:lastRowFirstColumn="0" w:lastRowLastColumn="0"/>
            </w:pPr>
            <w:r>
              <w:t>5</w:t>
            </w:r>
          </w:p>
        </w:tc>
        <w:tc>
          <w:tcPr>
            <w:tcW w:w="990" w:type="dxa"/>
            <w:vAlign w:val="center"/>
          </w:tcPr>
          <w:p w14:paraId="5A4C9D65" w14:textId="3B7553ED" w:rsidR="00700057" w:rsidRDefault="00996172" w:rsidP="009F6273">
            <w:pPr>
              <w:jc w:val="center"/>
              <w:cnfStyle w:val="000000100000" w:firstRow="0" w:lastRow="0" w:firstColumn="0" w:lastColumn="0" w:oddVBand="0" w:evenVBand="0" w:oddHBand="1" w:evenHBand="0" w:firstRowFirstColumn="0" w:firstRowLastColumn="0" w:lastRowFirstColumn="0" w:lastRowLastColumn="0"/>
            </w:pPr>
            <w:r>
              <w:t>7:</w:t>
            </w:r>
            <w:r w:rsidR="00F56A4C">
              <w:t>10</w:t>
            </w:r>
          </w:p>
        </w:tc>
        <w:tc>
          <w:tcPr>
            <w:tcW w:w="900" w:type="dxa"/>
            <w:vAlign w:val="center"/>
          </w:tcPr>
          <w:p w14:paraId="483F0D8C"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00A1B67A" w14:textId="77777777" w:rsidTr="00DC1C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764B8EF4" w14:textId="643D99A0" w:rsidR="00700057" w:rsidRDefault="00F56A4C" w:rsidP="009F6273">
            <w:pPr>
              <w:jc w:val="center"/>
            </w:pPr>
            <w:r>
              <w:t>22</w:t>
            </w:r>
          </w:p>
        </w:tc>
        <w:tc>
          <w:tcPr>
            <w:tcW w:w="2966" w:type="dxa"/>
          </w:tcPr>
          <w:p w14:paraId="4BB81CF4" w14:textId="118B1B4E" w:rsidR="00700057" w:rsidRDefault="002E73C9" w:rsidP="009F6273">
            <w:pPr>
              <w:cnfStyle w:val="000000000000" w:firstRow="0" w:lastRow="0" w:firstColumn="0" w:lastColumn="0" w:oddVBand="0" w:evenVBand="0" w:oddHBand="0" w:evenHBand="0" w:firstRowFirstColumn="0" w:firstRowLastColumn="0" w:lastRowFirstColumn="0" w:lastRowLastColumn="0"/>
            </w:pPr>
            <w:r>
              <w:t>Rescue the citizen leader</w:t>
            </w:r>
            <w:r w:rsidR="00D921E6">
              <w:t xml:space="preserve"> (Narrative)</w:t>
            </w:r>
          </w:p>
        </w:tc>
        <w:tc>
          <w:tcPr>
            <w:tcW w:w="4183" w:type="dxa"/>
          </w:tcPr>
          <w:p w14:paraId="713B8F49" w14:textId="020C5B6A" w:rsidR="00700057" w:rsidRDefault="00FC0F1D" w:rsidP="009F6273">
            <w:pPr>
              <w:cnfStyle w:val="000000000000" w:firstRow="0" w:lastRow="0" w:firstColumn="0" w:lastColumn="0" w:oddVBand="0" w:evenVBand="0" w:oddHBand="0" w:evenHBand="0" w:firstRowFirstColumn="0" w:firstRowLastColumn="0" w:lastRowFirstColumn="0" w:lastRowLastColumn="0"/>
            </w:pPr>
            <w:r>
              <w:t xml:space="preserve">The player enters the room </w:t>
            </w:r>
            <w:r w:rsidRPr="00EE40F0">
              <w:rPr>
                <w:b/>
                <w:bCs/>
              </w:rPr>
              <w:t>G1</w:t>
            </w:r>
            <w:r>
              <w:t xml:space="preserve"> and </w:t>
            </w:r>
            <w:r w:rsidR="00597838">
              <w:t xml:space="preserve">free the citizen leader, then pull the handle </w:t>
            </w:r>
            <w:r w:rsidR="00D921E6">
              <w:t>to open the gate for other citizens</w:t>
            </w:r>
          </w:p>
        </w:tc>
        <w:tc>
          <w:tcPr>
            <w:tcW w:w="1080" w:type="dxa"/>
            <w:vAlign w:val="center"/>
          </w:tcPr>
          <w:p w14:paraId="14F4CAC6" w14:textId="2F1BB34C" w:rsidR="00700057" w:rsidRDefault="00D921E6" w:rsidP="009F6273">
            <w:pPr>
              <w:jc w:val="center"/>
              <w:cnfStyle w:val="000000000000" w:firstRow="0" w:lastRow="0" w:firstColumn="0" w:lastColumn="0" w:oddVBand="0" w:evenVBand="0" w:oddHBand="0" w:evenHBand="0" w:firstRowFirstColumn="0" w:firstRowLastColumn="0" w:lastRowFirstColumn="0" w:lastRowLastColumn="0"/>
            </w:pPr>
            <w:r>
              <w:t>1</w:t>
            </w:r>
          </w:p>
        </w:tc>
        <w:tc>
          <w:tcPr>
            <w:tcW w:w="990" w:type="dxa"/>
            <w:vAlign w:val="center"/>
          </w:tcPr>
          <w:p w14:paraId="0E13CD19" w14:textId="75D960BB" w:rsidR="00700057" w:rsidRDefault="00D921E6" w:rsidP="009F6273">
            <w:pPr>
              <w:jc w:val="center"/>
              <w:cnfStyle w:val="000000000000" w:firstRow="0" w:lastRow="0" w:firstColumn="0" w:lastColumn="0" w:oddVBand="0" w:evenVBand="0" w:oddHBand="0" w:evenHBand="0" w:firstRowFirstColumn="0" w:firstRowLastColumn="0" w:lastRowFirstColumn="0" w:lastRowLastColumn="0"/>
            </w:pPr>
            <w:r>
              <w:t>7:</w:t>
            </w:r>
            <w:r w:rsidR="00490A6F">
              <w:t>20</w:t>
            </w:r>
          </w:p>
        </w:tc>
        <w:tc>
          <w:tcPr>
            <w:tcW w:w="900" w:type="dxa"/>
            <w:vAlign w:val="center"/>
          </w:tcPr>
          <w:p w14:paraId="28AFF048" w14:textId="77777777" w:rsidR="00700057" w:rsidRDefault="00700057" w:rsidP="009F6273">
            <w:pPr>
              <w:jc w:val="center"/>
              <w:cnfStyle w:val="000000000000" w:firstRow="0" w:lastRow="0" w:firstColumn="0" w:lastColumn="0" w:oddVBand="0" w:evenVBand="0" w:oddHBand="0" w:evenHBand="0" w:firstRowFirstColumn="0" w:firstRowLastColumn="0" w:lastRowFirstColumn="0" w:lastRowLastColumn="0"/>
            </w:pPr>
          </w:p>
        </w:tc>
      </w:tr>
      <w:tr w:rsidR="00700057" w14:paraId="1E25B5F3" w14:textId="77777777" w:rsidTr="00DC1C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56E22243" w14:textId="2FF4464C" w:rsidR="00700057" w:rsidRDefault="00490A6F" w:rsidP="009F6273">
            <w:pPr>
              <w:jc w:val="center"/>
            </w:pPr>
            <w:r>
              <w:t>23</w:t>
            </w:r>
          </w:p>
        </w:tc>
        <w:tc>
          <w:tcPr>
            <w:tcW w:w="2966" w:type="dxa"/>
          </w:tcPr>
          <w:p w14:paraId="3C494A2B" w14:textId="50537CA6" w:rsidR="00700057" w:rsidRDefault="00490A6F" w:rsidP="009F6273">
            <w:pPr>
              <w:cnfStyle w:val="000000100000" w:firstRow="0" w:lastRow="0" w:firstColumn="0" w:lastColumn="0" w:oddVBand="0" w:evenVBand="0" w:oddHBand="1" w:evenHBand="0" w:firstRowFirstColumn="0" w:firstRowLastColumn="0" w:lastRowFirstColumn="0" w:lastRowLastColumn="0"/>
            </w:pPr>
            <w:r>
              <w:t xml:space="preserve">Defeat all </w:t>
            </w:r>
            <w:r w:rsidR="00E822CB">
              <w:t>break-ins</w:t>
            </w:r>
            <w:r>
              <w:t xml:space="preserve"> combine </w:t>
            </w:r>
            <w:r w:rsidR="00E822CB">
              <w:t>troop</w:t>
            </w:r>
          </w:p>
        </w:tc>
        <w:tc>
          <w:tcPr>
            <w:tcW w:w="4183" w:type="dxa"/>
          </w:tcPr>
          <w:p w14:paraId="62AF3327" w14:textId="335ABFEA" w:rsidR="00700057" w:rsidRDefault="00E822CB" w:rsidP="009F6273">
            <w:pPr>
              <w:cnfStyle w:val="000000100000" w:firstRow="0" w:lastRow="0" w:firstColumn="0" w:lastColumn="0" w:oddVBand="0" w:evenVBand="0" w:oddHBand="1" w:evenHBand="0" w:firstRowFirstColumn="0" w:firstRowLastColumn="0" w:lastRowFirstColumn="0" w:lastRowLastColumn="0"/>
              <w:rPr>
                <w:lang w:eastAsia="zh-CN"/>
              </w:rPr>
            </w:pPr>
            <w:r>
              <w:t xml:space="preserve">After the player leaves the </w:t>
            </w:r>
            <w:r w:rsidRPr="00EE40F0">
              <w:rPr>
                <w:b/>
                <w:bCs/>
              </w:rPr>
              <w:t>G1</w:t>
            </w:r>
            <w:r>
              <w:t xml:space="preserve"> room, the alarm is </w:t>
            </w:r>
            <w:r w:rsidR="002641B5">
              <w:t>on,</w:t>
            </w:r>
            <w:r>
              <w:t xml:space="preserve"> </w:t>
            </w:r>
            <w:r w:rsidR="00BD3D7A">
              <w:t>and the combine soldier starts to break in from the spawners</w:t>
            </w:r>
            <w:r w:rsidR="002641B5">
              <w:t xml:space="preserve">. The player uses the </w:t>
            </w:r>
            <w:r w:rsidR="007D13FC">
              <w:t>emplacement gun to clear all of them</w:t>
            </w:r>
            <w:r w:rsidR="003772DE">
              <w:t>. After that, 2 APC breaks in to the first floor and guard the area</w:t>
            </w:r>
          </w:p>
        </w:tc>
        <w:tc>
          <w:tcPr>
            <w:tcW w:w="1080" w:type="dxa"/>
            <w:vAlign w:val="center"/>
          </w:tcPr>
          <w:p w14:paraId="764A4FB5" w14:textId="5A02D797" w:rsidR="00700057" w:rsidRDefault="000E0A15" w:rsidP="009F6273">
            <w:pPr>
              <w:jc w:val="center"/>
              <w:cnfStyle w:val="000000100000" w:firstRow="0" w:lastRow="0" w:firstColumn="0" w:lastColumn="0" w:oddVBand="0" w:evenVBand="0" w:oddHBand="1" w:evenHBand="0" w:firstRowFirstColumn="0" w:firstRowLastColumn="0" w:lastRowFirstColumn="0" w:lastRowLastColumn="0"/>
            </w:pPr>
            <w:r>
              <w:rPr>
                <w:lang w:eastAsia="zh-CN"/>
              </w:rPr>
              <w:t>6</w:t>
            </w:r>
          </w:p>
        </w:tc>
        <w:tc>
          <w:tcPr>
            <w:tcW w:w="990" w:type="dxa"/>
            <w:vAlign w:val="center"/>
          </w:tcPr>
          <w:p w14:paraId="1BE0CC37" w14:textId="40E030A3" w:rsidR="00700057" w:rsidRDefault="002641B5" w:rsidP="009F6273">
            <w:pPr>
              <w:jc w:val="center"/>
              <w:cnfStyle w:val="000000100000" w:firstRow="0" w:lastRow="0" w:firstColumn="0" w:lastColumn="0" w:oddVBand="0" w:evenVBand="0" w:oddHBand="1" w:evenHBand="0" w:firstRowFirstColumn="0" w:firstRowLastColumn="0" w:lastRowFirstColumn="0" w:lastRowLastColumn="0"/>
            </w:pPr>
            <w:r>
              <w:rPr>
                <w:rFonts w:hint="eastAsia"/>
                <w:lang w:eastAsia="zh-CN"/>
              </w:rPr>
              <w:t>8:</w:t>
            </w:r>
            <w:r>
              <w:rPr>
                <w:lang w:eastAsia="zh-CN"/>
              </w:rPr>
              <w:t>20</w:t>
            </w:r>
          </w:p>
        </w:tc>
        <w:tc>
          <w:tcPr>
            <w:tcW w:w="900" w:type="dxa"/>
            <w:vAlign w:val="center"/>
          </w:tcPr>
          <w:p w14:paraId="1A071E65" w14:textId="77777777" w:rsidR="00700057" w:rsidRDefault="00700057" w:rsidP="009F6273">
            <w:pPr>
              <w:jc w:val="center"/>
              <w:cnfStyle w:val="000000100000" w:firstRow="0" w:lastRow="0" w:firstColumn="0" w:lastColumn="0" w:oddVBand="0" w:evenVBand="0" w:oddHBand="1" w:evenHBand="0" w:firstRowFirstColumn="0" w:firstRowLastColumn="0" w:lastRowFirstColumn="0" w:lastRowLastColumn="0"/>
            </w:pPr>
          </w:p>
        </w:tc>
      </w:tr>
      <w:tr w:rsidR="00700057" w14:paraId="1A84D151" w14:textId="77777777" w:rsidTr="00DC1C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27C1FA07" w14:textId="0658294C" w:rsidR="00700057" w:rsidRDefault="00C5487C" w:rsidP="009F6273">
            <w:pPr>
              <w:jc w:val="center"/>
            </w:pPr>
            <w:r>
              <w:t>24</w:t>
            </w:r>
          </w:p>
        </w:tc>
        <w:tc>
          <w:tcPr>
            <w:tcW w:w="2966" w:type="dxa"/>
          </w:tcPr>
          <w:p w14:paraId="57A1B4B6" w14:textId="48C88762" w:rsidR="00700057" w:rsidRDefault="00112822" w:rsidP="009F6273">
            <w:pPr>
              <w:cnfStyle w:val="000000000000" w:firstRow="0" w:lastRow="0" w:firstColumn="0" w:lastColumn="0" w:oddVBand="0" w:evenVBand="0" w:oddHBand="0" w:evenHBand="0" w:firstRowFirstColumn="0" w:firstRowLastColumn="0" w:lastRowFirstColumn="0" w:lastRowLastColumn="0"/>
            </w:pPr>
            <w:r>
              <w:t>Drop the catwalk</w:t>
            </w:r>
          </w:p>
        </w:tc>
        <w:tc>
          <w:tcPr>
            <w:tcW w:w="4183" w:type="dxa"/>
          </w:tcPr>
          <w:p w14:paraId="719E7F9C" w14:textId="09812728" w:rsidR="00700057" w:rsidRDefault="00BD1BF7" w:rsidP="009F6273">
            <w:pPr>
              <w:cnfStyle w:val="000000000000" w:firstRow="0" w:lastRow="0" w:firstColumn="0" w:lastColumn="0" w:oddVBand="0" w:evenVBand="0" w:oddHBand="0" w:evenHBand="0" w:firstRowFirstColumn="0" w:firstRowLastColumn="0" w:lastRowFirstColumn="0" w:lastRowLastColumn="0"/>
            </w:pPr>
            <w:r>
              <w:t>With the sawblade a and b in sequence</w:t>
            </w:r>
            <w:r w:rsidR="00875A21">
              <w:t xml:space="preserve">, the player heats them and punch them in order to drop the heavy props </w:t>
            </w:r>
            <w:r w:rsidR="00891B5C" w:rsidRPr="00EE40F0">
              <w:rPr>
                <w:b/>
                <w:bCs/>
                <w:color w:val="FFC000"/>
              </w:rPr>
              <w:t>iii</w:t>
            </w:r>
            <w:r w:rsidR="008C5493">
              <w:t xml:space="preserve">, and </w:t>
            </w:r>
            <w:r w:rsidR="00891B5C" w:rsidRPr="00EE40F0">
              <w:rPr>
                <w:b/>
                <w:bCs/>
                <w:color w:val="FFC000"/>
              </w:rPr>
              <w:t>iv</w:t>
            </w:r>
            <w:r w:rsidR="008C5493">
              <w:t xml:space="preserve"> on the</w:t>
            </w:r>
            <w:r w:rsidR="00534939">
              <w:t xml:space="preserve"> catwalk in sequence</w:t>
            </w:r>
            <w:r w:rsidR="007221B5">
              <w:t xml:space="preserve">. After that, the whole </w:t>
            </w:r>
            <w:r w:rsidR="000067B6">
              <w:t>catwalk drops down and destroy the two APCs below</w:t>
            </w:r>
          </w:p>
        </w:tc>
        <w:tc>
          <w:tcPr>
            <w:tcW w:w="1080" w:type="dxa"/>
            <w:vAlign w:val="center"/>
          </w:tcPr>
          <w:p w14:paraId="6892672D" w14:textId="14D9C989" w:rsidR="00700057" w:rsidRDefault="008100F0" w:rsidP="009F6273">
            <w:pPr>
              <w:jc w:val="center"/>
              <w:cnfStyle w:val="000000000000" w:firstRow="0" w:lastRow="0" w:firstColumn="0" w:lastColumn="0" w:oddVBand="0" w:evenVBand="0" w:oddHBand="0" w:evenHBand="0" w:firstRowFirstColumn="0" w:firstRowLastColumn="0" w:lastRowFirstColumn="0" w:lastRowLastColumn="0"/>
            </w:pPr>
            <w:r>
              <w:t>4</w:t>
            </w:r>
          </w:p>
        </w:tc>
        <w:tc>
          <w:tcPr>
            <w:tcW w:w="990" w:type="dxa"/>
            <w:vAlign w:val="center"/>
          </w:tcPr>
          <w:p w14:paraId="538D0B94" w14:textId="31FB549B" w:rsidR="00700057" w:rsidRDefault="008100F0" w:rsidP="009F6273">
            <w:pPr>
              <w:jc w:val="center"/>
              <w:cnfStyle w:val="000000000000" w:firstRow="0" w:lastRow="0" w:firstColumn="0" w:lastColumn="0" w:oddVBand="0" w:evenVBand="0" w:oddHBand="0" w:evenHBand="0" w:firstRowFirstColumn="0" w:firstRowLastColumn="0" w:lastRowFirstColumn="0" w:lastRowLastColumn="0"/>
            </w:pPr>
            <w:r>
              <w:t>8:40</w:t>
            </w:r>
          </w:p>
        </w:tc>
        <w:tc>
          <w:tcPr>
            <w:tcW w:w="900" w:type="dxa"/>
            <w:vAlign w:val="center"/>
          </w:tcPr>
          <w:p w14:paraId="65020B9F" w14:textId="1946E4C4" w:rsidR="00700057" w:rsidRDefault="008100F0" w:rsidP="009F6273">
            <w:pPr>
              <w:jc w:val="center"/>
              <w:cnfStyle w:val="000000000000" w:firstRow="0" w:lastRow="0" w:firstColumn="0" w:lastColumn="0" w:oddVBand="0" w:evenVBand="0" w:oddHBand="0" w:evenHBand="0" w:firstRowFirstColumn="0" w:firstRowLastColumn="0" w:lastRowFirstColumn="0" w:lastRowLastColumn="0"/>
            </w:pPr>
            <w:r>
              <w:t>YES</w:t>
            </w:r>
          </w:p>
        </w:tc>
      </w:tr>
      <w:tr w:rsidR="00811C1E" w14:paraId="4FD70249" w14:textId="77777777" w:rsidTr="00DC1C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04435508" w14:textId="635F021A" w:rsidR="00811C1E" w:rsidRDefault="00811C1E" w:rsidP="009F6273">
            <w:pPr>
              <w:jc w:val="center"/>
            </w:pPr>
            <w:r>
              <w:t>25</w:t>
            </w:r>
          </w:p>
        </w:tc>
        <w:tc>
          <w:tcPr>
            <w:tcW w:w="2966" w:type="dxa"/>
          </w:tcPr>
          <w:p w14:paraId="2621C390" w14:textId="3FE1A62F" w:rsidR="00811C1E" w:rsidRDefault="00811C1E" w:rsidP="009F6273">
            <w:pPr>
              <w:cnfStyle w:val="000000100000" w:firstRow="0" w:lastRow="0" w:firstColumn="0" w:lastColumn="0" w:oddVBand="0" w:evenVBand="0" w:oddHBand="1" w:evenHBand="0" w:firstRowFirstColumn="0" w:firstRowLastColumn="0" w:lastRowFirstColumn="0" w:lastRowLastColumn="0"/>
            </w:pPr>
            <w:r>
              <w:t>Leave the section</w:t>
            </w:r>
          </w:p>
        </w:tc>
        <w:tc>
          <w:tcPr>
            <w:tcW w:w="4183" w:type="dxa"/>
          </w:tcPr>
          <w:p w14:paraId="785832DE" w14:textId="7AFA6617" w:rsidR="00811C1E" w:rsidRDefault="00C979C8" w:rsidP="009F6273">
            <w:pPr>
              <w:cnfStyle w:val="000000100000" w:firstRow="0" w:lastRow="0" w:firstColumn="0" w:lastColumn="0" w:oddVBand="0" w:evenVBand="0" w:oddHBand="1" w:evenHBand="0" w:firstRowFirstColumn="0" w:firstRowLastColumn="0" w:lastRowFirstColumn="0" w:lastRowLastColumn="0"/>
            </w:pPr>
            <w:r>
              <w:t xml:space="preserve">After the catwalk’s dropping, the grating door </w:t>
            </w:r>
            <w:r w:rsidR="00891B5C" w:rsidRPr="00EE40F0">
              <w:rPr>
                <w:color w:val="FF0000"/>
              </w:rPr>
              <w:t>B</w:t>
            </w:r>
            <w:r w:rsidR="00891B5C">
              <w:t xml:space="preserve"> will be </w:t>
            </w:r>
            <w:r w:rsidR="00EE40F0">
              <w:t>destroyed,</w:t>
            </w:r>
            <w:r w:rsidR="00EC44BE">
              <w:t xml:space="preserve"> and the player jump down and leave this section</w:t>
            </w:r>
          </w:p>
        </w:tc>
        <w:tc>
          <w:tcPr>
            <w:tcW w:w="1080" w:type="dxa"/>
            <w:vAlign w:val="center"/>
          </w:tcPr>
          <w:p w14:paraId="6AA45A65" w14:textId="7EE5194A" w:rsidR="00811C1E" w:rsidRDefault="00EE40F0" w:rsidP="009F6273">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vAlign w:val="center"/>
          </w:tcPr>
          <w:p w14:paraId="3E2CB653" w14:textId="501E18B7" w:rsidR="00811C1E" w:rsidRDefault="00EE40F0" w:rsidP="009F6273">
            <w:pPr>
              <w:jc w:val="center"/>
              <w:cnfStyle w:val="000000100000" w:firstRow="0" w:lastRow="0" w:firstColumn="0" w:lastColumn="0" w:oddVBand="0" w:evenVBand="0" w:oddHBand="1" w:evenHBand="0" w:firstRowFirstColumn="0" w:firstRowLastColumn="0" w:lastRowFirstColumn="0" w:lastRowLastColumn="0"/>
            </w:pPr>
            <w:r>
              <w:t>8:45</w:t>
            </w:r>
          </w:p>
        </w:tc>
        <w:tc>
          <w:tcPr>
            <w:tcW w:w="900" w:type="dxa"/>
            <w:vAlign w:val="center"/>
          </w:tcPr>
          <w:p w14:paraId="545B5BA1" w14:textId="77777777" w:rsidR="00811C1E" w:rsidRDefault="00811C1E" w:rsidP="009F6273">
            <w:pPr>
              <w:jc w:val="center"/>
              <w:cnfStyle w:val="000000100000" w:firstRow="0" w:lastRow="0" w:firstColumn="0" w:lastColumn="0" w:oddVBand="0" w:evenVBand="0" w:oddHBand="1" w:evenHBand="0" w:firstRowFirstColumn="0" w:firstRowLastColumn="0" w:lastRowFirstColumn="0" w:lastRowLastColumn="0"/>
            </w:pPr>
          </w:p>
        </w:tc>
      </w:tr>
    </w:tbl>
    <w:p w14:paraId="48B5C4C7" w14:textId="438D40A0" w:rsidR="00DC1C73" w:rsidRPr="009043FE" w:rsidRDefault="00700057" w:rsidP="00DC1C73">
      <w:pPr>
        <w:pStyle w:val="Heading3"/>
      </w:pPr>
      <w:r>
        <w:br w:type="page"/>
      </w:r>
      <w:bookmarkStart w:id="25" w:name="_Toc118073882"/>
      <w:r w:rsidR="00DC1C73">
        <w:lastRenderedPageBreak/>
        <w:t>Section 8: Way out</w:t>
      </w:r>
      <w:bookmarkEnd w:id="25"/>
    </w:p>
    <w:p w14:paraId="40E020B4" w14:textId="7BDF8AC6" w:rsidR="002F58C5" w:rsidRDefault="006911E5" w:rsidP="00AD2793">
      <w:pPr>
        <w:keepNext/>
        <w:jc w:val="center"/>
      </w:pPr>
      <w:r>
        <w:rPr>
          <w:noProof/>
        </w:rPr>
        <mc:AlternateContent>
          <mc:Choice Requires="wpi">
            <w:drawing>
              <wp:anchor distT="0" distB="0" distL="114300" distR="114300" simplePos="0" relativeHeight="252017664" behindDoc="0" locked="0" layoutInCell="1" allowOverlap="1" wp14:anchorId="1C8AC61B" wp14:editId="46D1AB7D">
                <wp:simplePos x="0" y="0"/>
                <wp:positionH relativeFrom="column">
                  <wp:posOffset>1009015</wp:posOffset>
                </wp:positionH>
                <wp:positionV relativeFrom="paragraph">
                  <wp:posOffset>964565</wp:posOffset>
                </wp:positionV>
                <wp:extent cx="1083945" cy="528320"/>
                <wp:effectExtent l="57150" t="38100" r="40005" b="43180"/>
                <wp:wrapNone/>
                <wp:docPr id="1196" name="Ink 1196"/>
                <wp:cNvGraphicFramePr/>
                <a:graphic xmlns:a="http://schemas.openxmlformats.org/drawingml/2006/main">
                  <a:graphicData uri="http://schemas.microsoft.com/office/word/2010/wordprocessingInk">
                    <w14:contentPart bwMode="auto" r:id="rId171">
                      <w14:nvContentPartPr>
                        <w14:cNvContentPartPr/>
                      </w14:nvContentPartPr>
                      <w14:xfrm>
                        <a:off x="0" y="0"/>
                        <a:ext cx="1083945" cy="528320"/>
                      </w14:xfrm>
                    </w14:contentPart>
                  </a:graphicData>
                </a:graphic>
              </wp:anchor>
            </w:drawing>
          </mc:Choice>
          <mc:Fallback>
            <w:pict>
              <v:shape w14:anchorId="5B047F68" id="Ink 1196" o:spid="_x0000_s1026" type="#_x0000_t75" style="position:absolute;margin-left:78.75pt;margin-top:75.25pt;width:86.75pt;height:43pt;z-index:252017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">
                <v:imagedata r:id="rId172" o:title=""/>
              </v:shape>
            </w:pict>
          </mc:Fallback>
        </mc:AlternateContent>
      </w:r>
      <w:r>
        <w:rPr>
          <w:noProof/>
        </w:rPr>
        <mc:AlternateContent>
          <mc:Choice Requires="wpi">
            <w:drawing>
              <wp:anchor distT="0" distB="0" distL="114300" distR="114300" simplePos="0" relativeHeight="252006400" behindDoc="0" locked="0" layoutInCell="1" allowOverlap="1" wp14:anchorId="75A4EADA" wp14:editId="3CC86E5B">
                <wp:simplePos x="0" y="0"/>
                <wp:positionH relativeFrom="column">
                  <wp:posOffset>1929516</wp:posOffset>
                </wp:positionH>
                <wp:positionV relativeFrom="paragraph">
                  <wp:posOffset>1093431</wp:posOffset>
                </wp:positionV>
                <wp:extent cx="471600" cy="648000"/>
                <wp:effectExtent l="38100" t="38100" r="43180" b="57150"/>
                <wp:wrapNone/>
                <wp:docPr id="1183" name="Ink 1183"/>
                <wp:cNvGraphicFramePr/>
                <a:graphic xmlns:a="http://schemas.openxmlformats.org/drawingml/2006/main">
                  <a:graphicData uri="http://schemas.microsoft.com/office/word/2010/wordprocessingInk">
                    <w14:contentPart bwMode="auto" r:id="rId173">
                      <w14:nvContentPartPr>
                        <w14:cNvContentPartPr/>
                      </w14:nvContentPartPr>
                      <w14:xfrm>
                        <a:off x="0" y="0"/>
                        <a:ext cx="471600" cy="648000"/>
                      </w14:xfrm>
                    </w14:contentPart>
                  </a:graphicData>
                </a:graphic>
              </wp:anchor>
            </w:drawing>
          </mc:Choice>
          <mc:Fallback>
            <w:pict>
              <v:shape w14:anchorId="27216950" id="Ink 1183" o:spid="_x0000_s1026" type="#_x0000_t75" style="position:absolute;margin-left:151.25pt;margin-top:85.4pt;width:38.55pt;height:52.4pt;z-index:252006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">
                <v:imagedata r:id="rId174" o:title=""/>
              </v:shape>
            </w:pict>
          </mc:Fallback>
        </mc:AlternateContent>
      </w:r>
      <w:r w:rsidR="00DC1C73">
        <w:softHyphen/>
      </w:r>
      <w:r w:rsidR="00AD2793" w:rsidRPr="00AD2793">
        <w:rPr>
          <w:noProof/>
        </w:rPr>
        <w:t xml:space="preserve"> </w:t>
      </w:r>
      <w:r w:rsidR="00AD2793" w:rsidRPr="00AD2793">
        <w:rPr>
          <w:noProof/>
        </w:rPr>
        <w:drawing>
          <wp:inline distT="0" distB="0" distL="0" distR="0" wp14:anchorId="1586571E" wp14:editId="49A5D3B8">
            <wp:extent cx="2520000" cy="2520000"/>
            <wp:effectExtent l="0" t="0" r="0" b="0"/>
            <wp:docPr id="1179"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Picture 1179"/>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sidR="00DC1C73">
        <w:rPr>
          <w:noProof/>
        </w:rPr>
        <w:drawing>
          <wp:inline distT="0" distB="0" distL="0" distR="0" wp14:anchorId="485AE923" wp14:editId="3D0CDB1E">
            <wp:extent cx="1612897" cy="2520000"/>
            <wp:effectExtent l="0" t="0" r="6985" b="0"/>
            <wp:docPr id="1178" name="Pictur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 name="Picture 1085"/>
                    <pic:cNvPicPr/>
                  </pic:nvPicPr>
                  <pic:blipFill>
                    <a:blip r:embed="rId170" cstate="print">
                      <a:extLst>
                        <a:ext uri="{28A0092B-C50C-407E-A947-70E740481C1C}">
                          <a14:useLocalDpi xmlns:a14="http://schemas.microsoft.com/office/drawing/2010/main" val="0"/>
                        </a:ext>
                      </a:extLst>
                    </a:blip>
                    <a:srcRect t="145" b="145"/>
                    <a:stretch>
                      <a:fillRect/>
                    </a:stretch>
                  </pic:blipFill>
                  <pic:spPr bwMode="auto">
                    <a:xfrm>
                      <a:off x="0" y="0"/>
                      <a:ext cx="1612897" cy="2520000"/>
                    </a:xfrm>
                    <a:prstGeom prst="rect">
                      <a:avLst/>
                    </a:prstGeom>
                    <a:ln>
                      <a:noFill/>
                    </a:ln>
                    <a:extLst>
                      <a:ext uri="{53640926-AAD7-44D8-BBD7-CCE9431645EC}">
                        <a14:shadowObscured xmlns:a14="http://schemas.microsoft.com/office/drawing/2010/main"/>
                      </a:ext>
                    </a:extLst>
                  </pic:spPr>
                </pic:pic>
              </a:graphicData>
            </a:graphic>
          </wp:inline>
        </w:drawing>
      </w:r>
    </w:p>
    <w:p w14:paraId="5559D4F1" w14:textId="36528529" w:rsidR="00DC1C73" w:rsidRPr="006D1C3F" w:rsidRDefault="002F58C5" w:rsidP="00AD2793">
      <w:pPr>
        <w:pStyle w:val="Caption"/>
        <w:jc w:val="center"/>
      </w:pPr>
      <w:bookmarkStart w:id="26" w:name="_Toc118073864"/>
      <w:r>
        <w:t xml:space="preserve">Figure </w:t>
      </w:r>
      <w:fldSimple w:instr=" SEQ Figure \* ARABIC ">
        <w:r w:rsidR="00CB4875">
          <w:rPr>
            <w:noProof/>
          </w:rPr>
          <w:t>10</w:t>
        </w:r>
      </w:fldSimple>
      <w:r>
        <w:t xml:space="preserve"> Way Out Overview Map [1,2,3]</w:t>
      </w:r>
      <w:bookmarkEnd w:id="26"/>
    </w:p>
    <w:tbl>
      <w:tblPr>
        <w:tblStyle w:val="GridTable4-Accent1"/>
        <w:tblW w:w="10834" w:type="dxa"/>
        <w:jc w:val="center"/>
        <w:tblLayout w:type="fixed"/>
        <w:tblLook w:val="04A0" w:firstRow="1" w:lastRow="0" w:firstColumn="1" w:lastColumn="0" w:noHBand="0" w:noVBand="1"/>
      </w:tblPr>
      <w:tblGrid>
        <w:gridCol w:w="715"/>
        <w:gridCol w:w="2966"/>
        <w:gridCol w:w="4183"/>
        <w:gridCol w:w="1080"/>
        <w:gridCol w:w="990"/>
        <w:gridCol w:w="900"/>
      </w:tblGrid>
      <w:tr w:rsidR="00DC1C73" w14:paraId="0716940B" w14:textId="77777777" w:rsidTr="009F62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vAlign w:val="bottom"/>
          </w:tcPr>
          <w:p w14:paraId="724B0DBF" w14:textId="77777777" w:rsidR="00DC1C73" w:rsidRDefault="00DC1C73" w:rsidP="009F6273">
            <w:pPr>
              <w:jc w:val="center"/>
            </w:pPr>
            <w:r>
              <w:br w:type="page"/>
              <w:t>Map Label</w:t>
            </w:r>
          </w:p>
        </w:tc>
        <w:tc>
          <w:tcPr>
            <w:tcW w:w="2966" w:type="dxa"/>
            <w:vAlign w:val="bottom"/>
          </w:tcPr>
          <w:p w14:paraId="445B4BB4" w14:textId="77777777" w:rsidR="00DC1C73" w:rsidRDefault="00DC1C73" w:rsidP="009F6273">
            <w:pPr>
              <w:jc w:val="center"/>
              <w:cnfStyle w:val="100000000000" w:firstRow="1" w:lastRow="0" w:firstColumn="0" w:lastColumn="0" w:oddVBand="0" w:evenVBand="0" w:oddHBand="0" w:evenHBand="0" w:firstRowFirstColumn="0" w:firstRowLastColumn="0" w:lastRowFirstColumn="0" w:lastRowLastColumn="0"/>
            </w:pPr>
            <w:r>
              <w:t>Event Summary</w:t>
            </w:r>
          </w:p>
        </w:tc>
        <w:tc>
          <w:tcPr>
            <w:tcW w:w="4183" w:type="dxa"/>
            <w:vAlign w:val="bottom"/>
          </w:tcPr>
          <w:p w14:paraId="7D7400D8" w14:textId="77777777" w:rsidR="00DC1C73" w:rsidRDefault="00DC1C73" w:rsidP="009F6273">
            <w:pPr>
              <w:jc w:val="center"/>
              <w:cnfStyle w:val="100000000000" w:firstRow="1" w:lastRow="0" w:firstColumn="0" w:lastColumn="0" w:oddVBand="0" w:evenVBand="0" w:oddHBand="0" w:evenHBand="0" w:firstRowFirstColumn="0" w:firstRowLastColumn="0" w:lastRowFirstColumn="0" w:lastRowLastColumn="0"/>
            </w:pPr>
            <w:r>
              <w:t>Event Details</w:t>
            </w:r>
          </w:p>
        </w:tc>
        <w:tc>
          <w:tcPr>
            <w:tcW w:w="1080" w:type="dxa"/>
            <w:vAlign w:val="bottom"/>
          </w:tcPr>
          <w:p w14:paraId="6651511B" w14:textId="77777777" w:rsidR="00DC1C73" w:rsidRDefault="00DC1C73" w:rsidP="009F6273">
            <w:pPr>
              <w:jc w:val="center"/>
              <w:cnfStyle w:val="100000000000" w:firstRow="1" w:lastRow="0" w:firstColumn="0" w:lastColumn="0" w:oddVBand="0" w:evenVBand="0" w:oddHBand="0" w:evenHBand="0" w:firstRowFirstColumn="0" w:firstRowLastColumn="0" w:lastRowFirstColumn="0" w:lastRowLastColumn="0"/>
            </w:pPr>
            <w:r>
              <w:t>Approx. Difficulty (1-10)</w:t>
            </w:r>
          </w:p>
        </w:tc>
        <w:tc>
          <w:tcPr>
            <w:tcW w:w="990" w:type="dxa"/>
            <w:vAlign w:val="bottom"/>
          </w:tcPr>
          <w:p w14:paraId="58A175B6" w14:textId="77777777" w:rsidR="00DC1C73" w:rsidRDefault="00DC1C73" w:rsidP="009F6273">
            <w:pPr>
              <w:jc w:val="center"/>
              <w:cnfStyle w:val="100000000000" w:firstRow="1" w:lastRow="0" w:firstColumn="0" w:lastColumn="0" w:oddVBand="0" w:evenVBand="0" w:oddHBand="0" w:evenHBand="0" w:firstRowFirstColumn="0" w:firstRowLastColumn="0" w:lastRowFirstColumn="0" w:lastRowLastColumn="0"/>
            </w:pPr>
            <w:r>
              <w:t>Approx. Time</w:t>
            </w:r>
          </w:p>
        </w:tc>
        <w:tc>
          <w:tcPr>
            <w:tcW w:w="900" w:type="dxa"/>
            <w:vAlign w:val="bottom"/>
          </w:tcPr>
          <w:p w14:paraId="452DBF74" w14:textId="77777777" w:rsidR="00DC1C73" w:rsidRDefault="00DC1C73" w:rsidP="009F6273">
            <w:pPr>
              <w:jc w:val="center"/>
              <w:cnfStyle w:val="100000000000" w:firstRow="1" w:lastRow="0" w:firstColumn="0" w:lastColumn="0" w:oddVBand="0" w:evenVBand="0" w:oddHBand="0" w:evenHBand="0" w:firstRowFirstColumn="0" w:firstRowLastColumn="0" w:lastRowFirstColumn="0" w:lastRowLastColumn="0"/>
            </w:pPr>
            <w:r>
              <w:t>Wow?</w:t>
            </w:r>
          </w:p>
        </w:tc>
      </w:tr>
      <w:tr w:rsidR="00DC1C73" w14:paraId="4B6A0E39" w14:textId="77777777" w:rsidTr="009F6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083A27BE" w14:textId="5548C76D" w:rsidR="00DC1C73" w:rsidRDefault="00AD2793" w:rsidP="009F6273">
            <w:pPr>
              <w:jc w:val="center"/>
            </w:pPr>
            <w:r>
              <w:t>26</w:t>
            </w:r>
          </w:p>
        </w:tc>
        <w:tc>
          <w:tcPr>
            <w:tcW w:w="2966" w:type="dxa"/>
          </w:tcPr>
          <w:p w14:paraId="3A134AE9" w14:textId="00771F65" w:rsidR="00DC1C73" w:rsidRDefault="00AD2793" w:rsidP="009F6273">
            <w:pPr>
              <w:cnfStyle w:val="000000100000" w:firstRow="0" w:lastRow="0" w:firstColumn="0" w:lastColumn="0" w:oddVBand="0" w:evenVBand="0" w:oddHBand="1" w:evenHBand="0" w:firstRowFirstColumn="0" w:firstRowLastColumn="0" w:lastRowFirstColumn="0" w:lastRowLastColumn="0"/>
            </w:pPr>
            <w:r>
              <w:t>Support the citizen</w:t>
            </w:r>
          </w:p>
        </w:tc>
        <w:tc>
          <w:tcPr>
            <w:tcW w:w="4183" w:type="dxa"/>
          </w:tcPr>
          <w:p w14:paraId="112DB0E7" w14:textId="1603A80C" w:rsidR="00DC1C73" w:rsidRDefault="00A65E62" w:rsidP="009F6273">
            <w:pPr>
              <w:cnfStyle w:val="000000100000" w:firstRow="0" w:lastRow="0" w:firstColumn="0" w:lastColumn="0" w:oddVBand="0" w:evenVBand="0" w:oddHBand="1" w:evenHBand="0" w:firstRowFirstColumn="0" w:firstRowLastColumn="0" w:lastRowFirstColumn="0" w:lastRowLastColumn="0"/>
            </w:pPr>
            <w:r>
              <w:t>The player kills all the three combine soldiers using emplacement gun from their backs and use the emplacement gun to destroy the APC outside</w:t>
            </w:r>
          </w:p>
        </w:tc>
        <w:tc>
          <w:tcPr>
            <w:tcW w:w="1080" w:type="dxa"/>
            <w:vAlign w:val="center"/>
          </w:tcPr>
          <w:p w14:paraId="20E842BF" w14:textId="08F29589" w:rsidR="00DC1C73" w:rsidRDefault="00AE7436" w:rsidP="009F6273">
            <w:pPr>
              <w:jc w:val="center"/>
              <w:cnfStyle w:val="000000100000" w:firstRow="0" w:lastRow="0" w:firstColumn="0" w:lastColumn="0" w:oddVBand="0" w:evenVBand="0" w:oddHBand="1" w:evenHBand="0" w:firstRowFirstColumn="0" w:firstRowLastColumn="0" w:lastRowFirstColumn="0" w:lastRowLastColumn="0"/>
            </w:pPr>
            <w:r>
              <w:t>5</w:t>
            </w:r>
          </w:p>
        </w:tc>
        <w:tc>
          <w:tcPr>
            <w:tcW w:w="990" w:type="dxa"/>
            <w:vAlign w:val="center"/>
          </w:tcPr>
          <w:p w14:paraId="09554F0A" w14:textId="574C6471" w:rsidR="00DC1C73" w:rsidRDefault="00AE7436" w:rsidP="009F6273">
            <w:pPr>
              <w:jc w:val="center"/>
              <w:cnfStyle w:val="000000100000" w:firstRow="0" w:lastRow="0" w:firstColumn="0" w:lastColumn="0" w:oddVBand="0" w:evenVBand="0" w:oddHBand="1" w:evenHBand="0" w:firstRowFirstColumn="0" w:firstRowLastColumn="0" w:lastRowFirstColumn="0" w:lastRowLastColumn="0"/>
            </w:pPr>
            <w:r>
              <w:t>9:45</w:t>
            </w:r>
          </w:p>
        </w:tc>
        <w:tc>
          <w:tcPr>
            <w:tcW w:w="900" w:type="dxa"/>
            <w:vAlign w:val="center"/>
          </w:tcPr>
          <w:p w14:paraId="28C5E835" w14:textId="77777777" w:rsidR="00DC1C73" w:rsidRDefault="00DC1C73" w:rsidP="009F6273">
            <w:pPr>
              <w:jc w:val="center"/>
              <w:cnfStyle w:val="000000100000" w:firstRow="0" w:lastRow="0" w:firstColumn="0" w:lastColumn="0" w:oddVBand="0" w:evenVBand="0" w:oddHBand="1" w:evenHBand="0" w:firstRowFirstColumn="0" w:firstRowLastColumn="0" w:lastRowFirstColumn="0" w:lastRowLastColumn="0"/>
            </w:pPr>
          </w:p>
        </w:tc>
      </w:tr>
      <w:tr w:rsidR="00DC1C73" w14:paraId="1A8D3E60" w14:textId="77777777" w:rsidTr="009F6273">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3EB079CC" w14:textId="7048086D" w:rsidR="00DC1C73" w:rsidRDefault="00AE7436" w:rsidP="009F6273">
            <w:pPr>
              <w:jc w:val="center"/>
            </w:pPr>
            <w:r>
              <w:t>27</w:t>
            </w:r>
          </w:p>
        </w:tc>
        <w:tc>
          <w:tcPr>
            <w:tcW w:w="2966" w:type="dxa"/>
          </w:tcPr>
          <w:p w14:paraId="133D5FD4" w14:textId="174E96F2" w:rsidR="00DC1C73" w:rsidRDefault="00AE7436" w:rsidP="009F6273">
            <w:pPr>
              <w:cnfStyle w:val="000000000000" w:firstRow="0" w:lastRow="0" w:firstColumn="0" w:lastColumn="0" w:oddVBand="0" w:evenVBand="0" w:oddHBand="0" w:evenHBand="0" w:firstRowFirstColumn="0" w:firstRowLastColumn="0" w:lastRowFirstColumn="0" w:lastRowLastColumn="0"/>
            </w:pPr>
            <w:r>
              <w:t>End the game</w:t>
            </w:r>
          </w:p>
        </w:tc>
        <w:tc>
          <w:tcPr>
            <w:tcW w:w="4183" w:type="dxa"/>
          </w:tcPr>
          <w:p w14:paraId="3491FDE4" w14:textId="12C6EFA8" w:rsidR="00DC1C73" w:rsidRDefault="00AE7436" w:rsidP="009F6273">
            <w:pPr>
              <w:cnfStyle w:val="000000000000" w:firstRow="0" w:lastRow="0" w:firstColumn="0" w:lastColumn="0" w:oddVBand="0" w:evenVBand="0" w:oddHBand="0" w:evenHBand="0" w:firstRowFirstColumn="0" w:firstRowLastColumn="0" w:lastRowFirstColumn="0" w:lastRowLastColumn="0"/>
            </w:pPr>
            <w:r>
              <w:t xml:space="preserve">The player leaves the </w:t>
            </w:r>
            <w:r w:rsidR="002E7B23">
              <w:t>factory and the game ends with fade out</w:t>
            </w:r>
          </w:p>
        </w:tc>
        <w:tc>
          <w:tcPr>
            <w:tcW w:w="1080" w:type="dxa"/>
            <w:vAlign w:val="center"/>
          </w:tcPr>
          <w:p w14:paraId="5FC5DE4E" w14:textId="10D1177C" w:rsidR="00DC1C73" w:rsidRDefault="007D1FBF" w:rsidP="009F6273">
            <w:pPr>
              <w:jc w:val="center"/>
              <w:cnfStyle w:val="000000000000" w:firstRow="0" w:lastRow="0" w:firstColumn="0" w:lastColumn="0" w:oddVBand="0" w:evenVBand="0" w:oddHBand="0" w:evenHBand="0" w:firstRowFirstColumn="0" w:firstRowLastColumn="0" w:lastRowFirstColumn="0" w:lastRowLastColumn="0"/>
            </w:pPr>
            <w:r>
              <w:t>1</w:t>
            </w:r>
          </w:p>
        </w:tc>
        <w:tc>
          <w:tcPr>
            <w:tcW w:w="990" w:type="dxa"/>
            <w:vAlign w:val="center"/>
          </w:tcPr>
          <w:p w14:paraId="44EE454E" w14:textId="641CD713" w:rsidR="00DC1C73" w:rsidRDefault="007D1FBF" w:rsidP="009F6273">
            <w:pPr>
              <w:jc w:val="center"/>
              <w:cnfStyle w:val="000000000000" w:firstRow="0" w:lastRow="0" w:firstColumn="0" w:lastColumn="0" w:oddVBand="0" w:evenVBand="0" w:oddHBand="0" w:evenHBand="0" w:firstRowFirstColumn="0" w:firstRowLastColumn="0" w:lastRowFirstColumn="0" w:lastRowLastColumn="0"/>
            </w:pPr>
            <w:r>
              <w:t>9:55</w:t>
            </w:r>
          </w:p>
        </w:tc>
        <w:tc>
          <w:tcPr>
            <w:tcW w:w="900" w:type="dxa"/>
            <w:vAlign w:val="center"/>
          </w:tcPr>
          <w:p w14:paraId="03E59B8E" w14:textId="77777777" w:rsidR="00DC1C73" w:rsidRDefault="00DC1C73" w:rsidP="009F6273">
            <w:pPr>
              <w:jc w:val="center"/>
              <w:cnfStyle w:val="000000000000" w:firstRow="0" w:lastRow="0" w:firstColumn="0" w:lastColumn="0" w:oddVBand="0" w:evenVBand="0" w:oddHBand="0" w:evenHBand="0" w:firstRowFirstColumn="0" w:firstRowLastColumn="0" w:lastRowFirstColumn="0" w:lastRowLastColumn="0"/>
            </w:pPr>
          </w:p>
        </w:tc>
      </w:tr>
    </w:tbl>
    <w:p w14:paraId="728A1582" w14:textId="3D397E34" w:rsidR="009043FE" w:rsidRDefault="009043FE">
      <w:pPr>
        <w:rPr>
          <w:rFonts w:asciiTheme="majorHAnsi" w:eastAsiaTheme="majorEastAsia" w:hAnsiTheme="majorHAnsi" w:cstheme="majorBidi"/>
          <w:b/>
          <w:bCs/>
          <w:color w:val="4F81BD" w:themeColor="accent1"/>
          <w:sz w:val="26"/>
          <w:szCs w:val="26"/>
        </w:rPr>
      </w:pPr>
    </w:p>
    <w:p w14:paraId="3668061A" w14:textId="7A077CE1" w:rsidR="001F13AF" w:rsidRDefault="001F13AF" w:rsidP="007A4FC6">
      <w:pPr>
        <w:pStyle w:val="Heading2"/>
      </w:pPr>
      <w:bookmarkStart w:id="27" w:name="_Toc118073883"/>
      <w:r>
        <w:t>Skill Progression Chart</w:t>
      </w:r>
      <w:bookmarkEnd w:id="27"/>
    </w:p>
    <w:p w14:paraId="0CF74045" w14:textId="77777777" w:rsidR="003259C8" w:rsidRDefault="003259C8" w:rsidP="003259C8">
      <w:pPr>
        <w:keepNext/>
      </w:pPr>
      <w:r>
        <w:rPr>
          <w:noProof/>
        </w:rPr>
        <w:drawing>
          <wp:inline distT="0" distB="0" distL="0" distR="0" wp14:anchorId="7E1A36D4" wp14:editId="07FF3BD0">
            <wp:extent cx="5946140" cy="2212804"/>
            <wp:effectExtent l="0" t="0" r="0" b="0"/>
            <wp:docPr id="713" name="Skill Progression Chart"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 name="Skill Progression Chart" descr="Calendar&#10;&#10;Description automatically generated"/>
                    <pic:cNvPicPr>
                      <a:picLocks noChangeAspect="1"/>
                    </pic:cNvPicPr>
                  </pic:nvPicPr>
                  <pic:blipFill>
                    <a:blip r:embed="rId176" cstate="print">
                      <a:extLst>
                        <a:ext uri="{28A0092B-C50C-407E-A947-70E740481C1C}">
                          <a14:useLocalDpi xmlns:a14="http://schemas.microsoft.com/office/drawing/2010/main" val="0"/>
                        </a:ext>
                      </a:extLst>
                    </a:blip>
                    <a:srcRect/>
                    <a:stretch/>
                  </pic:blipFill>
                  <pic:spPr>
                    <a:xfrm>
                      <a:off x="0" y="0"/>
                      <a:ext cx="5946140" cy="2212804"/>
                    </a:xfrm>
                    <a:prstGeom prst="rect">
                      <a:avLst/>
                    </a:prstGeom>
                  </pic:spPr>
                </pic:pic>
              </a:graphicData>
            </a:graphic>
          </wp:inline>
        </w:drawing>
      </w:r>
    </w:p>
    <w:p w14:paraId="4FBEE03F" w14:textId="32F5B32D" w:rsidR="004034C5" w:rsidRDefault="003259C8" w:rsidP="003259C8">
      <w:pPr>
        <w:pStyle w:val="Caption"/>
        <w:jc w:val="center"/>
      </w:pPr>
      <w:bookmarkStart w:id="28" w:name="_Toc118073865"/>
      <w:r>
        <w:t xml:space="preserve">Figure </w:t>
      </w:r>
      <w:fldSimple w:instr=" SEQ Figure \* ARABIC ">
        <w:r w:rsidR="00CB4875">
          <w:rPr>
            <w:noProof/>
          </w:rPr>
          <w:t>11</w:t>
        </w:r>
      </w:fldSimple>
      <w:r>
        <w:t xml:space="preserve"> Skill Progression Chart [3,4]</w:t>
      </w:r>
      <w:bookmarkEnd w:id="28"/>
    </w:p>
    <w:p w14:paraId="6A86C736" w14:textId="1E85A2E6" w:rsidR="00197511" w:rsidRDefault="007A572C" w:rsidP="002107D3">
      <w:pPr>
        <w:pStyle w:val="Heading3"/>
      </w:pPr>
      <w:bookmarkStart w:id="29" w:name="_Toc118073884"/>
      <w:r w:rsidRPr="00D43C2F">
        <w:lastRenderedPageBreak/>
        <w:t xml:space="preserve">New </w:t>
      </w:r>
      <w:r w:rsidR="00D43C2F">
        <w:t>Skills/</w:t>
      </w:r>
      <w:r w:rsidRPr="00D43C2F">
        <w:t>Gameplay Mechanics</w:t>
      </w:r>
      <w:bookmarkEnd w:id="29"/>
    </w:p>
    <w:p w14:paraId="2433404E" w14:textId="6FBA66AA" w:rsidR="002107D3" w:rsidRDefault="002107D3" w:rsidP="00760243">
      <w:pPr>
        <w:pStyle w:val="ListParagraph"/>
        <w:numPr>
          <w:ilvl w:val="0"/>
          <w:numId w:val="32"/>
        </w:numPr>
      </w:pPr>
      <w:r>
        <w:t xml:space="preserve">Penetrate </w:t>
      </w:r>
      <w:r w:rsidR="00042CA2">
        <w:t>Wall by pun</w:t>
      </w:r>
      <w:r w:rsidR="00EA5314">
        <w:t>ching thematical sawblade</w:t>
      </w:r>
      <w:r w:rsidR="00176D80">
        <w:t xml:space="preserve">: It is a new mechanics that is </w:t>
      </w:r>
      <w:r w:rsidR="004C4B1C">
        <w:t xml:space="preserve">intuitive while </w:t>
      </w:r>
      <w:r w:rsidR="00176D80">
        <w:t>the player has never experienced in the Half-Left 2 episodes</w:t>
      </w:r>
      <w:r w:rsidR="004C4B1C">
        <w:t xml:space="preserve">. </w:t>
      </w:r>
      <w:r w:rsidR="001859D2">
        <w:t xml:space="preserve">The </w:t>
      </w:r>
      <w:r w:rsidR="00760243">
        <w:t>interesting interactions that are chained to this skill are that:</w:t>
      </w:r>
    </w:p>
    <w:p w14:paraId="1F2B75B8" w14:textId="4938C82D" w:rsidR="00760243" w:rsidRDefault="00FF0FD0" w:rsidP="00760243">
      <w:pPr>
        <w:pStyle w:val="ListParagraph"/>
        <w:numPr>
          <w:ilvl w:val="1"/>
          <w:numId w:val="32"/>
        </w:numPr>
      </w:pPr>
      <w:r>
        <w:t>How the thematical sawblade is heated: a thematical sawblade can be retrieved by</w:t>
      </w:r>
      <w:r w:rsidR="009D0541">
        <w:t xml:space="preserve"> putting a sawblade </w:t>
      </w:r>
      <w:r w:rsidR="000D14C1">
        <w:t>on fire for a while</w:t>
      </w:r>
    </w:p>
    <w:p w14:paraId="0531EBFA" w14:textId="77777777" w:rsidR="003E3388" w:rsidRDefault="000D14C1" w:rsidP="00760243">
      <w:pPr>
        <w:pStyle w:val="ListParagraph"/>
        <w:numPr>
          <w:ilvl w:val="1"/>
          <w:numId w:val="32"/>
        </w:numPr>
      </w:pPr>
      <w:r>
        <w:t xml:space="preserve">When the thematical sawblade is cool down: The gravity gun is </w:t>
      </w:r>
      <w:r w:rsidR="002522BD">
        <w:t xml:space="preserve">the only way </w:t>
      </w:r>
      <w:r w:rsidR="00BF69F6">
        <w:t>by which</w:t>
      </w:r>
      <w:r w:rsidR="002522BD">
        <w:t xml:space="preserve"> the player can interact with the </w:t>
      </w:r>
      <w:r w:rsidR="00BF69F6">
        <w:t xml:space="preserve">thematical </w:t>
      </w:r>
      <w:r w:rsidR="00165A02">
        <w:t>sawblade, and it acts as a warmer that keep a sawblade be thematical.</w:t>
      </w:r>
    </w:p>
    <w:p w14:paraId="3B00E1E7" w14:textId="540ECB4F" w:rsidR="003E3388" w:rsidRDefault="00165A02" w:rsidP="003E3388">
      <w:pPr>
        <w:pStyle w:val="ListParagraph"/>
        <w:numPr>
          <w:ilvl w:val="2"/>
          <w:numId w:val="32"/>
        </w:numPr>
      </w:pPr>
      <w:r>
        <w:t xml:space="preserve"> As soon as the player drop</w:t>
      </w:r>
      <w:r w:rsidR="00AF739B">
        <w:t>s</w:t>
      </w:r>
      <w:r>
        <w:t xml:space="preserve"> dow</w:t>
      </w:r>
      <w:r w:rsidR="00AF739B">
        <w:t xml:space="preserve">n the thematical sawblade, it will cool down </w:t>
      </w:r>
      <w:r w:rsidR="00DF2BEE">
        <w:t>and become</w:t>
      </w:r>
      <w:r w:rsidR="00294C36">
        <w:t xml:space="preserve"> a normal </w:t>
      </w:r>
      <w:r w:rsidR="00033C8D">
        <w:t>sawblade</w:t>
      </w:r>
      <w:r w:rsidR="003E3388">
        <w:t xml:space="preserve">. </w:t>
      </w:r>
    </w:p>
    <w:p w14:paraId="7C1336B1" w14:textId="1A545EC2" w:rsidR="000D14C1" w:rsidRDefault="003E3388" w:rsidP="003E3388">
      <w:pPr>
        <w:pStyle w:val="ListParagraph"/>
        <w:numPr>
          <w:ilvl w:val="2"/>
          <w:numId w:val="32"/>
        </w:numPr>
      </w:pPr>
      <w:r>
        <w:t xml:space="preserve">If the player punches the thematical sawblade, it will </w:t>
      </w:r>
      <w:r w:rsidR="00DF2BEE">
        <w:t xml:space="preserve">cooldown and become a normal sawblade </w:t>
      </w:r>
      <w:r w:rsidR="006C23BF">
        <w:t>as soon as it hit something</w:t>
      </w:r>
    </w:p>
    <w:p w14:paraId="6FFB8563" w14:textId="5F005FC5" w:rsidR="00B73517" w:rsidRDefault="002C739B" w:rsidP="003E3388">
      <w:pPr>
        <w:pStyle w:val="ListParagraph"/>
        <w:numPr>
          <w:ilvl w:val="2"/>
          <w:numId w:val="32"/>
        </w:numPr>
      </w:pPr>
      <w:r>
        <w:t>If the thematical sawblade is conducted by electricity</w:t>
      </w:r>
      <w:r w:rsidR="000F124D">
        <w:t>, it will not cool down</w:t>
      </w:r>
    </w:p>
    <w:p w14:paraId="2C18936D" w14:textId="2160FAC6" w:rsidR="00791DAD" w:rsidRDefault="00791DAD" w:rsidP="003E3388">
      <w:pPr>
        <w:pStyle w:val="ListParagraph"/>
        <w:numPr>
          <w:ilvl w:val="2"/>
          <w:numId w:val="32"/>
        </w:numPr>
      </w:pPr>
      <w:r>
        <w:t>When the player bring it out from a room, it will cool down</w:t>
      </w:r>
    </w:p>
    <w:p w14:paraId="3EB0D1FC" w14:textId="0FBF482F" w:rsidR="00185270" w:rsidRDefault="00185270" w:rsidP="00760243">
      <w:pPr>
        <w:pStyle w:val="ListParagraph"/>
        <w:numPr>
          <w:ilvl w:val="1"/>
          <w:numId w:val="32"/>
        </w:numPr>
      </w:pPr>
      <w:r>
        <w:t xml:space="preserve">Damage: there is no damage if the player </w:t>
      </w:r>
      <w:r w:rsidR="00DC5EF3">
        <w:t xml:space="preserve">steps on a thematical sawblade. Yet, if the player grasps </w:t>
      </w:r>
      <w:r w:rsidR="00376605">
        <w:t>it without using the thematical gun, it will d</w:t>
      </w:r>
      <w:r w:rsidR="002F4770">
        <w:t xml:space="preserve">ue </w:t>
      </w:r>
      <w:r w:rsidR="008A4F7B">
        <w:t xml:space="preserve">small </w:t>
      </w:r>
      <w:r w:rsidR="002F4770">
        <w:t>damage to the player in duration</w:t>
      </w:r>
    </w:p>
    <w:p w14:paraId="154358AD" w14:textId="77777777" w:rsidR="00317C6C" w:rsidRDefault="0038118F" w:rsidP="00760243">
      <w:pPr>
        <w:pStyle w:val="ListParagraph"/>
        <w:numPr>
          <w:ilvl w:val="1"/>
          <w:numId w:val="32"/>
        </w:numPr>
      </w:pPr>
      <w:r>
        <w:t>On hit</w:t>
      </w:r>
      <w:r w:rsidR="00317C6C">
        <w:t>ting entities</w:t>
      </w:r>
      <w:r>
        <w:t xml:space="preserve">: </w:t>
      </w:r>
    </w:p>
    <w:p w14:paraId="15FF5563" w14:textId="177DF153" w:rsidR="00261F43" w:rsidRDefault="0038118F" w:rsidP="00317C6C">
      <w:pPr>
        <w:pStyle w:val="ListParagraph"/>
        <w:numPr>
          <w:ilvl w:val="2"/>
          <w:numId w:val="32"/>
        </w:numPr>
      </w:pPr>
      <w:r>
        <w:t xml:space="preserve">When the thematical </w:t>
      </w:r>
      <w:r w:rsidR="000D4213">
        <w:t xml:space="preserve">sawblade </w:t>
      </w:r>
      <w:r>
        <w:t xml:space="preserve">hit an </w:t>
      </w:r>
      <w:r w:rsidR="00317C6C">
        <w:t>enemy</w:t>
      </w:r>
      <w:r>
        <w:t xml:space="preserve">, it will </w:t>
      </w:r>
      <w:r w:rsidR="00317C6C">
        <w:t>ignite the enemies it hit</w:t>
      </w:r>
      <w:r w:rsidR="00E47E75">
        <w:t>, it will cool down after a while</w:t>
      </w:r>
    </w:p>
    <w:p w14:paraId="66DFDE95" w14:textId="0FE01BE5" w:rsidR="00317C6C" w:rsidRDefault="00317C6C" w:rsidP="00317C6C">
      <w:pPr>
        <w:pStyle w:val="ListParagraph"/>
        <w:numPr>
          <w:ilvl w:val="2"/>
          <w:numId w:val="32"/>
        </w:numPr>
      </w:pPr>
      <w:r>
        <w:t xml:space="preserve">When </w:t>
      </w:r>
      <w:r w:rsidR="000D4213">
        <w:t xml:space="preserve">the thematical sawblade hit wooden </w:t>
      </w:r>
      <w:r w:rsidR="00466B50">
        <w:t xml:space="preserve">props, </w:t>
      </w:r>
      <w:r w:rsidR="00647FA7">
        <w:t>the prop</w:t>
      </w:r>
      <w:r w:rsidR="00466B50">
        <w:t xml:space="preserve"> will </w:t>
      </w:r>
      <w:r w:rsidR="00647FA7">
        <w:t xml:space="preserve">be </w:t>
      </w:r>
      <w:r w:rsidR="006C2174">
        <w:t>ignited,</w:t>
      </w:r>
      <w:r w:rsidR="00647FA7">
        <w:t xml:space="preserve"> and a fire will remain at the place wh</w:t>
      </w:r>
      <w:r w:rsidR="0092140E">
        <w:t>ere it is hit</w:t>
      </w:r>
      <w:r w:rsidR="006C2174">
        <w:t>. For a single wooden prop, it can be ignited for merely one time</w:t>
      </w:r>
    </w:p>
    <w:p w14:paraId="023C23FC" w14:textId="06C5CCD3" w:rsidR="00455D9D" w:rsidRDefault="00455D9D" w:rsidP="00317C6C">
      <w:pPr>
        <w:pStyle w:val="ListParagraph"/>
        <w:numPr>
          <w:ilvl w:val="2"/>
          <w:numId w:val="32"/>
        </w:numPr>
      </w:pPr>
      <w:r>
        <w:t xml:space="preserve">When the thematical sawblade </w:t>
      </w:r>
      <w:r w:rsidR="00975051">
        <w:t>hits a metal bracket, it will cut it into two pieces</w:t>
      </w:r>
    </w:p>
    <w:p w14:paraId="6A39562C" w14:textId="237910B3" w:rsidR="004410DD" w:rsidRDefault="00A93E81" w:rsidP="00C74E98">
      <w:pPr>
        <w:pStyle w:val="ListParagraph"/>
        <w:numPr>
          <w:ilvl w:val="0"/>
          <w:numId w:val="32"/>
        </w:numPr>
      </w:pPr>
      <w:r>
        <w:t xml:space="preserve">Electricity </w:t>
      </w:r>
      <w:r w:rsidR="00C74E98">
        <w:t>Logic Gat</w:t>
      </w:r>
      <w:r>
        <w:t>e Doors Controller</w:t>
      </w:r>
    </w:p>
    <w:p w14:paraId="1CB5622C" w14:textId="7B1F060D" w:rsidR="00A93E81" w:rsidRDefault="00A93E81" w:rsidP="00A93E81">
      <w:pPr>
        <w:pStyle w:val="ListParagraph"/>
        <w:numPr>
          <w:ilvl w:val="1"/>
          <w:numId w:val="32"/>
        </w:numPr>
      </w:pPr>
      <w:r>
        <w:t xml:space="preserve">The door controller will be </w:t>
      </w:r>
      <w:r w:rsidR="008C48E9">
        <w:t xml:space="preserve">locked by up to 3 </w:t>
      </w:r>
      <w:r w:rsidR="00620FF8">
        <w:t>electric circuit panels</w:t>
      </w:r>
      <w:r w:rsidR="003B4642">
        <w:t xml:space="preserve"> that form a logical gat</w:t>
      </w:r>
      <w:r w:rsidR="001A6F21">
        <w:t xml:space="preserve">e </w:t>
      </w:r>
    </w:p>
    <w:p w14:paraId="730802F5" w14:textId="7603A21B" w:rsidR="003B4642" w:rsidRDefault="009C39E6" w:rsidP="00A93E81">
      <w:pPr>
        <w:pStyle w:val="ListParagraph"/>
        <w:numPr>
          <w:ilvl w:val="1"/>
          <w:numId w:val="32"/>
        </w:numPr>
      </w:pPr>
      <w:r>
        <w:t xml:space="preserve">They player </w:t>
      </w:r>
      <w:r w:rsidR="005A3E8A">
        <w:t xml:space="preserve">punches the thematical sawblade on the </w:t>
      </w:r>
      <w:r w:rsidR="00620FF8">
        <w:t>panel</w:t>
      </w:r>
      <w:r w:rsidR="005A3E8A">
        <w:t xml:space="preserve"> to </w:t>
      </w:r>
      <w:r w:rsidR="00620FF8">
        <w:t>switch</w:t>
      </w:r>
      <w:r w:rsidR="002242AA">
        <w:t xml:space="preserve"> its input</w:t>
      </w:r>
    </w:p>
    <w:p w14:paraId="684EFF8B" w14:textId="0AB8BC57" w:rsidR="005814D5" w:rsidRDefault="005814D5" w:rsidP="005814D5">
      <w:pPr>
        <w:pStyle w:val="ListParagraph"/>
        <w:numPr>
          <w:ilvl w:val="1"/>
          <w:numId w:val="32"/>
        </w:numPr>
      </w:pPr>
      <w:r>
        <w:t xml:space="preserve">There are </w:t>
      </w:r>
      <w:r w:rsidR="000C09D7">
        <w:t>red-green signal light on the wall that indicates the current states</w:t>
      </w:r>
      <w:r w:rsidR="00A328B3">
        <w:t xml:space="preserve"> of the </w:t>
      </w:r>
      <w:r w:rsidR="00B15E34">
        <w:t>circuit panel</w:t>
      </w:r>
      <w:r w:rsidR="00374052">
        <w:t>,</w:t>
      </w:r>
      <w:r w:rsidR="00A328B3">
        <w:t xml:space="preserve"> and the player needs to change it </w:t>
      </w:r>
      <w:r w:rsidR="0034359B">
        <w:t>to be the same as the hint</w:t>
      </w:r>
      <w:r w:rsidR="003A4D7F">
        <w:t xml:space="preserve"> props (e.g. props that in </w:t>
      </w:r>
      <w:r w:rsidR="00374052">
        <w:t xml:space="preserve">green and red that </w:t>
      </w:r>
      <w:r w:rsidR="00D90F26">
        <w:t>in the puzzles room</w:t>
      </w:r>
      <w:r w:rsidR="003A4D7F">
        <w:t>)</w:t>
      </w:r>
    </w:p>
    <w:p w14:paraId="047DF00B" w14:textId="77777777" w:rsidR="00760243" w:rsidRPr="002107D3" w:rsidRDefault="00760243" w:rsidP="002107D3"/>
    <w:p w14:paraId="068B40C9" w14:textId="77777777" w:rsidR="0099405F" w:rsidRDefault="0099405F"/>
    <w:p w14:paraId="4F9562BE" w14:textId="77777777" w:rsidR="004034C5" w:rsidRDefault="004034C5"/>
    <w:p w14:paraId="30FA0417" w14:textId="77777777" w:rsidR="00892CE9" w:rsidRDefault="00892CE9">
      <w:pPr>
        <w:rPr>
          <w:rFonts w:asciiTheme="majorHAnsi" w:eastAsiaTheme="majorEastAsia" w:hAnsiTheme="majorHAnsi" w:cstheme="majorBidi"/>
          <w:b/>
          <w:bCs/>
          <w:color w:val="4F81BD" w:themeColor="accent1"/>
          <w:sz w:val="26"/>
          <w:szCs w:val="26"/>
        </w:rPr>
      </w:pPr>
      <w:r>
        <w:br w:type="page"/>
      </w:r>
    </w:p>
    <w:p w14:paraId="027BC3DF" w14:textId="77777777" w:rsidR="00197511" w:rsidRDefault="00197511" w:rsidP="00197511">
      <w:pPr>
        <w:pStyle w:val="Heading2"/>
      </w:pPr>
      <w:bookmarkStart w:id="30" w:name="_Toc118073885"/>
      <w:r>
        <w:lastRenderedPageBreak/>
        <w:t>Hook(s)/Gameplay Highlights</w:t>
      </w:r>
      <w:bookmarkEnd w:id="30"/>
    </w:p>
    <w:p w14:paraId="6115E97F" w14:textId="6C5E33EF" w:rsidR="00197511" w:rsidRDefault="00E7758E" w:rsidP="00197511">
      <w:pPr>
        <w:pStyle w:val="ListParagraph"/>
        <w:numPr>
          <w:ilvl w:val="0"/>
          <w:numId w:val="28"/>
        </w:numPr>
      </w:pPr>
      <w:r>
        <w:t xml:space="preserve">The </w:t>
      </w:r>
      <w:r w:rsidR="006153A5">
        <w:t>super</w:t>
      </w:r>
      <w:r w:rsidR="008E1448">
        <w:t xml:space="preserve"> powerful thematical sawblade that can penetrate covers that the enemies </w:t>
      </w:r>
      <w:r w:rsidR="00DD2FF3">
        <w:t>hide, especially for the case that the enemy is using emplacement gun</w:t>
      </w:r>
    </w:p>
    <w:p w14:paraId="66A3F65C" w14:textId="4E81B58F" w:rsidR="00DD2FF3" w:rsidRDefault="00DD2FF3" w:rsidP="00197511">
      <w:pPr>
        <w:pStyle w:val="ListParagraph"/>
        <w:numPr>
          <w:ilvl w:val="0"/>
          <w:numId w:val="28"/>
        </w:numPr>
      </w:pPr>
      <w:r>
        <w:t xml:space="preserve">Ignite wooden </w:t>
      </w:r>
      <w:r w:rsidR="00232B2D">
        <w:t xml:space="preserve">construction to destroy it with explosion </w:t>
      </w:r>
    </w:p>
    <w:p w14:paraId="00B4C722" w14:textId="6B37623B" w:rsidR="00232B2D" w:rsidRDefault="00232B2D" w:rsidP="00197511">
      <w:pPr>
        <w:pStyle w:val="ListParagraph"/>
        <w:numPr>
          <w:ilvl w:val="0"/>
          <w:numId w:val="28"/>
        </w:numPr>
      </w:pPr>
      <w:r>
        <w:t xml:space="preserve">Emplacement gun </w:t>
      </w:r>
      <w:r w:rsidR="009C0A2A">
        <w:t xml:space="preserve">smashing down enemies from multiple direction </w:t>
      </w:r>
      <w:r w:rsidR="001770A6">
        <w:t>without takin risks</w:t>
      </w:r>
    </w:p>
    <w:p w14:paraId="5C423516" w14:textId="702109F5" w:rsidR="001770A6" w:rsidRPr="00F22306" w:rsidRDefault="001770A6" w:rsidP="00197511">
      <w:pPr>
        <w:pStyle w:val="ListParagraph"/>
        <w:numPr>
          <w:ilvl w:val="0"/>
          <w:numId w:val="28"/>
        </w:numPr>
      </w:pPr>
      <w:r>
        <w:t>Dropping props that smashes down the enemies</w:t>
      </w:r>
    </w:p>
    <w:p w14:paraId="20ABA2C7" w14:textId="77777777" w:rsidR="007A4FC6" w:rsidRDefault="00D43C2F" w:rsidP="007A4FC6">
      <w:pPr>
        <w:pStyle w:val="Heading2"/>
      </w:pPr>
      <w:bookmarkStart w:id="31" w:name="_Toc118073886"/>
      <w:r>
        <w:t>Context</w:t>
      </w:r>
      <w:bookmarkEnd w:id="31"/>
    </w:p>
    <w:p w14:paraId="73907D83" w14:textId="4649F118" w:rsidR="00F22306" w:rsidRPr="00F22306" w:rsidRDefault="007C4444" w:rsidP="00F22306">
      <w:r>
        <w:t xml:space="preserve">One Way Out is a side-story that happened before Gordon Freeman returns to the </w:t>
      </w:r>
      <w:proofErr w:type="gramStart"/>
      <w:r>
        <w:t>City</w:t>
      </w:r>
      <w:proofErr w:type="gramEnd"/>
      <w:r>
        <w:t xml:space="preserve"> 17 in the chapter 10 “Anticitizen One”. Dr. Gordon is going to free the forced labors in the sawblade factory in the forest in order to expand the citizen’s troop. Therefore, Dr. Gordon needs to get access to the central controller observation unit to open the gate of the factory so that the citizen troops can rescue the workers. </w:t>
      </w:r>
      <w:r w:rsidR="00421014">
        <w:t>The</w:t>
      </w:r>
      <w:r w:rsidR="00B075CE">
        <w:t xml:space="preserve"> level features in the atheistic of combating wrecked factory and warehouse as </w:t>
      </w:r>
      <w:r w:rsidR="002B1520">
        <w:t xml:space="preserve">they are used in the Chapter </w:t>
      </w:r>
      <w:proofErr w:type="spellStart"/>
      <w:r w:rsidR="002B1520">
        <w:t>Kannel</w:t>
      </w:r>
      <w:proofErr w:type="spellEnd"/>
      <w:r w:rsidR="002B1520">
        <w:t xml:space="preserve">. </w:t>
      </w:r>
    </w:p>
    <w:p w14:paraId="092C06E6" w14:textId="77777777" w:rsidR="007A4FC6" w:rsidRDefault="007A4FC6" w:rsidP="006F51AC">
      <w:pPr>
        <w:pStyle w:val="Heading3"/>
      </w:pPr>
      <w:bookmarkStart w:id="32" w:name="_Toc118073887"/>
      <w:r>
        <w:t>Backstory</w:t>
      </w:r>
      <w:bookmarkEnd w:id="32"/>
    </w:p>
    <w:p w14:paraId="79116637" w14:textId="67DCC17F" w:rsidR="00F22306" w:rsidRPr="00F22306" w:rsidRDefault="00CE580D" w:rsidP="00F22306">
      <w:r>
        <w:t xml:space="preserve">Although the citizen troops are ready to </w:t>
      </w:r>
      <w:r w:rsidR="00DB4026">
        <w:t xml:space="preserve">start a revolution in City </w:t>
      </w:r>
      <w:r w:rsidR="00012879">
        <w:t>17,</w:t>
      </w:r>
      <w:r w:rsidR="00DB4026">
        <w:t xml:space="preserve"> but it is always better to have more of the </w:t>
      </w:r>
      <w:r w:rsidR="00755FE3">
        <w:t xml:space="preserve">alliances to join the action. Hearing </w:t>
      </w:r>
      <w:r w:rsidR="00012879">
        <w:t>that hundreds</w:t>
      </w:r>
      <w:r w:rsidR="00755FE3">
        <w:t xml:space="preserve"> of forced labor</w:t>
      </w:r>
      <w:r w:rsidR="00012879">
        <w:t>s</w:t>
      </w:r>
      <w:r w:rsidR="00755FE3">
        <w:t xml:space="preserve"> </w:t>
      </w:r>
      <w:r w:rsidR="00012879">
        <w:t>are</w:t>
      </w:r>
      <w:r w:rsidR="00755FE3">
        <w:t xml:space="preserve"> </w:t>
      </w:r>
      <w:r w:rsidR="00012879">
        <w:t>locked in a sawblade production factory in the forest, Dr. Gordon decide</w:t>
      </w:r>
      <w:r w:rsidR="00293495">
        <w:t>d</w:t>
      </w:r>
      <w:r w:rsidR="00012879">
        <w:t xml:space="preserve"> to </w:t>
      </w:r>
      <w:r w:rsidR="00541402">
        <w:t xml:space="preserve">rescue these people </w:t>
      </w:r>
      <w:r w:rsidR="00EE6DC3">
        <w:t xml:space="preserve">from the </w:t>
      </w:r>
      <w:r w:rsidR="00EB4EFD">
        <w:t>control</w:t>
      </w:r>
      <w:r w:rsidR="00EE6DC3">
        <w:t xml:space="preserve"> of the </w:t>
      </w:r>
      <w:r w:rsidR="00EB4EFD">
        <w:t xml:space="preserve">combine army. </w:t>
      </w:r>
      <w:r w:rsidR="006E7122">
        <w:t xml:space="preserve">When Gordon reaches the </w:t>
      </w:r>
      <w:r w:rsidR="00BB03F1">
        <w:t xml:space="preserve">forest where the factor is, he and his citizen troops </w:t>
      </w:r>
      <w:r w:rsidR="00293495">
        <w:t>was attacked by the zombie herb</w:t>
      </w:r>
      <w:r w:rsidR="00101D3F">
        <w:t xml:space="preserve">s and lose contact with each other. Gordon also lost some of his favor weapons </w:t>
      </w:r>
      <w:r w:rsidR="00903A12">
        <w:t xml:space="preserve">except the gravity gun and shotgun. Gordon initially decided to seek for his lost troops </w:t>
      </w:r>
      <w:r w:rsidR="00183EBE">
        <w:t xml:space="preserve">first. Yet, he happened to reach the place where the factory is. Knowing that the factory is </w:t>
      </w:r>
      <w:r w:rsidR="00CE1D94">
        <w:t xml:space="preserve">sieged by the zombie, Gordon thought that it is the best chance to </w:t>
      </w:r>
      <w:r w:rsidR="00CB2AE3">
        <w:t xml:space="preserve">break in and perform a rescue to the captive </w:t>
      </w:r>
      <w:r w:rsidR="00C15AC7">
        <w:t>citizen. He decided to conqu</w:t>
      </w:r>
      <w:r w:rsidR="00953C0C">
        <w:t xml:space="preserve">er the factory </w:t>
      </w:r>
      <w:r w:rsidR="00C233EB">
        <w:t>solely</w:t>
      </w:r>
      <w:r w:rsidR="00953C0C">
        <w:t>.</w:t>
      </w:r>
      <w:r w:rsidR="00CB2AE3">
        <w:t xml:space="preserve"> </w:t>
      </w:r>
    </w:p>
    <w:p w14:paraId="2B8B42D1" w14:textId="77777777" w:rsidR="007A4FC6" w:rsidRPr="006F51AC" w:rsidRDefault="007A4FC6" w:rsidP="006F51AC">
      <w:pPr>
        <w:pStyle w:val="Heading3"/>
        <w:rPr>
          <w:rStyle w:val="Emphasis"/>
          <w:i w:val="0"/>
          <w:iCs w:val="0"/>
        </w:rPr>
      </w:pPr>
      <w:bookmarkStart w:id="33" w:name="_Toc118073888"/>
      <w:r w:rsidRPr="006F51AC">
        <w:rPr>
          <w:rStyle w:val="Emphasis"/>
          <w:i w:val="0"/>
        </w:rPr>
        <w:t>Aftermath</w:t>
      </w:r>
      <w:bookmarkEnd w:id="33"/>
    </w:p>
    <w:p w14:paraId="188F2910" w14:textId="70491943" w:rsidR="00F22306" w:rsidRDefault="004F448B" w:rsidP="00F22306">
      <w:r>
        <w:t xml:space="preserve">After saving the citizen, </w:t>
      </w:r>
      <w:r w:rsidR="00025D7B">
        <w:t xml:space="preserve">Dr. Gordon </w:t>
      </w:r>
      <w:r w:rsidR="00A85733">
        <w:t xml:space="preserve">turns to find the lost citizen troops </w:t>
      </w:r>
      <w:r w:rsidR="002B681B">
        <w:t xml:space="preserve">in the forest. There are several abandon villages in this forest which are either possessed by zombie or by combine army. </w:t>
      </w:r>
      <w:r w:rsidR="00287E0D">
        <w:t xml:space="preserve">Although it takes great time </w:t>
      </w:r>
      <w:r w:rsidR="00253811">
        <w:t xml:space="preserve">to search all of these places, the rescued factor workers </w:t>
      </w:r>
      <w:r w:rsidR="00181891">
        <w:t xml:space="preserve">can always provide sawblade for </w:t>
      </w:r>
      <w:r w:rsidR="00F91AFB">
        <w:t>him,</w:t>
      </w:r>
      <w:r w:rsidR="005D6DEF">
        <w:t xml:space="preserve"> and he convinced that he </w:t>
      </w:r>
      <w:r w:rsidR="00F91AFB">
        <w:t>could</w:t>
      </w:r>
      <w:r w:rsidR="005D6DEF">
        <w:t xml:space="preserve"> </w:t>
      </w:r>
      <w:r w:rsidR="00F91AFB">
        <w:t xml:space="preserve">definitely </w:t>
      </w:r>
      <w:r w:rsidR="005D6DEF">
        <w:t xml:space="preserve">find their alliances in the forest and </w:t>
      </w:r>
      <w:r w:rsidR="00400262">
        <w:t>return</w:t>
      </w:r>
      <w:r w:rsidR="005D6DEF">
        <w:t xml:space="preserve"> to the </w:t>
      </w:r>
      <w:r w:rsidR="00400262">
        <w:t>City 17. Future mission before the Chapter 10</w:t>
      </w:r>
      <w:r w:rsidR="001C3CDF">
        <w:t xml:space="preserve"> “An</w:t>
      </w:r>
      <w:r w:rsidR="00825D27">
        <w:t>ticitizen One</w:t>
      </w:r>
      <w:r w:rsidR="001C3CDF">
        <w:t>”</w:t>
      </w:r>
      <w:r w:rsidR="00400262">
        <w:t xml:space="preserve"> can be </w:t>
      </w:r>
      <w:r w:rsidR="00F91AFB">
        <w:t xml:space="preserve">opened spaces missions that takes place in the forest as it is designed in the </w:t>
      </w:r>
      <w:r w:rsidR="001C3CDF">
        <w:t>Chapter 7 “Highway 17”</w:t>
      </w:r>
    </w:p>
    <w:p w14:paraId="47271C2F" w14:textId="77777777" w:rsidR="007A572C" w:rsidRDefault="007A572C" w:rsidP="003D673E">
      <w:pPr>
        <w:pStyle w:val="Heading2"/>
      </w:pPr>
      <w:bookmarkStart w:id="34" w:name="_Toc118073889"/>
      <w:r>
        <w:t>Development Schedule</w:t>
      </w:r>
      <w:bookmarkEnd w:id="34"/>
    </w:p>
    <w:tbl>
      <w:tblPr>
        <w:tblStyle w:val="GridTable4-Accent1"/>
        <w:tblW w:w="0" w:type="auto"/>
        <w:tblLook w:val="04A0" w:firstRow="1" w:lastRow="0" w:firstColumn="1" w:lastColumn="0" w:noHBand="0" w:noVBand="1"/>
      </w:tblPr>
      <w:tblGrid>
        <w:gridCol w:w="2605"/>
        <w:gridCol w:w="2880"/>
      </w:tblGrid>
      <w:tr w:rsidR="007A572C" w14:paraId="638903F3" w14:textId="77777777" w:rsidTr="00D43C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2711AF4" w14:textId="77777777" w:rsidR="007A572C" w:rsidRDefault="007A572C" w:rsidP="007A572C">
            <w:pPr>
              <w:jc w:val="center"/>
            </w:pPr>
            <w:r>
              <w:t>Milestone</w:t>
            </w:r>
          </w:p>
        </w:tc>
        <w:tc>
          <w:tcPr>
            <w:tcW w:w="2880" w:type="dxa"/>
          </w:tcPr>
          <w:p w14:paraId="0823E15B" w14:textId="77777777" w:rsidR="007A572C" w:rsidRDefault="007A572C" w:rsidP="00D43C2F">
            <w:pPr>
              <w:jc w:val="center"/>
              <w:cnfStyle w:val="100000000000" w:firstRow="1" w:lastRow="0" w:firstColumn="0" w:lastColumn="0" w:oddVBand="0" w:evenVBand="0" w:oddHBand="0" w:evenHBand="0" w:firstRowFirstColumn="0" w:firstRowLastColumn="0" w:lastRowFirstColumn="0" w:lastRowLastColumn="0"/>
            </w:pPr>
            <w:r>
              <w:t>Date</w:t>
            </w:r>
          </w:p>
        </w:tc>
      </w:tr>
      <w:tr w:rsidR="007A572C" w14:paraId="37077B1A" w14:textId="77777777" w:rsidTr="00D43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1A695B58" w14:textId="77777777" w:rsidR="007A572C" w:rsidRDefault="007A572C" w:rsidP="007A572C">
            <w:r>
              <w:t>LDD</w:t>
            </w:r>
          </w:p>
        </w:tc>
        <w:tc>
          <w:tcPr>
            <w:tcW w:w="2880" w:type="dxa"/>
          </w:tcPr>
          <w:p w14:paraId="56E1FF2E" w14:textId="69FECB38" w:rsidR="007A572C" w:rsidRDefault="003A3B9A" w:rsidP="00D43C2F">
            <w:pPr>
              <w:jc w:val="center"/>
              <w:cnfStyle w:val="000000100000" w:firstRow="0" w:lastRow="0" w:firstColumn="0" w:lastColumn="0" w:oddVBand="0" w:evenVBand="0" w:oddHBand="1" w:evenHBand="0" w:firstRowFirstColumn="0" w:firstRowLastColumn="0" w:lastRowFirstColumn="0" w:lastRowLastColumn="0"/>
            </w:pPr>
            <w:r>
              <w:t>Oct. 31, 2022</w:t>
            </w:r>
          </w:p>
        </w:tc>
      </w:tr>
      <w:tr w:rsidR="007A572C" w14:paraId="15662080" w14:textId="77777777" w:rsidTr="00D43C2F">
        <w:tc>
          <w:tcPr>
            <w:cnfStyle w:val="001000000000" w:firstRow="0" w:lastRow="0" w:firstColumn="1" w:lastColumn="0" w:oddVBand="0" w:evenVBand="0" w:oddHBand="0" w:evenHBand="0" w:firstRowFirstColumn="0" w:firstRowLastColumn="0" w:lastRowFirstColumn="0" w:lastRowLastColumn="0"/>
            <w:tcW w:w="2605" w:type="dxa"/>
          </w:tcPr>
          <w:p w14:paraId="350A63CC" w14:textId="77777777" w:rsidR="007A572C" w:rsidRDefault="007A572C" w:rsidP="007A572C">
            <w:r>
              <w:t>Whitebox</w:t>
            </w:r>
          </w:p>
        </w:tc>
        <w:tc>
          <w:tcPr>
            <w:tcW w:w="2880" w:type="dxa"/>
          </w:tcPr>
          <w:p w14:paraId="6AA34A4B" w14:textId="1F8F321C" w:rsidR="007A572C" w:rsidRDefault="004D3F8C" w:rsidP="00D43C2F">
            <w:pPr>
              <w:jc w:val="center"/>
              <w:cnfStyle w:val="000000000000" w:firstRow="0" w:lastRow="0" w:firstColumn="0" w:lastColumn="0" w:oddVBand="0" w:evenVBand="0" w:oddHBand="0" w:evenHBand="0" w:firstRowFirstColumn="0" w:firstRowLastColumn="0" w:lastRowFirstColumn="0" w:lastRowLastColumn="0"/>
            </w:pPr>
            <w:r>
              <w:t>Nov. 7, 2022</w:t>
            </w:r>
          </w:p>
        </w:tc>
      </w:tr>
      <w:tr w:rsidR="00D43C2F" w14:paraId="07B313B0" w14:textId="77777777" w:rsidTr="00D43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9F98EA4" w14:textId="77777777" w:rsidR="00D43C2F" w:rsidRDefault="00D43C2F" w:rsidP="00D43C2F">
            <w:r>
              <w:t>Initial Gameplay</w:t>
            </w:r>
          </w:p>
        </w:tc>
        <w:tc>
          <w:tcPr>
            <w:tcW w:w="2880" w:type="dxa"/>
          </w:tcPr>
          <w:p w14:paraId="45E1EFA3" w14:textId="3EE5E9C8" w:rsidR="00D43C2F" w:rsidRDefault="004D3F8C" w:rsidP="00D43C2F">
            <w:pPr>
              <w:jc w:val="center"/>
              <w:cnfStyle w:val="000000100000" w:firstRow="0" w:lastRow="0" w:firstColumn="0" w:lastColumn="0" w:oddVBand="0" w:evenVBand="0" w:oddHBand="1" w:evenHBand="0" w:firstRowFirstColumn="0" w:firstRowLastColumn="0" w:lastRowFirstColumn="0" w:lastRowLastColumn="0"/>
            </w:pPr>
            <w:r>
              <w:t>Nov. 14, 2022</w:t>
            </w:r>
          </w:p>
        </w:tc>
      </w:tr>
      <w:tr w:rsidR="007A572C" w14:paraId="723B0CA3" w14:textId="77777777" w:rsidTr="00D43C2F">
        <w:tc>
          <w:tcPr>
            <w:cnfStyle w:val="001000000000" w:firstRow="0" w:lastRow="0" w:firstColumn="1" w:lastColumn="0" w:oddVBand="0" w:evenVBand="0" w:oddHBand="0" w:evenHBand="0" w:firstRowFirstColumn="0" w:firstRowLastColumn="0" w:lastRowFirstColumn="0" w:lastRowLastColumn="0"/>
            <w:tcW w:w="2605" w:type="dxa"/>
          </w:tcPr>
          <w:p w14:paraId="7C0707BF" w14:textId="77777777" w:rsidR="007A572C" w:rsidRDefault="007A572C" w:rsidP="007A572C">
            <w:r>
              <w:t>Gameplay</w:t>
            </w:r>
            <w:r w:rsidR="00D43C2F">
              <w:t xml:space="preserve"> Complete</w:t>
            </w:r>
          </w:p>
        </w:tc>
        <w:tc>
          <w:tcPr>
            <w:tcW w:w="2880" w:type="dxa"/>
          </w:tcPr>
          <w:p w14:paraId="34C12F29" w14:textId="33776F49" w:rsidR="007A572C" w:rsidRDefault="004D3F8C" w:rsidP="00D43C2F">
            <w:pPr>
              <w:jc w:val="center"/>
              <w:cnfStyle w:val="000000000000" w:firstRow="0" w:lastRow="0" w:firstColumn="0" w:lastColumn="0" w:oddVBand="0" w:evenVBand="0" w:oddHBand="0" w:evenHBand="0" w:firstRowFirstColumn="0" w:firstRowLastColumn="0" w:lastRowFirstColumn="0" w:lastRowLastColumn="0"/>
            </w:pPr>
            <w:r>
              <w:t>Nov. 21, 2022</w:t>
            </w:r>
          </w:p>
        </w:tc>
      </w:tr>
      <w:tr w:rsidR="007A572C" w14:paraId="44E3E63A" w14:textId="77777777" w:rsidTr="00D43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5E60B3C3" w14:textId="77777777" w:rsidR="007A572C" w:rsidRDefault="007A572C" w:rsidP="007A572C">
            <w:r>
              <w:t>Aesthetics</w:t>
            </w:r>
          </w:p>
        </w:tc>
        <w:tc>
          <w:tcPr>
            <w:tcW w:w="2880" w:type="dxa"/>
          </w:tcPr>
          <w:p w14:paraId="3EDD2512" w14:textId="070149BC" w:rsidR="007A572C" w:rsidRDefault="00482FA9" w:rsidP="00D43C2F">
            <w:pPr>
              <w:jc w:val="center"/>
              <w:cnfStyle w:val="000000100000" w:firstRow="0" w:lastRow="0" w:firstColumn="0" w:lastColumn="0" w:oddVBand="0" w:evenVBand="0" w:oddHBand="1" w:evenHBand="0" w:firstRowFirstColumn="0" w:firstRowLastColumn="0" w:lastRowFirstColumn="0" w:lastRowLastColumn="0"/>
            </w:pPr>
            <w:r>
              <w:t>Nov. 28, 2022</w:t>
            </w:r>
          </w:p>
        </w:tc>
      </w:tr>
      <w:tr w:rsidR="007A572C" w14:paraId="346B27D7" w14:textId="77777777" w:rsidTr="00D43C2F">
        <w:tc>
          <w:tcPr>
            <w:cnfStyle w:val="001000000000" w:firstRow="0" w:lastRow="0" w:firstColumn="1" w:lastColumn="0" w:oddVBand="0" w:evenVBand="0" w:oddHBand="0" w:evenHBand="0" w:firstRowFirstColumn="0" w:firstRowLastColumn="0" w:lastRowFirstColumn="0" w:lastRowLastColumn="0"/>
            <w:tcW w:w="2605" w:type="dxa"/>
          </w:tcPr>
          <w:p w14:paraId="76040BDE" w14:textId="77777777" w:rsidR="007A572C" w:rsidRDefault="006F51AC" w:rsidP="007A572C">
            <w:r>
              <w:t>Launch</w:t>
            </w:r>
          </w:p>
        </w:tc>
        <w:tc>
          <w:tcPr>
            <w:tcW w:w="2880" w:type="dxa"/>
          </w:tcPr>
          <w:p w14:paraId="14484AD2" w14:textId="2B1ED46C" w:rsidR="007A572C" w:rsidRDefault="00482FA9" w:rsidP="00D43C2F">
            <w:pPr>
              <w:jc w:val="center"/>
              <w:cnfStyle w:val="000000000000" w:firstRow="0" w:lastRow="0" w:firstColumn="0" w:lastColumn="0" w:oddVBand="0" w:evenVBand="0" w:oddHBand="0" w:evenHBand="0" w:firstRowFirstColumn="0" w:firstRowLastColumn="0" w:lastRowFirstColumn="0" w:lastRowLastColumn="0"/>
            </w:pPr>
            <w:r>
              <w:t>Dec. 5, 2022</w:t>
            </w:r>
          </w:p>
        </w:tc>
      </w:tr>
    </w:tbl>
    <w:p w14:paraId="080001B8" w14:textId="2B562BDC" w:rsidR="006F51AC" w:rsidRDefault="006F51AC">
      <w:pPr>
        <w:rPr>
          <w:rFonts w:asciiTheme="majorHAnsi" w:eastAsiaTheme="majorEastAsia" w:hAnsiTheme="majorHAnsi" w:cstheme="majorBidi"/>
          <w:b/>
          <w:bCs/>
          <w:color w:val="4F81BD" w:themeColor="accent1"/>
          <w:sz w:val="26"/>
          <w:szCs w:val="26"/>
        </w:rPr>
      </w:pPr>
    </w:p>
    <w:p w14:paraId="5863599B" w14:textId="42EBE0C7" w:rsidR="00570152" w:rsidRDefault="006F51AC" w:rsidP="00570152">
      <w:pPr>
        <w:pStyle w:val="Heading2"/>
      </w:pPr>
      <w:bookmarkStart w:id="35" w:name="_Toc118073890"/>
      <w:r>
        <w:lastRenderedPageBreak/>
        <w:t>Aesthetic References</w:t>
      </w:r>
      <w:bookmarkEnd w:id="35"/>
    </w:p>
    <w:p w14:paraId="1D73F41F" w14:textId="2E8CAFF0" w:rsidR="00570152" w:rsidRPr="00570152" w:rsidRDefault="00570152" w:rsidP="00570152">
      <w:r>
        <w:t>The aesthetic them</w:t>
      </w:r>
      <w:r w:rsidR="004B74AB">
        <w:t xml:space="preserve">e of the level is </w:t>
      </w:r>
      <w:r w:rsidR="00A72F7D">
        <w:t xml:space="preserve">identical as </w:t>
      </w:r>
      <w:r w:rsidR="00723D1F">
        <w:t xml:space="preserve">a style of factory and </w:t>
      </w:r>
      <w:r w:rsidR="000066C9">
        <w:t xml:space="preserve">warehouse with exterior design as it is used in the Chapter </w:t>
      </w:r>
      <w:r w:rsidR="00FA6F06">
        <w:t>4 “Water Hazard”</w:t>
      </w:r>
      <w:r w:rsidR="002C1815">
        <w:t xml:space="preserve">. For the interior design, the style, decay, and decorations should be in a style of steel factory in the last century. </w:t>
      </w:r>
      <w:r w:rsidR="002E3DCC">
        <w:t xml:space="preserve">For the environment, the whole level should be surrounded by forest with green fog which delivers a feeling of decay forest </w:t>
      </w:r>
      <w:r w:rsidR="00C52A78">
        <w:t xml:space="preserve">giving a feeling that zombies is gathering to the </w:t>
      </w:r>
      <w:r w:rsidR="00A73B03">
        <w:t xml:space="preserve">place where the player is. The environment should be as it is before a </w:t>
      </w:r>
      <w:r w:rsidR="009C66E3">
        <w:t>storm.</w:t>
      </w:r>
    </w:p>
    <w:p w14:paraId="089AC193" w14:textId="77777777" w:rsidR="00DA6931" w:rsidRDefault="006D5C93" w:rsidP="00DA6931">
      <w:pPr>
        <w:pStyle w:val="Heading3"/>
      </w:pPr>
      <w:bookmarkStart w:id="36" w:name="_Toc118073891"/>
      <w:r>
        <w:lastRenderedPageBreak/>
        <w:t>“One Way Out” Contact Shee</w:t>
      </w:r>
      <w:r w:rsidR="00CB4875">
        <w:t>t</w:t>
      </w:r>
      <w:bookmarkEnd w:id="36"/>
    </w:p>
    <w:p w14:paraId="0BE3C4AE" w14:textId="3C89AC10" w:rsidR="00CB4875" w:rsidRDefault="00CB4875" w:rsidP="00DA6931">
      <w:pPr>
        <w:jc w:val="center"/>
      </w:pPr>
      <w:r>
        <w:rPr>
          <w:noProof/>
        </w:rPr>
        <w:drawing>
          <wp:inline distT="0" distB="0" distL="0" distR="0" wp14:anchorId="7C0964DA" wp14:editId="794CA1AF">
            <wp:extent cx="5408870" cy="7649570"/>
            <wp:effectExtent l="0" t="0" r="1905" b="8890"/>
            <wp:docPr id="1197" name="Pictur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412594" cy="7654837"/>
                    </a:xfrm>
                    <a:prstGeom prst="rect">
                      <a:avLst/>
                    </a:prstGeom>
                    <a:noFill/>
                    <a:ln>
                      <a:noFill/>
                    </a:ln>
                  </pic:spPr>
                </pic:pic>
              </a:graphicData>
            </a:graphic>
          </wp:inline>
        </w:drawing>
      </w:r>
    </w:p>
    <w:p w14:paraId="26F2FE1D" w14:textId="7E2EF17A" w:rsidR="00665A6E" w:rsidRPr="00665A6E" w:rsidRDefault="00CB4875" w:rsidP="00CB4875">
      <w:pPr>
        <w:pStyle w:val="Caption"/>
        <w:jc w:val="center"/>
      </w:pPr>
      <w:bookmarkStart w:id="37" w:name="_Toc118073866"/>
      <w:r>
        <w:t xml:space="preserve">Figure </w:t>
      </w:r>
      <w:fldSimple w:instr=" SEQ Figure \* ARABIC ">
        <w:r>
          <w:rPr>
            <w:noProof/>
          </w:rPr>
          <w:t>12</w:t>
        </w:r>
      </w:fldSimple>
      <w:r>
        <w:t xml:space="preserve"> One Way Out Contact Sheet [5 - 12]</w:t>
      </w:r>
      <w:bookmarkEnd w:id="37"/>
    </w:p>
    <w:p w14:paraId="1B96E147" w14:textId="77777777" w:rsidR="005548C0" w:rsidRDefault="00715EB4" w:rsidP="00834E6E">
      <w:pPr>
        <w:pStyle w:val="Heading2"/>
      </w:pPr>
      <w:r>
        <w:br w:type="page"/>
      </w:r>
      <w:bookmarkStart w:id="38" w:name="_Toc118073892"/>
      <w:r w:rsidR="00197511">
        <w:lastRenderedPageBreak/>
        <w:t xml:space="preserve">Unique Requirements and </w:t>
      </w:r>
      <w:r w:rsidR="005548C0">
        <w:t>R</w:t>
      </w:r>
      <w:r w:rsidR="00197511">
        <w:t>isks</w:t>
      </w:r>
      <w:bookmarkEnd w:id="38"/>
    </w:p>
    <w:tbl>
      <w:tblPr>
        <w:tblStyle w:val="GridTable4-Accent1"/>
        <w:tblW w:w="0" w:type="auto"/>
        <w:tblLayout w:type="fixed"/>
        <w:tblLook w:val="04A0" w:firstRow="1" w:lastRow="0" w:firstColumn="1" w:lastColumn="0" w:noHBand="0" w:noVBand="1"/>
      </w:tblPr>
      <w:tblGrid>
        <w:gridCol w:w="715"/>
        <w:gridCol w:w="5727"/>
        <w:gridCol w:w="1607"/>
        <w:gridCol w:w="1301"/>
      </w:tblGrid>
      <w:tr w:rsidR="00FE6556" w14:paraId="196CD3CE" w14:textId="77777777" w:rsidTr="00890F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064D2F03" w14:textId="77777777" w:rsidR="00FE6556" w:rsidRDefault="00890FA3" w:rsidP="00890FA3">
            <w:pPr>
              <w:jc w:val="center"/>
            </w:pPr>
            <w:r>
              <w:t xml:space="preserve">Map </w:t>
            </w:r>
            <w:r w:rsidR="00FE6556">
              <w:t>Label</w:t>
            </w:r>
          </w:p>
        </w:tc>
        <w:tc>
          <w:tcPr>
            <w:tcW w:w="5727" w:type="dxa"/>
          </w:tcPr>
          <w:p w14:paraId="5A114298" w14:textId="77777777" w:rsidR="00FE6556" w:rsidRDefault="00890FA3" w:rsidP="00890FA3">
            <w:pPr>
              <w:jc w:val="center"/>
              <w:cnfStyle w:val="100000000000" w:firstRow="1" w:lastRow="0" w:firstColumn="0" w:lastColumn="0" w:oddVBand="0" w:evenVBand="0" w:oddHBand="0" w:evenHBand="0" w:firstRowFirstColumn="0" w:firstRowLastColumn="0" w:lastRowFirstColumn="0" w:lastRowLastColumn="0"/>
            </w:pPr>
            <w:r>
              <w:t>Description</w:t>
            </w:r>
          </w:p>
        </w:tc>
        <w:tc>
          <w:tcPr>
            <w:tcW w:w="1607" w:type="dxa"/>
          </w:tcPr>
          <w:p w14:paraId="6334A1C3" w14:textId="77777777" w:rsidR="00FE6556" w:rsidRDefault="00890FA3" w:rsidP="00890FA3">
            <w:pPr>
              <w:jc w:val="center"/>
              <w:cnfStyle w:val="100000000000" w:firstRow="1" w:lastRow="0" w:firstColumn="0" w:lastColumn="0" w:oddVBand="0" w:evenVBand="0" w:oddHBand="0" w:evenHBand="0" w:firstRowFirstColumn="0" w:firstRowLastColumn="0" w:lastRowFirstColumn="0" w:lastRowLastColumn="0"/>
            </w:pPr>
            <w:r>
              <w:t>Type</w:t>
            </w:r>
          </w:p>
        </w:tc>
        <w:tc>
          <w:tcPr>
            <w:tcW w:w="1301" w:type="dxa"/>
          </w:tcPr>
          <w:p w14:paraId="752EA495" w14:textId="77777777" w:rsidR="00FE6556" w:rsidRDefault="00890FA3" w:rsidP="00890FA3">
            <w:pPr>
              <w:jc w:val="center"/>
              <w:cnfStyle w:val="100000000000" w:firstRow="1" w:lastRow="0" w:firstColumn="0" w:lastColumn="0" w:oddVBand="0" w:evenVBand="0" w:oddHBand="0" w:evenHBand="0" w:firstRowFirstColumn="0" w:firstRowLastColumn="0" w:lastRowFirstColumn="0" w:lastRowLastColumn="0"/>
            </w:pPr>
            <w:r>
              <w:t>Priority</w:t>
            </w:r>
          </w:p>
        </w:tc>
      </w:tr>
      <w:tr w:rsidR="00FE6556" w14:paraId="69C0B2B3" w14:textId="77777777" w:rsidTr="00890F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7F063A0F" w14:textId="739548EE" w:rsidR="00FE6556" w:rsidRDefault="004438E5" w:rsidP="00FE6556">
            <w:r>
              <w:t>2</w:t>
            </w:r>
            <w:r w:rsidR="00C2073D">
              <w:t>,3,4,4a,5,6,7</w:t>
            </w:r>
          </w:p>
        </w:tc>
        <w:tc>
          <w:tcPr>
            <w:tcW w:w="5727" w:type="dxa"/>
          </w:tcPr>
          <w:p w14:paraId="2CEE4271" w14:textId="6D74B02F" w:rsidR="00FE6556" w:rsidRDefault="00C2073D" w:rsidP="00FE6556">
            <w:pPr>
              <w:cnfStyle w:val="000000100000" w:firstRow="0" w:lastRow="0" w:firstColumn="0" w:lastColumn="0" w:oddVBand="0" w:evenVBand="0" w:oddHBand="1" w:evenHBand="0" w:firstRowFirstColumn="0" w:firstRowLastColumn="0" w:lastRowFirstColumn="0" w:lastRowLastColumn="0"/>
            </w:pPr>
            <w:r>
              <w:t xml:space="preserve">Script the </w:t>
            </w:r>
            <w:r w:rsidR="00EE394A">
              <w:t xml:space="preserve">thematical </w:t>
            </w:r>
            <w:r>
              <w:t>s</w:t>
            </w:r>
            <w:r w:rsidR="00F96E67">
              <w:t>awblade for</w:t>
            </w:r>
            <w:r w:rsidR="007A1094">
              <w:t xml:space="preserve"> its mechanics involved in the level including its heating up, penet</w:t>
            </w:r>
            <w:r w:rsidR="00F47BCB">
              <w:t xml:space="preserve">rating, interaction with </w:t>
            </w:r>
            <w:r w:rsidR="003B6936">
              <w:t xml:space="preserve">other </w:t>
            </w:r>
            <w:r w:rsidR="00C13C71">
              <w:t>game objects that appears in the level</w:t>
            </w:r>
          </w:p>
        </w:tc>
        <w:tc>
          <w:tcPr>
            <w:tcW w:w="1607" w:type="dxa"/>
          </w:tcPr>
          <w:p w14:paraId="4B77BF98" w14:textId="52477476" w:rsidR="00FE6556" w:rsidRDefault="00C13C71" w:rsidP="00FE6556">
            <w:pPr>
              <w:cnfStyle w:val="000000100000" w:firstRow="0" w:lastRow="0" w:firstColumn="0" w:lastColumn="0" w:oddVBand="0" w:evenVBand="0" w:oddHBand="1" w:evenHBand="0" w:firstRowFirstColumn="0" w:firstRowLastColumn="0" w:lastRowFirstColumn="0" w:lastRowLastColumn="0"/>
            </w:pPr>
            <w:r>
              <w:t>Major Scripting</w:t>
            </w:r>
          </w:p>
        </w:tc>
        <w:tc>
          <w:tcPr>
            <w:tcW w:w="1301" w:type="dxa"/>
          </w:tcPr>
          <w:p w14:paraId="4BFDFC31" w14:textId="771B87A9" w:rsidR="00FE6556" w:rsidRDefault="00C13C71" w:rsidP="00FE6556">
            <w:pPr>
              <w:cnfStyle w:val="000000100000" w:firstRow="0" w:lastRow="0" w:firstColumn="0" w:lastColumn="0" w:oddVBand="0" w:evenVBand="0" w:oddHBand="1" w:evenHBand="0" w:firstRowFirstColumn="0" w:firstRowLastColumn="0" w:lastRowFirstColumn="0" w:lastRowLastColumn="0"/>
            </w:pPr>
            <w:r>
              <w:t>Top</w:t>
            </w:r>
          </w:p>
        </w:tc>
      </w:tr>
      <w:tr w:rsidR="00FE6556" w14:paraId="0F3B8D3D" w14:textId="77777777" w:rsidTr="00890FA3">
        <w:tc>
          <w:tcPr>
            <w:cnfStyle w:val="001000000000" w:firstRow="0" w:lastRow="0" w:firstColumn="1" w:lastColumn="0" w:oddVBand="0" w:evenVBand="0" w:oddHBand="0" w:evenHBand="0" w:firstRowFirstColumn="0" w:firstRowLastColumn="0" w:lastRowFirstColumn="0" w:lastRowLastColumn="0"/>
            <w:tcW w:w="715" w:type="dxa"/>
          </w:tcPr>
          <w:p w14:paraId="20946122" w14:textId="5112F95D" w:rsidR="00FE6556" w:rsidRDefault="006E5A9F" w:rsidP="00FE6556">
            <w:r>
              <w:t>5</w:t>
            </w:r>
          </w:p>
        </w:tc>
        <w:tc>
          <w:tcPr>
            <w:tcW w:w="5727" w:type="dxa"/>
          </w:tcPr>
          <w:p w14:paraId="775F2299" w14:textId="1AC9D210" w:rsidR="00FE6556" w:rsidRDefault="006E5A9F" w:rsidP="00FE6556">
            <w:pPr>
              <w:cnfStyle w:val="000000000000" w:firstRow="0" w:lastRow="0" w:firstColumn="0" w:lastColumn="0" w:oddVBand="0" w:evenVBand="0" w:oddHBand="0" w:evenHBand="0" w:firstRowFirstColumn="0" w:firstRowLastColumn="0" w:lastRowFirstColumn="0" w:lastRowLastColumn="0"/>
            </w:pPr>
            <w:r>
              <w:t>Script for the destroy as well as explosion of the sentry tower</w:t>
            </w:r>
          </w:p>
        </w:tc>
        <w:tc>
          <w:tcPr>
            <w:tcW w:w="1607" w:type="dxa"/>
          </w:tcPr>
          <w:p w14:paraId="17BF5234" w14:textId="25286D60" w:rsidR="00FE6556" w:rsidRDefault="004539D1" w:rsidP="00FE6556">
            <w:pPr>
              <w:cnfStyle w:val="000000000000" w:firstRow="0" w:lastRow="0" w:firstColumn="0" w:lastColumn="0" w:oddVBand="0" w:evenVBand="0" w:oddHBand="0" w:evenHBand="0" w:firstRowFirstColumn="0" w:firstRowLastColumn="0" w:lastRowFirstColumn="0" w:lastRowLastColumn="0"/>
            </w:pPr>
            <w:r>
              <w:t>Environmental Event</w:t>
            </w:r>
          </w:p>
        </w:tc>
        <w:tc>
          <w:tcPr>
            <w:tcW w:w="1301" w:type="dxa"/>
          </w:tcPr>
          <w:p w14:paraId="21C149DE" w14:textId="49C1F088" w:rsidR="00FE6556" w:rsidRDefault="004539D1" w:rsidP="00FE6556">
            <w:pPr>
              <w:cnfStyle w:val="000000000000" w:firstRow="0" w:lastRow="0" w:firstColumn="0" w:lastColumn="0" w:oddVBand="0" w:evenVBand="0" w:oddHBand="0" w:evenHBand="0" w:firstRowFirstColumn="0" w:firstRowLastColumn="0" w:lastRowFirstColumn="0" w:lastRowLastColumn="0"/>
            </w:pPr>
            <w:r>
              <w:t>Top</w:t>
            </w:r>
          </w:p>
        </w:tc>
      </w:tr>
      <w:tr w:rsidR="00FE6556" w14:paraId="20F47C85" w14:textId="77777777" w:rsidTr="00890F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7AA60A7D" w14:textId="745FA37C" w:rsidR="00FE6556" w:rsidRDefault="00883C24" w:rsidP="00FE6556">
            <w:r>
              <w:t>7</w:t>
            </w:r>
          </w:p>
        </w:tc>
        <w:tc>
          <w:tcPr>
            <w:tcW w:w="5727" w:type="dxa"/>
          </w:tcPr>
          <w:p w14:paraId="4EED597E" w14:textId="5E35CB95" w:rsidR="00FE6556" w:rsidRDefault="00883C24" w:rsidP="00FE6556">
            <w:pPr>
              <w:cnfStyle w:val="000000100000" w:firstRow="0" w:lastRow="0" w:firstColumn="0" w:lastColumn="0" w:oddVBand="0" w:evenVBand="0" w:oddHBand="1" w:evenHBand="0" w:firstRowFirstColumn="0" w:firstRowLastColumn="0" w:lastRowFirstColumn="0" w:lastRowLastColumn="0"/>
            </w:pPr>
            <w:r>
              <w:t>Script for the following down of the whole catwalk</w:t>
            </w:r>
          </w:p>
        </w:tc>
        <w:tc>
          <w:tcPr>
            <w:tcW w:w="1607" w:type="dxa"/>
          </w:tcPr>
          <w:p w14:paraId="028F08D3" w14:textId="1D1D7233" w:rsidR="00FE6556" w:rsidRDefault="00883C24" w:rsidP="00FE6556">
            <w:pPr>
              <w:cnfStyle w:val="000000100000" w:firstRow="0" w:lastRow="0" w:firstColumn="0" w:lastColumn="0" w:oddVBand="0" w:evenVBand="0" w:oddHBand="1" w:evenHBand="0" w:firstRowFirstColumn="0" w:firstRowLastColumn="0" w:lastRowFirstColumn="0" w:lastRowLastColumn="0"/>
            </w:pPr>
            <w:r>
              <w:t xml:space="preserve">Environmental </w:t>
            </w:r>
          </w:p>
        </w:tc>
        <w:tc>
          <w:tcPr>
            <w:tcW w:w="1301" w:type="dxa"/>
          </w:tcPr>
          <w:p w14:paraId="44523628" w14:textId="4D05450D" w:rsidR="00FE6556" w:rsidRDefault="00883C24" w:rsidP="00FE6556">
            <w:pPr>
              <w:cnfStyle w:val="000000100000" w:firstRow="0" w:lastRow="0" w:firstColumn="0" w:lastColumn="0" w:oddVBand="0" w:evenVBand="0" w:oddHBand="1" w:evenHBand="0" w:firstRowFirstColumn="0" w:firstRowLastColumn="0" w:lastRowFirstColumn="0" w:lastRowLastColumn="0"/>
            </w:pPr>
            <w:r>
              <w:t>Top</w:t>
            </w:r>
          </w:p>
        </w:tc>
      </w:tr>
      <w:tr w:rsidR="00FE6556" w14:paraId="1DD10391" w14:textId="77777777" w:rsidTr="00890FA3">
        <w:tc>
          <w:tcPr>
            <w:cnfStyle w:val="001000000000" w:firstRow="0" w:lastRow="0" w:firstColumn="1" w:lastColumn="0" w:oddVBand="0" w:evenVBand="0" w:oddHBand="0" w:evenHBand="0" w:firstRowFirstColumn="0" w:firstRowLastColumn="0" w:lastRowFirstColumn="0" w:lastRowLastColumn="0"/>
            <w:tcW w:w="715" w:type="dxa"/>
          </w:tcPr>
          <w:p w14:paraId="5E59B895" w14:textId="00FEE8A3" w:rsidR="00FE6556" w:rsidRDefault="00883C24" w:rsidP="00FE6556">
            <w:r>
              <w:t>3, 6</w:t>
            </w:r>
          </w:p>
        </w:tc>
        <w:tc>
          <w:tcPr>
            <w:tcW w:w="5727" w:type="dxa"/>
          </w:tcPr>
          <w:p w14:paraId="330B03CC" w14:textId="1DA80A01" w:rsidR="00FE6556" w:rsidRDefault="00883C24" w:rsidP="00FE6556">
            <w:pPr>
              <w:cnfStyle w:val="000000000000" w:firstRow="0" w:lastRow="0" w:firstColumn="0" w:lastColumn="0" w:oddVBand="0" w:evenVBand="0" w:oddHBand="0" w:evenHBand="0" w:firstRowFirstColumn="0" w:firstRowLastColumn="0" w:lastRowFirstColumn="0" w:lastRowLastColumn="0"/>
            </w:pPr>
            <w:r>
              <w:t>Script for the Logic</w:t>
            </w:r>
            <w:r w:rsidR="00B371FA">
              <w:t xml:space="preserve"> Gate Puzzle based on</w:t>
            </w:r>
            <w:r>
              <w:t xml:space="preserve"> </w:t>
            </w:r>
            <w:r w:rsidR="00B371FA">
              <w:t xml:space="preserve">Electric </w:t>
            </w:r>
            <w:r>
              <w:t xml:space="preserve">Circuit Panel </w:t>
            </w:r>
          </w:p>
        </w:tc>
        <w:tc>
          <w:tcPr>
            <w:tcW w:w="1607" w:type="dxa"/>
          </w:tcPr>
          <w:p w14:paraId="489D7084" w14:textId="5F1FACF3" w:rsidR="00FE6556" w:rsidRDefault="00B371FA" w:rsidP="00FE6556">
            <w:pPr>
              <w:cnfStyle w:val="000000000000" w:firstRow="0" w:lastRow="0" w:firstColumn="0" w:lastColumn="0" w:oddVBand="0" w:evenVBand="0" w:oddHBand="0" w:evenHBand="0" w:firstRowFirstColumn="0" w:firstRowLastColumn="0" w:lastRowFirstColumn="0" w:lastRowLastColumn="0"/>
            </w:pPr>
            <w:r>
              <w:t>Major Scripting</w:t>
            </w:r>
          </w:p>
        </w:tc>
        <w:tc>
          <w:tcPr>
            <w:tcW w:w="1301" w:type="dxa"/>
          </w:tcPr>
          <w:p w14:paraId="5AF255C3" w14:textId="7FFE0CAF" w:rsidR="00FE6556" w:rsidRDefault="00B371FA" w:rsidP="00FE6556">
            <w:pPr>
              <w:cnfStyle w:val="000000000000" w:firstRow="0" w:lastRow="0" w:firstColumn="0" w:lastColumn="0" w:oddVBand="0" w:evenVBand="0" w:oddHBand="0" w:evenHBand="0" w:firstRowFirstColumn="0" w:firstRowLastColumn="0" w:lastRowFirstColumn="0" w:lastRowLastColumn="0"/>
            </w:pPr>
            <w:r>
              <w:t>Top</w:t>
            </w:r>
          </w:p>
        </w:tc>
      </w:tr>
      <w:tr w:rsidR="00FE6556" w14:paraId="1BFB2726" w14:textId="77777777" w:rsidTr="00890F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76829076" w14:textId="4CD64CB0" w:rsidR="00FE6556" w:rsidRDefault="00EE394A" w:rsidP="00FE6556">
            <w:r>
              <w:t>2,3,4,4a,5,6,7</w:t>
            </w:r>
          </w:p>
        </w:tc>
        <w:tc>
          <w:tcPr>
            <w:tcW w:w="5727" w:type="dxa"/>
          </w:tcPr>
          <w:p w14:paraId="09ED0751" w14:textId="1834B1CD" w:rsidR="00FE6556" w:rsidRDefault="00EE394A" w:rsidP="00FE6556">
            <w:pPr>
              <w:cnfStyle w:val="000000100000" w:firstRow="0" w:lastRow="0" w:firstColumn="0" w:lastColumn="0" w:oddVBand="0" w:evenVBand="0" w:oddHBand="1" w:evenHBand="0" w:firstRowFirstColumn="0" w:firstRowLastColumn="0" w:lastRowFirstColumn="0" w:lastRowLastColumn="0"/>
            </w:pPr>
            <w:r>
              <w:t xml:space="preserve">Script for the feedback for </w:t>
            </w:r>
            <w:r w:rsidR="000F0E05">
              <w:t xml:space="preserve">feedback and visual effect of </w:t>
            </w:r>
            <w:r>
              <w:t xml:space="preserve">the thematical sawblade </w:t>
            </w:r>
            <w:r w:rsidR="000F0E05">
              <w:t>when it is heat</w:t>
            </w:r>
            <w:r w:rsidR="00F96A02">
              <w:t>ed</w:t>
            </w:r>
            <w:r w:rsidR="000F0E05">
              <w:t xml:space="preserve">, when it </w:t>
            </w:r>
            <w:r w:rsidR="00F96A02">
              <w:t>cools down, and when it hits an enemy as well as other game objects</w:t>
            </w:r>
          </w:p>
        </w:tc>
        <w:tc>
          <w:tcPr>
            <w:tcW w:w="1607" w:type="dxa"/>
          </w:tcPr>
          <w:p w14:paraId="653E590F" w14:textId="3EF26786" w:rsidR="00FE6556" w:rsidRDefault="002E3D78" w:rsidP="00FE6556">
            <w:pPr>
              <w:cnfStyle w:val="000000100000" w:firstRow="0" w:lastRow="0" w:firstColumn="0" w:lastColumn="0" w:oddVBand="0" w:evenVBand="0" w:oddHBand="1" w:evenHBand="0" w:firstRowFirstColumn="0" w:firstRowLastColumn="0" w:lastRowFirstColumn="0" w:lastRowLastColumn="0"/>
            </w:pPr>
            <w:r>
              <w:t xml:space="preserve">Major Scripting </w:t>
            </w:r>
          </w:p>
        </w:tc>
        <w:tc>
          <w:tcPr>
            <w:tcW w:w="1301" w:type="dxa"/>
          </w:tcPr>
          <w:p w14:paraId="23EB7BDA" w14:textId="31FCA67A" w:rsidR="00FE6556" w:rsidRDefault="00265228" w:rsidP="00FE6556">
            <w:pPr>
              <w:cnfStyle w:val="000000100000" w:firstRow="0" w:lastRow="0" w:firstColumn="0" w:lastColumn="0" w:oddVBand="0" w:evenVBand="0" w:oddHBand="1" w:evenHBand="0" w:firstRowFirstColumn="0" w:firstRowLastColumn="0" w:lastRowFirstColumn="0" w:lastRowLastColumn="0"/>
            </w:pPr>
            <w:r>
              <w:t>M</w:t>
            </w:r>
            <w:r w:rsidR="00EE3953">
              <w:t>id</w:t>
            </w:r>
          </w:p>
        </w:tc>
      </w:tr>
      <w:tr w:rsidR="00FE6556" w14:paraId="418AC96E" w14:textId="77777777" w:rsidTr="00890FA3">
        <w:tc>
          <w:tcPr>
            <w:cnfStyle w:val="001000000000" w:firstRow="0" w:lastRow="0" w:firstColumn="1" w:lastColumn="0" w:oddVBand="0" w:evenVBand="0" w:oddHBand="0" w:evenHBand="0" w:firstRowFirstColumn="0" w:firstRowLastColumn="0" w:lastRowFirstColumn="0" w:lastRowLastColumn="0"/>
            <w:tcW w:w="715" w:type="dxa"/>
          </w:tcPr>
          <w:p w14:paraId="0D19A530" w14:textId="28D6C88C" w:rsidR="00FE6556" w:rsidRDefault="00E45BE9" w:rsidP="00FE6556">
            <w:r>
              <w:t>2,3,4,4a,5,6,7</w:t>
            </w:r>
          </w:p>
        </w:tc>
        <w:tc>
          <w:tcPr>
            <w:tcW w:w="5727" w:type="dxa"/>
          </w:tcPr>
          <w:p w14:paraId="2BE2E7BF" w14:textId="26AF5299" w:rsidR="00FE6556" w:rsidRDefault="00E45BE9" w:rsidP="00FE6556">
            <w:pPr>
              <w:cnfStyle w:val="000000000000" w:firstRow="0" w:lastRow="0" w:firstColumn="0" w:lastColumn="0" w:oddVBand="0" w:evenVBand="0" w:oddHBand="0" w:evenHBand="0" w:firstRowFirstColumn="0" w:firstRowLastColumn="0" w:lastRowFirstColumn="0" w:lastRowLastColumn="0"/>
            </w:pPr>
            <w:r>
              <w:t xml:space="preserve">Script for the </w:t>
            </w:r>
            <w:r w:rsidR="00E729D3">
              <w:t>penetrable</w:t>
            </w:r>
            <w:r w:rsidR="009705A4">
              <w:t xml:space="preserve"> props, the props’ penetrability should be changed when it is hit by thematical sawblade and when it is hit by normal </w:t>
            </w:r>
            <w:r w:rsidR="006920E1">
              <w:t>stuffs</w:t>
            </w:r>
            <w:r w:rsidR="009705A4">
              <w:t xml:space="preserve"> </w:t>
            </w:r>
          </w:p>
        </w:tc>
        <w:tc>
          <w:tcPr>
            <w:tcW w:w="1607" w:type="dxa"/>
          </w:tcPr>
          <w:p w14:paraId="3AE164E7" w14:textId="593EF52E" w:rsidR="00FE6556" w:rsidRDefault="002A7314" w:rsidP="00FE6556">
            <w:pPr>
              <w:cnfStyle w:val="000000000000" w:firstRow="0" w:lastRow="0" w:firstColumn="0" w:lastColumn="0" w:oddVBand="0" w:evenVBand="0" w:oddHBand="0" w:evenHBand="0" w:firstRowFirstColumn="0" w:firstRowLastColumn="0" w:lastRowFirstColumn="0" w:lastRowLastColumn="0"/>
            </w:pPr>
            <w:r>
              <w:t>Major Scripting</w:t>
            </w:r>
          </w:p>
        </w:tc>
        <w:tc>
          <w:tcPr>
            <w:tcW w:w="1301" w:type="dxa"/>
          </w:tcPr>
          <w:p w14:paraId="73E8B593" w14:textId="46B5DE9F" w:rsidR="00FE6556" w:rsidRDefault="002A7314" w:rsidP="00FE6556">
            <w:pPr>
              <w:cnfStyle w:val="000000000000" w:firstRow="0" w:lastRow="0" w:firstColumn="0" w:lastColumn="0" w:oddVBand="0" w:evenVBand="0" w:oddHBand="0" w:evenHBand="0" w:firstRowFirstColumn="0" w:firstRowLastColumn="0" w:lastRowFirstColumn="0" w:lastRowLastColumn="0"/>
            </w:pPr>
            <w:r>
              <w:t>Top</w:t>
            </w:r>
          </w:p>
        </w:tc>
      </w:tr>
      <w:tr w:rsidR="00FE6556" w14:paraId="542A0F35" w14:textId="77777777" w:rsidTr="00890F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045E52B6" w14:textId="08F21DE9" w:rsidR="00FE6556" w:rsidRDefault="00EE3953" w:rsidP="00FE6556">
            <w:r>
              <w:t>1,1a,</w:t>
            </w:r>
            <w:r w:rsidR="007C6AAB">
              <w:t>7</w:t>
            </w:r>
            <w:r w:rsidR="00B17A8C">
              <w:t>, 8</w:t>
            </w:r>
          </w:p>
        </w:tc>
        <w:tc>
          <w:tcPr>
            <w:tcW w:w="5727" w:type="dxa"/>
          </w:tcPr>
          <w:p w14:paraId="3197CA1D" w14:textId="1818B0E0" w:rsidR="00FE6556" w:rsidRDefault="007C6AAB" w:rsidP="00FE6556">
            <w:pPr>
              <w:cnfStyle w:val="000000100000" w:firstRow="0" w:lastRow="0" w:firstColumn="0" w:lastColumn="0" w:oddVBand="0" w:evenVBand="0" w:oddHBand="1" w:evenHBand="0" w:firstRowFirstColumn="0" w:firstRowLastColumn="0" w:lastRowFirstColumn="0" w:lastRowLastColumn="0"/>
            </w:pPr>
            <w:r>
              <w:t>The dialog as well as animation for the</w:t>
            </w:r>
            <w:r w:rsidR="00B17A8C">
              <w:t xml:space="preserve"> forced labors</w:t>
            </w:r>
            <w:r>
              <w:t xml:space="preserve"> when the player starts the level as well as after rescu</w:t>
            </w:r>
            <w:r w:rsidR="00C3335E">
              <w:t xml:space="preserve">ing the captured </w:t>
            </w:r>
            <w:r w:rsidR="00B17A8C">
              <w:t>labor leader</w:t>
            </w:r>
          </w:p>
        </w:tc>
        <w:tc>
          <w:tcPr>
            <w:tcW w:w="1607" w:type="dxa"/>
          </w:tcPr>
          <w:p w14:paraId="273184A4" w14:textId="3C0CA033" w:rsidR="00FE6556" w:rsidRDefault="004B6B2D" w:rsidP="00FE6556">
            <w:pPr>
              <w:cnfStyle w:val="000000100000" w:firstRow="0" w:lastRow="0" w:firstColumn="0" w:lastColumn="0" w:oddVBand="0" w:evenVBand="0" w:oddHBand="1" w:evenHBand="0" w:firstRowFirstColumn="0" w:firstRowLastColumn="0" w:lastRowFirstColumn="0" w:lastRowLastColumn="0"/>
            </w:pPr>
            <w:r>
              <w:t>Dialog</w:t>
            </w:r>
          </w:p>
        </w:tc>
        <w:tc>
          <w:tcPr>
            <w:tcW w:w="1301" w:type="dxa"/>
          </w:tcPr>
          <w:p w14:paraId="31BA53B5" w14:textId="472DD9C3" w:rsidR="00FE6556" w:rsidRDefault="004B6B2D" w:rsidP="00FE6556">
            <w:pPr>
              <w:cnfStyle w:val="000000100000" w:firstRow="0" w:lastRow="0" w:firstColumn="0" w:lastColumn="0" w:oddVBand="0" w:evenVBand="0" w:oddHBand="1" w:evenHBand="0" w:firstRowFirstColumn="0" w:firstRowLastColumn="0" w:lastRowFirstColumn="0" w:lastRowLastColumn="0"/>
            </w:pPr>
            <w:r>
              <w:t>Mid</w:t>
            </w:r>
          </w:p>
        </w:tc>
      </w:tr>
      <w:tr w:rsidR="004B6B2D" w14:paraId="78D604D2" w14:textId="77777777" w:rsidTr="00890FA3">
        <w:tc>
          <w:tcPr>
            <w:cnfStyle w:val="001000000000" w:firstRow="0" w:lastRow="0" w:firstColumn="1" w:lastColumn="0" w:oddVBand="0" w:evenVBand="0" w:oddHBand="0" w:evenHBand="0" w:firstRowFirstColumn="0" w:firstRowLastColumn="0" w:lastRowFirstColumn="0" w:lastRowLastColumn="0"/>
            <w:tcW w:w="715" w:type="dxa"/>
          </w:tcPr>
          <w:p w14:paraId="672608D0" w14:textId="4583EAC5" w:rsidR="004B6B2D" w:rsidRDefault="004B6B2D" w:rsidP="00FE6556">
            <w:r>
              <w:t>7</w:t>
            </w:r>
          </w:p>
        </w:tc>
        <w:tc>
          <w:tcPr>
            <w:tcW w:w="5727" w:type="dxa"/>
          </w:tcPr>
          <w:p w14:paraId="392CF891" w14:textId="5AFE6B89" w:rsidR="004B6B2D" w:rsidRDefault="004B6B2D" w:rsidP="00FE6556">
            <w:pPr>
              <w:cnfStyle w:val="000000000000" w:firstRow="0" w:lastRow="0" w:firstColumn="0" w:lastColumn="0" w:oddVBand="0" w:evenVBand="0" w:oddHBand="0" w:evenHBand="0" w:firstRowFirstColumn="0" w:firstRowLastColumn="0" w:lastRowFirstColumn="0" w:lastRowLastColumn="0"/>
            </w:pPr>
            <w:r>
              <w:t xml:space="preserve">The alarm </w:t>
            </w:r>
            <w:r w:rsidR="00E57ABB">
              <w:t xml:space="preserve">audio </w:t>
            </w:r>
            <w:r w:rsidR="009B148E">
              <w:t xml:space="preserve">which will turns on and off </w:t>
            </w:r>
            <w:r>
              <w:t>as well as break-in audi</w:t>
            </w:r>
            <w:r w:rsidR="009B148E">
              <w:t>o when combine soldiers spawn</w:t>
            </w:r>
          </w:p>
        </w:tc>
        <w:tc>
          <w:tcPr>
            <w:tcW w:w="1607" w:type="dxa"/>
          </w:tcPr>
          <w:p w14:paraId="0D48A6D3" w14:textId="1E836B46" w:rsidR="004B6B2D" w:rsidRDefault="00E57ABB" w:rsidP="00FE6556">
            <w:pPr>
              <w:cnfStyle w:val="000000000000" w:firstRow="0" w:lastRow="0" w:firstColumn="0" w:lastColumn="0" w:oddVBand="0" w:evenVBand="0" w:oddHBand="0" w:evenHBand="0" w:firstRowFirstColumn="0" w:firstRowLastColumn="0" w:lastRowFirstColumn="0" w:lastRowLastColumn="0"/>
            </w:pPr>
            <w:r>
              <w:t>Music &amp; Audio</w:t>
            </w:r>
          </w:p>
        </w:tc>
        <w:tc>
          <w:tcPr>
            <w:tcW w:w="1301" w:type="dxa"/>
          </w:tcPr>
          <w:p w14:paraId="37349F74" w14:textId="10F325D1" w:rsidR="004B6B2D" w:rsidRDefault="00E57ABB" w:rsidP="00FE6556">
            <w:pPr>
              <w:cnfStyle w:val="000000000000" w:firstRow="0" w:lastRow="0" w:firstColumn="0" w:lastColumn="0" w:oddVBand="0" w:evenVBand="0" w:oddHBand="0" w:evenHBand="0" w:firstRowFirstColumn="0" w:firstRowLastColumn="0" w:lastRowFirstColumn="0" w:lastRowLastColumn="0"/>
            </w:pPr>
            <w:r>
              <w:t>Mid</w:t>
            </w:r>
          </w:p>
        </w:tc>
      </w:tr>
      <w:tr w:rsidR="000D462E" w14:paraId="3C3FC8D5" w14:textId="77777777" w:rsidTr="00890F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074240A7" w14:textId="1C6C2DB2" w:rsidR="000D462E" w:rsidRDefault="000D462E" w:rsidP="00FE6556">
            <w:r>
              <w:t>5,7,8</w:t>
            </w:r>
          </w:p>
        </w:tc>
        <w:tc>
          <w:tcPr>
            <w:tcW w:w="5727" w:type="dxa"/>
          </w:tcPr>
          <w:p w14:paraId="13B6FB0C" w14:textId="782AFCAB" w:rsidR="000D462E" w:rsidRDefault="009B485D" w:rsidP="00FE6556">
            <w:pPr>
              <w:cnfStyle w:val="000000100000" w:firstRow="0" w:lastRow="0" w:firstColumn="0" w:lastColumn="0" w:oddVBand="0" w:evenVBand="0" w:oddHBand="1" w:evenHBand="0" w:firstRowFirstColumn="0" w:firstRowLastColumn="0" w:lastRowFirstColumn="0" w:lastRowLastColumn="0"/>
            </w:pPr>
            <w:r>
              <w:t xml:space="preserve">Scripting for </w:t>
            </w:r>
            <w:r w:rsidR="000D462E">
              <w:t>Combine Emplacement Gun</w:t>
            </w:r>
            <w:r>
              <w:t xml:space="preserve"> that can be used by both NPC and player</w:t>
            </w:r>
          </w:p>
        </w:tc>
        <w:tc>
          <w:tcPr>
            <w:tcW w:w="1607" w:type="dxa"/>
          </w:tcPr>
          <w:p w14:paraId="6DC9AD8F" w14:textId="026DA3D2" w:rsidR="000D462E" w:rsidRDefault="009B485D" w:rsidP="00FE6556">
            <w:pPr>
              <w:cnfStyle w:val="000000100000" w:firstRow="0" w:lastRow="0" w:firstColumn="0" w:lastColumn="0" w:oddVBand="0" w:evenVBand="0" w:oddHBand="1" w:evenHBand="0" w:firstRowFirstColumn="0" w:firstRowLastColumn="0" w:lastRowFirstColumn="0" w:lastRowLastColumn="0"/>
            </w:pPr>
            <w:r>
              <w:t>Major Scripting</w:t>
            </w:r>
          </w:p>
        </w:tc>
        <w:tc>
          <w:tcPr>
            <w:tcW w:w="1301" w:type="dxa"/>
          </w:tcPr>
          <w:p w14:paraId="6D143B9C" w14:textId="774890F5" w:rsidR="000D462E" w:rsidRDefault="009B485D" w:rsidP="00FE6556">
            <w:pPr>
              <w:cnfStyle w:val="000000100000" w:firstRow="0" w:lastRow="0" w:firstColumn="0" w:lastColumn="0" w:oddVBand="0" w:evenVBand="0" w:oddHBand="1" w:evenHBand="0" w:firstRowFirstColumn="0" w:firstRowLastColumn="0" w:lastRowFirstColumn="0" w:lastRowLastColumn="0"/>
            </w:pPr>
            <w:r>
              <w:t>Top</w:t>
            </w:r>
          </w:p>
        </w:tc>
      </w:tr>
    </w:tbl>
    <w:p w14:paraId="6C9656E4" w14:textId="77777777" w:rsidR="005548C0" w:rsidRPr="005548C0" w:rsidRDefault="005548C0" w:rsidP="00FE6556"/>
    <w:p w14:paraId="5E906595" w14:textId="77777777" w:rsidR="006F51AC" w:rsidRDefault="006F51AC" w:rsidP="006F51AC">
      <w:pPr>
        <w:pStyle w:val="Heading2"/>
      </w:pPr>
      <w:bookmarkStart w:id="39" w:name="_Toc118073893"/>
      <w:r>
        <w:t>Key</w:t>
      </w:r>
      <w:r w:rsidR="008A0A24">
        <w:t xml:space="preserve"> Asset Needs</w:t>
      </w:r>
      <w:bookmarkEnd w:id="39"/>
    </w:p>
    <w:tbl>
      <w:tblPr>
        <w:tblStyle w:val="GridTable4-Accent1"/>
        <w:tblW w:w="9355" w:type="dxa"/>
        <w:tblLayout w:type="fixed"/>
        <w:tblLook w:val="04A0" w:firstRow="1" w:lastRow="0" w:firstColumn="1" w:lastColumn="0" w:noHBand="0" w:noVBand="1"/>
      </w:tblPr>
      <w:tblGrid>
        <w:gridCol w:w="6475"/>
        <w:gridCol w:w="1620"/>
        <w:gridCol w:w="1260"/>
      </w:tblGrid>
      <w:tr w:rsidR="006F51AC" w14:paraId="25E1E376" w14:textId="77777777" w:rsidTr="006F51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6495EF9A" w14:textId="77777777" w:rsidR="006F51AC" w:rsidRDefault="006F51AC" w:rsidP="00D04EB3">
            <w:pPr>
              <w:jc w:val="center"/>
            </w:pPr>
            <w:r>
              <w:t>Description</w:t>
            </w:r>
          </w:p>
        </w:tc>
        <w:tc>
          <w:tcPr>
            <w:tcW w:w="1620" w:type="dxa"/>
          </w:tcPr>
          <w:p w14:paraId="6715C50E" w14:textId="77777777" w:rsidR="006F51AC" w:rsidRDefault="006F51AC" w:rsidP="00D04EB3">
            <w:pPr>
              <w:jc w:val="center"/>
              <w:cnfStyle w:val="100000000000" w:firstRow="1" w:lastRow="0" w:firstColumn="0" w:lastColumn="0" w:oddVBand="0" w:evenVBand="0" w:oddHBand="0" w:evenHBand="0" w:firstRowFirstColumn="0" w:firstRowLastColumn="0" w:lastRowFirstColumn="0" w:lastRowLastColumn="0"/>
            </w:pPr>
            <w:r>
              <w:t>Type</w:t>
            </w:r>
          </w:p>
        </w:tc>
        <w:tc>
          <w:tcPr>
            <w:tcW w:w="1260" w:type="dxa"/>
          </w:tcPr>
          <w:p w14:paraId="49358952" w14:textId="77777777" w:rsidR="006F51AC" w:rsidRDefault="006F51AC" w:rsidP="00D04EB3">
            <w:pPr>
              <w:jc w:val="center"/>
              <w:cnfStyle w:val="100000000000" w:firstRow="1" w:lastRow="0" w:firstColumn="0" w:lastColumn="0" w:oddVBand="0" w:evenVBand="0" w:oddHBand="0" w:evenHBand="0" w:firstRowFirstColumn="0" w:firstRowLastColumn="0" w:lastRowFirstColumn="0" w:lastRowLastColumn="0"/>
            </w:pPr>
            <w:r>
              <w:t>Priority</w:t>
            </w:r>
          </w:p>
        </w:tc>
      </w:tr>
      <w:tr w:rsidR="006F51AC" w14:paraId="25A1F4AE" w14:textId="77777777" w:rsidTr="006F51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65DFE315" w14:textId="6E6C65F9" w:rsidR="006F51AC" w:rsidRDefault="00AE11BB" w:rsidP="00D04EB3">
            <w:r>
              <w:t>Zombie, Combine Soldier, and APC</w:t>
            </w:r>
            <w:r w:rsidR="00B40C13">
              <w:t xml:space="preserve"> (Build in editor</w:t>
            </w:r>
            <w:r w:rsidR="008638CF">
              <w:t xml:space="preserve">, </w:t>
            </w:r>
            <w:r w:rsidR="00F5062B">
              <w:t xml:space="preserve">combine soldier </w:t>
            </w:r>
            <w:r w:rsidR="008638CF">
              <w:t>equipped with shot</w:t>
            </w:r>
            <w:r w:rsidR="00F5062B">
              <w:t>gun</w:t>
            </w:r>
            <w:r w:rsidR="00AA3946">
              <w:t xml:space="preserve"> or </w:t>
            </w:r>
            <w:r w:rsidR="00974291">
              <w:t>SMG without any grenade</w:t>
            </w:r>
            <w:r w:rsidR="00B40C13">
              <w:t>)</w:t>
            </w:r>
          </w:p>
        </w:tc>
        <w:tc>
          <w:tcPr>
            <w:tcW w:w="1620" w:type="dxa"/>
          </w:tcPr>
          <w:p w14:paraId="591785D4" w14:textId="377DEE94" w:rsidR="006F51AC" w:rsidRDefault="00EC01CC" w:rsidP="00D04EB3">
            <w:pPr>
              <w:cnfStyle w:val="000000100000" w:firstRow="0" w:lastRow="0" w:firstColumn="0" w:lastColumn="0" w:oddVBand="0" w:evenVBand="0" w:oddHBand="1" w:evenHBand="0" w:firstRowFirstColumn="0" w:firstRowLastColumn="0" w:lastRowFirstColumn="0" w:lastRowLastColumn="0"/>
            </w:pPr>
            <w:r>
              <w:t>Enemies</w:t>
            </w:r>
          </w:p>
        </w:tc>
        <w:tc>
          <w:tcPr>
            <w:tcW w:w="1260" w:type="dxa"/>
          </w:tcPr>
          <w:p w14:paraId="7675F0C0" w14:textId="0D11410B" w:rsidR="006F51AC" w:rsidRDefault="00EC01CC" w:rsidP="00D04EB3">
            <w:pPr>
              <w:cnfStyle w:val="000000100000" w:firstRow="0" w:lastRow="0" w:firstColumn="0" w:lastColumn="0" w:oddVBand="0" w:evenVBand="0" w:oddHBand="1" w:evenHBand="0" w:firstRowFirstColumn="0" w:firstRowLastColumn="0" w:lastRowFirstColumn="0" w:lastRowLastColumn="0"/>
            </w:pPr>
            <w:r>
              <w:t>Top</w:t>
            </w:r>
          </w:p>
        </w:tc>
      </w:tr>
      <w:tr w:rsidR="006F51AC" w14:paraId="31ED9A09" w14:textId="77777777" w:rsidTr="006F51AC">
        <w:tc>
          <w:tcPr>
            <w:cnfStyle w:val="001000000000" w:firstRow="0" w:lastRow="0" w:firstColumn="1" w:lastColumn="0" w:oddVBand="0" w:evenVBand="0" w:oddHBand="0" w:evenHBand="0" w:firstRowFirstColumn="0" w:firstRowLastColumn="0" w:lastRowFirstColumn="0" w:lastRowLastColumn="0"/>
            <w:tcW w:w="6475" w:type="dxa"/>
          </w:tcPr>
          <w:p w14:paraId="513485A9" w14:textId="34D9BE0B" w:rsidR="006F51AC" w:rsidRDefault="008638CF" w:rsidP="00D04EB3">
            <w:r>
              <w:t>Gravity Gun</w:t>
            </w:r>
            <w:r w:rsidR="00E10ACD">
              <w:t xml:space="preserve"> and</w:t>
            </w:r>
            <w:r>
              <w:t xml:space="preserve"> Shotgun</w:t>
            </w:r>
            <w:r w:rsidR="00974291">
              <w:t xml:space="preserve"> (E</w:t>
            </w:r>
            <w:r w:rsidR="00682F82">
              <w:t>xist in editors</w:t>
            </w:r>
            <w:r w:rsidR="00974291">
              <w:t>)</w:t>
            </w:r>
          </w:p>
        </w:tc>
        <w:tc>
          <w:tcPr>
            <w:tcW w:w="1620" w:type="dxa"/>
          </w:tcPr>
          <w:p w14:paraId="66F8850D" w14:textId="79B10270" w:rsidR="006F51AC" w:rsidRDefault="00EC01CC" w:rsidP="00D04EB3">
            <w:pPr>
              <w:cnfStyle w:val="000000000000" w:firstRow="0" w:lastRow="0" w:firstColumn="0" w:lastColumn="0" w:oddVBand="0" w:evenVBand="0" w:oddHBand="0" w:evenHBand="0" w:firstRowFirstColumn="0" w:firstRowLastColumn="0" w:lastRowFirstColumn="0" w:lastRowLastColumn="0"/>
            </w:pPr>
            <w:r>
              <w:t>Weapon</w:t>
            </w:r>
          </w:p>
        </w:tc>
        <w:tc>
          <w:tcPr>
            <w:tcW w:w="1260" w:type="dxa"/>
          </w:tcPr>
          <w:p w14:paraId="671529B3" w14:textId="166C9824" w:rsidR="006F51AC" w:rsidRDefault="00520E5E" w:rsidP="00D04EB3">
            <w:pPr>
              <w:cnfStyle w:val="000000000000" w:firstRow="0" w:lastRow="0" w:firstColumn="0" w:lastColumn="0" w:oddVBand="0" w:evenVBand="0" w:oddHBand="0" w:evenHBand="0" w:firstRowFirstColumn="0" w:firstRowLastColumn="0" w:lastRowFirstColumn="0" w:lastRowLastColumn="0"/>
            </w:pPr>
            <w:r>
              <w:t>Top</w:t>
            </w:r>
          </w:p>
        </w:tc>
      </w:tr>
      <w:tr w:rsidR="006F51AC" w14:paraId="46348127" w14:textId="77777777" w:rsidTr="006F51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033B153A" w14:textId="110D6441" w:rsidR="006F51AC" w:rsidRDefault="00520E5E" w:rsidP="00D04EB3">
            <w:r>
              <w:t>Penetrate</w:t>
            </w:r>
            <w:r w:rsidR="00ED36FA">
              <w:t>d</w:t>
            </w:r>
            <w:r>
              <w:t xml:space="preserve"> Props and props that they interacts with (</w:t>
            </w:r>
            <w:r w:rsidR="00ED36FA">
              <w:t xml:space="preserve">Sawblade, </w:t>
            </w:r>
            <w:r w:rsidR="00E10ACD">
              <w:t xml:space="preserve">Combine Wall, </w:t>
            </w:r>
            <w:r w:rsidR="004C7C8E">
              <w:t>Combine Barrica</w:t>
            </w:r>
            <w:r w:rsidR="009F5D14">
              <w:t>de</w:t>
            </w:r>
            <w:r w:rsidR="008D3FEC">
              <w:t xml:space="preserve">, log, </w:t>
            </w:r>
            <w:r w:rsidR="00874B08">
              <w:t>fence</w:t>
            </w:r>
            <w:r>
              <w:t>)</w:t>
            </w:r>
          </w:p>
        </w:tc>
        <w:tc>
          <w:tcPr>
            <w:tcW w:w="1620" w:type="dxa"/>
          </w:tcPr>
          <w:p w14:paraId="0CAA1044" w14:textId="49AA7B7C" w:rsidR="006F51AC" w:rsidRDefault="00EC01CC" w:rsidP="00D04EB3">
            <w:pPr>
              <w:cnfStyle w:val="000000100000" w:firstRow="0" w:lastRow="0" w:firstColumn="0" w:lastColumn="0" w:oddVBand="0" w:evenVBand="0" w:oddHBand="1" w:evenHBand="0" w:firstRowFirstColumn="0" w:firstRowLastColumn="0" w:lastRowFirstColumn="0" w:lastRowLastColumn="0"/>
            </w:pPr>
            <w:r>
              <w:t>Physics Props</w:t>
            </w:r>
          </w:p>
        </w:tc>
        <w:tc>
          <w:tcPr>
            <w:tcW w:w="1260" w:type="dxa"/>
          </w:tcPr>
          <w:p w14:paraId="733EAB0A" w14:textId="15C48365" w:rsidR="006F51AC" w:rsidRDefault="00C22AB5" w:rsidP="00D04EB3">
            <w:pPr>
              <w:cnfStyle w:val="000000100000" w:firstRow="0" w:lastRow="0" w:firstColumn="0" w:lastColumn="0" w:oddVBand="0" w:evenVBand="0" w:oddHBand="1" w:evenHBand="0" w:firstRowFirstColumn="0" w:firstRowLastColumn="0" w:lastRowFirstColumn="0" w:lastRowLastColumn="0"/>
            </w:pPr>
            <w:r>
              <w:t>Top</w:t>
            </w:r>
          </w:p>
        </w:tc>
      </w:tr>
      <w:tr w:rsidR="006F51AC" w14:paraId="6360867E" w14:textId="77777777" w:rsidTr="006F51AC">
        <w:tc>
          <w:tcPr>
            <w:cnfStyle w:val="001000000000" w:firstRow="0" w:lastRow="0" w:firstColumn="1" w:lastColumn="0" w:oddVBand="0" w:evenVBand="0" w:oddHBand="0" w:evenHBand="0" w:firstRowFirstColumn="0" w:firstRowLastColumn="0" w:lastRowFirstColumn="0" w:lastRowLastColumn="0"/>
            <w:tcW w:w="6475" w:type="dxa"/>
          </w:tcPr>
          <w:p w14:paraId="674BA0B0" w14:textId="4F15A94F" w:rsidR="006F51AC" w:rsidRDefault="00B839BD" w:rsidP="00D04EB3">
            <w:r>
              <w:t xml:space="preserve">Heating </w:t>
            </w:r>
            <w:r w:rsidR="00DC355B">
              <w:t>props made by particle</w:t>
            </w:r>
            <w:r>
              <w:t xml:space="preserve"> (</w:t>
            </w:r>
            <w:r w:rsidR="00DC355B">
              <w:t>build in fire</w:t>
            </w:r>
            <w:r w:rsidR="00CC5499">
              <w:t xml:space="preserve"> particle</w:t>
            </w:r>
            <w:r>
              <w:t xml:space="preserve">, </w:t>
            </w:r>
            <w:r w:rsidR="00FF4732">
              <w:t>furnace</w:t>
            </w:r>
            <w:r>
              <w:t>)</w:t>
            </w:r>
          </w:p>
        </w:tc>
        <w:tc>
          <w:tcPr>
            <w:tcW w:w="1620" w:type="dxa"/>
          </w:tcPr>
          <w:p w14:paraId="5B6072E0" w14:textId="098F7D14" w:rsidR="006F51AC" w:rsidRDefault="00E324C9" w:rsidP="00D04EB3">
            <w:pPr>
              <w:cnfStyle w:val="000000000000" w:firstRow="0" w:lastRow="0" w:firstColumn="0" w:lastColumn="0" w:oddVBand="0" w:evenVBand="0" w:oddHBand="0" w:evenHBand="0" w:firstRowFirstColumn="0" w:firstRowLastColumn="0" w:lastRowFirstColumn="0" w:lastRowLastColumn="0"/>
            </w:pPr>
            <w:r>
              <w:t>Environ</w:t>
            </w:r>
            <w:r w:rsidR="007E2011">
              <w:t>mental Props</w:t>
            </w:r>
          </w:p>
        </w:tc>
        <w:tc>
          <w:tcPr>
            <w:tcW w:w="1260" w:type="dxa"/>
          </w:tcPr>
          <w:p w14:paraId="1E23EDA5" w14:textId="7132AC8F" w:rsidR="006F51AC" w:rsidRDefault="007E2011" w:rsidP="00D04EB3">
            <w:pPr>
              <w:cnfStyle w:val="000000000000" w:firstRow="0" w:lastRow="0" w:firstColumn="0" w:lastColumn="0" w:oddVBand="0" w:evenVBand="0" w:oddHBand="0" w:evenHBand="0" w:firstRowFirstColumn="0" w:firstRowLastColumn="0" w:lastRowFirstColumn="0" w:lastRowLastColumn="0"/>
            </w:pPr>
            <w:r>
              <w:t>Mid</w:t>
            </w:r>
          </w:p>
        </w:tc>
      </w:tr>
      <w:tr w:rsidR="006F51AC" w14:paraId="29B7F080" w14:textId="77777777" w:rsidTr="006F51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0914686B" w14:textId="556FF2EF" w:rsidR="006F51AC" w:rsidRDefault="007E2011" w:rsidP="00D04EB3">
            <w:r>
              <w:t xml:space="preserve">NPC audio and Animation (Build-in-editor, but need to </w:t>
            </w:r>
            <w:r w:rsidR="00CC5499">
              <w:t>implement with sequencer</w:t>
            </w:r>
            <w:r>
              <w:t>)</w:t>
            </w:r>
          </w:p>
        </w:tc>
        <w:tc>
          <w:tcPr>
            <w:tcW w:w="1620" w:type="dxa"/>
          </w:tcPr>
          <w:p w14:paraId="6EF67FC6" w14:textId="746223CA" w:rsidR="006F51AC" w:rsidRDefault="00CC5499" w:rsidP="00D04EB3">
            <w:pPr>
              <w:cnfStyle w:val="000000100000" w:firstRow="0" w:lastRow="0" w:firstColumn="0" w:lastColumn="0" w:oddVBand="0" w:evenVBand="0" w:oddHBand="1" w:evenHBand="0" w:firstRowFirstColumn="0" w:firstRowLastColumn="0" w:lastRowFirstColumn="0" w:lastRowLastColumn="0"/>
            </w:pPr>
            <w:r>
              <w:t>Polish</w:t>
            </w:r>
          </w:p>
        </w:tc>
        <w:tc>
          <w:tcPr>
            <w:tcW w:w="1260" w:type="dxa"/>
          </w:tcPr>
          <w:p w14:paraId="0190C3E6" w14:textId="2968CEDA" w:rsidR="006F51AC" w:rsidRDefault="00CC5499" w:rsidP="00D04EB3">
            <w:pPr>
              <w:cnfStyle w:val="000000100000" w:firstRow="0" w:lastRow="0" w:firstColumn="0" w:lastColumn="0" w:oddVBand="0" w:evenVBand="0" w:oddHBand="1" w:evenHBand="0" w:firstRowFirstColumn="0" w:firstRowLastColumn="0" w:lastRowFirstColumn="0" w:lastRowLastColumn="0"/>
            </w:pPr>
            <w:r>
              <w:t>Mid</w:t>
            </w:r>
          </w:p>
        </w:tc>
      </w:tr>
      <w:tr w:rsidR="006F51AC" w14:paraId="4D92D110" w14:textId="77777777" w:rsidTr="006F51AC">
        <w:tc>
          <w:tcPr>
            <w:cnfStyle w:val="001000000000" w:firstRow="0" w:lastRow="0" w:firstColumn="1" w:lastColumn="0" w:oddVBand="0" w:evenVBand="0" w:oddHBand="0" w:evenHBand="0" w:firstRowFirstColumn="0" w:firstRowLastColumn="0" w:lastRowFirstColumn="0" w:lastRowLastColumn="0"/>
            <w:tcW w:w="6475" w:type="dxa"/>
          </w:tcPr>
          <w:p w14:paraId="10921CD8" w14:textId="340822F8" w:rsidR="006F51AC" w:rsidRDefault="000A4B09" w:rsidP="00D04EB3">
            <w:r>
              <w:t>Combine Emplacement Gun (Emplacement Gun,</w:t>
            </w:r>
            <w:r w:rsidR="006E1D88">
              <w:t xml:space="preserve"> entity tank, trigger</w:t>
            </w:r>
            <w:r>
              <w:t>)</w:t>
            </w:r>
          </w:p>
        </w:tc>
        <w:tc>
          <w:tcPr>
            <w:tcW w:w="1620" w:type="dxa"/>
          </w:tcPr>
          <w:p w14:paraId="50694E3E" w14:textId="30A426AA" w:rsidR="006F51AC" w:rsidRDefault="006E1D88" w:rsidP="00D04EB3">
            <w:pPr>
              <w:cnfStyle w:val="000000000000" w:firstRow="0" w:lastRow="0" w:firstColumn="0" w:lastColumn="0" w:oddVBand="0" w:evenVBand="0" w:oddHBand="0" w:evenHBand="0" w:firstRowFirstColumn="0" w:firstRowLastColumn="0" w:lastRowFirstColumn="0" w:lastRowLastColumn="0"/>
            </w:pPr>
            <w:r>
              <w:t>Weapon</w:t>
            </w:r>
          </w:p>
        </w:tc>
        <w:tc>
          <w:tcPr>
            <w:tcW w:w="1260" w:type="dxa"/>
          </w:tcPr>
          <w:p w14:paraId="72EB7274" w14:textId="44024F3C" w:rsidR="006F51AC" w:rsidRDefault="006E1D88" w:rsidP="00D04EB3">
            <w:pPr>
              <w:cnfStyle w:val="000000000000" w:firstRow="0" w:lastRow="0" w:firstColumn="0" w:lastColumn="0" w:oddVBand="0" w:evenVBand="0" w:oddHBand="0" w:evenHBand="0" w:firstRowFirstColumn="0" w:firstRowLastColumn="0" w:lastRowFirstColumn="0" w:lastRowLastColumn="0"/>
            </w:pPr>
            <w:r>
              <w:t>Top</w:t>
            </w:r>
          </w:p>
        </w:tc>
      </w:tr>
      <w:tr w:rsidR="006F51AC" w14:paraId="24922B45" w14:textId="77777777" w:rsidTr="006F51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146B35A5" w14:textId="0FCE0F16" w:rsidR="006F51AC" w:rsidRDefault="006E1D88" w:rsidP="00D04EB3">
            <w:r>
              <w:t>Electric Circuit Panel (</w:t>
            </w:r>
            <w:proofErr w:type="spellStart"/>
            <w:r w:rsidR="004E684A">
              <w:t>combinecore</w:t>
            </w:r>
            <w:proofErr w:type="spellEnd"/>
            <w:r w:rsidR="004E684A">
              <w:t>, metal door</w:t>
            </w:r>
            <w:r>
              <w:t>)</w:t>
            </w:r>
          </w:p>
        </w:tc>
        <w:tc>
          <w:tcPr>
            <w:tcW w:w="1620" w:type="dxa"/>
          </w:tcPr>
          <w:p w14:paraId="6FF5C4D1" w14:textId="05F2CB15" w:rsidR="006F51AC" w:rsidRDefault="006E1D88" w:rsidP="00D04EB3">
            <w:pPr>
              <w:cnfStyle w:val="000000100000" w:firstRow="0" w:lastRow="0" w:firstColumn="0" w:lastColumn="0" w:oddVBand="0" w:evenVBand="0" w:oddHBand="1" w:evenHBand="0" w:firstRowFirstColumn="0" w:firstRowLastColumn="0" w:lastRowFirstColumn="0" w:lastRowLastColumn="0"/>
            </w:pPr>
            <w:r>
              <w:t>Game Objects</w:t>
            </w:r>
          </w:p>
        </w:tc>
        <w:tc>
          <w:tcPr>
            <w:tcW w:w="1260" w:type="dxa"/>
          </w:tcPr>
          <w:p w14:paraId="428C89E0" w14:textId="2D287A8E" w:rsidR="006F51AC" w:rsidRDefault="006E1D88" w:rsidP="00D04EB3">
            <w:pPr>
              <w:cnfStyle w:val="000000100000" w:firstRow="0" w:lastRow="0" w:firstColumn="0" w:lastColumn="0" w:oddVBand="0" w:evenVBand="0" w:oddHBand="1" w:evenHBand="0" w:firstRowFirstColumn="0" w:firstRowLastColumn="0" w:lastRowFirstColumn="0" w:lastRowLastColumn="0"/>
            </w:pPr>
            <w:r>
              <w:t>Top</w:t>
            </w:r>
          </w:p>
        </w:tc>
      </w:tr>
      <w:tr w:rsidR="004E684A" w14:paraId="7AF07643" w14:textId="77777777" w:rsidTr="006F51AC">
        <w:tc>
          <w:tcPr>
            <w:cnfStyle w:val="001000000000" w:firstRow="0" w:lastRow="0" w:firstColumn="1" w:lastColumn="0" w:oddVBand="0" w:evenVBand="0" w:oddHBand="0" w:evenHBand="0" w:firstRowFirstColumn="0" w:firstRowLastColumn="0" w:lastRowFirstColumn="0" w:lastRowLastColumn="0"/>
            <w:tcW w:w="6475" w:type="dxa"/>
          </w:tcPr>
          <w:p w14:paraId="26401D8D" w14:textId="5BE76748" w:rsidR="004E684A" w:rsidRDefault="00E53505" w:rsidP="00D04EB3">
            <w:r>
              <w:t>Sentry Tower (Build in Prefab but needs modification)</w:t>
            </w:r>
          </w:p>
        </w:tc>
        <w:tc>
          <w:tcPr>
            <w:tcW w:w="1620" w:type="dxa"/>
          </w:tcPr>
          <w:p w14:paraId="04BA6558" w14:textId="699D6090" w:rsidR="004E684A" w:rsidRDefault="00820DB7" w:rsidP="00D04EB3">
            <w:pPr>
              <w:cnfStyle w:val="000000000000" w:firstRow="0" w:lastRow="0" w:firstColumn="0" w:lastColumn="0" w:oddVBand="0" w:evenVBand="0" w:oddHBand="0" w:evenHBand="0" w:firstRowFirstColumn="0" w:firstRowLastColumn="0" w:lastRowFirstColumn="0" w:lastRowLastColumn="0"/>
            </w:pPr>
            <w:r>
              <w:t>Construction</w:t>
            </w:r>
          </w:p>
        </w:tc>
        <w:tc>
          <w:tcPr>
            <w:tcW w:w="1260" w:type="dxa"/>
          </w:tcPr>
          <w:p w14:paraId="7DCEA081" w14:textId="52D6CD94" w:rsidR="004E684A" w:rsidRDefault="00820DB7" w:rsidP="00D04EB3">
            <w:pPr>
              <w:cnfStyle w:val="000000000000" w:firstRow="0" w:lastRow="0" w:firstColumn="0" w:lastColumn="0" w:oddVBand="0" w:evenVBand="0" w:oddHBand="0" w:evenHBand="0" w:firstRowFirstColumn="0" w:firstRowLastColumn="0" w:lastRowFirstColumn="0" w:lastRowLastColumn="0"/>
            </w:pPr>
            <w:r>
              <w:t>Top</w:t>
            </w:r>
          </w:p>
        </w:tc>
      </w:tr>
      <w:tr w:rsidR="00820DB7" w14:paraId="28ABCCCA" w14:textId="77777777" w:rsidTr="006F51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65D5CDB9" w14:textId="392184D0" w:rsidR="00820DB7" w:rsidRDefault="00574BA7" w:rsidP="00D04EB3">
            <w:r>
              <w:t>Catwalk (</w:t>
            </w:r>
            <w:proofErr w:type="spellStart"/>
            <w:r>
              <w:t>metalgrat</w:t>
            </w:r>
            <w:r w:rsidR="000D6A54">
              <w:t>e</w:t>
            </w:r>
            <w:proofErr w:type="spellEnd"/>
            <w:r w:rsidR="000D6A54">
              <w:t>, metal cable</w:t>
            </w:r>
            <w:r>
              <w:t>)</w:t>
            </w:r>
          </w:p>
        </w:tc>
        <w:tc>
          <w:tcPr>
            <w:tcW w:w="1620" w:type="dxa"/>
          </w:tcPr>
          <w:p w14:paraId="56421C28" w14:textId="575CE64A" w:rsidR="00820DB7" w:rsidRDefault="000D6A54" w:rsidP="00D04EB3">
            <w:pPr>
              <w:cnfStyle w:val="000000100000" w:firstRow="0" w:lastRow="0" w:firstColumn="0" w:lastColumn="0" w:oddVBand="0" w:evenVBand="0" w:oddHBand="1" w:evenHBand="0" w:firstRowFirstColumn="0" w:firstRowLastColumn="0" w:lastRowFirstColumn="0" w:lastRowLastColumn="0"/>
            </w:pPr>
            <w:r>
              <w:t>Environmental Props</w:t>
            </w:r>
          </w:p>
        </w:tc>
        <w:tc>
          <w:tcPr>
            <w:tcW w:w="1260" w:type="dxa"/>
          </w:tcPr>
          <w:p w14:paraId="413EFE3A" w14:textId="6F29C526" w:rsidR="00820DB7" w:rsidRDefault="000D6A54" w:rsidP="00D04EB3">
            <w:pPr>
              <w:cnfStyle w:val="000000100000" w:firstRow="0" w:lastRow="0" w:firstColumn="0" w:lastColumn="0" w:oddVBand="0" w:evenVBand="0" w:oddHBand="1" w:evenHBand="0" w:firstRowFirstColumn="0" w:firstRowLastColumn="0" w:lastRowFirstColumn="0" w:lastRowLastColumn="0"/>
            </w:pPr>
            <w:r>
              <w:t>Top</w:t>
            </w:r>
          </w:p>
        </w:tc>
      </w:tr>
      <w:tr w:rsidR="00C43012" w14:paraId="512DADBD" w14:textId="77777777" w:rsidTr="006F51AC">
        <w:tc>
          <w:tcPr>
            <w:cnfStyle w:val="001000000000" w:firstRow="0" w:lastRow="0" w:firstColumn="1" w:lastColumn="0" w:oddVBand="0" w:evenVBand="0" w:oddHBand="0" w:evenHBand="0" w:firstRowFirstColumn="0" w:firstRowLastColumn="0" w:lastRowFirstColumn="0" w:lastRowLastColumn="0"/>
            <w:tcW w:w="6475" w:type="dxa"/>
          </w:tcPr>
          <w:p w14:paraId="531A0217" w14:textId="1B92098E" w:rsidR="00C43012" w:rsidRDefault="00C43012" w:rsidP="00D04EB3">
            <w:r>
              <w:t>Factor</w:t>
            </w:r>
            <w:r w:rsidR="00576526">
              <w:t>y</w:t>
            </w:r>
            <w:r>
              <w:t xml:space="preserve"> Environment</w:t>
            </w:r>
            <w:r w:rsidR="003175FB">
              <w:t>al</w:t>
            </w:r>
            <w:r w:rsidR="00576526">
              <w:t xml:space="preserve"> sets (</w:t>
            </w:r>
            <w:r w:rsidR="00CC148F">
              <w:t xml:space="preserve">bricks, metal, </w:t>
            </w:r>
            <w:r w:rsidR="005E38EA">
              <w:t xml:space="preserve">grating, </w:t>
            </w:r>
            <w:r w:rsidR="003C6418">
              <w:t xml:space="preserve">grass, sand, </w:t>
            </w:r>
            <w:r w:rsidR="00F43B6C">
              <w:t xml:space="preserve">tools, labs models, </w:t>
            </w:r>
            <w:r w:rsidR="00CF737A">
              <w:t>plaster</w:t>
            </w:r>
            <w:r w:rsidR="00727A5A">
              <w:t>, glass</w:t>
            </w:r>
            <w:r w:rsidR="00576526">
              <w:t>)</w:t>
            </w:r>
          </w:p>
        </w:tc>
        <w:tc>
          <w:tcPr>
            <w:tcW w:w="1620" w:type="dxa"/>
          </w:tcPr>
          <w:p w14:paraId="27CF03B9" w14:textId="0235BD04" w:rsidR="00C43012" w:rsidRDefault="006833E0" w:rsidP="00D04EB3">
            <w:pPr>
              <w:cnfStyle w:val="000000000000" w:firstRow="0" w:lastRow="0" w:firstColumn="0" w:lastColumn="0" w:oddVBand="0" w:evenVBand="0" w:oddHBand="0" w:evenHBand="0" w:firstRowFirstColumn="0" w:firstRowLastColumn="0" w:lastRowFirstColumn="0" w:lastRowLastColumn="0"/>
            </w:pPr>
            <w:r>
              <w:t>Environmental Props</w:t>
            </w:r>
          </w:p>
        </w:tc>
        <w:tc>
          <w:tcPr>
            <w:tcW w:w="1260" w:type="dxa"/>
          </w:tcPr>
          <w:p w14:paraId="4BCEA21A" w14:textId="5A6E47EB" w:rsidR="00C43012" w:rsidRDefault="006833E0" w:rsidP="00D04EB3">
            <w:pPr>
              <w:cnfStyle w:val="000000000000" w:firstRow="0" w:lastRow="0" w:firstColumn="0" w:lastColumn="0" w:oddVBand="0" w:evenVBand="0" w:oddHBand="0" w:evenHBand="0" w:firstRowFirstColumn="0" w:firstRowLastColumn="0" w:lastRowFirstColumn="0" w:lastRowLastColumn="0"/>
            </w:pPr>
            <w:r>
              <w:t>Mid</w:t>
            </w:r>
          </w:p>
        </w:tc>
      </w:tr>
      <w:tr w:rsidR="004A2E50" w14:paraId="44586471" w14:textId="77777777" w:rsidTr="006F51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6089BBFD" w14:textId="5C868308" w:rsidR="004A2E50" w:rsidRDefault="004A2E50" w:rsidP="00D04EB3">
            <w:r>
              <w:t xml:space="preserve">Sky </w:t>
            </w:r>
            <w:r w:rsidR="00965845">
              <w:t>(skybox, sky_day01)</w:t>
            </w:r>
          </w:p>
        </w:tc>
        <w:tc>
          <w:tcPr>
            <w:tcW w:w="1620" w:type="dxa"/>
          </w:tcPr>
          <w:p w14:paraId="1EFDB90C" w14:textId="778EEFA9" w:rsidR="004A2E50" w:rsidRDefault="00965845" w:rsidP="00D04EB3">
            <w:pPr>
              <w:cnfStyle w:val="000000100000" w:firstRow="0" w:lastRow="0" w:firstColumn="0" w:lastColumn="0" w:oddVBand="0" w:evenVBand="0" w:oddHBand="1" w:evenHBand="0" w:firstRowFirstColumn="0" w:firstRowLastColumn="0" w:lastRowFirstColumn="0" w:lastRowLastColumn="0"/>
            </w:pPr>
            <w:r>
              <w:t xml:space="preserve">Skybox </w:t>
            </w:r>
          </w:p>
        </w:tc>
        <w:tc>
          <w:tcPr>
            <w:tcW w:w="1260" w:type="dxa"/>
          </w:tcPr>
          <w:p w14:paraId="06B0B690" w14:textId="519AF2E8" w:rsidR="004A2E50" w:rsidRDefault="00965845" w:rsidP="00D04EB3">
            <w:pPr>
              <w:cnfStyle w:val="000000100000" w:firstRow="0" w:lastRow="0" w:firstColumn="0" w:lastColumn="0" w:oddVBand="0" w:evenVBand="0" w:oddHBand="1" w:evenHBand="0" w:firstRowFirstColumn="0" w:firstRowLastColumn="0" w:lastRowFirstColumn="0" w:lastRowLastColumn="0"/>
            </w:pPr>
            <w:r>
              <w:t>Mid</w:t>
            </w:r>
          </w:p>
        </w:tc>
      </w:tr>
    </w:tbl>
    <w:p w14:paraId="1816B647" w14:textId="77777777" w:rsidR="009C263B" w:rsidRDefault="00715EB4" w:rsidP="00F22306">
      <w:pPr>
        <w:pStyle w:val="Heading1"/>
      </w:pPr>
      <w:bookmarkStart w:id="40" w:name="_Toc118073894"/>
      <w:r>
        <w:lastRenderedPageBreak/>
        <w:t>References</w:t>
      </w:r>
      <w:bookmarkEnd w:id="40"/>
    </w:p>
    <w:p w14:paraId="3A5B774B" w14:textId="7CBEB487" w:rsidR="00E922D5" w:rsidRDefault="00E922D5" w:rsidP="00ED7826">
      <w:pPr>
        <w:pStyle w:val="NormalWeb"/>
        <w:ind w:left="567" w:hanging="567"/>
      </w:pPr>
      <w:r w:rsidRPr="000C66BC">
        <w:rPr>
          <w:rFonts w:asciiTheme="minorHAnsi" w:eastAsiaTheme="minorEastAsia" w:hAnsiTheme="minorHAnsi" w:cstheme="minorBidi"/>
          <w:sz w:val="22"/>
          <w:szCs w:val="22"/>
        </w:rPr>
        <w:t>[Cover Image]</w:t>
      </w:r>
      <w:r w:rsidR="000C66BC">
        <w:tab/>
      </w:r>
      <w:proofErr w:type="spellStart"/>
      <w:r w:rsidR="00ED7826" w:rsidRPr="000C66BC">
        <w:rPr>
          <w:rFonts w:asciiTheme="minorHAnsi" w:eastAsiaTheme="minorEastAsia" w:hAnsiTheme="minorHAnsi" w:cstheme="minorBidi"/>
          <w:sz w:val="22"/>
          <w:szCs w:val="22"/>
        </w:rPr>
        <w:t>Moreschi</w:t>
      </w:r>
      <w:proofErr w:type="spellEnd"/>
      <w:r w:rsidR="00ED7826" w:rsidRPr="000C66BC">
        <w:rPr>
          <w:rFonts w:asciiTheme="minorHAnsi" w:eastAsiaTheme="minorEastAsia" w:hAnsiTheme="minorHAnsi" w:cstheme="minorBidi"/>
          <w:sz w:val="22"/>
          <w:szCs w:val="22"/>
        </w:rPr>
        <w:t xml:space="preserve">, “MORESCHI'S SAW BLADES,” </w:t>
      </w:r>
      <w:proofErr w:type="spellStart"/>
      <w:r w:rsidR="00ED7826" w:rsidRPr="000C66BC">
        <w:rPr>
          <w:rFonts w:asciiTheme="minorHAnsi" w:eastAsiaTheme="minorEastAsia" w:hAnsiTheme="minorHAnsi" w:cstheme="minorBidi"/>
          <w:sz w:val="22"/>
          <w:szCs w:val="22"/>
        </w:rPr>
        <w:t>Moreschi</w:t>
      </w:r>
      <w:proofErr w:type="spellEnd"/>
      <w:r w:rsidR="00ED7826" w:rsidRPr="000C66BC">
        <w:rPr>
          <w:rFonts w:asciiTheme="minorHAnsi" w:eastAsiaTheme="minorEastAsia" w:hAnsiTheme="minorHAnsi" w:cstheme="minorBidi"/>
          <w:sz w:val="22"/>
          <w:szCs w:val="22"/>
        </w:rPr>
        <w:t xml:space="preserve"> Lame, 30-Jun-2020. [Online]. Available: http://www.moreschi.eu/en/circular-saw-blades/. [Accessed: 28-Oct-2022].</w:t>
      </w:r>
      <w:r w:rsidR="00ED7826">
        <w:t xml:space="preserve"> </w:t>
      </w:r>
    </w:p>
    <w:p w14:paraId="61FC463F" w14:textId="57D832D6" w:rsidR="00F22306" w:rsidRDefault="00F22306" w:rsidP="00F22306">
      <w:r>
        <w:t>[1]</w:t>
      </w:r>
      <w:r>
        <w:tab/>
      </w:r>
      <w:r w:rsidR="000431DE">
        <w:t>Li, Donghua, “Level Overview Map”, created by Adobe Illustrator, Oct. 30, 2022.</w:t>
      </w:r>
    </w:p>
    <w:p w14:paraId="0821ABF4" w14:textId="55DEA09D" w:rsidR="00774C06" w:rsidRDefault="000431DE" w:rsidP="00774C06">
      <w:r>
        <w:t>[2]</w:t>
      </w:r>
      <w:r>
        <w:tab/>
      </w:r>
      <w:r w:rsidR="00774C06">
        <w:t>Icon</w:t>
      </w:r>
      <w:r w:rsidR="00D6516D">
        <w:t>s</w:t>
      </w:r>
      <w:r w:rsidR="00774C06">
        <w:t xml:space="preserve"> </w:t>
      </w:r>
      <w:r w:rsidR="00A7027F">
        <w:t>for t</w:t>
      </w:r>
      <w:r w:rsidR="00D6516D">
        <w:t xml:space="preserve">hematical sawblades piles, thematical sawblade, handler, </w:t>
      </w:r>
      <w:r w:rsidR="004B1905">
        <w:t>wooden bracket</w:t>
      </w:r>
      <w:r w:rsidR="00D6516D">
        <w:t>, fire, sawblade, sawblade pile,</w:t>
      </w:r>
      <w:r w:rsidR="00A7027F">
        <w:t xml:space="preserve"> zombie, zombie</w:t>
      </w:r>
      <w:r w:rsidR="00D6516D">
        <w:t xml:space="preserve"> </w:t>
      </w:r>
      <w:r w:rsidR="00A7027F">
        <w:t>spawner, emplacement gun, combine soldier, combine solider sol</w:t>
      </w:r>
      <w:r w:rsidR="0097565E">
        <w:t xml:space="preserve">dier spawner, citizen, APC, APC spawner, </w:t>
      </w:r>
      <w:r w:rsidR="00C73077">
        <w:t xml:space="preserve">supplies grate, and heavy crate </w:t>
      </w:r>
      <w:r w:rsidR="00321A58">
        <w:t>from</w:t>
      </w:r>
      <w:r w:rsidR="00321A58" w:rsidRPr="00201143">
        <w:rPr>
          <w:rFonts w:hint="eastAsia"/>
        </w:rPr>
        <w:t xml:space="preserve"> </w:t>
      </w:r>
      <w:r w:rsidR="00321A58" w:rsidRPr="00201143">
        <w:t>“Already</w:t>
      </w:r>
      <w:r w:rsidR="00774C06" w:rsidRPr="00201143">
        <w:t xml:space="preserve"> 4122 free icons for your games,” Game. [Online]. Available: </w:t>
      </w:r>
      <w:hyperlink r:id="rId178" w:history="1">
        <w:r w:rsidR="00774C06" w:rsidRPr="00E449AE">
          <w:rPr>
            <w:rStyle w:val="Hyperlink"/>
          </w:rPr>
          <w:t>https://game-icons.net/</w:t>
        </w:r>
      </w:hyperlink>
      <w:r w:rsidR="00774C06">
        <w:t>.</w:t>
      </w:r>
      <w:r w:rsidR="00774C06" w:rsidRPr="00201143">
        <w:t xml:space="preserve"> [Accessed: </w:t>
      </w:r>
      <w:r w:rsidR="00774C06">
        <w:t>30</w:t>
      </w:r>
      <w:r w:rsidR="00774C06" w:rsidRPr="00201143">
        <w:t>-</w:t>
      </w:r>
      <w:r w:rsidR="00774C06">
        <w:t>Oct</w:t>
      </w:r>
      <w:r w:rsidR="00774C06" w:rsidRPr="00201143">
        <w:t>-2022]</w:t>
      </w:r>
    </w:p>
    <w:p w14:paraId="5D62B72F" w14:textId="6C9391D9" w:rsidR="00321A58" w:rsidRDefault="00321A58" w:rsidP="00774C06">
      <w:r>
        <w:t>[3]</w:t>
      </w:r>
      <w:r>
        <w:tab/>
      </w:r>
      <w:r w:rsidR="005C1328" w:rsidRPr="005C1328">
        <w:t xml:space="preserve">Valve </w:t>
      </w:r>
      <w:proofErr w:type="spellStart"/>
      <w:r w:rsidR="005C1328" w:rsidRPr="005C1328">
        <w:t>Develper</w:t>
      </w:r>
      <w:proofErr w:type="spellEnd"/>
      <w:r w:rsidR="005C1328" w:rsidRPr="005C1328">
        <w:t xml:space="preserve"> Community, “Half-life 2,” Half-Life 2 - Valve Developer Community. [Online]. Available: https://developer.valvesoftware.com/wiki/Half-Life_2. [Accessed: 30-Oct-2022].</w:t>
      </w:r>
    </w:p>
    <w:p w14:paraId="76A0E613" w14:textId="246274BF" w:rsidR="009105A6" w:rsidRDefault="009105A6" w:rsidP="00774C06">
      <w:r>
        <w:t>[4]</w:t>
      </w:r>
      <w:r>
        <w:tab/>
        <w:t>Li, Donghua, “Skill Progression Chart”, created by Microsoft Excel, Oct. 30, 2022.</w:t>
      </w:r>
    </w:p>
    <w:p w14:paraId="67F9D545" w14:textId="0CAB8AEB" w:rsidR="00D638AA" w:rsidRDefault="00D638AA" w:rsidP="00774C06">
      <w:r>
        <w:t>[5]</w:t>
      </w:r>
      <w:r>
        <w:tab/>
      </w:r>
      <w:r w:rsidRPr="00D638AA">
        <w:rPr>
          <w:rFonts w:hint="eastAsia"/>
        </w:rPr>
        <w:t>Витой</w:t>
      </w:r>
      <w:r w:rsidRPr="00D638AA">
        <w:t>, “City 17 chapter mod,” H λ L F - L I F E Project Beta. [Online]. Available: https://hl2-beta.ru/index.php?topic=28088.0. [Accessed: 31-Oct-2022].</w:t>
      </w:r>
    </w:p>
    <w:p w14:paraId="133922A0" w14:textId="616D1BA5" w:rsidR="00D638AA" w:rsidRDefault="00D638AA" w:rsidP="00774C06">
      <w:pPr>
        <w:rPr>
          <w:lang w:eastAsia="zh-CN"/>
        </w:rPr>
      </w:pPr>
      <w:r>
        <w:rPr>
          <w:lang w:eastAsia="zh-CN"/>
        </w:rPr>
        <w:t>[6]</w:t>
      </w:r>
      <w:r>
        <w:rPr>
          <w:lang w:eastAsia="zh-CN"/>
        </w:rPr>
        <w:tab/>
      </w:r>
      <w:proofErr w:type="spellStart"/>
      <w:r w:rsidR="00FB7180" w:rsidRPr="00FB7180">
        <w:rPr>
          <w:lang w:eastAsia="zh-CN"/>
        </w:rPr>
        <w:t>Doomer</w:t>
      </w:r>
      <w:proofErr w:type="spellEnd"/>
      <w:r w:rsidR="00FB7180" w:rsidRPr="00FB7180">
        <w:rPr>
          <w:lang w:eastAsia="zh-CN"/>
        </w:rPr>
        <w:t xml:space="preserve"> Doge, “Half-life 2 beta - air exchange ambience,” SoundCloud. [Online]. Available: https://soundcloud.com/user-5617209/half-life-2-beta-air-exchange-ambience. [Accessed: 31-Oct-2022].</w:t>
      </w:r>
    </w:p>
    <w:p w14:paraId="08506EB1" w14:textId="3984ADAB" w:rsidR="000431DE" w:rsidRDefault="00FB7180" w:rsidP="00F22306">
      <w:r>
        <w:t>[7]</w:t>
      </w:r>
      <w:r>
        <w:tab/>
      </w:r>
      <w:r w:rsidR="009131F5" w:rsidRPr="009131F5">
        <w:t xml:space="preserve">demodad235, “SP_FACTORYDEFENSE [half-life 2] [mods],” </w:t>
      </w:r>
      <w:proofErr w:type="spellStart"/>
      <w:r w:rsidR="009131F5" w:rsidRPr="009131F5">
        <w:t>GameBanana</w:t>
      </w:r>
      <w:proofErr w:type="spellEnd"/>
      <w:r w:rsidR="009131F5" w:rsidRPr="009131F5">
        <w:t>, 14-Apr-2020. [Online]. Available: https://gamebanana.com/mods/57270. [Accessed: 31-Oct-2022].</w:t>
      </w:r>
    </w:p>
    <w:p w14:paraId="2A074DBD" w14:textId="7A6C4E3F" w:rsidR="009C3F10" w:rsidRDefault="009C3F10" w:rsidP="00F22306">
      <w:r>
        <w:t>[8]</w:t>
      </w:r>
      <w:r>
        <w:tab/>
      </w:r>
      <w:proofErr w:type="spellStart"/>
      <w:r w:rsidRPr="009C3F10">
        <w:t>Shadgrimgrvy</w:t>
      </w:r>
      <w:proofErr w:type="spellEnd"/>
      <w:r w:rsidRPr="009C3F10">
        <w:t>, “Paranoia abstract,” rtsl-52×56. [Online]. Available: https://www.runthinkshootlive.com/posts/paranoia-abstract/. [Accessed: 31-Oct-2022].</w:t>
      </w:r>
    </w:p>
    <w:p w14:paraId="22BAC075" w14:textId="5F2D8DBD" w:rsidR="00F844FD" w:rsidRDefault="00F844FD" w:rsidP="00F22306">
      <w:r>
        <w:t>[9]</w:t>
      </w:r>
      <w:r>
        <w:tab/>
      </w:r>
      <w:proofErr w:type="spellStart"/>
      <w:r w:rsidR="00BB0C3C">
        <w:t>Y</w:t>
      </w:r>
      <w:r w:rsidR="00BB0C3C" w:rsidRPr="00BB0C3C">
        <w:t>aroslav</w:t>
      </w:r>
      <w:proofErr w:type="spellEnd"/>
      <w:r w:rsidR="0040342A">
        <w:t>,</w:t>
      </w:r>
      <w:r w:rsidR="00BB0C3C">
        <w:t xml:space="preserve"> K</w:t>
      </w:r>
      <w:r w:rsidR="00BB0C3C" w:rsidRPr="00F844FD">
        <w:t>arpenko</w:t>
      </w:r>
      <w:r w:rsidRPr="00F844FD">
        <w:t>, “</w:t>
      </w:r>
      <w:proofErr w:type="spellStart"/>
      <w:r w:rsidRPr="00F844FD">
        <w:t>Yaroslav</w:t>
      </w:r>
      <w:proofErr w:type="spellEnd"/>
      <w:r w:rsidRPr="00F844FD">
        <w:t xml:space="preserve"> Karpenko - </w:t>
      </w:r>
      <w:proofErr w:type="spellStart"/>
      <w:r w:rsidRPr="00F844FD">
        <w:t>Muterunaway</w:t>
      </w:r>
      <w:proofErr w:type="spellEnd"/>
      <w:r w:rsidRPr="00F844FD">
        <w:t xml:space="preserve"> - half-life 2 mod,” </w:t>
      </w:r>
      <w:proofErr w:type="spellStart"/>
      <w:r w:rsidRPr="00F844FD">
        <w:t>MuteRunaway</w:t>
      </w:r>
      <w:proofErr w:type="spellEnd"/>
      <w:r w:rsidRPr="00F844FD">
        <w:t xml:space="preserve"> - Half-Life 2 mod, 08-Jun-2019. [Online]. Available: https://snaksan.artstation.com/projects/KaLWbx. [Accessed: 31-Oct-2022].</w:t>
      </w:r>
    </w:p>
    <w:p w14:paraId="36D696A4" w14:textId="1B3627DE" w:rsidR="00DB5750" w:rsidRDefault="00DB5750" w:rsidP="00F22306">
      <w:r>
        <w:t>[10]</w:t>
      </w:r>
      <w:r>
        <w:tab/>
      </w:r>
      <w:r w:rsidRPr="00DB5750">
        <w:rPr>
          <w:rFonts w:hint="eastAsia"/>
        </w:rPr>
        <w:t>“</w:t>
      </w:r>
      <w:r w:rsidRPr="00DB5750">
        <w:t>Combine factories,” The Half-Life &amp;</w:t>
      </w:r>
      <w:proofErr w:type="gramStart"/>
      <w:r w:rsidRPr="00DB5750">
        <w:t>amp;</w:t>
      </w:r>
      <w:proofErr w:type="gramEnd"/>
      <w:r w:rsidRPr="00DB5750">
        <w:t xml:space="preserve"> Portal Encyclopedia. [Online]. Available: https://half-life.fandom.com/wiki/Combine_Factories. [Accessed: 31-Oct-2022].</w:t>
      </w:r>
    </w:p>
    <w:p w14:paraId="6184EB68" w14:textId="77D192EB" w:rsidR="00117326" w:rsidRDefault="00117326" w:rsidP="00F22306">
      <w:r>
        <w:t>[11]</w:t>
      </w:r>
      <w:r>
        <w:tab/>
      </w:r>
      <w:r w:rsidRPr="00117326">
        <w:t>M. Kalman, “</w:t>
      </w:r>
      <w:proofErr w:type="spellStart"/>
      <w:r w:rsidRPr="00117326">
        <w:t>Artstation</w:t>
      </w:r>
      <w:proofErr w:type="spellEnd"/>
      <w:r w:rsidRPr="00117326">
        <w:t xml:space="preserve"> - explore,” Menace Forest, 2018. [Online]. Available: https://www.artstation.com/artwork/. [Accessed: 31-Oct-2022].</w:t>
      </w:r>
    </w:p>
    <w:p w14:paraId="643011C9" w14:textId="5E869645" w:rsidR="00CB4875" w:rsidRDefault="00CB4875" w:rsidP="00CB4875">
      <w:r>
        <w:t>[12]</w:t>
      </w:r>
      <w:r>
        <w:tab/>
        <w:t>Li, Donghua, “One Way Out Contact Sheet”, created by Adobe Photoshop, Oct. 31, 2022.</w:t>
      </w:r>
    </w:p>
    <w:p w14:paraId="6939BFC5" w14:textId="23274960" w:rsidR="00CB4875" w:rsidRPr="00F22306" w:rsidRDefault="00CB4875" w:rsidP="00F22306"/>
    <w:sectPr w:rsidR="00CB4875" w:rsidRPr="00F22306" w:rsidSect="000B3CD2">
      <w:headerReference w:type="default" r:id="rId179"/>
      <w:footerReference w:type="default" r:id="rId180"/>
      <w:pgSz w:w="12240" w:h="15840"/>
      <w:pgMar w:top="1440" w:right="1440" w:bottom="1440" w:left="1440" w:header="720" w:footer="720" w:gutter="0"/>
      <w:pgBorders w:offsetFrom="page">
        <w:top w:val="threeDEngrave" w:sz="24" w:space="24" w:color="auto"/>
        <w:left w:val="threeDEngrave" w:sz="24" w:space="24" w:color="auto"/>
        <w:bottom w:val="threeDEngrave" w:sz="24" w:space="24" w:color="auto"/>
        <w:right w:val="threeDEngrave"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2513B" w14:textId="77777777" w:rsidR="00101267" w:rsidRDefault="00101267" w:rsidP="009073D5">
      <w:pPr>
        <w:spacing w:after="0" w:line="240" w:lineRule="auto"/>
      </w:pPr>
      <w:r>
        <w:separator/>
      </w:r>
    </w:p>
    <w:p w14:paraId="37B2FC08" w14:textId="77777777" w:rsidR="00101267" w:rsidRDefault="00101267"/>
  </w:endnote>
  <w:endnote w:type="continuationSeparator" w:id="0">
    <w:p w14:paraId="6757F7CD" w14:textId="77777777" w:rsidR="00101267" w:rsidRDefault="00101267" w:rsidP="009073D5">
      <w:pPr>
        <w:spacing w:after="0" w:line="240" w:lineRule="auto"/>
      </w:pPr>
      <w:r>
        <w:continuationSeparator/>
      </w:r>
    </w:p>
    <w:p w14:paraId="34CA564E" w14:textId="77777777" w:rsidR="00101267" w:rsidRDefault="001012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195940"/>
      <w:docPartObj>
        <w:docPartGallery w:val="Page Numbers (Top of Page)"/>
        <w:docPartUnique/>
      </w:docPartObj>
    </w:sdtPr>
    <w:sdtEndPr/>
    <w:sdtContent>
      <w:p w14:paraId="47DE80DB" w14:textId="07B0B89D" w:rsidR="00892CE9" w:rsidRDefault="00937A38" w:rsidP="00B43891">
        <w:pPr>
          <w:pStyle w:val="Footer"/>
        </w:pPr>
        <w:r>
          <w:t>Donghua Li</w:t>
        </w:r>
        <w:r w:rsidR="00892CE9">
          <w:tab/>
          <w:t xml:space="preserve">Page </w:t>
        </w:r>
        <w:r w:rsidR="00892CE9">
          <w:rPr>
            <w:b/>
            <w:sz w:val="24"/>
            <w:szCs w:val="24"/>
          </w:rPr>
          <w:fldChar w:fldCharType="begin"/>
        </w:r>
        <w:r w:rsidR="00892CE9">
          <w:rPr>
            <w:b/>
          </w:rPr>
          <w:instrText xml:space="preserve"> PAGE </w:instrText>
        </w:r>
        <w:r w:rsidR="00892CE9">
          <w:rPr>
            <w:b/>
            <w:sz w:val="24"/>
            <w:szCs w:val="24"/>
          </w:rPr>
          <w:fldChar w:fldCharType="separate"/>
        </w:r>
        <w:r w:rsidR="005E0168">
          <w:rPr>
            <w:b/>
            <w:noProof/>
          </w:rPr>
          <w:t>13</w:t>
        </w:r>
        <w:r w:rsidR="00892CE9">
          <w:rPr>
            <w:b/>
            <w:sz w:val="24"/>
            <w:szCs w:val="24"/>
          </w:rPr>
          <w:fldChar w:fldCharType="end"/>
        </w:r>
        <w:r w:rsidR="00892CE9">
          <w:t xml:space="preserve"> of </w:t>
        </w:r>
        <w:r w:rsidR="00892CE9">
          <w:rPr>
            <w:b/>
            <w:sz w:val="24"/>
            <w:szCs w:val="24"/>
          </w:rPr>
          <w:fldChar w:fldCharType="begin"/>
        </w:r>
        <w:r w:rsidR="00892CE9">
          <w:rPr>
            <w:b/>
          </w:rPr>
          <w:instrText xml:space="preserve"> NUMPAGES  </w:instrText>
        </w:r>
        <w:r w:rsidR="00892CE9">
          <w:rPr>
            <w:b/>
            <w:sz w:val="24"/>
            <w:szCs w:val="24"/>
          </w:rPr>
          <w:fldChar w:fldCharType="separate"/>
        </w:r>
        <w:r w:rsidR="005E0168">
          <w:rPr>
            <w:b/>
            <w:noProof/>
          </w:rPr>
          <w:t>13</w:t>
        </w:r>
        <w:r w:rsidR="00892CE9">
          <w:rPr>
            <w:b/>
            <w:sz w:val="24"/>
            <w:szCs w:val="24"/>
          </w:rPr>
          <w:fldChar w:fldCharType="end"/>
        </w:r>
        <w:r w:rsidR="00892CE9">
          <w:rPr>
            <w:b/>
            <w:sz w:val="24"/>
            <w:szCs w:val="24"/>
          </w:rPr>
          <w:tab/>
        </w:r>
        <w:r w:rsidR="00892CE9">
          <w:rPr>
            <w:b/>
            <w:sz w:val="24"/>
            <w:szCs w:val="24"/>
          </w:rPr>
          <w:fldChar w:fldCharType="begin"/>
        </w:r>
        <w:r w:rsidR="00892CE9">
          <w:rPr>
            <w:b/>
            <w:sz w:val="24"/>
            <w:szCs w:val="24"/>
          </w:rPr>
          <w:instrText xml:space="preserve"> SAVEDATE  \@ "M/d/yyyy"  \* MERGEFORMAT </w:instrText>
        </w:r>
        <w:r w:rsidR="00892CE9">
          <w:rPr>
            <w:b/>
            <w:sz w:val="24"/>
            <w:szCs w:val="24"/>
          </w:rPr>
          <w:fldChar w:fldCharType="separate"/>
        </w:r>
        <w:r w:rsidR="005B1BF3">
          <w:rPr>
            <w:b/>
            <w:noProof/>
            <w:sz w:val="24"/>
            <w:szCs w:val="24"/>
          </w:rPr>
          <w:t>10/31/2022</w:t>
        </w:r>
        <w:r w:rsidR="00892CE9">
          <w:rPr>
            <w:b/>
            <w:sz w:val="24"/>
            <w:szCs w:val="24"/>
          </w:rPr>
          <w:fldChar w:fldCharType="end"/>
        </w:r>
      </w:p>
    </w:sdtContent>
  </w:sdt>
  <w:p w14:paraId="3E022E3F" w14:textId="77777777" w:rsidR="00892CE9" w:rsidRDefault="00892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C2EED" w14:textId="77777777" w:rsidR="00101267" w:rsidRDefault="00101267" w:rsidP="009073D5">
      <w:pPr>
        <w:spacing w:after="0" w:line="240" w:lineRule="auto"/>
      </w:pPr>
      <w:r>
        <w:separator/>
      </w:r>
    </w:p>
    <w:p w14:paraId="2E71056C" w14:textId="77777777" w:rsidR="00101267" w:rsidRDefault="00101267"/>
  </w:footnote>
  <w:footnote w:type="continuationSeparator" w:id="0">
    <w:p w14:paraId="629A0807" w14:textId="77777777" w:rsidR="00101267" w:rsidRDefault="00101267" w:rsidP="009073D5">
      <w:pPr>
        <w:spacing w:after="0" w:line="240" w:lineRule="auto"/>
      </w:pPr>
      <w:r>
        <w:continuationSeparator/>
      </w:r>
    </w:p>
    <w:p w14:paraId="4A32D187" w14:textId="77777777" w:rsidR="00101267" w:rsidRDefault="001012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0CD9" w14:textId="23D52169" w:rsidR="007963E3" w:rsidRPr="007963E3" w:rsidRDefault="00892CE9">
    <w:pPr>
      <w:pStyle w:val="Header"/>
      <w:rPr>
        <w:i/>
      </w:rPr>
    </w:pPr>
    <w:r>
      <w:t>LDD</w:t>
    </w:r>
    <w:r>
      <w:ptab w:relativeTo="margin" w:alignment="center" w:leader="none"/>
    </w:r>
    <w:r>
      <w:t>Confidential</w:t>
    </w:r>
    <w:r>
      <w:ptab w:relativeTo="margin" w:alignment="right" w:leader="none"/>
    </w:r>
    <w:r w:rsidR="007963E3">
      <w:rPr>
        <w:i/>
      </w:rPr>
      <w:t>Half-Life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3E80"/>
    <w:multiLevelType w:val="hybridMultilevel"/>
    <w:tmpl w:val="0B14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F2279"/>
    <w:multiLevelType w:val="hybridMultilevel"/>
    <w:tmpl w:val="7430D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63CF8"/>
    <w:multiLevelType w:val="hybridMultilevel"/>
    <w:tmpl w:val="7CECD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C23A6"/>
    <w:multiLevelType w:val="hybridMultilevel"/>
    <w:tmpl w:val="7D5E1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34F46"/>
    <w:multiLevelType w:val="hybridMultilevel"/>
    <w:tmpl w:val="EA4607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F2791"/>
    <w:multiLevelType w:val="hybridMultilevel"/>
    <w:tmpl w:val="5B2AB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50757"/>
    <w:multiLevelType w:val="hybridMultilevel"/>
    <w:tmpl w:val="9044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94C80"/>
    <w:multiLevelType w:val="hybridMultilevel"/>
    <w:tmpl w:val="245E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8B1B06"/>
    <w:multiLevelType w:val="hybridMultilevel"/>
    <w:tmpl w:val="E99CA1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9D6CC8"/>
    <w:multiLevelType w:val="hybridMultilevel"/>
    <w:tmpl w:val="5A025420"/>
    <w:lvl w:ilvl="0" w:tplc="1210452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3C392C"/>
    <w:multiLevelType w:val="hybridMultilevel"/>
    <w:tmpl w:val="212AA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C36D1"/>
    <w:multiLevelType w:val="hybridMultilevel"/>
    <w:tmpl w:val="C6B6B948"/>
    <w:lvl w:ilvl="0" w:tplc="67A0EB98">
      <w:numFmt w:val="bullet"/>
      <w:lvlText w:val=""/>
      <w:lvlJc w:val="left"/>
      <w:pPr>
        <w:ind w:left="360" w:hanging="360"/>
      </w:pPr>
      <w:rPr>
        <w:rFonts w:ascii="Symbol" w:eastAsiaTheme="minorEastAsia"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7235C2"/>
    <w:multiLevelType w:val="hybridMultilevel"/>
    <w:tmpl w:val="3AECE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05D2F"/>
    <w:multiLevelType w:val="hybridMultilevel"/>
    <w:tmpl w:val="4154BE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2E6ACC"/>
    <w:multiLevelType w:val="hybridMultilevel"/>
    <w:tmpl w:val="3D30BEE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6021D9"/>
    <w:multiLevelType w:val="hybridMultilevel"/>
    <w:tmpl w:val="927E88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BF5F91"/>
    <w:multiLevelType w:val="hybridMultilevel"/>
    <w:tmpl w:val="F120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8C07B0"/>
    <w:multiLevelType w:val="hybridMultilevel"/>
    <w:tmpl w:val="0EECC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C71181"/>
    <w:multiLevelType w:val="hybridMultilevel"/>
    <w:tmpl w:val="6DCA4CF4"/>
    <w:lvl w:ilvl="0" w:tplc="EE12E7A8">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08033F"/>
    <w:multiLevelType w:val="hybridMultilevel"/>
    <w:tmpl w:val="910261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BD551B"/>
    <w:multiLevelType w:val="hybridMultilevel"/>
    <w:tmpl w:val="86328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924A6E"/>
    <w:multiLevelType w:val="hybridMultilevel"/>
    <w:tmpl w:val="79228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55D7C"/>
    <w:multiLevelType w:val="hybridMultilevel"/>
    <w:tmpl w:val="423A2F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C51225"/>
    <w:multiLevelType w:val="hybridMultilevel"/>
    <w:tmpl w:val="9E5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107B70"/>
    <w:multiLevelType w:val="hybridMultilevel"/>
    <w:tmpl w:val="BEFA0B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160886"/>
    <w:multiLevelType w:val="hybridMultilevel"/>
    <w:tmpl w:val="483C7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F15D4C"/>
    <w:multiLevelType w:val="hybridMultilevel"/>
    <w:tmpl w:val="0D084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682484"/>
    <w:multiLevelType w:val="hybridMultilevel"/>
    <w:tmpl w:val="10DE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6015BD"/>
    <w:multiLevelType w:val="hybridMultilevel"/>
    <w:tmpl w:val="6F72DA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DA2F23"/>
    <w:multiLevelType w:val="hybridMultilevel"/>
    <w:tmpl w:val="04C08A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D50F32"/>
    <w:multiLevelType w:val="hybridMultilevel"/>
    <w:tmpl w:val="5290F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C56C8C"/>
    <w:multiLevelType w:val="hybridMultilevel"/>
    <w:tmpl w:val="04101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7D6C47"/>
    <w:multiLevelType w:val="hybridMultilevel"/>
    <w:tmpl w:val="01F6A03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FDB46B5"/>
    <w:multiLevelType w:val="hybridMultilevel"/>
    <w:tmpl w:val="9A5649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0553996">
    <w:abstractNumId w:val="24"/>
  </w:num>
  <w:num w:numId="2" w16cid:durableId="2045665942">
    <w:abstractNumId w:val="26"/>
  </w:num>
  <w:num w:numId="3" w16cid:durableId="1141918687">
    <w:abstractNumId w:val="31"/>
  </w:num>
  <w:num w:numId="4" w16cid:durableId="1842742096">
    <w:abstractNumId w:val="25"/>
  </w:num>
  <w:num w:numId="5" w16cid:durableId="118961910">
    <w:abstractNumId w:val="17"/>
  </w:num>
  <w:num w:numId="6" w16cid:durableId="2107726577">
    <w:abstractNumId w:val="3"/>
  </w:num>
  <w:num w:numId="7" w16cid:durableId="839585901">
    <w:abstractNumId w:val="30"/>
  </w:num>
  <w:num w:numId="8" w16cid:durableId="1665891326">
    <w:abstractNumId w:val="12"/>
  </w:num>
  <w:num w:numId="9" w16cid:durableId="197747158">
    <w:abstractNumId w:val="27"/>
  </w:num>
  <w:num w:numId="10" w16cid:durableId="354305770">
    <w:abstractNumId w:val="20"/>
  </w:num>
  <w:num w:numId="11" w16cid:durableId="924730942">
    <w:abstractNumId w:val="2"/>
  </w:num>
  <w:num w:numId="12" w16cid:durableId="607469042">
    <w:abstractNumId w:val="6"/>
  </w:num>
  <w:num w:numId="13" w16cid:durableId="1688361264">
    <w:abstractNumId w:val="16"/>
  </w:num>
  <w:num w:numId="14" w16cid:durableId="1186944958">
    <w:abstractNumId w:val="19"/>
  </w:num>
  <w:num w:numId="15" w16cid:durableId="68114098">
    <w:abstractNumId w:val="15"/>
  </w:num>
  <w:num w:numId="16" w16cid:durableId="220870377">
    <w:abstractNumId w:val="4"/>
  </w:num>
  <w:num w:numId="17" w16cid:durableId="1531605972">
    <w:abstractNumId w:val="33"/>
  </w:num>
  <w:num w:numId="18" w16cid:durableId="884484617">
    <w:abstractNumId w:val="1"/>
  </w:num>
  <w:num w:numId="19" w16cid:durableId="961689077">
    <w:abstractNumId w:val="28"/>
  </w:num>
  <w:num w:numId="20" w16cid:durableId="1649703585">
    <w:abstractNumId w:val="7"/>
  </w:num>
  <w:num w:numId="21" w16cid:durableId="768431178">
    <w:abstractNumId w:val="23"/>
  </w:num>
  <w:num w:numId="22" w16cid:durableId="1251163184">
    <w:abstractNumId w:val="18"/>
  </w:num>
  <w:num w:numId="23" w16cid:durableId="1001591134">
    <w:abstractNumId w:val="21"/>
  </w:num>
  <w:num w:numId="24" w16cid:durableId="824663917">
    <w:abstractNumId w:val="22"/>
  </w:num>
  <w:num w:numId="25" w16cid:durableId="347223155">
    <w:abstractNumId w:val="13"/>
  </w:num>
  <w:num w:numId="26" w16cid:durableId="243612607">
    <w:abstractNumId w:val="8"/>
  </w:num>
  <w:num w:numId="27" w16cid:durableId="1018045266">
    <w:abstractNumId w:val="10"/>
  </w:num>
  <w:num w:numId="28" w16cid:durableId="617761130">
    <w:abstractNumId w:val="9"/>
  </w:num>
  <w:num w:numId="29" w16cid:durableId="200091806">
    <w:abstractNumId w:val="11"/>
  </w:num>
  <w:num w:numId="30" w16cid:durableId="322395895">
    <w:abstractNumId w:val="5"/>
  </w:num>
  <w:num w:numId="31" w16cid:durableId="1456371106">
    <w:abstractNumId w:val="0"/>
  </w:num>
  <w:num w:numId="32" w16cid:durableId="1636334075">
    <w:abstractNumId w:val="29"/>
  </w:num>
  <w:num w:numId="33" w16cid:durableId="1960257072">
    <w:abstractNumId w:val="14"/>
  </w:num>
  <w:num w:numId="34" w16cid:durableId="473912313">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393"/>
    <w:rsid w:val="000015E7"/>
    <w:rsid w:val="000041AE"/>
    <w:rsid w:val="000066C9"/>
    <w:rsid w:val="000067B6"/>
    <w:rsid w:val="00010B0C"/>
    <w:rsid w:val="00012879"/>
    <w:rsid w:val="00012916"/>
    <w:rsid w:val="000150EC"/>
    <w:rsid w:val="00017B25"/>
    <w:rsid w:val="00024C27"/>
    <w:rsid w:val="00025210"/>
    <w:rsid w:val="00025B12"/>
    <w:rsid w:val="00025D7B"/>
    <w:rsid w:val="00033C8D"/>
    <w:rsid w:val="00034F44"/>
    <w:rsid w:val="00042CA2"/>
    <w:rsid w:val="000431DE"/>
    <w:rsid w:val="00043606"/>
    <w:rsid w:val="00044D54"/>
    <w:rsid w:val="00045C29"/>
    <w:rsid w:val="00050ED5"/>
    <w:rsid w:val="00056508"/>
    <w:rsid w:val="000567A2"/>
    <w:rsid w:val="00060559"/>
    <w:rsid w:val="00060FD0"/>
    <w:rsid w:val="00065676"/>
    <w:rsid w:val="00070839"/>
    <w:rsid w:val="000731B8"/>
    <w:rsid w:val="000742A2"/>
    <w:rsid w:val="00077067"/>
    <w:rsid w:val="00080016"/>
    <w:rsid w:val="00081000"/>
    <w:rsid w:val="0009497B"/>
    <w:rsid w:val="0009548E"/>
    <w:rsid w:val="0009764C"/>
    <w:rsid w:val="000A03FF"/>
    <w:rsid w:val="000A4B09"/>
    <w:rsid w:val="000A5A02"/>
    <w:rsid w:val="000A6D87"/>
    <w:rsid w:val="000B0976"/>
    <w:rsid w:val="000B0A28"/>
    <w:rsid w:val="000B206D"/>
    <w:rsid w:val="000B2190"/>
    <w:rsid w:val="000B3CD2"/>
    <w:rsid w:val="000B4C16"/>
    <w:rsid w:val="000C09D7"/>
    <w:rsid w:val="000C0B2A"/>
    <w:rsid w:val="000C1E4A"/>
    <w:rsid w:val="000C32F3"/>
    <w:rsid w:val="000C343E"/>
    <w:rsid w:val="000C66BC"/>
    <w:rsid w:val="000C67B1"/>
    <w:rsid w:val="000D14C1"/>
    <w:rsid w:val="000D38E1"/>
    <w:rsid w:val="000D4213"/>
    <w:rsid w:val="000D462E"/>
    <w:rsid w:val="000D4722"/>
    <w:rsid w:val="000D5111"/>
    <w:rsid w:val="000D6A54"/>
    <w:rsid w:val="000E0A15"/>
    <w:rsid w:val="000E1843"/>
    <w:rsid w:val="000E3910"/>
    <w:rsid w:val="000F0E05"/>
    <w:rsid w:val="000F124D"/>
    <w:rsid w:val="000F4609"/>
    <w:rsid w:val="000F4B17"/>
    <w:rsid w:val="000F5489"/>
    <w:rsid w:val="000F5D31"/>
    <w:rsid w:val="000F6E93"/>
    <w:rsid w:val="001010FC"/>
    <w:rsid w:val="00101267"/>
    <w:rsid w:val="00101D3F"/>
    <w:rsid w:val="00102784"/>
    <w:rsid w:val="00103126"/>
    <w:rsid w:val="00103EDD"/>
    <w:rsid w:val="00104862"/>
    <w:rsid w:val="00110F60"/>
    <w:rsid w:val="001113B6"/>
    <w:rsid w:val="00111468"/>
    <w:rsid w:val="00111991"/>
    <w:rsid w:val="00112822"/>
    <w:rsid w:val="00117326"/>
    <w:rsid w:val="0012033D"/>
    <w:rsid w:val="00123C3C"/>
    <w:rsid w:val="00124949"/>
    <w:rsid w:val="00137607"/>
    <w:rsid w:val="00137C71"/>
    <w:rsid w:val="001404D0"/>
    <w:rsid w:val="001417A2"/>
    <w:rsid w:val="00142D0C"/>
    <w:rsid w:val="001434D0"/>
    <w:rsid w:val="001477D7"/>
    <w:rsid w:val="0015302D"/>
    <w:rsid w:val="001530D3"/>
    <w:rsid w:val="00154FF1"/>
    <w:rsid w:val="001579EA"/>
    <w:rsid w:val="00157B08"/>
    <w:rsid w:val="00160036"/>
    <w:rsid w:val="0016343E"/>
    <w:rsid w:val="00165A02"/>
    <w:rsid w:val="00166B8F"/>
    <w:rsid w:val="00167E9A"/>
    <w:rsid w:val="00175C03"/>
    <w:rsid w:val="00176D80"/>
    <w:rsid w:val="001770A6"/>
    <w:rsid w:val="00177ADF"/>
    <w:rsid w:val="0018002F"/>
    <w:rsid w:val="00181891"/>
    <w:rsid w:val="00183C4C"/>
    <w:rsid w:val="00183D16"/>
    <w:rsid w:val="00183EBE"/>
    <w:rsid w:val="00185270"/>
    <w:rsid w:val="001859D2"/>
    <w:rsid w:val="001860B2"/>
    <w:rsid w:val="00190C5A"/>
    <w:rsid w:val="001958A5"/>
    <w:rsid w:val="00196745"/>
    <w:rsid w:val="00197511"/>
    <w:rsid w:val="001A1B65"/>
    <w:rsid w:val="001A3B78"/>
    <w:rsid w:val="001A5CEA"/>
    <w:rsid w:val="001A679B"/>
    <w:rsid w:val="001A6F21"/>
    <w:rsid w:val="001B06C7"/>
    <w:rsid w:val="001B3DF3"/>
    <w:rsid w:val="001B5C40"/>
    <w:rsid w:val="001B6BDD"/>
    <w:rsid w:val="001B72E6"/>
    <w:rsid w:val="001C0ADF"/>
    <w:rsid w:val="001C19DB"/>
    <w:rsid w:val="001C2618"/>
    <w:rsid w:val="001C2F7B"/>
    <w:rsid w:val="001C3CDF"/>
    <w:rsid w:val="001C4AAE"/>
    <w:rsid w:val="001C604F"/>
    <w:rsid w:val="001C7781"/>
    <w:rsid w:val="001D605A"/>
    <w:rsid w:val="001D687F"/>
    <w:rsid w:val="001D6B0C"/>
    <w:rsid w:val="001E0555"/>
    <w:rsid w:val="001E1232"/>
    <w:rsid w:val="001E3600"/>
    <w:rsid w:val="001E4A44"/>
    <w:rsid w:val="001E5C2B"/>
    <w:rsid w:val="001E748B"/>
    <w:rsid w:val="001F0283"/>
    <w:rsid w:val="001F0592"/>
    <w:rsid w:val="001F08F2"/>
    <w:rsid w:val="001F1223"/>
    <w:rsid w:val="001F13AF"/>
    <w:rsid w:val="001F216E"/>
    <w:rsid w:val="001F7502"/>
    <w:rsid w:val="0020121F"/>
    <w:rsid w:val="00202270"/>
    <w:rsid w:val="00203625"/>
    <w:rsid w:val="00206F92"/>
    <w:rsid w:val="0020724C"/>
    <w:rsid w:val="00207C59"/>
    <w:rsid w:val="002107D3"/>
    <w:rsid w:val="00211F9E"/>
    <w:rsid w:val="0021248A"/>
    <w:rsid w:val="002129A6"/>
    <w:rsid w:val="00214734"/>
    <w:rsid w:val="00214CFD"/>
    <w:rsid w:val="0021794D"/>
    <w:rsid w:val="00221BC6"/>
    <w:rsid w:val="002242AA"/>
    <w:rsid w:val="00224A4C"/>
    <w:rsid w:val="002260DF"/>
    <w:rsid w:val="00226444"/>
    <w:rsid w:val="00230415"/>
    <w:rsid w:val="00232B2D"/>
    <w:rsid w:val="00234306"/>
    <w:rsid w:val="00240D2D"/>
    <w:rsid w:val="00240F5D"/>
    <w:rsid w:val="002431F3"/>
    <w:rsid w:val="00244A89"/>
    <w:rsid w:val="00245CF7"/>
    <w:rsid w:val="00245F4B"/>
    <w:rsid w:val="00246BA7"/>
    <w:rsid w:val="00251E34"/>
    <w:rsid w:val="002522BD"/>
    <w:rsid w:val="00253811"/>
    <w:rsid w:val="00256035"/>
    <w:rsid w:val="00261F43"/>
    <w:rsid w:val="002641B5"/>
    <w:rsid w:val="00265228"/>
    <w:rsid w:val="00265708"/>
    <w:rsid w:val="00273BCC"/>
    <w:rsid w:val="00274486"/>
    <w:rsid w:val="002753AC"/>
    <w:rsid w:val="002758A3"/>
    <w:rsid w:val="0027626C"/>
    <w:rsid w:val="0028420E"/>
    <w:rsid w:val="0028461F"/>
    <w:rsid w:val="002846E0"/>
    <w:rsid w:val="00287E0D"/>
    <w:rsid w:val="002915B2"/>
    <w:rsid w:val="002923F3"/>
    <w:rsid w:val="00293495"/>
    <w:rsid w:val="00294C36"/>
    <w:rsid w:val="00294FF5"/>
    <w:rsid w:val="00297662"/>
    <w:rsid w:val="002A02FE"/>
    <w:rsid w:val="002A4250"/>
    <w:rsid w:val="002A49B8"/>
    <w:rsid w:val="002A68D0"/>
    <w:rsid w:val="002A7314"/>
    <w:rsid w:val="002B0BDB"/>
    <w:rsid w:val="002B1520"/>
    <w:rsid w:val="002B1D65"/>
    <w:rsid w:val="002B3332"/>
    <w:rsid w:val="002B591B"/>
    <w:rsid w:val="002B5B11"/>
    <w:rsid w:val="002B681B"/>
    <w:rsid w:val="002C00C9"/>
    <w:rsid w:val="002C1815"/>
    <w:rsid w:val="002C1D62"/>
    <w:rsid w:val="002C2D57"/>
    <w:rsid w:val="002C6831"/>
    <w:rsid w:val="002C739B"/>
    <w:rsid w:val="002D0B52"/>
    <w:rsid w:val="002D1363"/>
    <w:rsid w:val="002D290C"/>
    <w:rsid w:val="002D2A90"/>
    <w:rsid w:val="002D2F50"/>
    <w:rsid w:val="002D4928"/>
    <w:rsid w:val="002D76F3"/>
    <w:rsid w:val="002E25B0"/>
    <w:rsid w:val="002E3D78"/>
    <w:rsid w:val="002E3DCC"/>
    <w:rsid w:val="002E73C9"/>
    <w:rsid w:val="002E7B23"/>
    <w:rsid w:val="002F14EC"/>
    <w:rsid w:val="002F4770"/>
    <w:rsid w:val="002F58C5"/>
    <w:rsid w:val="002F6EB0"/>
    <w:rsid w:val="00304AB8"/>
    <w:rsid w:val="00314236"/>
    <w:rsid w:val="003175E6"/>
    <w:rsid w:val="003175FB"/>
    <w:rsid w:val="0031779D"/>
    <w:rsid w:val="00317C6C"/>
    <w:rsid w:val="00321A58"/>
    <w:rsid w:val="003259C8"/>
    <w:rsid w:val="003266DC"/>
    <w:rsid w:val="003277E2"/>
    <w:rsid w:val="0032791A"/>
    <w:rsid w:val="0033017F"/>
    <w:rsid w:val="00332E26"/>
    <w:rsid w:val="00336670"/>
    <w:rsid w:val="00336B4E"/>
    <w:rsid w:val="00336EFC"/>
    <w:rsid w:val="00336F4E"/>
    <w:rsid w:val="00337923"/>
    <w:rsid w:val="00337DCD"/>
    <w:rsid w:val="0034359B"/>
    <w:rsid w:val="00345577"/>
    <w:rsid w:val="003527D7"/>
    <w:rsid w:val="00356074"/>
    <w:rsid w:val="00361C01"/>
    <w:rsid w:val="00363E37"/>
    <w:rsid w:val="0036417A"/>
    <w:rsid w:val="0036516A"/>
    <w:rsid w:val="00367FB5"/>
    <w:rsid w:val="003713C2"/>
    <w:rsid w:val="00374052"/>
    <w:rsid w:val="003741A5"/>
    <w:rsid w:val="003742C1"/>
    <w:rsid w:val="00375B69"/>
    <w:rsid w:val="00376605"/>
    <w:rsid w:val="003772DE"/>
    <w:rsid w:val="00377C5D"/>
    <w:rsid w:val="0038118F"/>
    <w:rsid w:val="00381F20"/>
    <w:rsid w:val="00383A99"/>
    <w:rsid w:val="00383C65"/>
    <w:rsid w:val="003856A5"/>
    <w:rsid w:val="00386D9E"/>
    <w:rsid w:val="00391085"/>
    <w:rsid w:val="00392A1E"/>
    <w:rsid w:val="00392DF2"/>
    <w:rsid w:val="0039586E"/>
    <w:rsid w:val="003967FE"/>
    <w:rsid w:val="00396D36"/>
    <w:rsid w:val="00397A4A"/>
    <w:rsid w:val="003A3B9A"/>
    <w:rsid w:val="003A4282"/>
    <w:rsid w:val="003A4D7F"/>
    <w:rsid w:val="003A79CF"/>
    <w:rsid w:val="003A7E08"/>
    <w:rsid w:val="003B01A6"/>
    <w:rsid w:val="003B4642"/>
    <w:rsid w:val="003B5412"/>
    <w:rsid w:val="003B6936"/>
    <w:rsid w:val="003C4E64"/>
    <w:rsid w:val="003C4FC5"/>
    <w:rsid w:val="003C6418"/>
    <w:rsid w:val="003C79C6"/>
    <w:rsid w:val="003D3AD3"/>
    <w:rsid w:val="003D4376"/>
    <w:rsid w:val="003D63C4"/>
    <w:rsid w:val="003D673E"/>
    <w:rsid w:val="003E0DDC"/>
    <w:rsid w:val="003E3388"/>
    <w:rsid w:val="003E5773"/>
    <w:rsid w:val="003E618F"/>
    <w:rsid w:val="003F33E7"/>
    <w:rsid w:val="003F50CC"/>
    <w:rsid w:val="003F5743"/>
    <w:rsid w:val="003F66AA"/>
    <w:rsid w:val="00400262"/>
    <w:rsid w:val="00401B12"/>
    <w:rsid w:val="0040342A"/>
    <w:rsid w:val="00403477"/>
    <w:rsid w:val="004034C5"/>
    <w:rsid w:val="00404223"/>
    <w:rsid w:val="004068D8"/>
    <w:rsid w:val="00407942"/>
    <w:rsid w:val="0041012F"/>
    <w:rsid w:val="004105EC"/>
    <w:rsid w:val="00410A0F"/>
    <w:rsid w:val="00411063"/>
    <w:rsid w:val="004128A5"/>
    <w:rsid w:val="00413C59"/>
    <w:rsid w:val="00421014"/>
    <w:rsid w:val="004408B0"/>
    <w:rsid w:val="004410DD"/>
    <w:rsid w:val="0044330E"/>
    <w:rsid w:val="004438E5"/>
    <w:rsid w:val="00444859"/>
    <w:rsid w:val="00445B69"/>
    <w:rsid w:val="00446B9C"/>
    <w:rsid w:val="004539D1"/>
    <w:rsid w:val="00455BF0"/>
    <w:rsid w:val="00455D9D"/>
    <w:rsid w:val="00456A79"/>
    <w:rsid w:val="004571DF"/>
    <w:rsid w:val="00457B10"/>
    <w:rsid w:val="00460BD7"/>
    <w:rsid w:val="00462637"/>
    <w:rsid w:val="00463DD9"/>
    <w:rsid w:val="004640FA"/>
    <w:rsid w:val="00465EBA"/>
    <w:rsid w:val="00466B50"/>
    <w:rsid w:val="00467155"/>
    <w:rsid w:val="00470D3C"/>
    <w:rsid w:val="004743CF"/>
    <w:rsid w:val="004756D7"/>
    <w:rsid w:val="00476191"/>
    <w:rsid w:val="0047719F"/>
    <w:rsid w:val="00482FA9"/>
    <w:rsid w:val="00484A23"/>
    <w:rsid w:val="00484F8C"/>
    <w:rsid w:val="00485C8C"/>
    <w:rsid w:val="00485CCD"/>
    <w:rsid w:val="00485D71"/>
    <w:rsid w:val="004867E3"/>
    <w:rsid w:val="00487CE1"/>
    <w:rsid w:val="00490A6F"/>
    <w:rsid w:val="00493C0F"/>
    <w:rsid w:val="00496305"/>
    <w:rsid w:val="00497841"/>
    <w:rsid w:val="004A16FC"/>
    <w:rsid w:val="004A2E50"/>
    <w:rsid w:val="004A3F8B"/>
    <w:rsid w:val="004A526F"/>
    <w:rsid w:val="004B160B"/>
    <w:rsid w:val="004B180F"/>
    <w:rsid w:val="004B1905"/>
    <w:rsid w:val="004B38F0"/>
    <w:rsid w:val="004B538B"/>
    <w:rsid w:val="004B5B38"/>
    <w:rsid w:val="004B6B2D"/>
    <w:rsid w:val="004B74AB"/>
    <w:rsid w:val="004C08F4"/>
    <w:rsid w:val="004C14D5"/>
    <w:rsid w:val="004C4B1C"/>
    <w:rsid w:val="004C7370"/>
    <w:rsid w:val="004C7C8E"/>
    <w:rsid w:val="004D0888"/>
    <w:rsid w:val="004D3F8C"/>
    <w:rsid w:val="004D4AED"/>
    <w:rsid w:val="004E301F"/>
    <w:rsid w:val="004E6331"/>
    <w:rsid w:val="004E684A"/>
    <w:rsid w:val="004E6902"/>
    <w:rsid w:val="004F3064"/>
    <w:rsid w:val="004F448B"/>
    <w:rsid w:val="004F7C9D"/>
    <w:rsid w:val="00500AA4"/>
    <w:rsid w:val="005040DC"/>
    <w:rsid w:val="005062A7"/>
    <w:rsid w:val="005121D0"/>
    <w:rsid w:val="00512DC2"/>
    <w:rsid w:val="0051442C"/>
    <w:rsid w:val="005207AD"/>
    <w:rsid w:val="00520E5E"/>
    <w:rsid w:val="0052110D"/>
    <w:rsid w:val="00522416"/>
    <w:rsid w:val="005245EF"/>
    <w:rsid w:val="005258C3"/>
    <w:rsid w:val="0053123C"/>
    <w:rsid w:val="00534939"/>
    <w:rsid w:val="00535B8D"/>
    <w:rsid w:val="00536E50"/>
    <w:rsid w:val="00537D2B"/>
    <w:rsid w:val="00541402"/>
    <w:rsid w:val="00543406"/>
    <w:rsid w:val="005548C0"/>
    <w:rsid w:val="00561B26"/>
    <w:rsid w:val="005649B5"/>
    <w:rsid w:val="005672B5"/>
    <w:rsid w:val="005672F3"/>
    <w:rsid w:val="005674D5"/>
    <w:rsid w:val="00570152"/>
    <w:rsid w:val="00574BA7"/>
    <w:rsid w:val="00574F3E"/>
    <w:rsid w:val="005754E2"/>
    <w:rsid w:val="00576526"/>
    <w:rsid w:val="005814D5"/>
    <w:rsid w:val="00583C98"/>
    <w:rsid w:val="005849AD"/>
    <w:rsid w:val="00584B4F"/>
    <w:rsid w:val="00587978"/>
    <w:rsid w:val="00587A0B"/>
    <w:rsid w:val="005914B6"/>
    <w:rsid w:val="0059474B"/>
    <w:rsid w:val="00597838"/>
    <w:rsid w:val="00597C6C"/>
    <w:rsid w:val="005A2F50"/>
    <w:rsid w:val="005A3E8A"/>
    <w:rsid w:val="005A6BD8"/>
    <w:rsid w:val="005B0BA5"/>
    <w:rsid w:val="005B1268"/>
    <w:rsid w:val="005B1BF3"/>
    <w:rsid w:val="005B3841"/>
    <w:rsid w:val="005B6870"/>
    <w:rsid w:val="005C0D6C"/>
    <w:rsid w:val="005C1328"/>
    <w:rsid w:val="005C3555"/>
    <w:rsid w:val="005C3E4A"/>
    <w:rsid w:val="005C5045"/>
    <w:rsid w:val="005C5C8A"/>
    <w:rsid w:val="005C6441"/>
    <w:rsid w:val="005D5414"/>
    <w:rsid w:val="005D6C36"/>
    <w:rsid w:val="005D6DEF"/>
    <w:rsid w:val="005D6F2F"/>
    <w:rsid w:val="005E0168"/>
    <w:rsid w:val="005E0BDB"/>
    <w:rsid w:val="005E38EA"/>
    <w:rsid w:val="005E5C0D"/>
    <w:rsid w:val="005E6833"/>
    <w:rsid w:val="005E767A"/>
    <w:rsid w:val="005F0744"/>
    <w:rsid w:val="005F201A"/>
    <w:rsid w:val="005F2495"/>
    <w:rsid w:val="005F3561"/>
    <w:rsid w:val="005F4A73"/>
    <w:rsid w:val="005F50B7"/>
    <w:rsid w:val="00604D54"/>
    <w:rsid w:val="0060520A"/>
    <w:rsid w:val="00610AC1"/>
    <w:rsid w:val="006153A5"/>
    <w:rsid w:val="0061552E"/>
    <w:rsid w:val="00616B5A"/>
    <w:rsid w:val="00617A1C"/>
    <w:rsid w:val="00620FF8"/>
    <w:rsid w:val="00621043"/>
    <w:rsid w:val="0063043C"/>
    <w:rsid w:val="006314DB"/>
    <w:rsid w:val="00632E73"/>
    <w:rsid w:val="006346AD"/>
    <w:rsid w:val="00636AE0"/>
    <w:rsid w:val="006373AB"/>
    <w:rsid w:val="0064264A"/>
    <w:rsid w:val="00643CE9"/>
    <w:rsid w:val="00646E5A"/>
    <w:rsid w:val="00647FA7"/>
    <w:rsid w:val="00651475"/>
    <w:rsid w:val="00654061"/>
    <w:rsid w:val="00654380"/>
    <w:rsid w:val="00654CE1"/>
    <w:rsid w:val="00655D79"/>
    <w:rsid w:val="00660890"/>
    <w:rsid w:val="006612E3"/>
    <w:rsid w:val="00661311"/>
    <w:rsid w:val="006632DC"/>
    <w:rsid w:val="00663C7E"/>
    <w:rsid w:val="0066419F"/>
    <w:rsid w:val="00664226"/>
    <w:rsid w:val="006657DB"/>
    <w:rsid w:val="00665A6E"/>
    <w:rsid w:val="00666A36"/>
    <w:rsid w:val="00667174"/>
    <w:rsid w:val="00671A8B"/>
    <w:rsid w:val="00673B02"/>
    <w:rsid w:val="006741A2"/>
    <w:rsid w:val="00676C47"/>
    <w:rsid w:val="00682F82"/>
    <w:rsid w:val="006833E0"/>
    <w:rsid w:val="00684936"/>
    <w:rsid w:val="00684DF0"/>
    <w:rsid w:val="00685ACF"/>
    <w:rsid w:val="006911E5"/>
    <w:rsid w:val="006920E1"/>
    <w:rsid w:val="00693FFD"/>
    <w:rsid w:val="00697227"/>
    <w:rsid w:val="006A163E"/>
    <w:rsid w:val="006A16D9"/>
    <w:rsid w:val="006A40B8"/>
    <w:rsid w:val="006A4F7B"/>
    <w:rsid w:val="006A53E8"/>
    <w:rsid w:val="006A6CBE"/>
    <w:rsid w:val="006B1F43"/>
    <w:rsid w:val="006B48FF"/>
    <w:rsid w:val="006B6F1D"/>
    <w:rsid w:val="006B7316"/>
    <w:rsid w:val="006C2174"/>
    <w:rsid w:val="006C23BF"/>
    <w:rsid w:val="006C2DF8"/>
    <w:rsid w:val="006C3E1A"/>
    <w:rsid w:val="006D1117"/>
    <w:rsid w:val="006D1C3F"/>
    <w:rsid w:val="006D2B49"/>
    <w:rsid w:val="006D5C93"/>
    <w:rsid w:val="006D751A"/>
    <w:rsid w:val="006E0AF7"/>
    <w:rsid w:val="006E1D88"/>
    <w:rsid w:val="006E441A"/>
    <w:rsid w:val="006E4519"/>
    <w:rsid w:val="006E5A9F"/>
    <w:rsid w:val="006E7122"/>
    <w:rsid w:val="006F51AC"/>
    <w:rsid w:val="006F7683"/>
    <w:rsid w:val="00700057"/>
    <w:rsid w:val="00700160"/>
    <w:rsid w:val="007007F4"/>
    <w:rsid w:val="00704D08"/>
    <w:rsid w:val="0070542E"/>
    <w:rsid w:val="007070DB"/>
    <w:rsid w:val="007157EC"/>
    <w:rsid w:val="00715EB4"/>
    <w:rsid w:val="00715F00"/>
    <w:rsid w:val="00716D20"/>
    <w:rsid w:val="0071751D"/>
    <w:rsid w:val="00720432"/>
    <w:rsid w:val="00720A56"/>
    <w:rsid w:val="00720DDA"/>
    <w:rsid w:val="007221B5"/>
    <w:rsid w:val="00722D3E"/>
    <w:rsid w:val="00723D1F"/>
    <w:rsid w:val="00727166"/>
    <w:rsid w:val="0072716F"/>
    <w:rsid w:val="00727A5A"/>
    <w:rsid w:val="0073025B"/>
    <w:rsid w:val="00731165"/>
    <w:rsid w:val="00734251"/>
    <w:rsid w:val="007374FD"/>
    <w:rsid w:val="00737E09"/>
    <w:rsid w:val="00744FBD"/>
    <w:rsid w:val="007504EC"/>
    <w:rsid w:val="00753585"/>
    <w:rsid w:val="007537EE"/>
    <w:rsid w:val="00755FE3"/>
    <w:rsid w:val="00760243"/>
    <w:rsid w:val="0076276C"/>
    <w:rsid w:val="007650F0"/>
    <w:rsid w:val="0076540E"/>
    <w:rsid w:val="00770FEB"/>
    <w:rsid w:val="0077100A"/>
    <w:rsid w:val="0077144C"/>
    <w:rsid w:val="00774C06"/>
    <w:rsid w:val="00784677"/>
    <w:rsid w:val="007857D3"/>
    <w:rsid w:val="00786754"/>
    <w:rsid w:val="00787C69"/>
    <w:rsid w:val="00790367"/>
    <w:rsid w:val="00790D06"/>
    <w:rsid w:val="0079171B"/>
    <w:rsid w:val="00791DAD"/>
    <w:rsid w:val="007922F2"/>
    <w:rsid w:val="00792680"/>
    <w:rsid w:val="007963E3"/>
    <w:rsid w:val="007A02F6"/>
    <w:rsid w:val="007A1094"/>
    <w:rsid w:val="007A1F78"/>
    <w:rsid w:val="007A2C6E"/>
    <w:rsid w:val="007A2EE8"/>
    <w:rsid w:val="007A2F3C"/>
    <w:rsid w:val="007A4C50"/>
    <w:rsid w:val="007A4FC6"/>
    <w:rsid w:val="007A572C"/>
    <w:rsid w:val="007A7126"/>
    <w:rsid w:val="007B096A"/>
    <w:rsid w:val="007B3636"/>
    <w:rsid w:val="007B601C"/>
    <w:rsid w:val="007C4444"/>
    <w:rsid w:val="007C4860"/>
    <w:rsid w:val="007C5240"/>
    <w:rsid w:val="007C65F8"/>
    <w:rsid w:val="007C6AAB"/>
    <w:rsid w:val="007D13FC"/>
    <w:rsid w:val="007D1DEC"/>
    <w:rsid w:val="007D1FBF"/>
    <w:rsid w:val="007D4CA2"/>
    <w:rsid w:val="007D788E"/>
    <w:rsid w:val="007E0695"/>
    <w:rsid w:val="007E2011"/>
    <w:rsid w:val="007E5F72"/>
    <w:rsid w:val="007F14B3"/>
    <w:rsid w:val="007F57DC"/>
    <w:rsid w:val="00802820"/>
    <w:rsid w:val="00804AFA"/>
    <w:rsid w:val="008057BC"/>
    <w:rsid w:val="008067B2"/>
    <w:rsid w:val="008079F8"/>
    <w:rsid w:val="008100F0"/>
    <w:rsid w:val="00811C1E"/>
    <w:rsid w:val="00813C6E"/>
    <w:rsid w:val="00814E68"/>
    <w:rsid w:val="00820DB7"/>
    <w:rsid w:val="00822BF7"/>
    <w:rsid w:val="00822D66"/>
    <w:rsid w:val="0082460F"/>
    <w:rsid w:val="00825D27"/>
    <w:rsid w:val="00827827"/>
    <w:rsid w:val="00831010"/>
    <w:rsid w:val="0083166A"/>
    <w:rsid w:val="0083252E"/>
    <w:rsid w:val="00832970"/>
    <w:rsid w:val="00834E6E"/>
    <w:rsid w:val="00841E1D"/>
    <w:rsid w:val="0084298A"/>
    <w:rsid w:val="00842EFA"/>
    <w:rsid w:val="008432AF"/>
    <w:rsid w:val="00844D65"/>
    <w:rsid w:val="008450A7"/>
    <w:rsid w:val="0084735A"/>
    <w:rsid w:val="00852521"/>
    <w:rsid w:val="00853079"/>
    <w:rsid w:val="00853786"/>
    <w:rsid w:val="00862AC2"/>
    <w:rsid w:val="008638CF"/>
    <w:rsid w:val="00874B08"/>
    <w:rsid w:val="0087555A"/>
    <w:rsid w:val="00875A21"/>
    <w:rsid w:val="00883C24"/>
    <w:rsid w:val="00883CE2"/>
    <w:rsid w:val="00884196"/>
    <w:rsid w:val="00884695"/>
    <w:rsid w:val="00887328"/>
    <w:rsid w:val="00890FA3"/>
    <w:rsid w:val="0089150F"/>
    <w:rsid w:val="00891B5C"/>
    <w:rsid w:val="00892250"/>
    <w:rsid w:val="00892CE9"/>
    <w:rsid w:val="00896A1F"/>
    <w:rsid w:val="00897809"/>
    <w:rsid w:val="008A0A24"/>
    <w:rsid w:val="008A1365"/>
    <w:rsid w:val="008A2638"/>
    <w:rsid w:val="008A4F7B"/>
    <w:rsid w:val="008A5520"/>
    <w:rsid w:val="008A6C55"/>
    <w:rsid w:val="008A7642"/>
    <w:rsid w:val="008B2352"/>
    <w:rsid w:val="008B26E7"/>
    <w:rsid w:val="008B359E"/>
    <w:rsid w:val="008B7110"/>
    <w:rsid w:val="008B7A91"/>
    <w:rsid w:val="008C276C"/>
    <w:rsid w:val="008C48E9"/>
    <w:rsid w:val="008C5493"/>
    <w:rsid w:val="008C6C37"/>
    <w:rsid w:val="008D2393"/>
    <w:rsid w:val="008D2F2D"/>
    <w:rsid w:val="008D3FEC"/>
    <w:rsid w:val="008D7209"/>
    <w:rsid w:val="008D77FA"/>
    <w:rsid w:val="008E1271"/>
    <w:rsid w:val="008E1448"/>
    <w:rsid w:val="008E489F"/>
    <w:rsid w:val="008E4A45"/>
    <w:rsid w:val="008E61D9"/>
    <w:rsid w:val="008E766D"/>
    <w:rsid w:val="00902355"/>
    <w:rsid w:val="00903A12"/>
    <w:rsid w:val="00904276"/>
    <w:rsid w:val="009043FE"/>
    <w:rsid w:val="009044AA"/>
    <w:rsid w:val="00904815"/>
    <w:rsid w:val="009073D5"/>
    <w:rsid w:val="009105A6"/>
    <w:rsid w:val="00910C7E"/>
    <w:rsid w:val="00911A2E"/>
    <w:rsid w:val="009131F5"/>
    <w:rsid w:val="00914FDD"/>
    <w:rsid w:val="00916B7A"/>
    <w:rsid w:val="00917894"/>
    <w:rsid w:val="0092140E"/>
    <w:rsid w:val="009278FE"/>
    <w:rsid w:val="009317D5"/>
    <w:rsid w:val="00933E89"/>
    <w:rsid w:val="00937A38"/>
    <w:rsid w:val="00937AA7"/>
    <w:rsid w:val="009401DC"/>
    <w:rsid w:val="009418F2"/>
    <w:rsid w:val="0094295B"/>
    <w:rsid w:val="00945841"/>
    <w:rsid w:val="00945A4F"/>
    <w:rsid w:val="009468F4"/>
    <w:rsid w:val="00953C0C"/>
    <w:rsid w:val="00953FEC"/>
    <w:rsid w:val="009543F0"/>
    <w:rsid w:val="009579BD"/>
    <w:rsid w:val="00960246"/>
    <w:rsid w:val="00960E2C"/>
    <w:rsid w:val="00962C01"/>
    <w:rsid w:val="00965845"/>
    <w:rsid w:val="00965950"/>
    <w:rsid w:val="009705A4"/>
    <w:rsid w:val="00971F73"/>
    <w:rsid w:val="00974291"/>
    <w:rsid w:val="00974A38"/>
    <w:rsid w:val="00975051"/>
    <w:rsid w:val="0097515A"/>
    <w:rsid w:val="0097565E"/>
    <w:rsid w:val="00976792"/>
    <w:rsid w:val="00980BA1"/>
    <w:rsid w:val="00981916"/>
    <w:rsid w:val="00986F9E"/>
    <w:rsid w:val="0098777C"/>
    <w:rsid w:val="0099405F"/>
    <w:rsid w:val="009946A0"/>
    <w:rsid w:val="00996172"/>
    <w:rsid w:val="009964A3"/>
    <w:rsid w:val="009976D8"/>
    <w:rsid w:val="00997B9A"/>
    <w:rsid w:val="00997FFC"/>
    <w:rsid w:val="009A2E88"/>
    <w:rsid w:val="009A43C4"/>
    <w:rsid w:val="009A6C2A"/>
    <w:rsid w:val="009B0CE5"/>
    <w:rsid w:val="009B0DD4"/>
    <w:rsid w:val="009B148E"/>
    <w:rsid w:val="009B339B"/>
    <w:rsid w:val="009B3AD1"/>
    <w:rsid w:val="009B3D2E"/>
    <w:rsid w:val="009B485D"/>
    <w:rsid w:val="009B7165"/>
    <w:rsid w:val="009C0A2A"/>
    <w:rsid w:val="009C263B"/>
    <w:rsid w:val="009C31D1"/>
    <w:rsid w:val="009C39E6"/>
    <w:rsid w:val="009C3F10"/>
    <w:rsid w:val="009C5E84"/>
    <w:rsid w:val="009C66E3"/>
    <w:rsid w:val="009D0541"/>
    <w:rsid w:val="009D0942"/>
    <w:rsid w:val="009D0C78"/>
    <w:rsid w:val="009E01CC"/>
    <w:rsid w:val="009E3C66"/>
    <w:rsid w:val="009E4E18"/>
    <w:rsid w:val="009E6424"/>
    <w:rsid w:val="009F13FF"/>
    <w:rsid w:val="009F26AF"/>
    <w:rsid w:val="009F312D"/>
    <w:rsid w:val="009F5D14"/>
    <w:rsid w:val="00A026E0"/>
    <w:rsid w:val="00A03C9C"/>
    <w:rsid w:val="00A070F9"/>
    <w:rsid w:val="00A1046B"/>
    <w:rsid w:val="00A1434F"/>
    <w:rsid w:val="00A1675E"/>
    <w:rsid w:val="00A233AB"/>
    <w:rsid w:val="00A23545"/>
    <w:rsid w:val="00A27467"/>
    <w:rsid w:val="00A276C9"/>
    <w:rsid w:val="00A30FBC"/>
    <w:rsid w:val="00A328B3"/>
    <w:rsid w:val="00A32F86"/>
    <w:rsid w:val="00A33C6E"/>
    <w:rsid w:val="00A33FD6"/>
    <w:rsid w:val="00A351D9"/>
    <w:rsid w:val="00A43363"/>
    <w:rsid w:val="00A43594"/>
    <w:rsid w:val="00A476EC"/>
    <w:rsid w:val="00A47D63"/>
    <w:rsid w:val="00A52975"/>
    <w:rsid w:val="00A555F6"/>
    <w:rsid w:val="00A56240"/>
    <w:rsid w:val="00A569A9"/>
    <w:rsid w:val="00A62603"/>
    <w:rsid w:val="00A641FC"/>
    <w:rsid w:val="00A6515F"/>
    <w:rsid w:val="00A65E62"/>
    <w:rsid w:val="00A66CCA"/>
    <w:rsid w:val="00A7027F"/>
    <w:rsid w:val="00A72F7D"/>
    <w:rsid w:val="00A73562"/>
    <w:rsid w:val="00A73B03"/>
    <w:rsid w:val="00A74DA8"/>
    <w:rsid w:val="00A774F6"/>
    <w:rsid w:val="00A80085"/>
    <w:rsid w:val="00A84484"/>
    <w:rsid w:val="00A85733"/>
    <w:rsid w:val="00A86B00"/>
    <w:rsid w:val="00A87751"/>
    <w:rsid w:val="00A91D73"/>
    <w:rsid w:val="00A9275E"/>
    <w:rsid w:val="00A92A67"/>
    <w:rsid w:val="00A93E81"/>
    <w:rsid w:val="00A95388"/>
    <w:rsid w:val="00A95AE4"/>
    <w:rsid w:val="00AA0ECD"/>
    <w:rsid w:val="00AA3946"/>
    <w:rsid w:val="00AA503F"/>
    <w:rsid w:val="00AA6CE4"/>
    <w:rsid w:val="00AB1CAE"/>
    <w:rsid w:val="00AB218E"/>
    <w:rsid w:val="00AB279E"/>
    <w:rsid w:val="00AB6B73"/>
    <w:rsid w:val="00AC1277"/>
    <w:rsid w:val="00AC26C6"/>
    <w:rsid w:val="00AC6158"/>
    <w:rsid w:val="00AC7D2D"/>
    <w:rsid w:val="00AD2122"/>
    <w:rsid w:val="00AD2793"/>
    <w:rsid w:val="00AD2BC4"/>
    <w:rsid w:val="00AD3DD7"/>
    <w:rsid w:val="00AD75A4"/>
    <w:rsid w:val="00AE11BB"/>
    <w:rsid w:val="00AE4F77"/>
    <w:rsid w:val="00AE6D75"/>
    <w:rsid w:val="00AE6F9B"/>
    <w:rsid w:val="00AE7436"/>
    <w:rsid w:val="00AF16D6"/>
    <w:rsid w:val="00AF2E64"/>
    <w:rsid w:val="00AF739B"/>
    <w:rsid w:val="00AF78E6"/>
    <w:rsid w:val="00AF7FE1"/>
    <w:rsid w:val="00B03721"/>
    <w:rsid w:val="00B03B2D"/>
    <w:rsid w:val="00B075CE"/>
    <w:rsid w:val="00B07F52"/>
    <w:rsid w:val="00B114AE"/>
    <w:rsid w:val="00B158EA"/>
    <w:rsid w:val="00B15E34"/>
    <w:rsid w:val="00B17A8C"/>
    <w:rsid w:val="00B2000E"/>
    <w:rsid w:val="00B20E66"/>
    <w:rsid w:val="00B24180"/>
    <w:rsid w:val="00B245A8"/>
    <w:rsid w:val="00B24C62"/>
    <w:rsid w:val="00B25EC6"/>
    <w:rsid w:val="00B2794C"/>
    <w:rsid w:val="00B30BBE"/>
    <w:rsid w:val="00B33871"/>
    <w:rsid w:val="00B34671"/>
    <w:rsid w:val="00B371FA"/>
    <w:rsid w:val="00B405E3"/>
    <w:rsid w:val="00B40C13"/>
    <w:rsid w:val="00B41AAF"/>
    <w:rsid w:val="00B42377"/>
    <w:rsid w:val="00B43891"/>
    <w:rsid w:val="00B47301"/>
    <w:rsid w:val="00B478A4"/>
    <w:rsid w:val="00B50109"/>
    <w:rsid w:val="00B50238"/>
    <w:rsid w:val="00B5136F"/>
    <w:rsid w:val="00B520CB"/>
    <w:rsid w:val="00B66C8B"/>
    <w:rsid w:val="00B67BF0"/>
    <w:rsid w:val="00B71F20"/>
    <w:rsid w:val="00B72066"/>
    <w:rsid w:val="00B73517"/>
    <w:rsid w:val="00B740DA"/>
    <w:rsid w:val="00B752C0"/>
    <w:rsid w:val="00B75BD5"/>
    <w:rsid w:val="00B766F4"/>
    <w:rsid w:val="00B839BD"/>
    <w:rsid w:val="00B83F92"/>
    <w:rsid w:val="00B91077"/>
    <w:rsid w:val="00B92B98"/>
    <w:rsid w:val="00B94707"/>
    <w:rsid w:val="00B94CBC"/>
    <w:rsid w:val="00B9641F"/>
    <w:rsid w:val="00BA137C"/>
    <w:rsid w:val="00BA3C49"/>
    <w:rsid w:val="00BA52EA"/>
    <w:rsid w:val="00BA588C"/>
    <w:rsid w:val="00BA5E2A"/>
    <w:rsid w:val="00BA66AC"/>
    <w:rsid w:val="00BB03F1"/>
    <w:rsid w:val="00BB0C3C"/>
    <w:rsid w:val="00BB0C73"/>
    <w:rsid w:val="00BB294E"/>
    <w:rsid w:val="00BB46EA"/>
    <w:rsid w:val="00BC286C"/>
    <w:rsid w:val="00BC364C"/>
    <w:rsid w:val="00BC6985"/>
    <w:rsid w:val="00BD1BF7"/>
    <w:rsid w:val="00BD3D7A"/>
    <w:rsid w:val="00BD6A40"/>
    <w:rsid w:val="00BD79CC"/>
    <w:rsid w:val="00BE0A41"/>
    <w:rsid w:val="00BE0B6E"/>
    <w:rsid w:val="00BE0C93"/>
    <w:rsid w:val="00BE0CB9"/>
    <w:rsid w:val="00BE19EE"/>
    <w:rsid w:val="00BE1EF4"/>
    <w:rsid w:val="00BE2009"/>
    <w:rsid w:val="00BE605E"/>
    <w:rsid w:val="00BE6C14"/>
    <w:rsid w:val="00BE6CA4"/>
    <w:rsid w:val="00BF2831"/>
    <w:rsid w:val="00BF586F"/>
    <w:rsid w:val="00BF6989"/>
    <w:rsid w:val="00BF69F6"/>
    <w:rsid w:val="00C01187"/>
    <w:rsid w:val="00C042BC"/>
    <w:rsid w:val="00C05499"/>
    <w:rsid w:val="00C05591"/>
    <w:rsid w:val="00C07236"/>
    <w:rsid w:val="00C07268"/>
    <w:rsid w:val="00C1001E"/>
    <w:rsid w:val="00C104F1"/>
    <w:rsid w:val="00C11600"/>
    <w:rsid w:val="00C11FC0"/>
    <w:rsid w:val="00C13C71"/>
    <w:rsid w:val="00C15AC7"/>
    <w:rsid w:val="00C2073D"/>
    <w:rsid w:val="00C22AB5"/>
    <w:rsid w:val="00C233EB"/>
    <w:rsid w:val="00C24ED8"/>
    <w:rsid w:val="00C25E27"/>
    <w:rsid w:val="00C25E9C"/>
    <w:rsid w:val="00C26E1C"/>
    <w:rsid w:val="00C312F7"/>
    <w:rsid w:val="00C32944"/>
    <w:rsid w:val="00C3335E"/>
    <w:rsid w:val="00C35692"/>
    <w:rsid w:val="00C37BFB"/>
    <w:rsid w:val="00C4071F"/>
    <w:rsid w:val="00C40778"/>
    <w:rsid w:val="00C40BA5"/>
    <w:rsid w:val="00C413F1"/>
    <w:rsid w:val="00C42B4E"/>
    <w:rsid w:val="00C43012"/>
    <w:rsid w:val="00C47E4E"/>
    <w:rsid w:val="00C5151F"/>
    <w:rsid w:val="00C51FD2"/>
    <w:rsid w:val="00C52A78"/>
    <w:rsid w:val="00C5487C"/>
    <w:rsid w:val="00C5597D"/>
    <w:rsid w:val="00C55A32"/>
    <w:rsid w:val="00C621CB"/>
    <w:rsid w:val="00C623B3"/>
    <w:rsid w:val="00C661E6"/>
    <w:rsid w:val="00C71E41"/>
    <w:rsid w:val="00C73077"/>
    <w:rsid w:val="00C74E98"/>
    <w:rsid w:val="00C751E7"/>
    <w:rsid w:val="00C76E29"/>
    <w:rsid w:val="00C80E4C"/>
    <w:rsid w:val="00C8218A"/>
    <w:rsid w:val="00C82BB2"/>
    <w:rsid w:val="00C82C89"/>
    <w:rsid w:val="00C85310"/>
    <w:rsid w:val="00C858D7"/>
    <w:rsid w:val="00C86384"/>
    <w:rsid w:val="00C90362"/>
    <w:rsid w:val="00C91AC9"/>
    <w:rsid w:val="00C958CB"/>
    <w:rsid w:val="00C9620F"/>
    <w:rsid w:val="00C96E2C"/>
    <w:rsid w:val="00C979C8"/>
    <w:rsid w:val="00CA14E0"/>
    <w:rsid w:val="00CA17BE"/>
    <w:rsid w:val="00CA1EDE"/>
    <w:rsid w:val="00CA3257"/>
    <w:rsid w:val="00CA3CC7"/>
    <w:rsid w:val="00CA5F63"/>
    <w:rsid w:val="00CA66F8"/>
    <w:rsid w:val="00CA6D18"/>
    <w:rsid w:val="00CA7786"/>
    <w:rsid w:val="00CB167D"/>
    <w:rsid w:val="00CB2AE3"/>
    <w:rsid w:val="00CB2FC1"/>
    <w:rsid w:val="00CB4875"/>
    <w:rsid w:val="00CC10BB"/>
    <w:rsid w:val="00CC148F"/>
    <w:rsid w:val="00CC5499"/>
    <w:rsid w:val="00CC6566"/>
    <w:rsid w:val="00CD1C7C"/>
    <w:rsid w:val="00CD3E7B"/>
    <w:rsid w:val="00CD544E"/>
    <w:rsid w:val="00CD6F53"/>
    <w:rsid w:val="00CE0FEE"/>
    <w:rsid w:val="00CE1D94"/>
    <w:rsid w:val="00CE580D"/>
    <w:rsid w:val="00CE6AF1"/>
    <w:rsid w:val="00CF1FE1"/>
    <w:rsid w:val="00CF230D"/>
    <w:rsid w:val="00CF46E8"/>
    <w:rsid w:val="00CF4F84"/>
    <w:rsid w:val="00CF737A"/>
    <w:rsid w:val="00CF7B19"/>
    <w:rsid w:val="00D014AB"/>
    <w:rsid w:val="00D04EB3"/>
    <w:rsid w:val="00D06597"/>
    <w:rsid w:val="00D06CEC"/>
    <w:rsid w:val="00D0739A"/>
    <w:rsid w:val="00D1306E"/>
    <w:rsid w:val="00D14D87"/>
    <w:rsid w:val="00D14E4F"/>
    <w:rsid w:val="00D203FA"/>
    <w:rsid w:val="00D2040F"/>
    <w:rsid w:val="00D20809"/>
    <w:rsid w:val="00D21A5D"/>
    <w:rsid w:val="00D22006"/>
    <w:rsid w:val="00D22737"/>
    <w:rsid w:val="00D2489A"/>
    <w:rsid w:val="00D254BF"/>
    <w:rsid w:val="00D27FA2"/>
    <w:rsid w:val="00D36872"/>
    <w:rsid w:val="00D4218C"/>
    <w:rsid w:val="00D42D0A"/>
    <w:rsid w:val="00D43C2F"/>
    <w:rsid w:val="00D4402B"/>
    <w:rsid w:val="00D4751E"/>
    <w:rsid w:val="00D50771"/>
    <w:rsid w:val="00D50CA0"/>
    <w:rsid w:val="00D6283E"/>
    <w:rsid w:val="00D638AA"/>
    <w:rsid w:val="00D63F40"/>
    <w:rsid w:val="00D64A23"/>
    <w:rsid w:val="00D6516D"/>
    <w:rsid w:val="00D655CF"/>
    <w:rsid w:val="00D73616"/>
    <w:rsid w:val="00D73954"/>
    <w:rsid w:val="00D744F7"/>
    <w:rsid w:val="00D74A93"/>
    <w:rsid w:val="00D7541A"/>
    <w:rsid w:val="00D77D10"/>
    <w:rsid w:val="00D80A7A"/>
    <w:rsid w:val="00D85646"/>
    <w:rsid w:val="00D90F26"/>
    <w:rsid w:val="00D9196E"/>
    <w:rsid w:val="00D921E6"/>
    <w:rsid w:val="00D93B93"/>
    <w:rsid w:val="00D94A2E"/>
    <w:rsid w:val="00DA0685"/>
    <w:rsid w:val="00DA3B04"/>
    <w:rsid w:val="00DA3CA9"/>
    <w:rsid w:val="00DA48AB"/>
    <w:rsid w:val="00DA59AA"/>
    <w:rsid w:val="00DA6931"/>
    <w:rsid w:val="00DA75B1"/>
    <w:rsid w:val="00DB0591"/>
    <w:rsid w:val="00DB0AA1"/>
    <w:rsid w:val="00DB4026"/>
    <w:rsid w:val="00DB4549"/>
    <w:rsid w:val="00DB5750"/>
    <w:rsid w:val="00DB5D9D"/>
    <w:rsid w:val="00DB5FE7"/>
    <w:rsid w:val="00DB7F53"/>
    <w:rsid w:val="00DC1486"/>
    <w:rsid w:val="00DC1C73"/>
    <w:rsid w:val="00DC30C1"/>
    <w:rsid w:val="00DC355B"/>
    <w:rsid w:val="00DC4C6D"/>
    <w:rsid w:val="00DC5EF3"/>
    <w:rsid w:val="00DC6FE7"/>
    <w:rsid w:val="00DD2FF3"/>
    <w:rsid w:val="00DD490D"/>
    <w:rsid w:val="00DD4D73"/>
    <w:rsid w:val="00DD5472"/>
    <w:rsid w:val="00DD6BF0"/>
    <w:rsid w:val="00DE044D"/>
    <w:rsid w:val="00DE0601"/>
    <w:rsid w:val="00DE4DB0"/>
    <w:rsid w:val="00DF1362"/>
    <w:rsid w:val="00DF23D8"/>
    <w:rsid w:val="00DF264A"/>
    <w:rsid w:val="00DF2BEE"/>
    <w:rsid w:val="00DF7B55"/>
    <w:rsid w:val="00E024C8"/>
    <w:rsid w:val="00E030D1"/>
    <w:rsid w:val="00E04D41"/>
    <w:rsid w:val="00E06897"/>
    <w:rsid w:val="00E06ECE"/>
    <w:rsid w:val="00E10ACD"/>
    <w:rsid w:val="00E1138B"/>
    <w:rsid w:val="00E11CD7"/>
    <w:rsid w:val="00E13617"/>
    <w:rsid w:val="00E13CA4"/>
    <w:rsid w:val="00E13DF8"/>
    <w:rsid w:val="00E16791"/>
    <w:rsid w:val="00E2084E"/>
    <w:rsid w:val="00E23F24"/>
    <w:rsid w:val="00E25924"/>
    <w:rsid w:val="00E319A1"/>
    <w:rsid w:val="00E324C9"/>
    <w:rsid w:val="00E34D0C"/>
    <w:rsid w:val="00E40B13"/>
    <w:rsid w:val="00E4147A"/>
    <w:rsid w:val="00E431F8"/>
    <w:rsid w:val="00E43240"/>
    <w:rsid w:val="00E45413"/>
    <w:rsid w:val="00E45BE9"/>
    <w:rsid w:val="00E460B8"/>
    <w:rsid w:val="00E473D1"/>
    <w:rsid w:val="00E476BD"/>
    <w:rsid w:val="00E47E75"/>
    <w:rsid w:val="00E50E71"/>
    <w:rsid w:val="00E53505"/>
    <w:rsid w:val="00E5485B"/>
    <w:rsid w:val="00E56369"/>
    <w:rsid w:val="00E57ABB"/>
    <w:rsid w:val="00E60D36"/>
    <w:rsid w:val="00E64B71"/>
    <w:rsid w:val="00E6606E"/>
    <w:rsid w:val="00E66546"/>
    <w:rsid w:val="00E66DFF"/>
    <w:rsid w:val="00E70E59"/>
    <w:rsid w:val="00E71060"/>
    <w:rsid w:val="00E729D3"/>
    <w:rsid w:val="00E75663"/>
    <w:rsid w:val="00E7758E"/>
    <w:rsid w:val="00E807B3"/>
    <w:rsid w:val="00E80ED5"/>
    <w:rsid w:val="00E819A3"/>
    <w:rsid w:val="00E81D48"/>
    <w:rsid w:val="00E822CB"/>
    <w:rsid w:val="00E82707"/>
    <w:rsid w:val="00E91C65"/>
    <w:rsid w:val="00E922D5"/>
    <w:rsid w:val="00E95C99"/>
    <w:rsid w:val="00E95EC2"/>
    <w:rsid w:val="00EA3739"/>
    <w:rsid w:val="00EA5314"/>
    <w:rsid w:val="00EB1CDF"/>
    <w:rsid w:val="00EB4D9C"/>
    <w:rsid w:val="00EB4E1B"/>
    <w:rsid w:val="00EB4EFD"/>
    <w:rsid w:val="00EB59FE"/>
    <w:rsid w:val="00EB5BA4"/>
    <w:rsid w:val="00EB73C5"/>
    <w:rsid w:val="00EB7433"/>
    <w:rsid w:val="00EB7A56"/>
    <w:rsid w:val="00EC01CC"/>
    <w:rsid w:val="00EC0C82"/>
    <w:rsid w:val="00EC44BE"/>
    <w:rsid w:val="00EC4824"/>
    <w:rsid w:val="00ED0070"/>
    <w:rsid w:val="00ED0DB9"/>
    <w:rsid w:val="00ED1152"/>
    <w:rsid w:val="00ED177A"/>
    <w:rsid w:val="00ED2060"/>
    <w:rsid w:val="00ED2A9A"/>
    <w:rsid w:val="00ED331B"/>
    <w:rsid w:val="00ED36FA"/>
    <w:rsid w:val="00ED37FB"/>
    <w:rsid w:val="00ED44CA"/>
    <w:rsid w:val="00ED6AA7"/>
    <w:rsid w:val="00ED7826"/>
    <w:rsid w:val="00EE0592"/>
    <w:rsid w:val="00EE069E"/>
    <w:rsid w:val="00EE394A"/>
    <w:rsid w:val="00EE3953"/>
    <w:rsid w:val="00EE40F0"/>
    <w:rsid w:val="00EE4FD1"/>
    <w:rsid w:val="00EE5164"/>
    <w:rsid w:val="00EE6DC3"/>
    <w:rsid w:val="00EF1BD5"/>
    <w:rsid w:val="00EF1F1C"/>
    <w:rsid w:val="00EF622A"/>
    <w:rsid w:val="00EF68B1"/>
    <w:rsid w:val="00EF6EEC"/>
    <w:rsid w:val="00F01756"/>
    <w:rsid w:val="00F01E57"/>
    <w:rsid w:val="00F05EC5"/>
    <w:rsid w:val="00F07CD8"/>
    <w:rsid w:val="00F12BA4"/>
    <w:rsid w:val="00F13BCC"/>
    <w:rsid w:val="00F14D5B"/>
    <w:rsid w:val="00F154A7"/>
    <w:rsid w:val="00F15517"/>
    <w:rsid w:val="00F16BDE"/>
    <w:rsid w:val="00F22306"/>
    <w:rsid w:val="00F23144"/>
    <w:rsid w:val="00F25BD9"/>
    <w:rsid w:val="00F3216D"/>
    <w:rsid w:val="00F33C39"/>
    <w:rsid w:val="00F34842"/>
    <w:rsid w:val="00F4288C"/>
    <w:rsid w:val="00F43B6C"/>
    <w:rsid w:val="00F4447A"/>
    <w:rsid w:val="00F44790"/>
    <w:rsid w:val="00F45D1F"/>
    <w:rsid w:val="00F47BCB"/>
    <w:rsid w:val="00F5062B"/>
    <w:rsid w:val="00F5207E"/>
    <w:rsid w:val="00F54CCE"/>
    <w:rsid w:val="00F56972"/>
    <w:rsid w:val="00F56A4C"/>
    <w:rsid w:val="00F57609"/>
    <w:rsid w:val="00F613BC"/>
    <w:rsid w:val="00F61C73"/>
    <w:rsid w:val="00F62849"/>
    <w:rsid w:val="00F64B69"/>
    <w:rsid w:val="00F65CBD"/>
    <w:rsid w:val="00F67A84"/>
    <w:rsid w:val="00F706CA"/>
    <w:rsid w:val="00F70EC2"/>
    <w:rsid w:val="00F72772"/>
    <w:rsid w:val="00F727B9"/>
    <w:rsid w:val="00F73533"/>
    <w:rsid w:val="00F759AC"/>
    <w:rsid w:val="00F76F82"/>
    <w:rsid w:val="00F80C6E"/>
    <w:rsid w:val="00F844FD"/>
    <w:rsid w:val="00F85A99"/>
    <w:rsid w:val="00F86474"/>
    <w:rsid w:val="00F86D9B"/>
    <w:rsid w:val="00F90BBD"/>
    <w:rsid w:val="00F91470"/>
    <w:rsid w:val="00F91AFB"/>
    <w:rsid w:val="00F92AC5"/>
    <w:rsid w:val="00F931C9"/>
    <w:rsid w:val="00F937E7"/>
    <w:rsid w:val="00F946B1"/>
    <w:rsid w:val="00F96A02"/>
    <w:rsid w:val="00F96A80"/>
    <w:rsid w:val="00F96ADA"/>
    <w:rsid w:val="00F96E67"/>
    <w:rsid w:val="00F97693"/>
    <w:rsid w:val="00FA2180"/>
    <w:rsid w:val="00FA3172"/>
    <w:rsid w:val="00FA3BA0"/>
    <w:rsid w:val="00FA4DD7"/>
    <w:rsid w:val="00FA5C98"/>
    <w:rsid w:val="00FA6F06"/>
    <w:rsid w:val="00FA7098"/>
    <w:rsid w:val="00FB3B46"/>
    <w:rsid w:val="00FB41EB"/>
    <w:rsid w:val="00FB47C9"/>
    <w:rsid w:val="00FB640D"/>
    <w:rsid w:val="00FB7180"/>
    <w:rsid w:val="00FB7209"/>
    <w:rsid w:val="00FB733B"/>
    <w:rsid w:val="00FC0F1D"/>
    <w:rsid w:val="00FC3E28"/>
    <w:rsid w:val="00FC4A92"/>
    <w:rsid w:val="00FC5473"/>
    <w:rsid w:val="00FE2242"/>
    <w:rsid w:val="00FE28B5"/>
    <w:rsid w:val="00FE4FE6"/>
    <w:rsid w:val="00FE5A8A"/>
    <w:rsid w:val="00FE6556"/>
    <w:rsid w:val="00FF0FD0"/>
    <w:rsid w:val="00FF15FA"/>
    <w:rsid w:val="00FF4732"/>
    <w:rsid w:val="00FF4C21"/>
    <w:rsid w:val="00FF5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8A744"/>
  <w15:docId w15:val="{97F0176D-577E-440C-BA69-EAFDD6BBF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875"/>
  </w:style>
  <w:style w:type="paragraph" w:styleId="Heading1">
    <w:name w:val="heading 1"/>
    <w:basedOn w:val="Normal"/>
    <w:next w:val="Normal"/>
    <w:link w:val="Heading1Char"/>
    <w:uiPriority w:val="9"/>
    <w:qFormat/>
    <w:rsid w:val="007504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0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14FD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D751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D751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3D5"/>
  </w:style>
  <w:style w:type="paragraph" w:styleId="Footer">
    <w:name w:val="footer"/>
    <w:basedOn w:val="Normal"/>
    <w:link w:val="FooterChar"/>
    <w:uiPriority w:val="99"/>
    <w:unhideWhenUsed/>
    <w:rsid w:val="00907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3D5"/>
  </w:style>
  <w:style w:type="paragraph" w:styleId="BalloonText">
    <w:name w:val="Balloon Text"/>
    <w:basedOn w:val="Normal"/>
    <w:link w:val="BalloonTextChar"/>
    <w:uiPriority w:val="99"/>
    <w:semiHidden/>
    <w:unhideWhenUsed/>
    <w:rsid w:val="00907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3D5"/>
    <w:rPr>
      <w:rFonts w:ascii="Tahoma" w:hAnsi="Tahoma" w:cs="Tahoma"/>
      <w:sz w:val="16"/>
      <w:szCs w:val="16"/>
    </w:rPr>
  </w:style>
  <w:style w:type="paragraph" w:styleId="NoSpacing">
    <w:name w:val="No Spacing"/>
    <w:basedOn w:val="Normal"/>
    <w:link w:val="NoSpacingChar"/>
    <w:uiPriority w:val="1"/>
    <w:qFormat/>
    <w:rsid w:val="00C24ED8"/>
    <w:pPr>
      <w:spacing w:after="0" w:line="240" w:lineRule="auto"/>
    </w:pPr>
    <w:rPr>
      <w:rFonts w:ascii="Tahoma" w:eastAsia="Times New Roman" w:hAnsi="Tahoma" w:cs="Times New Roman"/>
    </w:rPr>
  </w:style>
  <w:style w:type="character" w:customStyle="1" w:styleId="NoSpacingChar">
    <w:name w:val="No Spacing Char"/>
    <w:basedOn w:val="DefaultParagraphFont"/>
    <w:link w:val="NoSpacing"/>
    <w:uiPriority w:val="1"/>
    <w:rsid w:val="00C24ED8"/>
    <w:rPr>
      <w:rFonts w:ascii="Tahoma" w:eastAsia="Times New Roman" w:hAnsi="Tahoma" w:cs="Times New Roman"/>
    </w:rPr>
  </w:style>
  <w:style w:type="paragraph" w:styleId="Title">
    <w:name w:val="Title"/>
    <w:basedOn w:val="Normal"/>
    <w:next w:val="Normal"/>
    <w:link w:val="TitleChar"/>
    <w:uiPriority w:val="10"/>
    <w:qFormat/>
    <w:rsid w:val="00C24E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4ED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24ED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24ED8"/>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7504E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504EC"/>
    <w:pPr>
      <w:outlineLvl w:val="9"/>
    </w:pPr>
  </w:style>
  <w:style w:type="character" w:customStyle="1" w:styleId="Heading2Char">
    <w:name w:val="Heading 2 Char"/>
    <w:basedOn w:val="DefaultParagraphFont"/>
    <w:link w:val="Heading2"/>
    <w:uiPriority w:val="9"/>
    <w:rsid w:val="007504EC"/>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nhideWhenUsed/>
    <w:qFormat/>
    <w:rsid w:val="00C858D7"/>
    <w:pPr>
      <w:spacing w:line="240" w:lineRule="auto"/>
    </w:pPr>
    <w:rPr>
      <w:b/>
      <w:bCs/>
      <w:color w:val="4F81BD" w:themeColor="accent1"/>
      <w:sz w:val="18"/>
      <w:szCs w:val="18"/>
    </w:rPr>
  </w:style>
  <w:style w:type="paragraph" w:styleId="TOC1">
    <w:name w:val="toc 1"/>
    <w:basedOn w:val="Normal"/>
    <w:next w:val="Normal"/>
    <w:autoRedefine/>
    <w:uiPriority w:val="39"/>
    <w:unhideWhenUsed/>
    <w:rsid w:val="00C858D7"/>
    <w:pPr>
      <w:spacing w:after="100"/>
    </w:pPr>
  </w:style>
  <w:style w:type="character" w:styleId="Hyperlink">
    <w:name w:val="Hyperlink"/>
    <w:basedOn w:val="DefaultParagraphFont"/>
    <w:uiPriority w:val="99"/>
    <w:unhideWhenUsed/>
    <w:rsid w:val="00C858D7"/>
    <w:rPr>
      <w:color w:val="0000FF" w:themeColor="hyperlink"/>
      <w:u w:val="single"/>
    </w:rPr>
  </w:style>
  <w:style w:type="character" w:styleId="Emphasis">
    <w:name w:val="Emphasis"/>
    <w:basedOn w:val="DefaultParagraphFont"/>
    <w:uiPriority w:val="20"/>
    <w:qFormat/>
    <w:rsid w:val="00A84484"/>
    <w:rPr>
      <w:i/>
      <w:iCs/>
    </w:rPr>
  </w:style>
  <w:style w:type="character" w:customStyle="1" w:styleId="Heading3Char">
    <w:name w:val="Heading 3 Char"/>
    <w:basedOn w:val="DefaultParagraphFont"/>
    <w:link w:val="Heading3"/>
    <w:uiPriority w:val="9"/>
    <w:rsid w:val="00914FDD"/>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4E301F"/>
    <w:pPr>
      <w:ind w:left="720"/>
      <w:contextualSpacing/>
    </w:pPr>
  </w:style>
  <w:style w:type="paragraph" w:styleId="TOC2">
    <w:name w:val="toc 2"/>
    <w:basedOn w:val="Normal"/>
    <w:next w:val="Normal"/>
    <w:autoRedefine/>
    <w:uiPriority w:val="39"/>
    <w:unhideWhenUsed/>
    <w:rsid w:val="00C40778"/>
    <w:pPr>
      <w:tabs>
        <w:tab w:val="right" w:leader="dot" w:pos="9350"/>
      </w:tabs>
      <w:spacing w:after="0"/>
      <w:ind w:left="216"/>
    </w:pPr>
  </w:style>
  <w:style w:type="paragraph" w:styleId="TableofFigures">
    <w:name w:val="table of figures"/>
    <w:basedOn w:val="Normal"/>
    <w:next w:val="Normal"/>
    <w:uiPriority w:val="99"/>
    <w:unhideWhenUsed/>
    <w:rsid w:val="00177ADF"/>
    <w:pPr>
      <w:spacing w:after="0"/>
    </w:pPr>
  </w:style>
  <w:style w:type="paragraph" w:styleId="TOC3">
    <w:name w:val="toc 3"/>
    <w:basedOn w:val="Normal"/>
    <w:next w:val="Normal"/>
    <w:autoRedefine/>
    <w:uiPriority w:val="39"/>
    <w:unhideWhenUsed/>
    <w:rsid w:val="00997FFC"/>
    <w:pPr>
      <w:spacing w:after="100"/>
      <w:ind w:left="440"/>
    </w:pPr>
  </w:style>
  <w:style w:type="character" w:styleId="SubtleEmphasis">
    <w:name w:val="Subtle Emphasis"/>
    <w:basedOn w:val="Emphasis"/>
    <w:uiPriority w:val="19"/>
    <w:qFormat/>
    <w:rsid w:val="004A526F"/>
    <w:rPr>
      <w:i/>
      <w:iCs/>
      <w:color w:val="808080"/>
    </w:rPr>
  </w:style>
  <w:style w:type="character" w:customStyle="1" w:styleId="Heading4Char">
    <w:name w:val="Heading 4 Char"/>
    <w:basedOn w:val="DefaultParagraphFont"/>
    <w:link w:val="Heading4"/>
    <w:uiPriority w:val="9"/>
    <w:rsid w:val="006D751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D751A"/>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E82707"/>
    <w:rPr>
      <w:sz w:val="16"/>
      <w:szCs w:val="16"/>
    </w:rPr>
  </w:style>
  <w:style w:type="paragraph" w:styleId="CommentText">
    <w:name w:val="annotation text"/>
    <w:basedOn w:val="Normal"/>
    <w:link w:val="CommentTextChar"/>
    <w:uiPriority w:val="99"/>
    <w:unhideWhenUsed/>
    <w:rsid w:val="00E82707"/>
    <w:pPr>
      <w:spacing w:line="240" w:lineRule="auto"/>
    </w:pPr>
    <w:rPr>
      <w:sz w:val="20"/>
      <w:szCs w:val="20"/>
    </w:rPr>
  </w:style>
  <w:style w:type="character" w:customStyle="1" w:styleId="CommentTextChar">
    <w:name w:val="Comment Text Char"/>
    <w:basedOn w:val="DefaultParagraphFont"/>
    <w:link w:val="CommentText"/>
    <w:uiPriority w:val="99"/>
    <w:rsid w:val="00E82707"/>
    <w:rPr>
      <w:sz w:val="20"/>
      <w:szCs w:val="20"/>
    </w:rPr>
  </w:style>
  <w:style w:type="paragraph" w:styleId="CommentSubject">
    <w:name w:val="annotation subject"/>
    <w:basedOn w:val="CommentText"/>
    <w:next w:val="CommentText"/>
    <w:link w:val="CommentSubjectChar"/>
    <w:uiPriority w:val="99"/>
    <w:semiHidden/>
    <w:unhideWhenUsed/>
    <w:rsid w:val="00E82707"/>
    <w:rPr>
      <w:b/>
      <w:bCs/>
    </w:rPr>
  </w:style>
  <w:style w:type="character" w:customStyle="1" w:styleId="CommentSubjectChar">
    <w:name w:val="Comment Subject Char"/>
    <w:basedOn w:val="CommentTextChar"/>
    <w:link w:val="CommentSubject"/>
    <w:uiPriority w:val="99"/>
    <w:semiHidden/>
    <w:rsid w:val="00E82707"/>
    <w:rPr>
      <w:b/>
      <w:bCs/>
      <w:sz w:val="20"/>
      <w:szCs w:val="20"/>
    </w:rPr>
  </w:style>
  <w:style w:type="table" w:styleId="TableGrid">
    <w:name w:val="Table Grid"/>
    <w:basedOn w:val="TableNormal"/>
    <w:uiPriority w:val="59"/>
    <w:rsid w:val="00685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685A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685A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ridTable1Light">
    <w:name w:val="Grid Table 1 Light"/>
    <w:basedOn w:val="TableNormal"/>
    <w:uiPriority w:val="46"/>
    <w:rsid w:val="00DB05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DB05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DB05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2230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C71E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1817">
      <w:bodyDiv w:val="1"/>
      <w:marLeft w:val="0"/>
      <w:marRight w:val="0"/>
      <w:marTop w:val="0"/>
      <w:marBottom w:val="0"/>
      <w:divBdr>
        <w:top w:val="none" w:sz="0" w:space="0" w:color="auto"/>
        <w:left w:val="none" w:sz="0" w:space="0" w:color="auto"/>
        <w:bottom w:val="none" w:sz="0" w:space="0" w:color="auto"/>
        <w:right w:val="none" w:sz="0" w:space="0" w:color="auto"/>
      </w:divBdr>
    </w:div>
    <w:div w:id="263535738">
      <w:bodyDiv w:val="1"/>
      <w:marLeft w:val="0"/>
      <w:marRight w:val="0"/>
      <w:marTop w:val="0"/>
      <w:marBottom w:val="0"/>
      <w:divBdr>
        <w:top w:val="none" w:sz="0" w:space="0" w:color="auto"/>
        <w:left w:val="none" w:sz="0" w:space="0" w:color="auto"/>
        <w:bottom w:val="none" w:sz="0" w:space="0" w:color="auto"/>
        <w:right w:val="none" w:sz="0" w:space="0" w:color="auto"/>
      </w:divBdr>
    </w:div>
    <w:div w:id="358120511">
      <w:bodyDiv w:val="1"/>
      <w:marLeft w:val="0"/>
      <w:marRight w:val="0"/>
      <w:marTop w:val="0"/>
      <w:marBottom w:val="0"/>
      <w:divBdr>
        <w:top w:val="none" w:sz="0" w:space="0" w:color="auto"/>
        <w:left w:val="none" w:sz="0" w:space="0" w:color="auto"/>
        <w:bottom w:val="none" w:sz="0" w:space="0" w:color="auto"/>
        <w:right w:val="none" w:sz="0" w:space="0" w:color="auto"/>
      </w:divBdr>
    </w:div>
    <w:div w:id="390933603">
      <w:bodyDiv w:val="1"/>
      <w:marLeft w:val="0"/>
      <w:marRight w:val="0"/>
      <w:marTop w:val="0"/>
      <w:marBottom w:val="0"/>
      <w:divBdr>
        <w:top w:val="none" w:sz="0" w:space="0" w:color="auto"/>
        <w:left w:val="none" w:sz="0" w:space="0" w:color="auto"/>
        <w:bottom w:val="none" w:sz="0" w:space="0" w:color="auto"/>
        <w:right w:val="none" w:sz="0" w:space="0" w:color="auto"/>
      </w:divBdr>
    </w:div>
    <w:div w:id="568922510">
      <w:bodyDiv w:val="1"/>
      <w:marLeft w:val="0"/>
      <w:marRight w:val="0"/>
      <w:marTop w:val="0"/>
      <w:marBottom w:val="0"/>
      <w:divBdr>
        <w:top w:val="none" w:sz="0" w:space="0" w:color="auto"/>
        <w:left w:val="none" w:sz="0" w:space="0" w:color="auto"/>
        <w:bottom w:val="none" w:sz="0" w:space="0" w:color="auto"/>
        <w:right w:val="none" w:sz="0" w:space="0" w:color="auto"/>
      </w:divBdr>
    </w:div>
    <w:div w:id="596908180">
      <w:bodyDiv w:val="1"/>
      <w:marLeft w:val="0"/>
      <w:marRight w:val="0"/>
      <w:marTop w:val="0"/>
      <w:marBottom w:val="0"/>
      <w:divBdr>
        <w:top w:val="none" w:sz="0" w:space="0" w:color="auto"/>
        <w:left w:val="none" w:sz="0" w:space="0" w:color="auto"/>
        <w:bottom w:val="none" w:sz="0" w:space="0" w:color="auto"/>
        <w:right w:val="none" w:sz="0" w:space="0" w:color="auto"/>
      </w:divBdr>
    </w:div>
    <w:div w:id="681204283">
      <w:bodyDiv w:val="1"/>
      <w:marLeft w:val="0"/>
      <w:marRight w:val="0"/>
      <w:marTop w:val="0"/>
      <w:marBottom w:val="0"/>
      <w:divBdr>
        <w:top w:val="none" w:sz="0" w:space="0" w:color="auto"/>
        <w:left w:val="none" w:sz="0" w:space="0" w:color="auto"/>
        <w:bottom w:val="none" w:sz="0" w:space="0" w:color="auto"/>
        <w:right w:val="none" w:sz="0" w:space="0" w:color="auto"/>
      </w:divBdr>
    </w:div>
    <w:div w:id="858204090">
      <w:bodyDiv w:val="1"/>
      <w:marLeft w:val="0"/>
      <w:marRight w:val="0"/>
      <w:marTop w:val="0"/>
      <w:marBottom w:val="0"/>
      <w:divBdr>
        <w:top w:val="none" w:sz="0" w:space="0" w:color="auto"/>
        <w:left w:val="none" w:sz="0" w:space="0" w:color="auto"/>
        <w:bottom w:val="none" w:sz="0" w:space="0" w:color="auto"/>
        <w:right w:val="none" w:sz="0" w:space="0" w:color="auto"/>
      </w:divBdr>
    </w:div>
    <w:div w:id="991639154">
      <w:bodyDiv w:val="1"/>
      <w:marLeft w:val="0"/>
      <w:marRight w:val="0"/>
      <w:marTop w:val="0"/>
      <w:marBottom w:val="0"/>
      <w:divBdr>
        <w:top w:val="none" w:sz="0" w:space="0" w:color="auto"/>
        <w:left w:val="none" w:sz="0" w:space="0" w:color="auto"/>
        <w:bottom w:val="none" w:sz="0" w:space="0" w:color="auto"/>
        <w:right w:val="none" w:sz="0" w:space="0" w:color="auto"/>
      </w:divBdr>
    </w:div>
    <w:div w:id="1061487185">
      <w:bodyDiv w:val="1"/>
      <w:marLeft w:val="0"/>
      <w:marRight w:val="0"/>
      <w:marTop w:val="0"/>
      <w:marBottom w:val="0"/>
      <w:divBdr>
        <w:top w:val="none" w:sz="0" w:space="0" w:color="auto"/>
        <w:left w:val="none" w:sz="0" w:space="0" w:color="auto"/>
        <w:bottom w:val="none" w:sz="0" w:space="0" w:color="auto"/>
        <w:right w:val="none" w:sz="0" w:space="0" w:color="auto"/>
      </w:divBdr>
    </w:div>
    <w:div w:id="1088036728">
      <w:bodyDiv w:val="1"/>
      <w:marLeft w:val="0"/>
      <w:marRight w:val="0"/>
      <w:marTop w:val="0"/>
      <w:marBottom w:val="0"/>
      <w:divBdr>
        <w:top w:val="none" w:sz="0" w:space="0" w:color="auto"/>
        <w:left w:val="none" w:sz="0" w:space="0" w:color="auto"/>
        <w:bottom w:val="none" w:sz="0" w:space="0" w:color="auto"/>
        <w:right w:val="none" w:sz="0" w:space="0" w:color="auto"/>
      </w:divBdr>
    </w:div>
    <w:div w:id="1172723027">
      <w:bodyDiv w:val="1"/>
      <w:marLeft w:val="0"/>
      <w:marRight w:val="0"/>
      <w:marTop w:val="0"/>
      <w:marBottom w:val="0"/>
      <w:divBdr>
        <w:top w:val="none" w:sz="0" w:space="0" w:color="auto"/>
        <w:left w:val="none" w:sz="0" w:space="0" w:color="auto"/>
        <w:bottom w:val="none" w:sz="0" w:space="0" w:color="auto"/>
        <w:right w:val="none" w:sz="0" w:space="0" w:color="auto"/>
      </w:divBdr>
    </w:div>
    <w:div w:id="1204640213">
      <w:bodyDiv w:val="1"/>
      <w:marLeft w:val="0"/>
      <w:marRight w:val="0"/>
      <w:marTop w:val="0"/>
      <w:marBottom w:val="0"/>
      <w:divBdr>
        <w:top w:val="none" w:sz="0" w:space="0" w:color="auto"/>
        <w:left w:val="none" w:sz="0" w:space="0" w:color="auto"/>
        <w:bottom w:val="none" w:sz="0" w:space="0" w:color="auto"/>
        <w:right w:val="none" w:sz="0" w:space="0" w:color="auto"/>
      </w:divBdr>
    </w:div>
    <w:div w:id="1215390207">
      <w:bodyDiv w:val="1"/>
      <w:marLeft w:val="0"/>
      <w:marRight w:val="0"/>
      <w:marTop w:val="0"/>
      <w:marBottom w:val="0"/>
      <w:divBdr>
        <w:top w:val="none" w:sz="0" w:space="0" w:color="auto"/>
        <w:left w:val="none" w:sz="0" w:space="0" w:color="auto"/>
        <w:bottom w:val="none" w:sz="0" w:space="0" w:color="auto"/>
        <w:right w:val="none" w:sz="0" w:space="0" w:color="auto"/>
      </w:divBdr>
    </w:div>
    <w:div w:id="1389183348">
      <w:bodyDiv w:val="1"/>
      <w:marLeft w:val="0"/>
      <w:marRight w:val="0"/>
      <w:marTop w:val="0"/>
      <w:marBottom w:val="0"/>
      <w:divBdr>
        <w:top w:val="none" w:sz="0" w:space="0" w:color="auto"/>
        <w:left w:val="none" w:sz="0" w:space="0" w:color="auto"/>
        <w:bottom w:val="none" w:sz="0" w:space="0" w:color="auto"/>
        <w:right w:val="none" w:sz="0" w:space="0" w:color="auto"/>
      </w:divBdr>
    </w:div>
    <w:div w:id="1463571864">
      <w:bodyDiv w:val="1"/>
      <w:marLeft w:val="0"/>
      <w:marRight w:val="0"/>
      <w:marTop w:val="0"/>
      <w:marBottom w:val="0"/>
      <w:divBdr>
        <w:top w:val="none" w:sz="0" w:space="0" w:color="auto"/>
        <w:left w:val="none" w:sz="0" w:space="0" w:color="auto"/>
        <w:bottom w:val="none" w:sz="0" w:space="0" w:color="auto"/>
        <w:right w:val="none" w:sz="0" w:space="0" w:color="auto"/>
      </w:divBdr>
    </w:div>
    <w:div w:id="1475248049">
      <w:bodyDiv w:val="1"/>
      <w:marLeft w:val="0"/>
      <w:marRight w:val="0"/>
      <w:marTop w:val="0"/>
      <w:marBottom w:val="0"/>
      <w:divBdr>
        <w:top w:val="none" w:sz="0" w:space="0" w:color="auto"/>
        <w:left w:val="none" w:sz="0" w:space="0" w:color="auto"/>
        <w:bottom w:val="none" w:sz="0" w:space="0" w:color="auto"/>
        <w:right w:val="none" w:sz="0" w:space="0" w:color="auto"/>
      </w:divBdr>
    </w:div>
    <w:div w:id="1542088969">
      <w:bodyDiv w:val="1"/>
      <w:marLeft w:val="0"/>
      <w:marRight w:val="0"/>
      <w:marTop w:val="0"/>
      <w:marBottom w:val="0"/>
      <w:divBdr>
        <w:top w:val="none" w:sz="0" w:space="0" w:color="auto"/>
        <w:left w:val="none" w:sz="0" w:space="0" w:color="auto"/>
        <w:bottom w:val="none" w:sz="0" w:space="0" w:color="auto"/>
        <w:right w:val="none" w:sz="0" w:space="0" w:color="auto"/>
      </w:divBdr>
      <w:divsChild>
        <w:div w:id="2006466910">
          <w:marLeft w:val="0"/>
          <w:marRight w:val="0"/>
          <w:marTop w:val="0"/>
          <w:marBottom w:val="0"/>
          <w:divBdr>
            <w:top w:val="none" w:sz="0" w:space="0" w:color="auto"/>
            <w:left w:val="none" w:sz="0" w:space="0" w:color="auto"/>
            <w:bottom w:val="none" w:sz="0" w:space="0" w:color="auto"/>
            <w:right w:val="none" w:sz="0" w:space="0" w:color="auto"/>
          </w:divBdr>
        </w:div>
      </w:divsChild>
    </w:div>
    <w:div w:id="1618443682">
      <w:bodyDiv w:val="1"/>
      <w:marLeft w:val="0"/>
      <w:marRight w:val="0"/>
      <w:marTop w:val="0"/>
      <w:marBottom w:val="0"/>
      <w:divBdr>
        <w:top w:val="none" w:sz="0" w:space="0" w:color="auto"/>
        <w:left w:val="none" w:sz="0" w:space="0" w:color="auto"/>
        <w:bottom w:val="none" w:sz="0" w:space="0" w:color="auto"/>
        <w:right w:val="none" w:sz="0" w:space="0" w:color="auto"/>
      </w:divBdr>
    </w:div>
    <w:div w:id="1743870972">
      <w:bodyDiv w:val="1"/>
      <w:marLeft w:val="0"/>
      <w:marRight w:val="0"/>
      <w:marTop w:val="0"/>
      <w:marBottom w:val="0"/>
      <w:divBdr>
        <w:top w:val="none" w:sz="0" w:space="0" w:color="auto"/>
        <w:left w:val="none" w:sz="0" w:space="0" w:color="auto"/>
        <w:bottom w:val="none" w:sz="0" w:space="0" w:color="auto"/>
        <w:right w:val="none" w:sz="0" w:space="0" w:color="auto"/>
      </w:divBdr>
    </w:div>
    <w:div w:id="1873033758">
      <w:bodyDiv w:val="1"/>
      <w:marLeft w:val="0"/>
      <w:marRight w:val="0"/>
      <w:marTop w:val="0"/>
      <w:marBottom w:val="0"/>
      <w:divBdr>
        <w:top w:val="none" w:sz="0" w:space="0" w:color="auto"/>
        <w:left w:val="none" w:sz="0" w:space="0" w:color="auto"/>
        <w:bottom w:val="none" w:sz="0" w:space="0" w:color="auto"/>
        <w:right w:val="none" w:sz="0" w:space="0" w:color="auto"/>
      </w:divBdr>
    </w:div>
    <w:div w:id="207704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ustomXml" Target="ink/ink51.xml"/><Relationship Id="rId21" Type="http://schemas.openxmlformats.org/officeDocument/2006/relationships/image" Target="media/image9.png"/><Relationship Id="rId42" Type="http://schemas.openxmlformats.org/officeDocument/2006/relationships/customXml" Target="ink/ink15.xml"/><Relationship Id="rId63" Type="http://schemas.openxmlformats.org/officeDocument/2006/relationships/customXml" Target="ink/ink25.xml"/><Relationship Id="rId84" Type="http://schemas.openxmlformats.org/officeDocument/2006/relationships/customXml" Target="ink/ink35.xml"/><Relationship Id="rId138" Type="http://schemas.openxmlformats.org/officeDocument/2006/relationships/customXml" Target="ink/ink61.xml"/><Relationship Id="rId159" Type="http://schemas.openxmlformats.org/officeDocument/2006/relationships/image" Target="media/image82.png"/><Relationship Id="rId170" Type="http://schemas.openxmlformats.org/officeDocument/2006/relationships/image" Target="media/image89.png"/><Relationship Id="rId107" Type="http://schemas.openxmlformats.org/officeDocument/2006/relationships/customXml" Target="ink/ink46.xml"/><Relationship Id="rId11" Type="http://schemas.openxmlformats.org/officeDocument/2006/relationships/image" Target="media/image3.png"/><Relationship Id="rId32" Type="http://schemas.openxmlformats.org/officeDocument/2006/relationships/image" Target="media/image15.png"/><Relationship Id="rId53" Type="http://schemas.openxmlformats.org/officeDocument/2006/relationships/image" Target="media/image26.png"/><Relationship Id="rId74" Type="http://schemas.openxmlformats.org/officeDocument/2006/relationships/customXml" Target="ink/ink30.xml"/><Relationship Id="rId128" Type="http://schemas.openxmlformats.org/officeDocument/2006/relationships/customXml" Target="ink/ink56.xml"/><Relationship Id="rId149" Type="http://schemas.openxmlformats.org/officeDocument/2006/relationships/image" Target="media/image77.png"/><Relationship Id="rId5" Type="http://schemas.openxmlformats.org/officeDocument/2006/relationships/webSettings" Target="webSettings.xml"/><Relationship Id="rId95" Type="http://schemas.openxmlformats.org/officeDocument/2006/relationships/customXml" Target="ink/ink40.xml"/><Relationship Id="rId160" Type="http://schemas.openxmlformats.org/officeDocument/2006/relationships/customXml" Target="ink/ink71.xml"/><Relationship Id="rId181" Type="http://schemas.openxmlformats.org/officeDocument/2006/relationships/fontTable" Target="fontTable.xml"/><Relationship Id="rId22" Type="http://schemas.openxmlformats.org/officeDocument/2006/relationships/customXml" Target="ink/ink6.xml"/><Relationship Id="rId43" Type="http://schemas.openxmlformats.org/officeDocument/2006/relationships/image" Target="media/image21.png"/><Relationship Id="rId64" Type="http://schemas.openxmlformats.org/officeDocument/2006/relationships/image" Target="media/image32.png"/><Relationship Id="rId118" Type="http://schemas.openxmlformats.org/officeDocument/2006/relationships/image" Target="media/image60.png"/><Relationship Id="rId139" Type="http://schemas.openxmlformats.org/officeDocument/2006/relationships/image" Target="media/image71.png"/><Relationship Id="rId85" Type="http://schemas.openxmlformats.org/officeDocument/2006/relationships/image" Target="media/image43.png"/><Relationship Id="rId150" Type="http://schemas.openxmlformats.org/officeDocument/2006/relationships/customXml" Target="ink/ink66.xml"/><Relationship Id="rId171" Type="http://schemas.openxmlformats.org/officeDocument/2006/relationships/customXml" Target="ink/ink75.xml"/><Relationship Id="rId12" Type="http://schemas.openxmlformats.org/officeDocument/2006/relationships/customXml" Target="ink/ink2.xml"/><Relationship Id="rId33" Type="http://schemas.openxmlformats.org/officeDocument/2006/relationships/image" Target="media/image16.png"/><Relationship Id="rId108" Type="http://schemas.openxmlformats.org/officeDocument/2006/relationships/image" Target="media/image55.png"/><Relationship Id="rId129" Type="http://schemas.openxmlformats.org/officeDocument/2006/relationships/image" Target="media/image66.png"/><Relationship Id="rId54" Type="http://schemas.openxmlformats.org/officeDocument/2006/relationships/customXml" Target="ink/ink21.xml"/><Relationship Id="rId75" Type="http://schemas.openxmlformats.org/officeDocument/2006/relationships/image" Target="media/image38.png"/><Relationship Id="rId96" Type="http://schemas.openxmlformats.org/officeDocument/2006/relationships/image" Target="media/image49.png"/><Relationship Id="rId140" Type="http://schemas.openxmlformats.org/officeDocument/2006/relationships/customXml" Target="ink/ink62.xml"/><Relationship Id="rId161" Type="http://schemas.openxmlformats.org/officeDocument/2006/relationships/image" Target="media/image83.png"/><Relationship Id="rId182"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image" Target="media/image10.png"/><Relationship Id="rId119" Type="http://schemas.openxmlformats.org/officeDocument/2006/relationships/customXml" Target="ink/ink52.xml"/><Relationship Id="rId44" Type="http://schemas.openxmlformats.org/officeDocument/2006/relationships/customXml" Target="ink/ink16.xml"/><Relationship Id="rId60" Type="http://schemas.openxmlformats.org/officeDocument/2006/relationships/image" Target="media/image30.png"/><Relationship Id="rId65" Type="http://schemas.openxmlformats.org/officeDocument/2006/relationships/customXml" Target="ink/ink26.xml"/><Relationship Id="rId81" Type="http://schemas.openxmlformats.org/officeDocument/2006/relationships/image" Target="media/image41.png"/><Relationship Id="rId86" Type="http://schemas.openxmlformats.org/officeDocument/2006/relationships/customXml" Target="ink/ink36.xml"/><Relationship Id="rId130" Type="http://schemas.openxmlformats.org/officeDocument/2006/relationships/customXml" Target="ink/ink57.xml"/><Relationship Id="rId135" Type="http://schemas.openxmlformats.org/officeDocument/2006/relationships/image" Target="media/image69.png"/><Relationship Id="rId151" Type="http://schemas.openxmlformats.org/officeDocument/2006/relationships/image" Target="media/image78.png"/><Relationship Id="rId156" Type="http://schemas.openxmlformats.org/officeDocument/2006/relationships/customXml" Target="ink/ink69.xml"/><Relationship Id="rId177" Type="http://schemas.openxmlformats.org/officeDocument/2006/relationships/image" Target="media/image94.png"/><Relationship Id="rId172" Type="http://schemas.openxmlformats.org/officeDocument/2006/relationships/image" Target="media/image90.png"/><Relationship Id="rId13" Type="http://schemas.openxmlformats.org/officeDocument/2006/relationships/image" Target="media/image4.png"/><Relationship Id="rId18" Type="http://schemas.openxmlformats.org/officeDocument/2006/relationships/customXml" Target="ink/ink5.xml"/><Relationship Id="rId39" Type="http://schemas.openxmlformats.org/officeDocument/2006/relationships/image" Target="media/image19.png"/><Relationship Id="rId109" Type="http://schemas.openxmlformats.org/officeDocument/2006/relationships/customXml" Target="ink/ink47.xml"/><Relationship Id="rId34" Type="http://schemas.openxmlformats.org/officeDocument/2006/relationships/customXml" Target="ink/ink11.xml"/><Relationship Id="rId50" Type="http://schemas.openxmlformats.org/officeDocument/2006/relationships/customXml" Target="ink/ink19.xml"/><Relationship Id="rId55" Type="http://schemas.openxmlformats.org/officeDocument/2006/relationships/image" Target="media/image27.png"/><Relationship Id="rId76" Type="http://schemas.openxmlformats.org/officeDocument/2006/relationships/customXml" Target="ink/ink31.xml"/><Relationship Id="rId97" Type="http://schemas.openxmlformats.org/officeDocument/2006/relationships/customXml" Target="ink/ink41.xml"/><Relationship Id="rId104" Type="http://schemas.openxmlformats.org/officeDocument/2006/relationships/image" Target="media/image53.png"/><Relationship Id="rId120" Type="http://schemas.openxmlformats.org/officeDocument/2006/relationships/image" Target="media/image61.png"/><Relationship Id="rId125" Type="http://schemas.openxmlformats.org/officeDocument/2006/relationships/image" Target="media/image64.png"/><Relationship Id="rId141" Type="http://schemas.openxmlformats.org/officeDocument/2006/relationships/image" Target="media/image72.png"/><Relationship Id="rId146" Type="http://schemas.openxmlformats.org/officeDocument/2006/relationships/customXml" Target="ink/ink64.xml"/><Relationship Id="rId167" Type="http://schemas.openxmlformats.org/officeDocument/2006/relationships/image" Target="media/image86.png"/><Relationship Id="rId7" Type="http://schemas.openxmlformats.org/officeDocument/2006/relationships/endnotes" Target="endnotes.xml"/><Relationship Id="rId71" Type="http://schemas.openxmlformats.org/officeDocument/2006/relationships/customXml" Target="ink/ink29.xml"/><Relationship Id="rId92" Type="http://schemas.openxmlformats.org/officeDocument/2006/relationships/image" Target="media/image47.png"/><Relationship Id="rId162" Type="http://schemas.openxmlformats.org/officeDocument/2006/relationships/customXml" Target="ink/ink72.xm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customXml" Target="ink/ink7.xml"/><Relationship Id="rId40" Type="http://schemas.openxmlformats.org/officeDocument/2006/relationships/customXml" Target="ink/ink14.xml"/><Relationship Id="rId45" Type="http://schemas.openxmlformats.org/officeDocument/2006/relationships/image" Target="media/image22.png"/><Relationship Id="rId66" Type="http://schemas.openxmlformats.org/officeDocument/2006/relationships/image" Target="media/image33.png"/><Relationship Id="rId87" Type="http://schemas.openxmlformats.org/officeDocument/2006/relationships/image" Target="media/image44.png"/><Relationship Id="rId110" Type="http://schemas.openxmlformats.org/officeDocument/2006/relationships/image" Target="media/image56.png"/><Relationship Id="rId115" Type="http://schemas.openxmlformats.org/officeDocument/2006/relationships/customXml" Target="ink/ink50.xml"/><Relationship Id="rId131" Type="http://schemas.openxmlformats.org/officeDocument/2006/relationships/image" Target="media/image67.png"/><Relationship Id="rId136" Type="http://schemas.openxmlformats.org/officeDocument/2006/relationships/customXml" Target="ink/ink60.xml"/><Relationship Id="rId157" Type="http://schemas.openxmlformats.org/officeDocument/2006/relationships/image" Target="media/image81.png"/><Relationship Id="rId178" Type="http://schemas.openxmlformats.org/officeDocument/2006/relationships/hyperlink" Target="https://game-icons.net/" TargetMode="External"/><Relationship Id="rId61" Type="http://schemas.openxmlformats.org/officeDocument/2006/relationships/customXml" Target="ink/ink24.xml"/><Relationship Id="rId82" Type="http://schemas.openxmlformats.org/officeDocument/2006/relationships/customXml" Target="ink/ink34.xml"/><Relationship Id="rId152" Type="http://schemas.openxmlformats.org/officeDocument/2006/relationships/customXml" Target="ink/ink67.xml"/><Relationship Id="rId173" Type="http://schemas.openxmlformats.org/officeDocument/2006/relationships/customXml" Target="ink/ink76.xml"/><Relationship Id="rId19" Type="http://schemas.openxmlformats.org/officeDocument/2006/relationships/image" Target="media/image7.png"/><Relationship Id="rId14" Type="http://schemas.openxmlformats.org/officeDocument/2006/relationships/customXml" Target="ink/ink3.xml"/><Relationship Id="rId30" Type="http://schemas.openxmlformats.org/officeDocument/2006/relationships/customXml" Target="ink/ink10.xml"/><Relationship Id="rId35" Type="http://schemas.openxmlformats.org/officeDocument/2006/relationships/image" Target="media/image17.png"/><Relationship Id="rId56" Type="http://schemas.openxmlformats.org/officeDocument/2006/relationships/customXml" Target="ink/ink22.xml"/><Relationship Id="rId77" Type="http://schemas.openxmlformats.org/officeDocument/2006/relationships/image" Target="media/image39.png"/><Relationship Id="rId100" Type="http://schemas.openxmlformats.org/officeDocument/2006/relationships/image" Target="media/image51.png"/><Relationship Id="rId105" Type="http://schemas.openxmlformats.org/officeDocument/2006/relationships/customXml" Target="ink/ink45.xml"/><Relationship Id="rId126" Type="http://schemas.openxmlformats.org/officeDocument/2006/relationships/customXml" Target="ink/ink55.xml"/><Relationship Id="rId147" Type="http://schemas.openxmlformats.org/officeDocument/2006/relationships/image" Target="media/image76.png"/><Relationship Id="rId168" Type="http://schemas.openxmlformats.org/officeDocument/2006/relationships/image" Target="media/image87.png"/><Relationship Id="rId8" Type="http://schemas.openxmlformats.org/officeDocument/2006/relationships/image" Target="media/image1.jpeg"/><Relationship Id="rId51" Type="http://schemas.openxmlformats.org/officeDocument/2006/relationships/image" Target="media/image25.png"/><Relationship Id="rId72" Type="http://schemas.openxmlformats.org/officeDocument/2006/relationships/image" Target="media/image36.png"/><Relationship Id="rId93" Type="http://schemas.openxmlformats.org/officeDocument/2006/relationships/customXml" Target="ink/ink39.xml"/><Relationship Id="rId98" Type="http://schemas.openxmlformats.org/officeDocument/2006/relationships/image" Target="media/image50.png"/><Relationship Id="rId121" Type="http://schemas.openxmlformats.org/officeDocument/2006/relationships/image" Target="media/image62.png"/><Relationship Id="rId142" Type="http://schemas.openxmlformats.org/officeDocument/2006/relationships/image" Target="media/image73.png"/><Relationship Id="rId163" Type="http://schemas.openxmlformats.org/officeDocument/2006/relationships/image" Target="media/image84.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customXml" Target="ink/ink17.xml"/><Relationship Id="rId67" Type="http://schemas.openxmlformats.org/officeDocument/2006/relationships/customXml" Target="ink/ink27.xml"/><Relationship Id="rId116" Type="http://schemas.openxmlformats.org/officeDocument/2006/relationships/image" Target="media/image59.png"/><Relationship Id="rId137" Type="http://schemas.openxmlformats.org/officeDocument/2006/relationships/image" Target="media/image70.png"/><Relationship Id="rId158" Type="http://schemas.openxmlformats.org/officeDocument/2006/relationships/customXml" Target="ink/ink70.xml"/><Relationship Id="rId20" Type="http://schemas.openxmlformats.org/officeDocument/2006/relationships/image" Target="media/image8.png"/><Relationship Id="rId41" Type="http://schemas.openxmlformats.org/officeDocument/2006/relationships/image" Target="media/image20.png"/><Relationship Id="rId62" Type="http://schemas.openxmlformats.org/officeDocument/2006/relationships/image" Target="media/image31.png"/><Relationship Id="rId83" Type="http://schemas.openxmlformats.org/officeDocument/2006/relationships/image" Target="media/image42.png"/><Relationship Id="rId88" Type="http://schemas.openxmlformats.org/officeDocument/2006/relationships/image" Target="media/image45.png"/><Relationship Id="rId111" Type="http://schemas.openxmlformats.org/officeDocument/2006/relationships/customXml" Target="ink/ink48.xml"/><Relationship Id="rId132" Type="http://schemas.openxmlformats.org/officeDocument/2006/relationships/customXml" Target="ink/ink58.xml"/><Relationship Id="rId153" Type="http://schemas.openxmlformats.org/officeDocument/2006/relationships/image" Target="media/image79.png"/><Relationship Id="rId174" Type="http://schemas.openxmlformats.org/officeDocument/2006/relationships/image" Target="media/image91.png"/><Relationship Id="rId179" Type="http://schemas.openxmlformats.org/officeDocument/2006/relationships/header" Target="header1.xml"/><Relationship Id="rId15" Type="http://schemas.openxmlformats.org/officeDocument/2006/relationships/image" Target="media/image5.png"/><Relationship Id="rId36" Type="http://schemas.openxmlformats.org/officeDocument/2006/relationships/customXml" Target="ink/ink12.xml"/><Relationship Id="rId57" Type="http://schemas.openxmlformats.org/officeDocument/2006/relationships/image" Target="media/image28.png"/><Relationship Id="rId106" Type="http://schemas.openxmlformats.org/officeDocument/2006/relationships/image" Target="media/image54.png"/><Relationship Id="rId127" Type="http://schemas.openxmlformats.org/officeDocument/2006/relationships/image" Target="media/image65.png"/><Relationship Id="rId10" Type="http://schemas.openxmlformats.org/officeDocument/2006/relationships/customXml" Target="ink/ink1.xml"/><Relationship Id="rId31" Type="http://schemas.openxmlformats.org/officeDocument/2006/relationships/image" Target="media/image14.png"/><Relationship Id="rId52" Type="http://schemas.openxmlformats.org/officeDocument/2006/relationships/customXml" Target="ink/ink20.xml"/><Relationship Id="rId73" Type="http://schemas.openxmlformats.org/officeDocument/2006/relationships/image" Target="media/image37.png"/><Relationship Id="rId78" Type="http://schemas.openxmlformats.org/officeDocument/2006/relationships/customXml" Target="ink/ink32.xml"/><Relationship Id="rId94" Type="http://schemas.openxmlformats.org/officeDocument/2006/relationships/image" Target="media/image48.png"/><Relationship Id="rId99" Type="http://schemas.openxmlformats.org/officeDocument/2006/relationships/customXml" Target="ink/ink42.xml"/><Relationship Id="rId101" Type="http://schemas.openxmlformats.org/officeDocument/2006/relationships/customXml" Target="ink/ink43.xml"/><Relationship Id="rId122" Type="http://schemas.openxmlformats.org/officeDocument/2006/relationships/customXml" Target="ink/ink53.xml"/><Relationship Id="rId143" Type="http://schemas.openxmlformats.org/officeDocument/2006/relationships/image" Target="media/image74.png"/><Relationship Id="rId148" Type="http://schemas.openxmlformats.org/officeDocument/2006/relationships/customXml" Target="ink/ink65.xml"/><Relationship Id="rId164" Type="http://schemas.openxmlformats.org/officeDocument/2006/relationships/customXml" Target="ink/ink73.xml"/><Relationship Id="rId169" Type="http://schemas.openxmlformats.org/officeDocument/2006/relationships/image" Target="media/image88.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footer" Target="footer1.xml"/><Relationship Id="rId26" Type="http://schemas.openxmlformats.org/officeDocument/2006/relationships/customXml" Target="ink/ink8.xml"/><Relationship Id="rId47" Type="http://schemas.openxmlformats.org/officeDocument/2006/relationships/image" Target="media/image23.png"/><Relationship Id="rId68" Type="http://schemas.openxmlformats.org/officeDocument/2006/relationships/image" Target="media/image34.png"/><Relationship Id="rId89" Type="http://schemas.openxmlformats.org/officeDocument/2006/relationships/customXml" Target="ink/ink37.xml"/><Relationship Id="rId112" Type="http://schemas.openxmlformats.org/officeDocument/2006/relationships/image" Target="media/image57.png"/><Relationship Id="rId133" Type="http://schemas.openxmlformats.org/officeDocument/2006/relationships/image" Target="media/image68.png"/><Relationship Id="rId154" Type="http://schemas.openxmlformats.org/officeDocument/2006/relationships/customXml" Target="ink/ink68.xml"/><Relationship Id="rId175" Type="http://schemas.openxmlformats.org/officeDocument/2006/relationships/image" Target="media/image92.png"/><Relationship Id="rId16" Type="http://schemas.openxmlformats.org/officeDocument/2006/relationships/customXml" Target="ink/ink4.xml"/><Relationship Id="rId37" Type="http://schemas.openxmlformats.org/officeDocument/2006/relationships/image" Target="media/image18.png"/><Relationship Id="rId58" Type="http://schemas.openxmlformats.org/officeDocument/2006/relationships/customXml" Target="ink/ink23.xml"/><Relationship Id="rId79" Type="http://schemas.openxmlformats.org/officeDocument/2006/relationships/image" Target="media/image40.png"/><Relationship Id="rId102" Type="http://schemas.openxmlformats.org/officeDocument/2006/relationships/image" Target="media/image52.png"/><Relationship Id="rId123" Type="http://schemas.openxmlformats.org/officeDocument/2006/relationships/image" Target="media/image63.png"/><Relationship Id="rId144" Type="http://schemas.openxmlformats.org/officeDocument/2006/relationships/customXml" Target="ink/ink63.xml"/><Relationship Id="rId90" Type="http://schemas.openxmlformats.org/officeDocument/2006/relationships/image" Target="media/image46.png"/><Relationship Id="rId165" Type="http://schemas.openxmlformats.org/officeDocument/2006/relationships/image" Target="media/image85.png"/><Relationship Id="rId27" Type="http://schemas.openxmlformats.org/officeDocument/2006/relationships/image" Target="media/image12.png"/><Relationship Id="rId48" Type="http://schemas.openxmlformats.org/officeDocument/2006/relationships/customXml" Target="ink/ink18.xml"/><Relationship Id="rId69" Type="http://schemas.openxmlformats.org/officeDocument/2006/relationships/customXml" Target="ink/ink28.xml"/><Relationship Id="rId113" Type="http://schemas.openxmlformats.org/officeDocument/2006/relationships/customXml" Target="ink/ink49.xml"/><Relationship Id="rId134" Type="http://schemas.openxmlformats.org/officeDocument/2006/relationships/customXml" Target="ink/ink59.xml"/><Relationship Id="rId80" Type="http://schemas.openxmlformats.org/officeDocument/2006/relationships/customXml" Target="ink/ink33.xml"/><Relationship Id="rId155" Type="http://schemas.openxmlformats.org/officeDocument/2006/relationships/image" Target="media/image80.png"/><Relationship Id="rId176" Type="http://schemas.openxmlformats.org/officeDocument/2006/relationships/image" Target="media/image93.png"/><Relationship Id="rId17" Type="http://schemas.openxmlformats.org/officeDocument/2006/relationships/image" Target="media/image6.png"/><Relationship Id="rId38" Type="http://schemas.openxmlformats.org/officeDocument/2006/relationships/customXml" Target="ink/ink13.xml"/><Relationship Id="rId59" Type="http://schemas.openxmlformats.org/officeDocument/2006/relationships/image" Target="media/image29.png"/><Relationship Id="rId103" Type="http://schemas.openxmlformats.org/officeDocument/2006/relationships/customXml" Target="ink/ink44.xml"/><Relationship Id="rId124" Type="http://schemas.openxmlformats.org/officeDocument/2006/relationships/customXml" Target="ink/ink54.xml"/><Relationship Id="rId70" Type="http://schemas.openxmlformats.org/officeDocument/2006/relationships/image" Target="media/image35.png"/><Relationship Id="rId91" Type="http://schemas.openxmlformats.org/officeDocument/2006/relationships/customXml" Target="ink/ink38.xml"/><Relationship Id="rId145" Type="http://schemas.openxmlformats.org/officeDocument/2006/relationships/image" Target="media/image75.png"/><Relationship Id="rId166" Type="http://schemas.openxmlformats.org/officeDocument/2006/relationships/customXml" Target="ink/ink74.xml"/><Relationship Id="rId1" Type="http://schemas.openxmlformats.org/officeDocument/2006/relationships/customXml" Target="../customXml/item1.xml"/><Relationship Id="rId28" Type="http://schemas.openxmlformats.org/officeDocument/2006/relationships/customXml" Target="ink/ink9.xml"/><Relationship Id="rId49" Type="http://schemas.openxmlformats.org/officeDocument/2006/relationships/image" Target="media/image24.png"/><Relationship Id="rId114" Type="http://schemas.openxmlformats.org/officeDocument/2006/relationships/image" Target="media/image5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OneDrive\Documents\SMU%20Files\Year1\Level%20Design%201\HL2\LDD\Template%20-%20Level%20Design%20Document%20v2.4.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25:01.415"/>
    </inkml:context>
    <inkml:brush xml:id="br0">
      <inkml:brushProperty name="width" value="0.025" units="cm"/>
      <inkml:brushProperty name="height" value="0.025" units="cm"/>
      <inkml:brushProperty name="color" value="#008C3A"/>
    </inkml:brush>
  </inkml:definitions>
  <inkml:trace contextRef="#ctx0" brushRef="#br0">108 18 24575,'1'24'0,"0"0"0,2 0 0,0 0 0,2 0 0,0-1 0,2 0 0,0 0 0,2 0 0,17 31 0,26 62 0,-31-66 0,1 0 0,3-2 0,2-1 0,36 49 0,-46-77 0,1-1 0,0-1 0,2 0 0,-1-1 0,2-1 0,0-1 0,1-1 0,36 16 0,19 2 0,103 27 0,-51-17 0,-118-38-195,1-1 0,-1 1 0,1-2 0,-1 1 0,1-2 0,14 0 0,-12 0-6631</inkml:trace>
  <inkml:trace contextRef="#ctx0" brushRef="#br0" timeOffset="1418.99">108 37 24575,'-3'0'0,"-1"3"0,-3 7 0,-3 5 0,-3 8 0,-2 5 0,1-1 0,1-2 0,1-1 0,4-3 0,3-1 0,2-5-8191</inkml:trace>
  <inkml:trace contextRef="#ctx0" brushRef="#br0" timeOffset="2328">108 0 24575,'6'0'0,"5"4"0,4 0 0,2-1 0,1 4 0,0-1 0,-2 2 0,-1 0 0,-3 1 0,-1-1 0,-2 2 0,0 1 0,2 0 0,-1 0 0,1-1 0,-2 0 0,-2-1-8191</inkml:trace>
  <inkml:trace contextRef="#ctx0" brushRef="#br0" timeOffset="4877.25">249 742 24575,'0'425'-1365,"0"-408"-5461</inkml:trace>
  <inkml:trace contextRef="#ctx0" brushRef="#br0" timeOffset="6939.83">371 758 24575,'0'407'0,"0"-429"0,-1 8 0,1 1 0,1-1 0,0 0 0,0 0 0,7-22 0,-7 33 0,0 0 0,0 0 0,1 0 0,-1 0 0,1 0 0,0 1 0,0-1 0,0 0 0,0 1 0,0-1 0,1 1 0,-1 0 0,1 0 0,-1 0 0,1 0 0,0 0 0,0 0 0,0 1 0,0 0 0,0-1 0,0 1 0,0 0 0,0 0 0,1 1 0,-1-1 0,0 1 0,1 0 0,5 0 0,-5-1 0,-1 1 0,1 0 0,0 0 0,0 1 0,-1-1 0,1 1 0,0 0 0,-1 0 0,1 0 0,-1 0 0,1 0 0,-1 1 0,0 0 0,1 0 0,-1 0 0,0 0 0,3 3 0,-3-1 0,0-1 0,-1 1 0,1 0 0,-1 0 0,0 0 0,0 0 0,-1 0 0,1 0 0,-1 1 0,0-1 0,0 1 0,0-1 0,-1 0 0,0 7 0,1-7 5,-1 0-1,1-1 1,-1 1 0,0 0-1,-1 0 1,1 0-1,-1 0 1,0 0 0,1-1-1,-2 1 1,1 0 0,0-1-1,-1 1 1,0-1-1,1 1 1,-1-1 0,-1 0-1,1 0 1,0 0-1,-1 0 1,0 0 0,1 0-1,-1-1 1,0 1-1,-4 1 1,0 0-140,-1-1 0,0 0 0,0-1 0,0 0 0,0 0 0,-1 0 0,1-1 0,-1-1 0,1 1 0,-12-2 0,4 1-6691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24:43.769"/>
    </inkml:context>
    <inkml:brush xml:id="br0">
      <inkml:brushProperty name="width" value="0.025" units="cm"/>
      <inkml:brushProperty name="height" value="0.025" units="cm"/>
      <inkml:brushProperty name="color" value="#008C3A"/>
    </inkml:brush>
  </inkml:definitions>
  <inkml:trace contextRef="#ctx0" brushRef="#br0">178 18 24575,'-1'-1'0,"0"0"0,1 0 0,-1-1 0,0 1 0,0 1 0,1-1 0,-1 0 0,0 0 0,0 0 0,0 0 0,0 1 0,0-1 0,0 0 0,-1 1 0,1-1 0,0 1 0,0-1 0,0 1 0,0 0 0,-1-1 0,1 1 0,0 0 0,0 0 0,-1 0 0,1 0 0,-2 0 0,-35-1 0,35 1 0,-1 0 0,1 0 0,-1 1 0,1 0 0,0 0 0,0 0 0,-1 0 0,1 0 0,0 0 0,0 1 0,0 0 0,0-1 0,0 1 0,1 0 0,-1 1 0,1-1 0,-1 0 0,1 1 0,0-1 0,-1 1 0,-2 5 0,0 2 0,0 1 0,1 0 0,0 1 0,-5 22 0,1-2 0,7-28 0,-1 0 0,1 1 0,0-1 0,0 0 0,1 1 0,-1-1 0,1 1 0,0-1 0,0 1 0,0-1 0,1 0 0,0 1 0,0-1 0,2 7 0,-1-8 0,-1-1 0,1 0 0,0 0 0,0 0 0,0 0 0,0 0 0,0-1 0,0 1 0,1 0 0,-1-1 0,0 0 0,1 0 0,-1 1 0,1-2 0,0 1 0,-1 0 0,1 0 0,0-1 0,-1 1 0,1-1 0,0 0 0,-1 0 0,1 0 0,3-1 0,-1 2 0,1-1 0,-1-1 0,0 1 0,0-1 0,0 0 0,0 0 0,-1 0 0,1-1 0,0 1 0,0-1 0,-1 0 0,1-1 0,-1 1 0,0-1 0,7-5 0,-7 3 0,1 0 0,-2 0 0,1 0 0,0 0 0,-1-1 0,0 0 0,0 0 0,-1 1 0,0-1 0,0-1 0,0 1 0,0-7 0,4-80 0,-7 55 0,1 31 0,0 11 0,-1 57 0,2 75 0,-1-134 3,0 0 0,0 0-1,0 0 1,1-1 0,-1 1 0,0 0-1,1 0 1,0 0 0,-1 0-1,1-1 1,0 1 0,0 0 0,0-1-1,0 1 1,0-1 0,0 1 0,0-1-1,0 1 1,1-1 0,-1 0-1,1 0 1,-1 1 0,1-1 0,-1 0-1,1 0 1,0-1 0,-1 1-1,1 0 1,0 0 0,0-1 0,0 1-1,-1-1 1,1 0 0,0 0-1,0 1 1,0-1 0,0 0 0,0 0-1,0-1 1,-1 1 0,1 0 0,0-1-1,2 0 1,1 0-102,0-1 0,0 1 0,0-1 0,0 0 0,0-1 0,0 1 0,-1-1 0,0 0 0,1 0 0,-1 0 0,0 0 0,0-1 0,-1 0 0,7-7 0,-5 1-6727</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24:40.717"/>
    </inkml:context>
    <inkml:brush xml:id="br0">
      <inkml:brushProperty name="width" value="0.025" units="cm"/>
      <inkml:brushProperty name="height" value="0.025" units="cm"/>
      <inkml:brushProperty name="color" value="#008C3A"/>
    </inkml:brush>
  </inkml:definitions>
  <inkml:trace contextRef="#ctx0" brushRef="#br0">88 0 24575,'-4'7'0,"0"-1"0,1 1 0,0 0 0,0 1 0,1-1 0,0 0 0,0 1 0,1-1 0,-1 1 0,2 0 0,-1 8 0,-2 9 0,-52 346-1365,52-352-5461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24:23.997"/>
    </inkml:context>
    <inkml:brush xml:id="br0">
      <inkml:brushProperty name="width" value="0.025" units="cm"/>
      <inkml:brushProperty name="height" value="0.025" units="cm"/>
      <inkml:brushProperty name="color" value="#008C3A"/>
    </inkml:brush>
  </inkml:definitions>
  <inkml:trace contextRef="#ctx0" brushRef="#br0">706 3223 24575,'16'-19'0,"-2"-1"0,0 0 0,-1-1 0,-1 0 0,-1-1 0,8-23 0,-12 29 0,28-59 0,-4-3 0,36-135 0,-33 32 0,-27 125 0,-3 0 0,-4-102 0,-2 59 0,-12-56 0,7 105 0,-13-68 0,-52-171 0,32 141 0,4 16 0,-57-136 0,70 218 0,-46-72 0,34 63 0,-16-21 0,-21-38 0,52 78 0,-3 2 0,0 0 0,-3 1 0,-1 2 0,-35-35 0,-21-23 0,73 82-124,0 1 0,-1 0 0,-1 1 0,1 0 0,-2 1 0,1 1-1,-1 0 1,0 0 0,0 1 0,-28-7 0,28 10-6702</inkml:trace>
  <inkml:trace contextRef="#ctx0" brushRef="#br0" timeOffset="613.59">1 84 24575,'1'24'0,"2"0"0,1 0 0,14 45 0,-2-5 0,-12-47-227,1 0-1,1 0 1,1 0-1,0 0 1,14 22-1,-15-28-6598</inkml:trace>
  <inkml:trace contextRef="#ctx0" brushRef="#br0" timeOffset="1952.4">1 65 24575,'3'0'0,"4"0"0,3 0 0,4 0 0,2 0 0,2-3 0,0-1 0,-3-3 0,0 0 0,-1 1 0,1 2 0,-2-2 0,-1 0 0,1 2 0,2 1 0,-3-2 0,1 0 0,-3 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24:08.864"/>
    </inkml:context>
    <inkml:brush xml:id="br0">
      <inkml:brushProperty name="width" value="0.025" units="cm"/>
      <inkml:brushProperty name="height" value="0.025" units="cm"/>
      <inkml:brushProperty name="color" value="#008C3A"/>
    </inkml:brush>
  </inkml:definitions>
  <inkml:trace contextRef="#ctx0" brushRef="#br0">503 18 24575,'102'-17'0,"-85"17"0,0 1 0,-1 0 0,1 1 0,-1 1 0,1 1 0,23 8 0,-2 2 0,54 29 0,-76-33 0,0 2 0,0 0 0,-1 0 0,-1 2 0,0 0 0,-1 0 0,20 29 0,12 13 0,-21-29 0,-2 2 0,0 0 0,-2 1 0,-2 1 0,-1 1 0,-1 1 0,-2 0 0,-1 1 0,-2 1 0,10 45 0,-6-4 0,-3 1 0,-3 1 0,-2 86 0,-6-49 0,2-54 0,-11 110 0,-40 34 0,26-123 0,10-43 0,-2 0 0,-2-1 0,-1-1 0,-2 0 0,-1-2 0,-2 0 0,-40 49 0,45-62 0,2 0 0,-1-2 0,-1 0 0,-22 20 0,33-35 0,0 0 0,-1 0 0,0 0 0,0-1 0,0 0 0,0 0 0,-1-1 0,0 0 0,1 0 0,-1-1 0,0 0 0,0-1 0,0 1 0,-11-1 0,-23 1 0,0-2 0,0-2 0,-52-10 0,80 9 0,0 0 0,0-1 0,1-1 0,-1 0 0,1-1 0,1 0 0,-1-1 0,1-1 0,0 0 0,1 0 0,-1-1 0,2-1 0,-13-13 0,1-3 0,-90-111 0,99 117 0,1 1 0,0-2 0,2 0 0,1 0 0,-12-38 0,18 50 0,-4-15 0,0-1 0,2 1 0,1-1 0,1 0 0,0-26 0,-10-222 0,6 156 0,8-123 0,1 84 0,-2-41-1365,0 182-5461</inkml:trace>
  <inkml:trace contextRef="#ctx0" brushRef="#br0" timeOffset="439.32">150 564 24575,'-3'0'0,"-4"0"0,0 3 0,-3 4 0,1 4 0,-2 6 0,-1 3 0,1 1 0,3 0 0,2 0 0,-1-2 0,1 0 0,-4 0 0,-1-1 0,-1-4 0,1 0 0,2-3-8191</inkml:trace>
  <inkml:trace contextRef="#ctx0" brushRef="#br0" timeOffset="1562.77">132 582 24575,'106'108'0,"-57"-53"-1365,-41-48-5461</inkml:trace>
  <inkml:trace contextRef="#ctx0" brushRef="#br0" timeOffset="2612.38">1404 1500 24575,'0'3'0,"0"4"0,0 7 0,-3 7 0,-1 5 0,-3 6 0,0 5 0,-2 3 0,1 3 0,1-2 0,2-3 0,2-1 0,2-4 0,0-2 0,1-3 0,0-1 0,1-1 0,-1-5-8191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46:56.936"/>
    </inkml:context>
    <inkml:brush xml:id="br0">
      <inkml:brushProperty name="width" value="0.025" units="cm"/>
      <inkml:brushProperty name="height" value="0.025" units="cm"/>
      <inkml:brushProperty name="color" value="#008C3A"/>
    </inkml:brush>
  </inkml:definitions>
  <inkml:trace contextRef="#ctx0" brushRef="#br0">14 461 24575,'53'-2'0,"80"-15"0,-100 11 0,-32 6 0,0 0 0,0-1 0,0 1 0,0 0 0,0 0 0,0 0 0,0 0 0,0 0 0,0 0 0,0 0 0,0 0 0,0 0 0,0 0 0,0 1 0,0-1 0,0 0 0,0 1 0,0-1 0,0 1 0,0-1 0,-1 1 0,1-1 0,0 1 0,0-1 0,0 1 0,-1 0 0,1 0 0,0-1 0,0 3 0,0-1 0,-1 0 0,1 0 0,-1 0 0,0 0 0,0 0 0,0 0 0,0 0 0,0 0 0,0 0 0,-1 0 0,1 0 0,-1 0 0,0 3 0,-4 8 0,0-1 0,-1 0 0,-9 14 0,7-14-227,1 2-1,0-1 1,1 1-1,0 0 1,-7 28-1,9-25-6598</inkml:trace>
  <inkml:trace contextRef="#ctx0" brushRef="#br0" timeOffset="2379.01">15 20 24575,'4'-3'0,"0"1"0,0 0 0,1-1 0,-1 1 0,1 1 0,-1-1 0,1 1 0,-1 0 0,1 0 0,0 0 0,0 0 0,-1 1 0,6 0 0,64 5 0,-73-5 0,1 0 0,0 0 0,0 1 0,0-1 0,0 0 0,0 1 0,-1-1 0,1 1 0,0 0 0,-1-1 0,1 1 0,0 0 0,-1 0 0,1 0 0,-1 0 0,1 0 0,-1 1 0,1-1 0,-1 0 0,0 1 0,0-1 0,0 1 0,0-1 0,0 1 0,0-1 0,0 1 0,0 0 0,-1-1 0,1 1 0,-1 0 0,1 3 0,-1-2 0,-1 0 0,0 1 0,0-1 0,0 0 0,0 0 0,-1 0 0,1 0 0,-1 0 0,0 0 0,0 0 0,0-1 0,0 1 0,0-1 0,-1 1 0,1-1 0,-1 0 0,-3 3 0,-10 7 0,0 0 0,-1-1 0,-1-1 0,-25 11 0,107-22 0,-29 3 0,-33-3 0,0 1 0,0 0 0,0 0 0,0 0 0,0 1 0,0-1 0,0 0 0,0 1 0,0-1 0,0 1 0,0 0 0,0-1 0,-1 1 0,1 0 0,0 0 0,0 0 0,-1 1 0,1-1 0,-1 0 0,1 1 0,-1-1 0,1 1 0,-1-1 0,2 4 0,-2-3 0,-1 0 0,0 0 0,1 0 0,-1 0 0,0 0 0,0 0 0,0-1 0,-1 1 0,1 0 0,0 0 0,-1 0 0,1 0 0,-1 0 0,1 0 0,-1-1 0,0 1 0,0 0 0,0 0 0,0-1 0,0 1 0,0-1 0,-1 1 0,1-1 0,0 1 0,-1-1 0,-3 2 0,-8 8-151,-2-1-1,1-1 0,-1-1 0,-1 0 1,1 0-1,-2-2 0,1 0 1,-29 6-1,30-8-6674</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46:53.764"/>
    </inkml:context>
    <inkml:brush xml:id="br0">
      <inkml:brushProperty name="width" value="0.025" units="cm"/>
      <inkml:brushProperty name="height" value="0.025" units="cm"/>
      <inkml:brushProperty name="color" value="#008C3A"/>
    </inkml:brush>
  </inkml:definitions>
  <inkml:trace contextRef="#ctx0" brushRef="#br0">210 1753 24575,'-1'-6'0,"0"-1"0,-1 1 0,0 0 0,0-1 0,0 1 0,-1 0 0,-6-11 0,-7-15 0,-83-197 0,44 112 0,52 109 0,0 1 0,0-1 0,1 0 0,0 0 0,0 0 0,1 0 0,0 0 0,1 0 0,0-1 0,0 1 0,1 0 0,0 0 0,0 0 0,1 0 0,0 0 0,0 0 0,1 0 0,0 1 0,0-1 0,1 1 0,0 0 0,0 0 0,10-12 0,2 1 0,0 0 0,1 2 0,1 0 0,0 1 0,1 1 0,1 0 0,21-10 0,15-11 0,-2-2 0,-2-2 0,-2-2 0,89-95 0,-102 91 0,-2-2 0,49-90 0,-64 104 0,-19 32 0,13-25 0,1 1 0,1 1 0,2 1 0,38-41 0,0 0 0,-46 51 0,0 0 0,1 1 0,1 0 0,0 0 0,24-17 0,14-13 0,-43 34 0,0 1 0,0 1 0,0-1 0,1 1 0,0 1 0,15-9 0,1 3-1365,-15 5-5461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46:38.072"/>
    </inkml:context>
    <inkml:brush xml:id="br0">
      <inkml:brushProperty name="width" value="0.025" units="cm"/>
      <inkml:brushProperty name="height" value="0.025" units="cm"/>
      <inkml:brushProperty name="color" value="#008C3A"/>
    </inkml:brush>
  </inkml:definitions>
  <inkml:trace contextRef="#ctx0" brushRef="#br0">627 2699 24575,'-7'-3'0,"1"1"0,0-1 0,1-1 0,-1 1 0,0-1 0,1 0 0,0 0 0,0-1 0,0 1 0,0-1 0,1 0 0,-4-6 0,-10-16 0,2 0 0,1-2 0,2 1 0,-15-42 0,-10-22 0,-59-169 0,59 150 0,-68-289 0,85 307 0,12 41 0,3 0 0,3 0 0,5-102 0,1 40 0,-1 47 0,22-129 0,-14 128 0,-5 31 0,17-68 0,-17 81 0,-2 0 0,0 0 0,-2 0 0,0 0 0,-5-39 0,2-9 0,2 20-1365,0 37-5461</inkml:trace>
  <inkml:trace contextRef="#ctx0" brushRef="#br0" timeOffset="2602.31">203 283 24575,'-3'0'0,"-4"0"0,0 3 0,0 4 0,-2 1 0,2 1 0,-2 3 0,1 3 0,-1-2 0,-3 0 0,-1 4 0,-5-2 0,-6 4 0,-1 1 0,1-3 0,3-4-8191</inkml:trace>
  <inkml:trace contextRef="#ctx0" brushRef="#br0" timeOffset="3548.97">221 283 24575,'3'0'0,"4"0"0,1 3 0,1 4 0,4 6 0,-2 5 0,1-1 0,1-1 0,-1 1 0,-3 0 0,0 0 0,1-3 0,0-1 0,0-2 0,-1 0 0,-2 0 0,-2-1-8191</inkml:trace>
  <inkml:trace contextRef="#ctx0" brushRef="#br0" timeOffset="5353.94">433 142 24575,'0'-1'0,"1"-1"0,-1 0 0,1 0 0,0 1 0,-1-1 0,1 0 0,0 1 0,0-1 0,0 1 0,0-1 0,1 1 0,-1 0 0,0-1 0,0 1 0,1 0 0,-1 0 0,1 0 0,-1 0 0,1 0 0,0 0 0,-1 0 0,1 1 0,0-1 0,-1 1 0,1-1 0,0 1 0,0-1 0,0 1 0,0 0 0,2 0 0,5-1 0,-1 0 0,1 1 0,-1 0 0,1 0 0,9 2 0,-15-2 0,-1 1 0,1-1 0,0 1 0,-1 0 0,1-1 0,-1 1 0,0 0 0,1 1 0,-1-1 0,0 0 0,0 1 0,1-1 0,-1 1 0,0 0 0,-1-1 0,1 1 0,0 0 0,0 0 0,-1 0 0,1 1 0,-1-1 0,2 3 0,-2-1 0,0 0 0,-1 0 0,1-1 0,-1 1 0,1 1 0,-1-1 0,-1 0 0,1 0 0,0 0 0,-1 0 0,0-1 0,0 1 0,-1 4 0,-5 9 0,0 0 0,-1 0 0,-1-1 0,-1 0 0,-14 18 0,-9 1 0,26-29 0,0 1 0,0 0 0,1 1 0,-9 12 0,15-19 0,0-1 0,0 1 0,0-1 0,-1 1 0,1 0 0,0-1 0,0 1 0,0 0 0,0-1 0,0 1 0,0 0 0,0-1 0,0 1 0,0 0 0,0-1 0,0 1 0,1-1 0,-1 1 0,0 0 0,0-1 0,1 1 0,-1-1 0,0 1 0,1-1 0,-1 1 0,1-1 0,-1 1 0,0-1 0,1 1 0,-1-1 0,1 1 0,0-1 0,-1 0 0,1 1 0,-1-1 0,1 0 0,-1 1 0,1-1 0,0 0 0,-1 0 0,1 0 0,0 0 0,-1 1 0,1-1 0,0 0 0,-1 0 0,1 0 0,-1 0 0,1-1 0,0 1 0,42 2 0,-38-2 0,113-1-1365,-103 0-5461</inkml:trace>
  <inkml:trace contextRef="#ctx0" brushRef="#br0" timeOffset="7163.4">768 0 24575,'0'373'0,"0"-387"0,0 0 0,1-1 0,1 1 0,0 0 0,1 0 0,0 1 0,7-18 0,-8 27 0,0-1 0,0 1 0,0 0 0,1 0 0,0 0 0,0 0 0,0 1 0,0-1 0,1 1 0,-1 0 0,1 0 0,0 0 0,0 0 0,0 0 0,0 1 0,0 0 0,0 0 0,1 0 0,-1 1 0,1-1 0,-1 1 0,1 0 0,0 0 0,0 1 0,5-1 0,-3 1 0,0-1 0,-1 1 0,1 1 0,0 0 0,-1-1 0,1 2 0,-1-1 0,1 1 0,-1 0 0,0 1 0,9 4 0,-12-6 0,-1 1 0,1 0 0,-1 0 0,0 0 0,0 1 0,0-1 0,0 0 0,0 1 0,0-1 0,-1 1 0,1 0 0,-1 0 0,0-1 0,1 1 0,-1 0 0,-1 0 0,1 0 0,0 0 0,-1 0 0,1 0 0,-1 0 0,0 1 0,0-1 0,-1 0 0,1 0 0,0 0 0,-2 4 0,0-2 0,1-1 0,-1 1 0,0-1 0,-1 1 0,1-1 0,-1 0 0,0 0 0,0 0 0,0-1 0,-1 1 0,1-1 0,-8 7 0,-54 35 0,57-40 0,-5 2-227,0-1-1,-1 0 1,0-1-1,0-1 1,-28 6-1,27-7-6598</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46:18.892"/>
    </inkml:context>
    <inkml:brush xml:id="br0">
      <inkml:brushProperty name="width" value="0.025" units="cm"/>
      <inkml:brushProperty name="height" value="0.025" units="cm"/>
      <inkml:brushProperty name="color" value="#008C3A"/>
    </inkml:brush>
  </inkml:definitions>
  <inkml:trace contextRef="#ctx0" brushRef="#br0">81 18 24575,'0'-1'0,"1"0"0,-1 0 0,1 0 0,0 0 0,0 0 0,0 0 0,-1 0 0,1 0 0,0 1 0,0-1 0,0 0 0,0 0 0,0 1 0,1-1 0,-1 1 0,0-1 0,0 1 0,0-1 0,0 1 0,1 0 0,-1-1 0,0 1 0,0 0 0,1 0 0,-1 0 0,2 0 0,35-1 0,-35 0 0,-1 1 0,1 0 0,-1 1 0,1-1 0,-1 0 0,0 1 0,1-1 0,-1 1 0,0 0 0,0 0 0,1 0 0,-1 0 0,0 0 0,0 0 0,0 1 0,0-1 0,0 1 0,0-1 0,-1 1 0,1 0 0,-1-1 0,1 1 0,-1 0 0,1 0 0,-1 0 0,0 1 0,0-1 0,0 0 0,0 0 0,0 0 0,-1 1 0,1-1 0,-1 1 0,1-1 0,-1 0 0,0 1 0,0-1 0,0 1 0,0-1 0,0 0 0,-1 1 0,1-1 0,-2 3 0,1 2 0,-1 0 0,-1 0 0,1 0 0,-1 0 0,0 0 0,0-1 0,-1 1 0,0-1 0,0 0 0,-1 0 0,0 0 0,0-1 0,-7 6 0,0-3 0,0-1 0,0 0 0,-1-1 0,-25 9 0,-24 11 0,62-26 0,1 0 0,-1 0 0,0 0 0,0 0 0,0 0 0,0 0 0,0 0 0,0 0 0,1 0 0,-1 0 0,0 0 0,0 0 0,0 0 0,0 0 0,0 0 0,0 0 0,0 1 0,1-1 0,-1 0 0,0 0 0,0 0 0,0 0 0,0 0 0,0 0 0,0 0 0,0 0 0,0 0 0,0 1 0,0-1 0,0 0 0,0 0 0,1 0 0,-1 0 0,0 0 0,0 0 0,0 1 0,0-1 0,0 0 0,0 0 0,0 0 0,0 0 0,0 0 0,0 0 0,0 0 0,0 1 0,0-1 0,-1 0 0,1 0 0,0 0 0,0 0 0,0 0 0,0 0 0,0 1 0,0-1 0,0 0 0,0 0 0,0 0 0,0 0 0,0 0 0,0 0 0,-1 0 0,1 0 0,0 0 0,0 0 0,0 0 0,0 0 0,0 1 0,19 2 0,21 0 0,158-4-1365,-183 1-5461</inkml:trace>
  <inkml:trace contextRef="#ctx0" brushRef="#br0" timeOffset="1862.98">381 89 24575,'-1'-1'0,"1"0"0,-1 0 0,0 0 0,1 0 0,-1 0 0,0 0 0,0 0 0,1 0 0,-1 0 0,0 0 0,0 0 0,0 1 0,0-1 0,0 0 0,0 1 0,-1-1 0,1 1 0,0-1 0,0 1 0,0-1 0,0 1 0,-1 0 0,1 0 0,0 0 0,0-1 0,-1 1 0,1 0 0,0 0 0,0 1 0,-3-1 0,1 0 0,-1 0 0,1 0 0,0 0 0,0 1 0,-1-1 0,1 1 0,0 0 0,0 0 0,-1 0 0,1 0 0,-3 2 0,3 2 0,-1-1 0,1 1 0,0 0 0,0 0 0,1 0 0,-1 1 0,1-1 0,0 0 0,1 1 0,-1 0 0,0 7 0,2-11 0,-1 0 0,1-1 0,-1 1 0,1 0 0,0-1 0,0 1 0,-1 0 0,1 0 0,1-1 0,-1 1 0,0 0 0,0-1 0,1 1 0,-1 0 0,1-1 0,-1 1 0,1 0 0,0-1 0,-1 1 0,1-1 0,0 1 0,0-1 0,0 1 0,0-1 0,1 0 0,-1 0 0,0 1 0,0-1 0,1 0 0,-1 0 0,1 0 0,-1 0 0,1-1 0,-1 1 0,1 0 0,0-1 0,-1 1 0,1-1 0,0 1 0,2-1 0,-1 0 0,-1 0 0,1 0 0,-1-1 0,1 0 0,0 1 0,-1-1 0,1 0 0,-1 0 0,0 0 0,1 0 0,-1-1 0,0 1 0,1-1 0,-1 1 0,0-1 0,0 0 0,-1 0 0,1 1 0,0-2 0,0 1 0,-1 0 0,1 0 0,1-5 0,4-7 0,-1 0 0,0 0 0,4-18 0,2-3 0,-1 15 0,-10 35 0,-10 43 0,8-53 0,-2 6 17,1 1 0,1-1 1,0 0-1,0 1 0,1-1 0,2 16 0,-1-24-65,-1 0 0,1 0 0,0-1 0,0 1 0,0 0 1,0-1-1,1 1 0,-1-1 0,1 0 0,0 1 0,-1-1 0,1 0 0,0 0 0,0 0 0,0 0 1,1 0-1,-1-1 0,0 1 0,1-1 0,-1 1 0,1-1 0,-1 0 0,1 0 0,0 0 0,-1 0 0,1-1 1,0 1-1,0-1 0,0 1 0,4-1 0,8 1-6778</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0T23:46:12.294"/>
    </inkml:context>
    <inkml:brush xml:id="br0">
      <inkml:brushProperty name="width" value="0.025" units="cm"/>
      <inkml:brushProperty name="height" value="0.025" units="cm"/>
      <inkml:brushProperty name="color" value="#008C3A"/>
    </inkml:brush>
  </inkml:definitions>
  <inkml:trace contextRef="#ctx0" brushRef="#br0">1 2206 24575,'0'-5'0,"1"-1"0,0 0 0,0 0 0,1 1 0,-1-1 0,1 1 0,0-1 0,1 1 0,-1 0 0,4-6 0,38-50 0,-20 31 0,114-195 0,-47 71 0,-59 109 0,2 2 0,52-52 0,-45 51 0,56-75 0,-86 103 0,0-2 0,-1 1 0,-1-1 0,-1-1 0,0 0 0,-2 0 0,0 0 0,6-33 0,12-69 0,-13 69 0,7-68 0,-2-11 0,-7 77 0,1-91 0,-13 41 0,5-154 0,1 240-341,0 1 0,1 0-1,11-30 1,-11 37-6485</inkml:trace>
  <inkml:trace contextRef="#ctx0" brushRef="#br0" timeOffset="2780.46">776 0 24575,'-3'0'0,"-1"3"0,0 4 0,-2 4 0,0 3 0,1 2 0,-2 1 0,1 2 0,-3-1 0,2 0 0,-2-2 0,1-2 0,-2-3 0,2 0 0,-2-3 0,2 2 0,-2-3 0,2-1-8191</inkml:trace>
  <inkml:trace contextRef="#ctx0" brushRef="#br0" timeOffset="3498.92">794 0 24575,'3'0'0,"4"0"0,1 3 0,2 4 0,2 1 0,3 5 0,1 3 0,-2 2 0,0 1 0,0-2 0,-2-2 0,0-3 0,-2-1 0,0 1 0,-2 1 0,-2 2 0,-1-2-8191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1:22.533"/>
    </inkml:context>
    <inkml:brush xml:id="br0">
      <inkml:brushProperty name="width" value="0.05" units="cm"/>
      <inkml:brushProperty name="height" value="0.05" units="cm"/>
      <inkml:brushProperty name="color" value="#008C3A"/>
    </inkml:brush>
  </inkml:definitions>
  <inkml:trace contextRef="#ctx0" brushRef="#br0">1 1666 24575,'1'-4'0,"0"0"0,0 0 0,1 0 0,0 1 0,0-1 0,0 0 0,0 1 0,1-1 0,-1 1 0,5-5 0,3-5 0,110-147 0,179-185 0,-293 339 0,100-106 0,4 4 0,5 5 0,174-119 0,-239 191 0,1 2 0,100-41 0,116-22 0,-201 70 0,107-40 0,-138 51 0,1 1 0,-1 1 0,1 3 0,59-4 0,3-1 0,-82 9-1365,-1 0-5461</inkml:trace>
  <inkml:trace contextRef="#ctx0" brushRef="#br0" timeOffset="1392.48">1694 9 24575,'0'0'0,"1"-1"0,-1 1 0,0-1 0,1 1 0,-1-1 0,0 1 0,1-1 0,-1 1 0,1-1 0,-1 1 0,1 0 0,-1-1 0,1 1 0,-1-1 0,1 1 0,0 0 0,-1 0 0,1-1 0,-1 1 0,1 0 0,0 0 0,-1 0 0,1 0 0,0 0 0,-1 0 0,1 0 0,-1 0 0,1 0 0,0 0 0,-1 0 0,1 0 0,0 0 0,0 1 0,29 4 0,-27-5 0,145 20 0,-103-16 0,-1 2 0,87 23 0,-82-18 0,-39-10 0,0 1 0,0 1 0,0-1 0,0 2 0,18 7 0,-27-10 0,0 0 0,0 0 0,0 0 0,-1 0 0,1 0 0,0 1 0,0-1 0,-1 0 0,1 0 0,0 0 0,-1 1 0,1-1 0,-1 0 0,0 1 0,1-1 0,-1 0 0,0 1 0,0-1 0,0 0 0,0 1 0,0-1 0,0 1 0,0-1 0,-1 0 0,1 1 0,0-1 0,-1 0 0,1 1 0,-1-1 0,1 0 0,-2 2 0,-25 45 0,21-40 0,-27 49 0,1 0 0,4 2 0,-33 94 0,51-130 22,-1 0-1,-1-1 0,-1 0 0,-1-1 1,-19 23-1,11-15-768,-25 43 1,40-60-6080</inkml:trace>
  <inkml:trace contextRef="#ctx0" brushRef="#br0" timeOffset="118653.75">1447 591 24575,'-3'2'0,"0"-1"0,0 1 0,0 0 0,1-1 0,-1 1 0,0 0 0,1 1 0,-1-1 0,1 0 0,0 1 0,0-1 0,0 1 0,0 0 0,0 0 0,-2 5 0,-3 3 0,-4 3 0,2 0 0,0 1 0,1 1 0,0-1 0,1 1 0,1 1 0,1-1 0,0 1 0,1 0 0,1 0 0,0 0 0,0 28 0,3-44 0,0 0 0,0 0 0,0 0 0,0 0 0,0 0 0,0 0 0,0 0 0,1 0 0,-1 0 0,0 0 0,0 0 0,1 0 0,-1 0 0,0 0 0,1 0 0,-1 0 0,1-1 0,0 1 0,-1 0 0,1 0 0,0 0 0,-1-1 0,1 1 0,0 0 0,0-1 0,-1 1 0,1-1 0,0 1 0,0-1 0,0 1 0,0-1 0,0 0 0,0 1 0,0-1 0,0 0 0,0 0 0,0 0 0,0 0 0,0 0 0,0 0 0,2 0 0,4-1 0,0-1 0,1 0 0,-1 0 0,0-1 0,7-4 0,21-5 0,-28 11 0,1 1 0,-1 0 0,0 0 0,0 1 0,0 0 0,0 0 0,0 1 0,0 0 0,9 4 0,-13-5 0,0 0 0,-1 1 0,1-1 0,0 1 0,-1-1 0,1 1 0,-1 0 0,0 0 0,1 1 0,-1-1 0,0 0 0,0 1 0,0-1 0,-1 1 0,1-1 0,-1 1 0,1 0 0,-1 0 0,0 0 0,0 0 0,0 0 0,0 0 0,0 3 0,0 4 0,0-1 0,-1 0 0,0 0 0,-1 1 0,1-1 0,-2 0 0,1 0 0,-5 13 0,4-17 0,0 0 0,-1-1 0,1 0 0,-1 1 0,0-1 0,0 0 0,-1 0 0,1-1 0,-1 1 0,0-1 0,0 1 0,0-1 0,0 0 0,0-1 0,-1 1 0,-9 3 0,-2 1 0,-1-1 0,-1-1 0,1 0 0,-1-2 0,1 0 0,-1 0 0,0-2 0,0 0 0,0-1 0,0-1 0,-31-6 0,43 5-13,1 0-1,-1-1 1,1 1 0,0-1-1,0 0 1,0-1-1,0 1 1,1-1 0,-1 0-1,-6-9 1,-5-2-1205,4 3-5608</inkml:trace>
  <inkml:trace contextRef="#ctx0" brushRef="#br0" timeOffset="119357.47">1446 591 24575,'3'0'0,"4"0"0,4 0 0,3 0 0,5 0 0,2 0 0,4 0 0,1 0 0,1 0 0,3 0 0,-2 0 0,-1 0 0,-3-3 0,-6 0-8191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3:13.278"/>
    </inkml:context>
    <inkml:brush xml:id="br0">
      <inkml:brushProperty name="width" value="0.05" units="cm"/>
      <inkml:brushProperty name="height" value="0.05" units="cm"/>
      <inkml:brushProperty name="color" value="#008C3A"/>
    </inkml:brush>
  </inkml:definitions>
  <inkml:trace contextRef="#ctx0" brushRef="#br0">146 38 24575,'-3'0'0,"1"1"0,-1-1 0,0 1 0,0 0 0,1 0 0,-1 0 0,0 0 0,1 1 0,-1-1 0,1 1 0,0-1 0,-1 1 0,1 0 0,0 0 0,0 0 0,0 0 0,0 0 0,1 1 0,-1-1 0,0 1 0,1-1 0,-2 4 0,-5 9 0,1 1 0,-7 25 0,8-24 0,-50 111 0,56-126 0,-1 0 0,1-1 0,0 1 0,0 0 0,0-1 0,0 1 0,0 0 0,0 0 0,0-1 0,0 1 0,1 0 0,-1-1 0,1 1 0,-1-1 0,1 1 0,0 0 0,-1-1 0,1 1 0,0-1 0,0 0 0,0 1 0,0-1 0,1 0 0,-1 1 0,0-1 0,0 0 0,1 0 0,-1 0 0,0 0 0,1 0 0,-1-1 0,4 2 0,54 25 0,-56-26 0,18 7-195,1-1 0,1-1 0,-1 0 0,1-2 0,0 0 0,43 0 0,-52-5-6631</inkml:trace>
  <inkml:trace contextRef="#ctx0" brushRef="#br0" timeOffset="813.33">271 161 24575,'-7'8'0,"1"1"0,0 1 0,0-1 0,1 1 0,1 0 0,-1 0 0,-4 18 0,-5 10 0,8-19 0,0-1 0,-5 31 0,8-34 0,0 0 0,-1-1 0,0 1 0,-1-1 0,-11 22 0,-11 18-1365,21-44-5461</inkml:trace>
  <inkml:trace contextRef="#ctx0" brushRef="#br0" timeOffset="3283.18">747 320 24575,'0'-1'0,"-1"0"0,1 1 0,-1-1 0,1 0 0,-1 0 0,1 0 0,-1 0 0,0 0 0,0 1 0,1-1 0,-1 0 0,0 0 0,0 1 0,0-1 0,0 1 0,0-1 0,0 1 0,0-1 0,0 1 0,0 0 0,0-1 0,0 1 0,0 0 0,0 0 0,0 0 0,0 0 0,-2 0 0,-36-3 0,35 3 0,-3 0 0,0 0 0,0 0 0,0 1 0,0 0 0,0 0 0,0 0 0,0 1 0,1 0 0,-1 1 0,1-1 0,-1 1 0,-6 4 0,9-4 0,0 0 0,1 1 0,-1-1 0,1 1 0,-1-1 0,1 1 0,0 0 0,0 0 0,1 1 0,-1-1 0,1 1 0,0-1 0,0 1 0,0 0 0,1-1 0,0 1 0,0 0 0,-1 6 0,0 16 0,1 0 0,1 0 0,4 32 0,-4-58 0,-1 0 0,1 0 0,0 0 0,0 0 0,1 0 0,-1 0 0,0 0 0,0 0 0,0 0 0,1 0 0,-1 0 0,0 0 0,1 0 0,-1 0 0,1-1 0,-1 1 0,1 0 0,-1 0 0,1 0 0,0-1 0,-1 1 0,1 0 0,0-1 0,0 1 0,-1 0 0,1-1 0,0 1 0,0-1 0,0 0 0,1 1 0,0-1 0,-1 0 0,1 0 0,0-1 0,0 1 0,-1-1 0,1 1 0,0-1 0,-1 0 0,1 0 0,0 0 0,-1 0 0,1 0 0,-1 0 0,3-2 0,42-49 0,-35 38 0,6-7 0,0-1 0,-2-1 0,0-1 0,-2 0 0,18-44 0,21-69 0,-45 111 0,2 0 0,0 1 0,2 0 0,26-46 0,-33 67 0,-3 6 0,-5 15 0,-9 24 0,-11 20 0,-24 99 0,41-129 0,1 0 0,2 1 0,1 0 0,2-1 0,3 43 0,-2-72 4,0 0-1,0-1 0,1 1 0,-1 0 1,1 0-1,-1-1 0,1 1 0,0 0 1,0-1-1,0 1 0,0-1 1,0 1-1,0-1 0,0 0 0,0 1 1,0-1-1,1 0 0,-1 0 1,0 1-1,1-1 0,-1 0 0,1-1 1,-1 1-1,1 0 0,0 0 1,-1-1-1,1 1 0,3 0 0,4 0-174,-1 1-1,1-2 1,-1 1-1,16-2 1,-15 0-432,9 0-6223</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3:04.985"/>
    </inkml:context>
    <inkml:brush xml:id="br0">
      <inkml:brushProperty name="width" value="0.05" units="cm"/>
      <inkml:brushProperty name="height" value="0.05" units="cm"/>
      <inkml:brushProperty name="color" value="#008C3A"/>
    </inkml:brush>
  </inkml:definitions>
  <inkml:trace contextRef="#ctx0" brushRef="#br0">151 0 24575,'-6'8'0,"1"0"0,0 0 0,1 0 0,0 0 0,0 1 0,1 0 0,-1 0 0,-1 10 0,-14 35 0,4-25 0,1-1 0,-1-1 0,-25 36 0,39-63 0,1 1 0,-1-1 0,1 1 0,-1-1 0,1 1 0,-1-1 0,1 1 0,-1 0 0,1-1 0,-1 1 0,1 0 0,0 0 0,0-1 0,-1 1 0,1 0 0,0 0 0,0-1 0,0 1 0,0 0 0,0 0 0,0 0 0,0-1 0,0 1 0,0 0 0,0 0 0,0-1 0,1 1 0,-1 0 0,0 0 0,0-1 0,1 1 0,0 1 0,0-1 0,1 0 0,0 0 0,0 0 0,-1 0 0,1 0 0,0 0 0,0-1 0,0 1 0,0 0 0,0-1 0,0 0 0,3 1 0,78-2 0,-67 0 0,16 0 0,27-2 0,1 2 0,0 3 0,96 16 0,-155-16-52,-6-2-1261,-6 1-5513</inkml:trace>
  <inkml:trace contextRef="#ctx0" brushRef="#br0" timeOffset="518.52">275 53 24575,'0'3'0,"0"4"0,0 7 0,-3 19 0,-1 10 0,-3 6 0,0 5 0,-2 1 0,0-2 0,3-5 0,1-3 0,2-2 0,2-4 0,0-6 0,1-9-8191</inkml:trace>
  <inkml:trace contextRef="#ctx0" brushRef="#br0" timeOffset="2281.34">732 318 24575,'-1'-1'0,"1"0"0,-1 0 0,0 0 0,1 0 0,-1 0 0,0 0 0,0 0 0,0 0 0,0 0 0,0 0 0,0 1 0,0-1 0,0 0 0,0 1 0,0-1 0,0 1 0,-1-1 0,1 1 0,0 0 0,0-1 0,0 1 0,-1 0 0,1 0 0,0 0 0,0 0 0,-2 0 0,-35-1 0,33 1 0,1 0 0,0 1 0,-1-1 0,1 1 0,0 0 0,-1 1 0,1-1 0,0 1 0,0-1 0,0 1 0,0 1 0,1-1 0,-1 0 0,0 1 0,1 0 0,0 0 0,0 0 0,0 0 0,0 0 0,0 1 0,0 0 0,1-1 0,0 1 0,0 0 0,0 0 0,-2 7 0,0 3 0,0 0 0,1 1 0,1-1 0,0 1 0,1 0 0,2 22 0,-1-32 0,0 0 0,0 0 0,1 1 0,-1-1 0,1 0 0,0 0 0,1 0 0,-1 0 0,1 0 0,0 0 0,1 0 0,3 6 0,-3-8 0,0 0 0,0 0 0,1 0 0,-1-1 0,1 1 0,-1-1 0,1 0 0,0 0 0,0 0 0,-1-1 0,1 1 0,1-1 0,-1 0 0,0 0 0,0-1 0,6 1 0,80 1-1365,-75-2-5461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2:58.699"/>
    </inkml:context>
    <inkml:brush xml:id="br0">
      <inkml:brushProperty name="width" value="0.05" units="cm"/>
      <inkml:brushProperty name="height" value="0.05" units="cm"/>
      <inkml:brushProperty name="color" value="#008C3A"/>
    </inkml:brush>
  </inkml:definitions>
  <inkml:trace contextRef="#ctx0" brushRef="#br0">0 0 24575,'3'38'0,"1"0"0,2 0 0,2 0 0,1-1 0,21 54 0,-12-35 0,-14-42 0,0 1 0,1-1 0,1 1 0,1-2 0,0 1 0,0-1 0,19 25 0,14 13 0,-27-32 0,1-1 0,0-1 0,2 0 0,24 21 0,-30-31-118,-2 0-90,1 0 0,-1-1 0,2 0 1,-1 0-1,16 6 0,-14-9-6618</inkml:trace>
  <inkml:trace contextRef="#ctx0" brushRef="#br0" timeOffset="1175.99">388 335 24575,'3'49'0,"2"0"0,19 86 0,-6-48 0,-17-82 0,0-1 0,0 0 0,0 1 0,-1-1 0,0 1 0,0 0 0,0-1 0,0 1 0,-1-1 0,0 1 0,0-1 0,-2 7 0,1-9 0,1 0 0,-1 0 0,0-1 0,1 1 0,-1 0 0,0-1 0,0 1 0,-1-1 0,1 1 0,0-1 0,0 0 0,-1 0 0,1 0 0,-1 0 0,1 0 0,-1-1 0,1 1 0,-1-1 0,1 0 0,-1 0 0,1 0 0,-6 0 0,-194-3-1365,185 3-5461</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2:48.026"/>
    </inkml:context>
    <inkml:brush xml:id="br0">
      <inkml:brushProperty name="width" value="0.05" units="cm"/>
      <inkml:brushProperty name="height" value="0.05" units="cm"/>
      <inkml:brushProperty name="color" value="#008C3A"/>
    </inkml:brush>
  </inkml:definitions>
  <inkml:trace contextRef="#ctx0" brushRef="#br0">27 0 24575,'-15'380'0,"12"-206"0,4-106 0,19-135 0,-18 57 0,1 0 0,0 0 0,0 0 0,1 0 0,0 1 0,1-1 0,0 1 0,0 0 0,1 1 0,0-1 0,0 1 0,1 0 0,1 1 0,-1 0 0,1 0 0,0 0 0,11-5 0,-14 8 0,1 0 0,0 1 0,0 0 0,0 0 0,1 1 0,-1-1 0,1 1 0,7-1 0,-11 3 0,-1 0 0,1 1 0,-1-1 0,1 1 0,-1-1 0,0 1 0,1 0 0,-1 0 0,0 0 0,1 0 0,-1 0 0,0 0 0,0 1 0,0-1 0,0 1 0,0-1 0,-1 1 0,1 0 0,0 0 0,-1 0 0,1 0 0,-1 0 0,0 0 0,1 0 0,-1 0 0,1 5 0,2 1 0,0 0 0,-1 1 0,0 0 0,-1 0 0,0 0 0,0 0 0,-1 0 0,0 0 0,0 0 0,-1 0 0,0 1 0,-3 14 0,2-20 0,0 0 0,1-1 0,-2 1 0,1 0 0,0 0 0,-1 0 0,0-1 0,0 1 0,0-1 0,0 1 0,-1-1 0,1 0 0,-1 0 0,0 0 0,1 0 0,-2 0 0,1-1 0,0 1 0,0-1 0,-1 0 0,1 0 0,-1 0 0,0 0 0,0-1 0,1 0 0,-1 1 0,0-2 0,0 1 0,-8 1 0,-97-3 95,50 0-1555,40 1-5366</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2:40.882"/>
    </inkml:context>
    <inkml:brush xml:id="br0">
      <inkml:brushProperty name="width" value="0.05" units="cm"/>
      <inkml:brushProperty name="height" value="0.05" units="cm"/>
      <inkml:brushProperty name="color" value="#008C3A"/>
    </inkml:brush>
  </inkml:definitions>
  <inkml:trace contextRef="#ctx0" brushRef="#br0">133 0 24575,'-2'19'0,"-2"-1"0,0 0 0,-1 0 0,0 0 0,-2-1 0,-14 28 0,11-22 0,-63 128 0,73-150 0,-1 0 0,1 0 0,0 0 0,0 0 0,0 0 0,0 1 0,0-1 0,0 0 0,0 0 0,0 0 0,0 0 0,1 0 0,-1 1 0,0-1 0,1 0 0,-1 0 0,1 0 0,-1 0 0,1 0 0,0 0 0,-1 0 0,1 0 0,0-1 0,0 1 0,-1 0 0,1 0 0,0-1 0,0 1 0,0 0 0,0-1 0,0 1 0,0-1 0,0 1 0,0-1 0,0 1 0,1-1 0,-1 0 0,0 0 0,0 1 0,2-1 0,57 9 0,-48-8 0,16 3 0,32 3 0,64 0 0,-107-7-1365,-2-1-5461</inkml:trace>
  <inkml:trace contextRef="#ctx0" brushRef="#br0" timeOffset="854.9">238 124 24575,'-20'47'0,"9"-3"0,-9 70 0,-3 15 0,3-65 55,12-42-528,2 0-1,-6 29 1,10-35-6353</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2:32.611"/>
    </inkml:context>
    <inkml:brush xml:id="br0">
      <inkml:brushProperty name="width" value="0.05" units="cm"/>
      <inkml:brushProperty name="height" value="0.05" units="cm"/>
      <inkml:brushProperty name="color" value="#008C3A"/>
    </inkml:brush>
  </inkml:definitions>
  <inkml:trace contextRef="#ctx0" brushRef="#br0">186 0 24575,'-1'5'0,"-1"0"0,-1-1 0,1 1 0,-1-1 0,1 0 0,-1 0 0,0 0 0,-1 0 0,-4 4 0,-9 13 0,-8 19 0,2 1 0,1 2 0,-22 63 0,35-86 0,-6 20 0,15-39 0,0 0 0,0 0 0,0 0 0,0 0 0,1 1 0,-1-1 0,0 0 0,0 0 0,1 0 0,-1 0 0,1 0 0,-1 0 0,1 0 0,-1 0 0,1 0 0,-1-1 0,1 1 0,0 0 0,0 0 0,-1 0 0,1-1 0,0 1 0,0 0 0,0-1 0,0 1 0,0-1 0,0 1 0,0-1 0,0 1 0,0-1 0,0 0 0,0 1 0,0-1 0,1 0 0,26 5 0,-1-2 0,1-1 0,-1-1 0,49-5 0,5 0 0,-51 4-1365,-3 0-5461</inkml:trace>
  <inkml:trace contextRef="#ctx0" brushRef="#br0" timeOffset="575.31">273 176 24575,'-2'1'0,"0"-1"0,0 1 0,0 0 0,0 0 0,0 0 0,0 0 0,0 0 0,0 0 0,1 0 0,-1 1 0,0-1 0,1 1 0,-1-1 0,1 1 0,0 0 0,-1-1 0,1 1 0,0 0 0,0 0 0,0 0 0,0 0 0,0 0 0,1 0 0,-2 4 0,-15 60 0,15-56 0,-16 91 9,-20 80-1383,33-166-5452</inkml:trace>
  <inkml:trace contextRef="#ctx0" brushRef="#br0" timeOffset="2775.46">503 353 24575,'-1'-1'0,"1"0"0,0 0 0,-1 0 0,1 1 0,-1-1 0,1 0 0,-1 0 0,0 0 0,1 0 0,-1 1 0,0-1 0,0 0 0,1 1 0,-1-1 0,0 1 0,0-1 0,0 1 0,0-1 0,0 1 0,1-1 0,-1 1 0,0 0 0,0 0 0,0-1 0,0 1 0,0 0 0,0 0 0,0 0 0,0 0 0,0 0 0,0 0 0,0 0 0,0 1 0,-2-1 0,-35 8 0,33-5 0,-1 1 0,1 0 0,1 0 0,-1 1 0,0-1 0,1 1 0,0 0 0,0 0 0,0 0 0,1 1 0,0-1 0,0 1 0,0 0 0,1 0 0,0 0 0,0 0 0,0 0 0,0 9 0,-2 3 0,2 1 0,1-1 0,0 1 0,1 0 0,3 19 0,-3-36 0,0-1 0,0 1 0,0 0 0,0-1 0,1 1 0,-1-1 0,0 1 0,1-1 0,-1 1 0,1-1 0,0 1 0,0-1 0,-1 0 0,1 1 0,0-1 0,0 0 0,0 0 0,0 1 0,0-1 0,1 0 0,-1 0 0,0 0 0,0 0 0,3 0 0,-2 0 0,0-1 0,1 1 0,-1-1 0,0 0 0,0 0 0,1 0 0,-1 0 0,0-1 0,0 1 0,1-1 0,-1 1 0,0-1 0,0 0 0,4-1 0,5-4 0,0-1 0,0 0 0,0 0 0,15-14 0,-10 7 0,-1 0 0,0-1 0,-1 0 0,0-1 0,-1-1 0,14-25 0,-24 33 0,-1-1 0,0 0 0,0 0 0,-1 0 0,-1 0 0,0 0 0,0 0 0,-2-15 0,0 4 0,2 43 0,-2 0 0,-4 23 0,-4 55 0,9-68 0,-1-23 0,1 0 0,1 0 0,0 1 0,0-1 0,1 0 0,0 0 0,1 0 0,-1 0 0,2 0 0,-1 0 0,2-1 0,3 11 0,-4-17-47,-1-1 0,0 1 0,1 0 0,-1-1 0,1 1 0,0-1 0,-1 0 0,1 0 0,0 0-1,0 0 1,-1-1 0,1 1 0,0-1 0,0 1 0,0-1 0,0 0 0,0 0 0,0-1 0,0 1 0,0 0 0,-1-1 0,1 0-1,0 0 1,0 0 0,0 0 0,-1 0 0,1 0 0,4-4 0,5-2-6779</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2:25.224"/>
    </inkml:context>
    <inkml:brush xml:id="br0">
      <inkml:brushProperty name="width" value="0.05" units="cm"/>
      <inkml:brushProperty name="height" value="0.05" units="cm"/>
      <inkml:brushProperty name="color" value="#008C3A"/>
    </inkml:brush>
  </inkml:definitions>
  <inkml:trace contextRef="#ctx0" brushRef="#br0">187 971 24575,'-3'0'0,"-4"3"0,-3 1 0,-4 0 0,-2-1 0,-2-1 0,0 2 0,0 1 0,2 2 0,2 0 0,3 2 0,0 2 0,-1 0 0,2 0 0,2-1-8191</inkml:trace>
  <inkml:trace contextRef="#ctx0" brushRef="#br0" timeOffset="2924.97">470 229 24575,'-2'0'0,"0"0"0,1 1 0,-1-1 0,0 1 0,0-1 0,0 1 0,0 0 0,1-1 0,-1 1 0,0 0 0,1 0 0,-1 0 0,0 0 0,1 1 0,-1-1 0,1 0 0,0 1 0,-1-1 0,1 1 0,0-1 0,0 1 0,0-1 0,0 1 0,0 0 0,1 0 0,-1-1 0,0 3 0,-13 59 0,10-39 0,4-24 0,-2 7 0,1-1 0,-1 0 0,1 0 0,0 1 0,1-1 0,-1 1 0,1-1 0,1 9 0,0-13 0,0 0 0,0-1 0,0 1 0,0 0 0,1 0 0,-1-1 0,0 1 0,1-1 0,-1 1 0,1-1 0,-1 0 0,1 1 0,0-1 0,0 0 0,-1 0 0,1 0 0,0 0 0,0-1 0,0 1 0,0 0 0,0-1 0,0 1 0,0-1 0,0 0 0,0 0 0,1 0 0,-1 0 0,0 0 0,3 0 0,221-1 107,24 2-1579,-196 3-5354</inkml:trace>
  <inkml:trace contextRef="#ctx0" brushRef="#br0" timeOffset="3613.28">787 123 24575,'-1'0'0,"0"1"0,0-1 0,0 1 0,1-1 0,-1 1 0,0-1 0,0 1 0,1-1 0,-1 1 0,0-1 0,1 1 0,-1 0 0,1-1 0,-1 1 0,1 0 0,-1 0 0,1 0 0,-1-1 0,1 1 0,0 0 0,-1 0 0,1 0 0,0 0 0,0 0 0,0-1 0,0 1 0,0 2 0,-3 30 0,3-29 0,-18 139 0,10-96 0,-3 72 0,11-93 0,-1 28 0,-10 87 0,7-109-1365,3-18-5461</inkml:trace>
  <inkml:trace contextRef="#ctx0" brushRef="#br0" timeOffset="4735.5">523 1 24575,'-1'5'0,"0"0"0,0 0 0,0 0 0,-1 0 0,0 0 0,0 0 0,-5 8 0,-7 25 0,4 9-455,-1 0 0,-32 83 0,38-118-6371</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2:16.044"/>
    </inkml:context>
    <inkml:brush xml:id="br0">
      <inkml:brushProperty name="width" value="0.05" units="cm"/>
      <inkml:brushProperty name="height" value="0.05" units="cm"/>
      <inkml:brushProperty name="color" value="#008C3A"/>
    </inkml:brush>
  </inkml:definitions>
  <inkml:trace contextRef="#ctx0" brushRef="#br0">3163 1045 24575,'-5'-2'0,"-1"0"0,1 0 0,-1-1 0,1 1 0,0-1 0,0 0 0,0-1 0,0 1 0,0-1 0,1 0 0,0-1 0,0 1 0,-5-7 0,-3-2 0,-58-51 0,-4 3 0,-2 3 0,-2 3 0,-2 4 0,-126-59 0,-459-162 0,458 195 0,-347-90 0,369 119 0,152 41 0,0 2 0,-1 2 0,1 1 0,-61 4 0,22 0 0,0 1 0,0 2 0,0 4 0,-124 32 0,186-38 0,0 1 0,1 0 0,-1 1 0,1 0 0,0 0 0,0 1 0,0 1 0,1-1 0,0 1 0,0 1 0,1-1 0,-1 1 0,2 1 0,-1-1 0,1 1 0,1 0 0,0 1 0,0-1 0,1 1 0,0 0 0,0 0 0,1 0 0,1 1 0,0-1 0,0 1 0,1-1 0,0 1 0,1 0 0,0-1 0,1 1 0,0 0 0,4 17 0,-3-24 0,-1 0 0,1 0 0,0-1 0,0 1 0,1-1 0,-1 1 0,1-1 0,-1 0 0,1 0 0,0 0 0,0 0 0,0 0 0,1-1 0,-1 0 0,1 1 0,-1-1 0,1 0 0,0-1 0,7 3 0,11 3 0,-1-1 0,36 6 0,-13-4 0,68 17 0,0-5 0,127 5 0,228-11 0,-286-11 0,-127-3 0,-1 3 0,1 1 0,-1 4 0,80 21 0,-117-25 0,1-1 0,-1-1 0,25 2 0,-28-4 0,0 1 0,0 0 0,0 1 0,0 1 0,-1 0 0,23 9 0,30 22 0,-40-20 0,1-1 0,42 15 0,-18-9 0,-1 1 0,0 3 0,-2 2 0,0 2 0,84 65 0,-60-19 0,9-4 0,-47-48 0,8 4 0,-2 1 0,61 53 0,-90-69 0,1 0 0,0-1 0,1-1 0,0 0 0,0 0 0,0-1 0,26 9 0,17 16-1365,-46-26-5461</inkml:trace>
  <inkml:trace contextRef="#ctx0" brushRef="#br0" timeOffset="1215.12">2845 1044 24575,'2'5'0,"0"0"0,0 0 0,0 0 0,0-1 0,1 1 0,0 0 0,0-1 0,0 0 0,0 0 0,5 4 0,4 6 0,108 141 0,-118-152 0,1 0 0,-1 0 0,0 0 0,0 0 0,0 1 0,0-1 0,-1 1 0,1-1 0,-1 1 0,0-1 0,0 1 0,0 0 0,0 6 0,-2-8 0,1 0 0,-1 0 0,0-1 0,0 1 0,1 0 0,-1 0 0,0-1 0,-1 1 0,1 0 0,0-1 0,0 1 0,-1-1 0,1 1 0,-1-1 0,1 0 0,-1 0 0,1 0 0,-1 0 0,0 0 0,0 0 0,0 0 0,1 0 0,-1-1 0,0 1 0,0-1 0,0 1 0,0-1 0,-2 0 0,-162 31-1365,147-27-5461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2:00.474"/>
    </inkml:context>
    <inkml:brush xml:id="br0">
      <inkml:brushProperty name="width" value="0.05" units="cm"/>
      <inkml:brushProperty name="height" value="0.05" units="cm"/>
      <inkml:brushProperty name="color" value="#008C3A"/>
    </inkml:brush>
  </inkml:definitions>
  <inkml:trace contextRef="#ctx0" brushRef="#br0">367 1 24575,'-1'60'0,"-12"73"0,10-100 0,-10 49 0,12-77 0,-1 1 0,0-1 0,0 1 0,0-1 0,0 0 0,-1 0 0,0 0 0,0 0 0,-1 0 0,1-1 0,-8 7 0,9-9 0,0 0 0,-1-1 0,1 0 0,-1 1 0,1-1 0,-1 0 0,0 0 0,1 0 0,-1-1 0,0 1 0,0-1 0,0 1 0,1-1 0,-1 0 0,0 0 0,0 0 0,0 0 0,0-1 0,1 1 0,-6-2 0,-6-3 0,0 0 0,-26-13 0,3 1 0,-74-18-1365,90 31-5461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1:57.322"/>
    </inkml:context>
    <inkml:brush xml:id="br0">
      <inkml:brushProperty name="width" value="0.05" units="cm"/>
      <inkml:brushProperty name="height" value="0.05" units="cm"/>
      <inkml:brushProperty name="color" value="#008C3A"/>
    </inkml:brush>
  </inkml:definitions>
  <inkml:trace contextRef="#ctx0" brushRef="#br0">939 849 24575,'-5'-2'0,"1"1"0,-1-1 0,1 0 0,-1 0 0,1-1 0,0 1 0,0-1 0,0 0 0,-5-5 0,-5-3 0,-114-76 0,-160-105 0,248 169 0,-2 3 0,-57-20 0,54 23 0,-82-43 0,106 48 0,12 7 0,-1 0 0,1-1 0,0 0 0,1-1 0,-14-12 0,20 17 0,0-1 0,0 0 0,0 0 0,0 0 0,1 0 0,-1 0 0,1 0 0,0 0 0,0 0 0,0-1 0,0 1 0,1 0 0,-1-1 0,1 1 0,0 0 0,0-1 0,0 1 0,0-1 0,1 1 0,-1 0 0,1-1 0,2-4 0,-1 2 0,1 0 0,0 0 0,0 0 0,1 0 0,-1 1 0,1 0 0,1 0 0,-1 0 0,1 0 0,0 0 0,0 1 0,0 0 0,0 0 0,12-6 0,10-4 0,57-22 0,-41 19 0,-1 0 0,1 3 0,0 1 0,1 2 0,74-9 0,-51 14 0,0 3 0,99 8 0,-112 0 0,-1 2 0,1 3 0,71 22 0,-93-21 0,-1 1 0,0 1 0,-1 2 0,-1 1 0,0 1 0,44 37 0,-50-36 0,-3-2 0,0 1 0,-1 0 0,-1 1 0,30 40 0,99 129 0,-103-136 0,-2 1 0,60 98 0,-69-91 0,-7-15 0,-2 0 0,-2 2 0,-1 0 0,19 72 0,10 158 0,-45-239 0,-1-19 42,1 0 1,13 33-1,2 7-1534,-17-46-5334</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1:47.078"/>
    </inkml:context>
    <inkml:brush xml:id="br0">
      <inkml:brushProperty name="width" value="0.05" units="cm"/>
      <inkml:brushProperty name="height" value="0.05" units="cm"/>
      <inkml:brushProperty name="color" value="#008C3A"/>
    </inkml:brush>
  </inkml:definitions>
  <inkml:trace contextRef="#ctx0" brushRef="#br0">108 0 24575,'-1'18'0,"-1"0"0,0 0 0,-9 27 0,-4 35 0,-22 174 0,28-198 0,-9 182 0,11-104 0,1 304 0,8-251 0,-1-158 0,2-1 0,1 0 0,13 53 0,36 84 0,-12-40 0,-25-80 0,36 74 0,-4-13 0,-20-40 0,-11-29 0,20 70 0,-28-76-1365,-5-17-5461</inkml:trace>
  <inkml:trace contextRef="#ctx0" brushRef="#br0" timeOffset="2308.32">162 2276 24575,'0'8'0,"0"-1"0,1 0 0,0 0 0,0 0 0,0 1 0,1-1 0,0-1 0,1 1 0,0 0 0,0 0 0,7 10 0,-3-6 0,2-1 0,-1-1 0,1 0 0,1 0 0,18 14 0,-5 2 0,-21-22 0,1 0 0,-1 0 0,1 0 0,0 0 0,0-1 0,0 1 0,0-1 0,0 0 0,4 3 0,-6-5 0,0 0 0,-1 0 0,1 0 0,0 0 0,-1 0 0,1 1 0,-1-2 0,1 1 0,0 0 0,-1 0 0,1 0 0,-1 0 0,1 0 0,0 0 0,-1-1 0,1 1 0,-1 0 0,1 0 0,-1-1 0,1 1 0,-1 0 0,1-1 0,-1 1 0,1-1 0,13-26 0,45-218 0,-30 182-1365,-24 53-5461</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21:37.430"/>
    </inkml:context>
    <inkml:brush xml:id="br0">
      <inkml:brushProperty name="width" value="0.05" units="cm"/>
      <inkml:brushProperty name="height" value="0.05" units="cm"/>
      <inkml:brushProperty name="color" value="#008C3A"/>
    </inkml:brush>
  </inkml:definitions>
  <inkml:trace contextRef="#ctx0" brushRef="#br0">1 211 24575,'0'0'0,"0"-1"0,1 0 0,-1 0 0,0 1 0,1-1 0,-1 0 0,1 1 0,-1-1 0,1 0 0,0 1 0,-1-1 0,1 1 0,0-1 0,-1 1 0,1-1 0,0 1 0,-1 0 0,1-1 0,0 1 0,0 0 0,-1-1 0,1 1 0,0 0 0,0 0 0,0 0 0,0 0 0,0 0 0,32-4 0,-24 4 0,931-56 0,-504 73 0,-342-14-1365,-77-3-5461</inkml:trace>
  <inkml:trace contextRef="#ctx0" brushRef="#br0" timeOffset="2394.39">1253 0 24575,'24'3'0,"0"0"0,-1 1 0,1 2 0,-1 0 0,0 1 0,0 2 0,30 15 0,-28-12 0,0-1 0,0-2 0,1 0 0,1-2 0,42 7 0,-64-14 0,30 6 0,-28 2 0,-18 7 0,-22 9-195,-1-1 0,0-2 0,-1-1 0,-2-2 0,0-1 0,-70 21 0,94-35-6631</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33:45.234"/>
    </inkml:context>
    <inkml:brush xml:id="br0">
      <inkml:brushProperty name="width" value="0.05" units="cm"/>
      <inkml:brushProperty name="height" value="0.05" units="cm"/>
      <inkml:brushProperty name="color" value="#008C3A"/>
    </inkml:brush>
  </inkml:definitions>
  <inkml:trace contextRef="#ctx0" brushRef="#br0">93 440 24575,'-11'-13'0,"1"-1"0,0 0 0,1-1 0,1 0 0,0 0 0,2-1 0,-1 0 0,2 0 0,0 0 0,1-1 0,1 0 0,0 0 0,1 0 0,1 0 0,0 0 0,2 0 0,0 0 0,4-23 0,-3 35 0,-1 0 0,1 0 0,0 0 0,0 0 0,0 0 0,1 0 0,-1 1 0,1-1 0,0 1 0,1 0 0,-1 0 0,1 0 0,0 0 0,0 1 0,0-1 0,0 1 0,0 0 0,1 0 0,0 1 0,-1-1 0,1 1 0,0 0 0,6-1 0,10-3 0,1 2 0,-1 0 0,1 2 0,29-1 0,-15 1 0,-31 2 0,1-1 0,0 1 0,-1 0 0,1 0 0,-1 1 0,1 0 0,-1 0 0,1 0 0,-1 0 0,8 4 0,-11-4 0,0 1 0,0-1 0,0 1 0,0 0 0,-1 0 0,1 0 0,0 0 0,-1 0 0,1 0 0,-1 0 0,0 1 0,0-1 0,0 0 0,0 1 0,0-1 0,0 1 0,-1-1 0,1 1 0,-1-1 0,0 1 0,0-1 0,0 1 0,0-1 0,-1 4 0,1 10 0,0-1 0,-2 0 0,0 1 0,0-1 0,-10 27 0,9-34 0,0-1 0,-1 1 0,0-1 0,0 0 0,-1 0 0,1-1 0,-2 1 0,1-1 0,-1 0 0,0-1 0,0 0 0,-12 9 0,-43 23 0,41-26 0,0 1 0,1 0 0,0 1 0,1 1 0,1 1 0,-25 27 0,39-37 0,0 0 0,0 1 0,0 0 0,0-1 0,1 1 0,0 0 0,0 1 0,1-1 0,-1 0 0,1 0 0,1 1 0,-1-1 0,1 0 0,0 1 0,1-1 0,-1 1 0,1-1 0,1 0 0,-1 0 0,1 0 0,0 0 0,0 0 0,1 0 0,5 9 0,-3-7 0,1-1 0,0 0 0,0 0 0,1 0 0,0-1 0,0 0 0,1 0 0,-1-1 0,1 1 0,0-2 0,1 1 0,-1-1 0,1-1 0,0 0 0,0 0 0,0 0 0,0-1 0,0-1 0,1 1 0,-1-1 0,0-1 0,1 0 0,-1 0 0,19-4 0,-23 3 0,-1-1 0,1 0 0,0 0 0,-1 0 0,0-1 0,1 1 0,-1-1 0,0 0 0,0 0 0,-1 0 0,1-1 0,-1 1 0,1-1 0,-1 0 0,0 0 0,0 0 0,-1 0 0,1-1 0,2-7 0,-3 9 0,-1 0 0,1 0 0,-1 0 0,1 0 0,-1-1 0,0 1 0,-1-1 0,1 1 0,0 0 0,-1-1 0,0 1 0,0-1 0,0 1 0,0-1 0,0 1 0,-1-1 0,0 1 0,0-1 0,1 1 0,-2 0 0,1-1 0,0 1 0,-1 0 0,0 0 0,1 0 0,-1 0 0,0 0 0,-3-3 0,-6-1 0,-1 0 0,1 1 0,-1 0 0,0 1 0,-19-6 0,-20-9 0,38 14-170,0 0-1,-1 1 0,1 0 1,-1 1-1,0 0 0,0 1 1,-15 0-1,15 2-6655</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33:41.828"/>
    </inkml:context>
    <inkml:brush xml:id="br0">
      <inkml:brushProperty name="width" value="0.05" units="cm"/>
      <inkml:brushProperty name="height" value="0.05" units="cm"/>
      <inkml:brushProperty name="color" value="#008C3A"/>
    </inkml:brush>
  </inkml:definitions>
  <inkml:trace contextRef="#ctx0" brushRef="#br0">0 36 24575,'48'-2'0,"75"-14"0,-80 9 0,0 2 0,55 0 0,-97 5 0,1 0 0,0 0 0,-1 0 0,1 0 0,-1 0 0,1 0 0,0 1 0,-1-1 0,1 1 0,-1-1 0,1 1 0,-1-1 0,1 1 0,-1 0 0,0 0 0,1 0 0,-1 0 0,0 0 0,0 0 0,1 0 0,-1 0 0,0 0 0,0 1 0,1 1 0,-1 0 0,0 0 0,-1-1 0,1 1 0,-1-1 0,0 1 0,0 0 0,0-1 0,0 1 0,0 0 0,0-1 0,-1 1 0,1 0 0,-2 3 0,-3 8 0,-1 0 0,0 0 0,-17 25 0,16-27 0,-29 45 0,-38 81 0,22-29 0,29-64 0,1 1 0,3 0 0,-14 51 0,9-14-1365,20-66-5461</inkml:trace>
  <inkml:trace contextRef="#ctx0" brushRef="#br0" timeOffset="347.59">388 723 24575</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33:39.715"/>
    </inkml:context>
    <inkml:brush xml:id="br0">
      <inkml:brushProperty name="width" value="0.05" units="cm"/>
      <inkml:brushProperty name="height" value="0.05" units="cm"/>
      <inkml:brushProperty name="color" value="#008C3A"/>
    </inkml:brush>
  </inkml:definitions>
  <inkml:trace contextRef="#ctx0" brushRef="#br0">460 0 24575,'-15'1'0,"0"1"0,1 0 0,-1 1 0,1 1 0,0 0 0,0 1 0,0 0 0,0 1 0,1 1 0,0 0 0,-12 10 0,-16 12 0,-70 65 0,99-84 0,2 0 0,0 0 0,0 1 0,1 0 0,0 1 0,1 0 0,0 0 0,1 1 0,0-1 0,1 2 0,1-1 0,-5 17 0,5-13 0,1 1 0,1 0 0,1 0 0,-1 35 0,3-48 0,0 1 0,1 0 0,-1 0 0,1-1 0,0 1 0,1 0 0,-1-1 0,1 1 0,0-1 0,1 1 0,-1-1 0,1 0 0,0 0 0,0 0 0,1-1 0,-1 1 0,1-1 0,0 0 0,6 6 0,-5-8 0,-1 0 0,0 1 0,1-2 0,-1 1 0,1 0 0,-1-1 0,1 0 0,0 0 0,-1 0 0,1-1 0,0 0 0,0 1 0,-1-2 0,1 1 0,0-1 0,0 1 0,-1-1 0,1 0 0,0-1 0,-1 1 0,1-1 0,-1 0 0,0 0 0,5-3 0,11-7 0,-1-1 0,0-1 0,28-26 0,-29 24 0,-1 2 0,37-35 0,-52 47 0,1-1 0,-1 1 0,0-1 0,0 0 0,0 0 0,0 0 0,0-1 0,-1 1 0,1 0 0,-1 0 0,0-1 0,0 1 0,0-1 0,0 1 0,-1-1 0,1-4 0,-2 5 0,-1 0 0,1 0 0,0 0 0,-1 0 0,0 1 0,1-1 0,-1 0 0,0 1 0,0 0 0,-1-1 0,1 1 0,0 0 0,-1 0 0,1 0 0,-1 0 0,0 1 0,0-1 0,0 1 0,0-1 0,0 1 0,0 0 0,-3-1 0,-10-3 0,1 0 0,-32-4 0,27 6 0,-1 0 0,1 2 0,-1 0 0,-26 3 0,42-2 0,1 1 0,-1 0 0,0 0 0,0 0 0,1 0 0,-1 1 0,1 0 0,0 0 0,-1 0 0,1 0 0,0 1 0,0 0 0,0-1 0,1 2 0,-1-1 0,1 0 0,-1 1 0,1-1 0,0 1 0,1 0 0,-1 0 0,0 0 0,-2 9 0,1-4-227,1 1-1,1 0 1,0 0-1,1 1 1,-1 13-1,2-8-6598</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33:26.945"/>
    </inkml:context>
    <inkml:brush xml:id="br0">
      <inkml:brushProperty name="width" value="0.05" units="cm"/>
      <inkml:brushProperty name="height" value="0.05" units="cm"/>
      <inkml:brushProperty name="color" value="#008C3A"/>
    </inkml:brush>
  </inkml:definitions>
  <inkml:trace contextRef="#ctx0" brushRef="#br0">3829 0 24575,'-4'2'0,"1"0"0,0 0 0,0 1 0,0-1 0,0 1 0,0-1 0,0 1 0,1 0 0,-1 0 0,1 0 0,0 0 0,0 1 0,-3 5 0,0-1 0,-46 67 0,-3-3 0,-3-2 0,-127 118 0,167-173 0,-2-1 0,1-1 0,-2 0 0,0-2 0,0 0 0,-1-1 0,-30 9 0,-3-4 0,-102 16 0,20-10 0,-209 4 0,-83 1 0,-13 1 0,280-26 0,-340-15 0,428 4 0,29 3 0,-71-1 0,33 4 0,-125-21 0,141 16 0,-50-13 0,71 12 0,-1 2 0,-48-3 0,40 8-1365,31-1-5461</inkml:trace>
  <inkml:trace contextRef="#ctx0" brushRef="#br0" timeOffset="1694.21">511 353 24575,'-9'2'0,"0"0"0,0 1 0,1 0 0,-1 1 0,1-1 0,-1 2 0,-9 5 0,-6 4 0,-48 18 0,-70 37 0,131-64 0,-1 1 0,0-2 0,0 0 0,0 0 0,0-1 0,-13 1 0,12-2 0,0 1 0,1 0 0,0 1 0,0 0 0,-16 8 0,27-12 0,1 0 0,-1 1 0,1-1 0,-1 0 0,1 1 0,0-1 0,-1 1 0,1-1 0,-1 1 0,1-1 0,0 1 0,-1-1 0,1 1 0,0-1 0,0 1 0,-1-1 0,1 1 0,0-1 0,0 1 0,0 0 0,0-1 0,0 1 0,0-1 0,0 1 0,0 0 0,0-1 0,0 1 0,0-1 0,0 1 0,0 0 0,0-1 0,1 1 0,-1-1 0,0 1 0,0-1 0,1 1 0,-1-1 0,0 1 0,1-1 0,-1 1 0,1-1 0,-1 1 0,0-1 0,1 0 0,-1 1 0,1-1 0,-1 0 0,2 1 0,31 25 0,-23-19 0,43 29 0,1-1 0,80 36 0,-126-66-136,1 1-1,-1-1 1,0 1-1,0 1 1,-1 0-1,0 0 1,0 0-1,0 1 0,7 12 1,-8-9-6690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33:24.360"/>
    </inkml:context>
    <inkml:brush xml:id="br0">
      <inkml:brushProperty name="width" value="0.05" units="cm"/>
      <inkml:brushProperty name="height" value="0.05" units="cm"/>
      <inkml:brushProperty name="color" value="#008C3A"/>
    </inkml:brush>
  </inkml:definitions>
  <inkml:trace contextRef="#ctx0" brushRef="#br0">0 0 24575,'11'158'0,"-3"-73"0,-6-70 0,0 0 0,1-1 0,1 1 0,1-1 0,0 0 0,1 0 0,0-1 0,1 0 0,16 24 0,11 8 0,50 53 0,-33-40 0,-25-27 0,-3-4 0,0 0 0,43 37 0,-59-58 0,2 1 0,-1-2 0,0 1 0,1-1 0,0-1 0,0 1 0,1-1 0,-1-1 0,1 0 0,-1 0 0,1-1 0,0 0 0,18 0 0,382-19 0,-339 8 0,1-3 0,-2-3 0,115-41 0,98-62 0,80-28 0,-247 118 0,-77 20 0,43-14 0,-71 18 0,1 0 0,0 1 0,0 1 0,1 0 0,-1 1 0,0 0 0,1 1 0,-1 0 0,0 1 0,1 0 0,-1 1 0,0 0 0,0 1 0,15 6 0,-9-1 0,0 1 0,-1 0 0,0 1 0,0 1 0,-1 1 0,-1 0 0,0 1 0,16 17 0,3 5 0,-16-19 0,-1 1 0,-1 1 0,-1 0 0,0 1 0,-2 1 0,0 0 0,14 31 0,-17-28-227,0 0-1,-2 0 1,-1 1-1,-1 0 1,6 49-1,-11-57-6598</inkml:trace>
  <inkml:trace contextRef="#ctx0" brushRef="#br0" timeOffset="1040.84">2505 742 24575,'2'5'0,"0"-1"0,1 1 0,-1-1 0,1 0 0,0 0 0,0 0 0,1 0 0,-1 0 0,8 5 0,-3-1 0,2 0 0,0 0 0,1 0 0,-1-1 0,2-1 0,-1 0 0,1 0 0,0-1 0,0-1 0,0 0 0,1 0 0,16 1 0,38 14 0,-64-17 0,1-1 0,-1 0 0,0 0 0,1 0 0,-1-1 0,0 1 0,1-1 0,-1 0 0,1 0 0,-1 0 0,1 0 0,-1-1 0,0 0 0,1 1 0,-1-1 0,0 0 0,1 0 0,2-2 0,1-2 0,0 0 0,-1 0 0,0 0 0,0-1 0,0 1 0,7-12 0,4-5-195,-1-1 0,-2-1 0,0 0 0,-1-1 0,-2-1 0,14-43 0,-17 44-6631</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33:11.697"/>
    </inkml:context>
    <inkml:brush xml:id="br0">
      <inkml:brushProperty name="width" value="0.05" units="cm"/>
      <inkml:brushProperty name="height" value="0.05" units="cm"/>
      <inkml:brushProperty name="color" value="#008C3A"/>
    </inkml:brush>
  </inkml:definitions>
  <inkml:trace contextRef="#ctx0" brushRef="#br0">0 459 24575,'9'-2'0,"0"0"0,-1 0 0,1-1 0,-1-1 0,1 1 0,-1-1 0,-1-1 0,1 1 0,7-7 0,16-7 0,105-53 0,4 6 0,260-81 0,-359 136 0,49-5 0,21-4 0,-31 4 0,104-8 0,-47 9 0,-35 0 0,0 6 0,199 8 0,-299 0 0,1 0 0,-1 1 0,0-1 0,0 1 0,0-1 0,1 1 0,-1 0 0,0 0 0,0 0 0,0 0 0,0 0 0,-1 0 0,1 0 0,0 1 0,0-1 0,-1 1 0,1 0 0,-1-1 0,1 1 0,-1 0 0,0 0 0,2 2 0,-1 1 0,0 0 0,0 0 0,-1 0 0,0 0 0,0 0 0,0 0 0,0 1 0,-1-1 0,0 7 0,-1 6 0,-1 0 0,0 1 0,-2-1 0,-8 27 0,-1-12 0,0-1 0,-2-1 0,-2 0 0,-1-1 0,-1-1 0,-33 39 0,-155 148 0,145-155 0,-75 57 0,95-86 0,2 2 0,-62 68 0,-57 77 0,-13 28 0,94-127-1365,68-68-5461</inkml:trace>
  <inkml:trace contextRef="#ctx0" brushRef="#br0" timeOffset="1039.82">831 1217 24575,'-2'14'0,"-1"-1"0,0 1 0,0-1 0,-2 0 0,1 0 0,-2 0 0,1-1 0,-2 0 0,-8 13 0,-8 17 0,-4 11 0,1-1 0,-32 86 0,57-137 0,0 0 0,1 1 0,-1-1 0,1 0 0,-1 1 0,1-1 0,0 1 0,-1-1 0,1 1 0,0-1 0,0 1 0,0-1 0,0 1 0,0-1 0,0 0 0,1 1 0,-1-1 0,0 1 0,1-1 0,-1 1 0,1-1 0,0 0 0,-1 1 0,1-1 0,0 0 0,0 0 0,0 0 0,0 1 0,0-1 0,0 0 0,0 0 0,0 0 0,0-1 0,0 1 0,1 0 0,-1 0 0,0-1 0,1 1 0,-1 0 0,0-1 0,1 1 0,-1-1 0,1 0 0,-1 0 0,1 1 0,-1-1 0,1 0 0,-1 0 0,0 0 0,1 0 0,1-1 0,14 0 0,0-1 0,0 0 0,30-8 0,-20 3 0,17 0 0,183-42 0,-175 39-1365,-36 9-5461</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00:53.771"/>
    </inkml:context>
    <inkml:brush xml:id="br0">
      <inkml:brushProperty name="width" value="0.05" units="cm"/>
      <inkml:brushProperty name="height" value="0.05" units="cm"/>
      <inkml:brushProperty name="color" value="#008C3A"/>
    </inkml:brush>
  </inkml:definitions>
  <inkml:trace contextRef="#ctx0" brushRef="#br0">2135 2807 24575,'1'62'0,"1"-34"0,-1 0 0,-2 1 0,-1-1 0,-1 0 0,-11 43 0,10-53-129,1 0 0,0-1-1,1 1 1,1 0-1,2 26 1,-1-32-460,0 0-6237</inkml:trace>
  <inkml:trace contextRef="#ctx0" brushRef="#br0" timeOffset="2447.01">0 29 24575,'0'2'0,"0"6"0,0 6 0,0 3 0,0 3 0,0 1 0,0 2 0,0-1 0,0-2 0,0-2 0,0-1 0,0-2 0,0-1 0,0 0 0,0 0 0,0-1 0,0-1-8191</inkml:trace>
  <inkml:trace contextRef="#ctx0" brushRef="#br0" timeOffset="4344.85">139 15 24575,'0'-1'0,"1"1"0,0-1 0,-1 0 0,1 0 0,0 0 0,-1 0 0,1 1 0,0-1 0,0 0 0,0 1 0,-1-1 0,1 1 0,0-1 0,0 1 0,0-1 0,0 1 0,0-1 0,0 1 0,0 0 0,0 0 0,0 0 0,0-1 0,0 1 0,1 0 0,-1 0 0,1 1 0,36-3 0,-33 2 0,0 0 0,1-1 0,0 1 0,-1 1 0,1-1 0,-1 1 0,1 0 0,-1 0 0,0 1 0,1-1 0,4 3 0,-8-2 0,0 0 0,0 0 0,0 0 0,0 0 0,-1 0 0,1 0 0,-1 0 0,1 0 0,-1 1 0,0-1 0,0 1 0,0-1 0,0 1 0,0-1 0,-1 1 0,1-1 0,-1 1 0,0 0 0,1-1 0,-1 1 0,-1 0 0,1 4 0,-1 1 0,1 0 0,-1 1 0,0-1 0,-1 0 0,0 0 0,0 0 0,0-1 0,-1 1 0,-1-1 0,1 1 0,-1-1 0,0 0 0,-6 7 0,-3 1 0,0-1 0,-2 0 0,0-1 0,-20 15 0,34-28 0,0 1 0,0-1 0,0 1 0,0 0 0,0-1 0,0 1 0,0 0 0,0 0 0,0 0 0,0 0 0,1 0 0,-1 0 0,0 0 0,1 0 0,-1 0 0,1 0 0,-1 0 0,1 0 0,-1 1 0,1-1 0,0 0 0,-1 0 0,1 3 0,1-3 0,-1 0 0,1 0 0,0-1 0,0 1 0,-1 0 0,1 0 0,0 0 0,0-1 0,0 1 0,0 0 0,0-1 0,0 1 0,0-1 0,0 1 0,0-1 0,0 0 0,1 1 0,-1-1 0,0 0 0,1 0 0,71 4 0,-67-4 0,7 0 0,54 0 0,95-12 0,-135 9-1365,-16 2-5461</inkml:trace>
  <inkml:trace contextRef="#ctx0" brushRef="#br0" timeOffset="6750.8">5150 3687 24575,'-14'114'0,"-1"163"0,7-241-1365,6-27-5461</inkml:trace>
  <inkml:trace contextRef="#ctx0" brushRef="#br0" timeOffset="8774.95">5317 3713 24575,'19'0'0,"1"1"0,-1 0 0,1 2 0,-1 0 0,0 2 0,0 0 0,28 11 0,-45-16 0,-1 1 0,1-1 0,-1 1 0,1-1 0,-1 1 0,1 0 0,-1 0 0,0-1 0,1 1 0,-1 0 0,0 0 0,0 0 0,1 1 0,-1-1 0,0 0 0,0 0 0,0 1 0,0-1 0,-1 0 0,1 1 0,0-1 0,0 1 0,-1-1 0,1 1 0,-1-1 0,0 1 0,1 0 0,-1-1 0,0 1 0,0-1 0,0 1 0,0 0 0,0-1 0,0 1 0,0-1 0,-1 1 0,1 0 0,-1-1 0,1 1 0,-1-1 0,1 1 0,-1-1 0,0 0 0,0 1 0,0-1 0,0 0 0,0 1 0,0-1 0,-2 2 0,-2 3 0,0-1 0,-1 0 0,1 0 0,-1 0 0,0 0 0,0-1 0,-1 0 0,1-1 0,-11 5 0,-8-2 0,0-1 0,0-1 0,-30 0 0,70-5 0,-6 1 0,0-1 0,1 1 0,-1 1 0,1 0 0,-1 0 0,15 5 0,-21-5 0,0 0 0,-1 1 0,1-1 0,-1 1 0,1 0 0,-1-1 0,1 1 0,-1 1 0,0-1 0,0 0 0,0 0 0,-1 1 0,1-1 0,0 1 0,-1 0 0,1-1 0,-1 1 0,0 0 0,0 0 0,0 0 0,-1 0 0,1-1 0,-1 1 0,1 0 0,-1 4 0,1-2 0,-1-1 0,1 1 0,-1-1 0,-1 1 0,1-1 0,0 1 0,-1-1 0,0 1 0,0-1 0,0 1 0,-1-1 0,1 0 0,-1 0 0,0 0 0,0 0 0,-1 0 0,-2 4 0,0-4 0,1 0 0,0 0 0,-1 0 0,0-1 0,0 1 0,0-1 0,0-1 0,-1 1 0,1-1 0,-1 0 0,1 0 0,-11 2 0,-69 17-1365,73-18-5461</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00:50.499"/>
    </inkml:context>
    <inkml:brush xml:id="br0">
      <inkml:brushProperty name="width" value="0.05" units="cm"/>
      <inkml:brushProperty name="height" value="0.05" units="cm"/>
      <inkml:brushProperty name="color" value="#008C3A"/>
    </inkml:brush>
  </inkml:definitions>
  <inkml:trace contextRef="#ctx0" brushRef="#br0">29 1 24575,'1'63'0,"-2"70"0,-13-56 0,10-58 0,0 1 0,1 0 0,-1 25 0,5-15-1365,-1-15-5461</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00:44.928"/>
    </inkml:context>
    <inkml:brush xml:id="br0">
      <inkml:brushProperty name="width" value="0.05" units="cm"/>
      <inkml:brushProperty name="height" value="0.05" units="cm"/>
      <inkml:brushProperty name="color" value="#008C3A"/>
    </inkml:brush>
  </inkml:definitions>
  <inkml:trace contextRef="#ctx0" brushRef="#br0">10 1 24575,'1'91'0,"-3"97"0,-3-165-1365,2-14-5461</inkml:trace>
  <inkml:trace contextRef="#ctx0" brushRef="#br0" timeOffset="1708.68">177 57 24575,'-3'0'0,"0"1"0,0 0 0,1 0 0,-1-1 0,0 2 0,1-1 0,-1 0 0,1 1 0,-1-1 0,1 1 0,-1-1 0,1 1 0,0 0 0,0 0 0,0 0 0,0 0 0,0 1 0,1-1 0,-1 0 0,1 1 0,-1 0 0,-1 3 0,0 1 0,0 0 0,0 0 0,1 0 0,0 0 0,0 1 0,1-1 0,-2 12 0,3-15 0,0 0 0,0-1 0,0 1 0,1-1 0,-1 1 0,1-1 0,-1 1 0,1-1 0,1 0 0,-1 1 0,0-1 0,1 0 0,-1 0 0,1 0 0,0 0 0,0 0 0,0 0 0,1 0 0,-1-1 0,1 1 0,-1-1 0,1 1 0,0-1 0,0 0 0,0 0 0,0-1 0,0 1 0,0-1 0,1 1 0,-1-1 0,0 0 0,1 0 0,-1 0 0,1-1 0,-1 1 0,1-1 0,-1 0 0,1 0 0,0 0 0,-1-1 0,1 1 0,-1-1 0,1 0 0,-1 0 0,0 0 0,1 0 0,-1 0 0,4-3 0,-5 3 0,1-1 0,-1 0 0,1 0 0,-1 1 0,0-1 0,0 0 0,0-1 0,0 1 0,-1 0 0,1-1 0,0 1 0,-1-1 0,0 1 0,0-1 0,0 0 0,0 1 0,1-6 0,8-57 0,-7 37 0,-2 25 0,-1 1 0,1 0 0,-1 0 0,0-1 0,0 1 0,0 0 0,0-1 0,0 1 0,0 0 0,-1 0 0,1-1 0,-1 1 0,0 0 0,1 0 0,-1-1 0,0 1 0,0 0 0,0 0 0,-1 0 0,1 0 0,0 1 0,-1-1 0,1 0 0,-1 1 0,0-1 0,0 0 0,1 1 0,-1 0 0,0-1 0,0 1 0,0 0 0,0 0 0,-4-1 0,0 1 0,-1-1 0,0 1 0,1 0 0,-1 1 0,0 0 0,1 0 0,-1 0 0,0 1 0,1 0 0,-14 4 0,14-3-97,1 1-1,0 0 1,-1 0-1,1 1 1,0 0-1,1 0 1,-1 0-1,0 0 1,1 1-1,0-1 1,0 1-1,1 0 0,-6 11 1,1-4-6729</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00:39.061"/>
    </inkml:context>
    <inkml:brush xml:id="br0">
      <inkml:brushProperty name="width" value="0.05" units="cm"/>
      <inkml:brushProperty name="height" value="0.05" units="cm"/>
      <inkml:brushProperty name="color" value="#008C3A"/>
    </inkml:brush>
  </inkml:definitions>
  <inkml:trace contextRef="#ctx0" brushRef="#br0">154 15 24575,'-1'-1'0,"1"0"0,-1 0 0,1 0 0,-1 0 0,0 1 0,0-1 0,1 0 0,-1 0 0,0 1 0,0-1 0,0 0 0,0 1 0,0-1 0,1 1 0,-1 0 0,0-1 0,0 1 0,0-1 0,-1 1 0,1 0 0,0 0 0,0 0 0,0 0 0,0 0 0,0 0 0,-1 0 0,-37-2 0,35 3 0,1-2 0,0 1 0,0 0 0,0 0 0,0 1 0,0-1 0,0 1 0,0-1 0,0 1 0,0 0 0,0 0 0,0 0 0,1 0 0,-1 1 0,0-1 0,1 1 0,-1 0 0,1 0 0,0-1 0,-1 2 0,1-1 0,0 0 0,0 0 0,1 1 0,-1-1 0,0 1 0,1-1 0,-1 1 0,0 3 0,-2 6 0,1 0 0,1 0 0,0 0 0,1 0 0,-1 22 0,2-31 0,0 0 0,0 0 0,1 0 0,-1 0 0,1 0 0,-1 0 0,1 0 0,0 0 0,0 0 0,0 0 0,0 0 0,1-1 0,-1 1 0,1 0 0,0-1 0,0 1 0,0-1 0,0 0 0,0 0 0,0 1 0,1-2 0,-1 1 0,1 0 0,-1 0 0,1-1 0,-1 1 0,1-1 0,0 0 0,0 0 0,0 0 0,0 0 0,0 0 0,0-1 0,0 1 0,0-1 0,0 0 0,4 0 0,-3 0 0,0 1 0,0-1 0,0-1 0,1 1 0,-1-1 0,0 1 0,0-1 0,0 0 0,0-1 0,0 1 0,0-1 0,0 1 0,0-1 0,0-1 0,-1 1 0,1 0 0,-1-1 0,0 0 0,0 1 0,0-1 0,0-1 0,0 1 0,0 0 0,-1-1 0,0 1 0,3-6 0,5-28 0,-8 28 0,0 0 0,1 1 0,0 0 0,0-1 0,5-8 0,-2 63 0,-7 503-1365,1-537-5461</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00:27.572"/>
    </inkml:context>
    <inkml:brush xml:id="br0">
      <inkml:brushProperty name="width" value="0.05" units="cm"/>
      <inkml:brushProperty name="height" value="0.05" units="cm"/>
      <inkml:brushProperty name="color" value="#008C3A"/>
    </inkml:brush>
  </inkml:definitions>
  <inkml:trace contextRef="#ctx0" brushRef="#br0">2 1 24575,'-2'140'0,"7"183"0,3-271 0,1 0 0,4-1 0,1-1 0,28 67 0,2 8 0,5-5 0,65 104 0,-90-179 0,2-1 0,55 70 0,-45-61 0,-27-39 0,-1-1 0,2 0 0,0-1 0,0 0 0,21 18 0,66 50 0,148 157 0,-209-200 0,3-1 0,1-2 0,1-2 0,65 38 0,73 22 0,-128-66 0,80 30 0,-62-29 0,-47-16 0,-1 1 0,0 1 0,0 0 0,20 19 0,-16-12 0,42 25 0,-36-31 0,1-1 0,-1-2 0,2-1 0,45 8 0,16 5 0,24 13 0,-50-14 0,1-2 0,0-3 0,1-4 0,84 6 0,108-7 0,215 4 0,-403-15 0,-15 0 0,-1-2 0,1-2 0,60-13 0,104-45 0,-1-9 0,-64 40 0,-108 23 0,0-2 0,50-17 0,179-55 0,-17 31 0,55-14 0,-139 22 0,66 4 0,-223 34 64,14-3-778,65-3-1,-88 10-6111</inkml:trace>
  <inkml:trace contextRef="#ctx0" brushRef="#br0" timeOffset="2519.75">5907 2220 24575,'287'-14'-1365,"-272"14"-5461</inkml:trace>
  <inkml:trace contextRef="#ctx0" brushRef="#br0" timeOffset="3767.74">5878 1927 24575,'25'21'0,"1"0"0,2-2 0,0-1 0,1-1 0,0-2 0,59 22 0,-69-28 0,-13-7 0,1 1 0,-1 1 0,1-1 0,-1 1 0,-1 1 0,1-1 0,0 1 0,-1 0 0,0 0 0,7 9 0,-11-12 0,1 0 0,-1 1 0,1-1 0,-1 1 0,0-1 0,0 1 0,0 0 0,0-1 0,-1 1 0,1 0 0,-1 0 0,0-1 0,1 1 0,-1 0 0,-1 0 0,1-1 0,0 1 0,-1 0 0,1 0 0,-1-1 0,0 1 0,0 0 0,0-1 0,0 1 0,0-1 0,0 1 0,-1-1 0,-2 4 0,-8 8 0,0 0 0,0-1 0,-1 0 0,-1-1 0,-1 0 0,1-1 0,-2-1 0,-18 10 0,-18 5 0,-68 23 0,55-24 0,63-23-85,0 0 0,0 0-1,-1 0 1,1 0 0,0 0-1,0 1 1,0-1 0,0 1-1,0-1 1,1 1 0,-1 0-1,0-1 1,1 1 0,-1 0-1,-1 4 1,-1 3-6741</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00:19.232"/>
    </inkml:context>
    <inkml:brush xml:id="br0">
      <inkml:brushProperty name="width" value="0.05" units="cm"/>
      <inkml:brushProperty name="height" value="0.05" units="cm"/>
      <inkml:brushProperty name="color" value="#008C3A"/>
    </inkml:brush>
  </inkml:definitions>
  <inkml:trace contextRef="#ctx0" brushRef="#br0">2984 2052 24575,'6'-2'0,"-1"0"0,0 0 0,0-1 0,0 1 0,0-1 0,0 0 0,-1 0 0,1-1 0,-1 0 0,7-6 0,0-1 0,65-52 0,-3-3 0,-3-3 0,75-96 0,-131 145 0,-1 0 0,-1 0 0,-1-1 0,-1-1 0,0 0 0,-2 0 0,8-36 0,-12 32 0,-2 0 0,-1 0 0,-1 0 0,-2-1 0,0 1 0,-2 0 0,0 0 0,-2 1 0,-1-1 0,-1 1 0,-1 1 0,-2-1 0,-16-28 0,-4 0 0,-2 1 0,-2 2 0,-2 1 0,-68-68 0,71 81 0,0 2 0,-2 1 0,-2 2 0,-1 1 0,-46-26 0,-93-41 0,-303-118 0,377 180 0,0 4 0,-116-18 0,137 40 0,-1 4 0,-118 6 0,64 2 0,-509-3 0,538 9 0,56-3 0,33-3 0,0 1 0,-23 7 0,5 0 0,13-4 0,-1 2 0,-43 22 0,41-17 0,-48 16 0,39-20-682,-62 10-1,80-17-6143</inkml:trace>
  <inkml:trace contextRef="#ctx0" brushRef="#br0" timeOffset="1173.58">138 1 24575,'-2'4'0,"1"0"0,0 0 0,-1 0 0,0 0 0,0 0 0,0 0 0,-5 5 0,-4 10 0,-12 40 0,17-41 0,0-1 0,-1 0 0,-1 0 0,-1-1 0,0 0 0,-2-1 0,-14 19 0,24-33 0,1-1 0,0 0 0,0 0 0,0 0 0,-1 0 0,1 1 0,0-1 0,0 0 0,0 0 0,0 0 0,-1 1 0,1-1 0,0 0 0,0 0 0,0 0 0,0 1 0,0-1 0,0 0 0,0 0 0,0 1 0,0-1 0,0 0 0,0 0 0,0 1 0,0-1 0,0 0 0,0 0 0,0 1 0,0-1 0,0 0 0,0 0 0,0 1 0,0-1 0,0 0 0,0 0 0,0 1 0,0-1 0,1 0 0,-1 0 0,0 0 0,0 1 0,0-1 0,1 0 0,15 5 0,31-5 0,-34 0 0,126 14 0,-40-2 0,-86-10 56,-1 0 0,1 1 0,-1 1-1,21 8 1,18 5-1700,-42-15-5182</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1:59:47.784"/>
    </inkml:context>
    <inkml:brush xml:id="br0">
      <inkml:brushProperty name="width" value="0.05" units="cm"/>
      <inkml:brushProperty name="height" value="0.05" units="cm"/>
      <inkml:brushProperty name="color" value="#008C3A"/>
    </inkml:brush>
  </inkml:definitions>
  <inkml:trace contextRef="#ctx0" brushRef="#br0">3909 155 24575,'0'-2'0,"-1"1"0,0-1 0,1 0 0,-1 0 0,0 1 0,0-1 0,0 0 0,0 1 0,0-1 0,0 1 0,0 0 0,-1-1 0,1 1 0,0 0 0,-1 0 0,1 0 0,-1 0 0,1 0 0,-4-2 0,-35-16 0,36 18 0,-56-21 0,-2 3 0,0 2 0,0 3 0,-128-10 0,-262 15 0,285 11 0,-292 17 0,-19 36 0,421-47 0,-276 46 0,267-39 0,1 3 0,-124 50 0,139-46 0,20-10 0,0 2 0,1 0 0,-41 29 0,62-37 0,1 0 0,-1 0 0,1 1 0,1 0 0,-1 0 0,1 1 0,0 0 0,1 0 0,0 0 0,0 0 0,1 1 0,0 0 0,1 0 0,0 0 0,0 0 0,-2 14 0,-2 44-644,2 110-1,5-175 569,0 13-6750</inkml:trace>
  <inkml:trace contextRef="#ctx0" brushRef="#br0" timeOffset="963.29">642 504 24575,'2'11'0,"1"0"0,-1 0 0,2 0 0,-1 0 0,2-1 0,-1 0 0,1 0 0,1 0 0,0 0 0,0-1 0,13 14 0,-7-7 0,-1 0 0,14 29 0,6 60 0,-31-104 0,0 0 0,1-1 0,-1 1 0,1 0 0,-1-1 0,0 1 0,1 0 0,-1-1 0,1 1 0,0-1 0,-1 1 0,1-1 0,0 1 0,-1-1 0,1 0 0,0 1 0,-1-1 0,1 0 0,0 1 0,-1-1 0,1 0 0,0 0 0,0 0 0,0 0 0,-1 1 0,1-1 0,0 0 0,0 0 0,-1-1 0,1 1 0,0 0 0,0 0 0,0 0 0,-1 0 0,1-1 0,0 1 0,-1 0 0,1-1 0,0 1 0,-1-1 0,1 1 0,0 0 0,-1-1 0,1 0 0,-1 1 0,1-1 0,0 0 0,34-36 0,-27 28 0,32-30 0,3 2 0,1 1 0,54-33 0,-88 63-1365,-1 2-5461</inkml:trace>
  <inkml:trace contextRef="#ctx0" brushRef="#br0" timeOffset="3356.55">560 881 24575,'-64'70'0,"-81"117"0,78-96 0,60-80 0,0 0 0,2 1 0,-1 0 0,1 0 0,-6 24 0,-12 28 0,-31 72-1365</inkml:trace>
  <inkml:trace contextRef="#ctx0" brushRef="#br0" timeOffset="6326.9">0 1271 24575,'2'2'0,"0"1"0,0 0 0,-1-1 0,1 1 0,-1 0 0,0 0 0,0 0 0,0 0 0,0 0 0,-1 0 0,1 0 0,-1 1 0,0 2 0,0 49 0,0-33 0,-1 57 0,2 61 0,-2-139 0,1 1 0,0-1 0,0 0 0,0 0 0,0 0 0,0 1 0,0-1 0,0 0 0,0 0 0,0 0 0,1 0 0,-1 1 0,1-1 0,-1 0 0,0 0 0,1 0 0,0 0 0,-1 0 0,1 0 0,0 0 0,-1 0 0,1 0 0,0 0 0,0-1 0,0 1 0,0 0 0,0 0 0,0-1 0,0 1 0,0-1 0,0 1 0,0-1 0,0 1 0,0-1 0,0 0 0,0 1 0,1-1 0,-1 0 0,0 0 0,0 0 0,0 0 0,1 0 0,-1 0 0,0 0 0,0 0 0,0-1 0,0 1 0,2-1 0,8-3 0,-1-1 0,0 0 0,-1-1 0,16-11 0,7-3 0,93-26 0,-51 10-1365</inkml:trace>
  <inkml:trace contextRef="#ctx0" brushRef="#br0" timeOffset="9252.29">782 1690 24575,'0'5'0,"1"0"0,0 0 0,0 0 0,0 0 0,1 0 0,0 0 0,0-1 0,0 1 0,0-1 0,1 1 0,-1-1 0,1 0 0,0 0 0,1 0 0,-1 0 0,1-1 0,6 6 0,10 7 0,1-1 0,32 17 0,-11-7 0,32 20 0,127 58 0,-159-87 0,0-2 0,85 17 0,-58-16 0,62 6 327,-93-17-891,0 2 0,52 14 0,-78-16-6262</inkml:trace>
  <inkml:trace contextRef="#ctx0" brushRef="#br0" timeOffset="10102.46">1675 1885 24575,'46'47'0,"-12"-11"0,2-1 0,1-1 0,62 41 0,-98-74 0,0-1 0,1 1 0,-1 0 0,0-1 0,0 1 0,0 0 0,0 0 0,0 0 0,0 0 0,0 0 0,0 0 0,0 0 0,-1 0 0,1 0 0,0 0 0,-1 0 0,1 1 0,0-1 0,-1 0 0,0 1 0,1-1 0,-1 0 0,0 1 0,0-1 0,1 2 0,-2-1 0,0 0 0,1-1 0,-1 1 0,0 0 0,0 0 0,0-1 0,0 1 0,0 0 0,-1-1 0,1 1 0,0-1 0,-1 0 0,1 1 0,-1-1 0,-2 2 0,-10 5 0,0 0 0,-1-1 0,-22 8 0,27-10 0,-17 3 0,-1 0 0,1-1 0,-1-2 0,0-1 0,-1-1 0,-40-2 0,39 0 0,-22 4-1365,29-2-5461</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30:39.317"/>
    </inkml:context>
    <inkml:brush xml:id="br0">
      <inkml:brushProperty name="width" value="0.05" units="cm"/>
      <inkml:brushProperty name="height" value="0.05" units="cm"/>
      <inkml:brushProperty name="color" value="#008C3A"/>
    </inkml:brush>
  </inkml:definitions>
  <inkml:trace contextRef="#ctx0" brushRef="#br0">114 248 24575,'-5'-6'0,"0"0"0,1 0 0,0-1 0,0 1 0,1-1 0,0 0 0,0 0 0,1 0 0,-1 0 0,1 0 0,1-1 0,0 1 0,0-1 0,0 1 0,1-1 0,0-9 0,1 11 0,-1 0 0,1 0 0,0 0 0,0 0 0,0 0 0,1 1 0,0-1 0,0 1 0,1-1 0,-1 1 0,1 0 0,0-1 0,1 2 0,-1-1 0,1 0 0,0 1 0,0-1 0,0 1 0,1 0 0,0 1 0,5-5 0,-9 8 0,0-1 0,0 1 0,0-1 0,0 1 0,0 0 0,0-1 0,0 1 0,0 0 0,0 0 0,0 0 0,1-1 0,-1 1 0,0 0 0,0 1 0,0-1 0,0 0 0,0 0 0,0 0 0,0 1 0,0-1 0,0 0 0,0 1 0,0-1 0,0 1 0,0-1 0,0 1 0,-1 0 0,1-1 0,1 2 0,0 0 0,1 1 0,-1 0 0,0 0 0,0 0 0,0 0 0,-1 0 0,1 1 0,-1-1 0,2 5 0,-1-1 0,0 1 0,0 0 0,-1 0 0,0 0 0,0 0 0,0-1 0,-1 1 0,-2 10 0,-1-9 0,0 0 0,-1 0 0,-1 0 0,1 0 0,-2-1 0,1 0 0,-1 0 0,0-1 0,0 1 0,-1-1 0,0 0 0,-1-1 0,1 0 0,-14 8 0,-41 40 0,57-49 0,2 0 0,-1 1 0,1 0 0,-1-1 0,2 1 0,-1 0 0,1 0 0,0 0 0,0 1 0,-2 11 0,4-16 0,-1 0 0,1-1 0,0 1 0,-1 0 0,1 0 0,0 0 0,0 0 0,1-1 0,-1 1 0,0 0 0,0 0 0,1 0 0,0 0 0,-1-1 0,1 1 0,0 0 0,-1-1 0,1 1 0,0-1 0,0 1 0,1-1 0,-1 1 0,0-1 0,0 1 0,1-1 0,-1 0 0,0 0 0,1 0 0,0 0 0,-1 0 0,1 0 0,-1 0 0,1 0 0,0-1 0,0 1 0,-1-1 0,1 1 0,0-1 0,0 0 0,3 1 0,3-1 0,0 1 0,-1-1 0,1-1 0,0 0 0,0 0 0,0 0 0,0-1 0,-1 0 0,12-4 0,-16 4 0,0 1 0,-1-1 0,1 0 0,-1 0 0,1 0 0,-1 0 0,0 0 0,1 0 0,-1-1 0,0 1 0,-1-1 0,1 1 0,0-1 0,-1 0 0,1 0 0,-1 0 0,0 0 0,0 0 0,0 0 0,0 0 0,-1 0 0,1 0 0,-1 0 0,0 0 0,0-7 0,0-4 69,-1-1-1,0 0 0,-1 1 0,-5-22 1,6 33-135,0 0 0,0-1 1,0 1-1,-1 0 0,1 0 1,-1 0-1,0 0 0,0 0 1,0 1-1,0-1 1,0 1-1,0-1 0,-1 1 1,0 0-1,1-1 0,-1 1 1,0 1-1,0-1 0,0 0 1,0 1-1,0-1 1,0 1-1,0 0 0,-1 0 1,-3 0-1,-3-1-6760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30:36.159"/>
    </inkml:context>
    <inkml:brush xml:id="br0">
      <inkml:brushProperty name="width" value="0.05" units="cm"/>
      <inkml:brushProperty name="height" value="0.05" units="cm"/>
      <inkml:brushProperty name="color" value="#008C3A"/>
    </inkml:brush>
  </inkml:definitions>
  <inkml:trace contextRef="#ctx0" brushRef="#br0">1 1 24575,'0'292'-1365,"0"-279"-5461</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30:24.609"/>
    </inkml:context>
    <inkml:brush xml:id="br0">
      <inkml:brushProperty name="width" value="0.05" units="cm"/>
      <inkml:brushProperty name="height" value="0.05" units="cm"/>
      <inkml:brushProperty name="color" value="#008C3A"/>
    </inkml:brush>
  </inkml:definitions>
  <inkml:trace contextRef="#ctx0" brushRef="#br0">25 28 24575,'2'73'0,"0"-38"0,-2-1 0,-7 63 0,-11-49-1365,14-39-5461</inkml:trace>
  <inkml:trace contextRef="#ctx0" brushRef="#br0" timeOffset="2844.46">165 2 24575,'54'-1'0,"60"2"0,-113-1 0,0 0 0,0 0 0,0 0 0,0 0 0,0 1 0,0-1 0,0 0 0,0 1 0,-1-1 0,1 0 0,0 1 0,0-1 0,0 1 0,0-1 0,-1 1 0,1 0 0,0-1 0,0 1 0,-1 0 0,1-1 0,-1 1 0,1 0 0,0 0 0,-1 0 0,0 0 0,1 1 0,0 0 0,-1 1 0,1-1 0,-1 1 0,0 0 0,0-1 0,0 1 0,0-1 0,0 1 0,-1-1 0,0 4 0,-4 9 0,0 0 0,-13 25 0,13-29 0,-7 20 26,-15 60 0,15-46-1443,9-33-5409</inkml:trace>
  <inkml:trace contextRef="#ctx0" brushRef="#br0" timeOffset="4541.96">192 574 24575,'0'-2'0,"1"1"0,-1 0 0,1-1 0,-1 1 0,1 0 0,0 0 0,-1-1 0,1 1 0,0 0 0,0 0 0,0 0 0,0 0 0,0 0 0,0 0 0,0 0 0,0 0 0,0 1 0,1-1 0,-1 0 0,0 1 0,1-1 0,-1 0 0,0 1 0,3-1 0,42-11 0,-31 9 0,45-10 0,102-8 0,15-2 0,-116 14 0,1 3 0,0 3 0,64 5 0,-26 0 0,85 12 0,-157-15 0,58 4 0,-78-2 0,-1 1 0,1 0 0,-1 0 0,0 1 0,1-1 0,-1 2 0,-1-1 0,1 1 0,9 6 0,30 21 193,-36-26-323,-1 1 1,0 0-1,0 0 0,-1 1 0,1 0 0,-2 0 0,1 1 0,-1 0 1,0 0-1,0 1 0,7 13 0</inkml:trace>
  <inkml:trace contextRef="#ctx0" brushRef="#br0" timeOffset="7210.5">1561 363 24575,'1'15'0,"1"-1"0,0 0 0,1 0 0,1 0 0,0 0 0,1 0 0,8 15 0,-6-15 0,-2 0 0,1 0 0,-2 1 0,0 0 0,4 26 0,-9-39 0,1-1 0,0 1 0,-1-1 0,1 0 0,-1 0 0,1 1 0,-1-1 0,0 0 0,1 0 0,-1 0 0,0 1 0,0-1 0,0 0 0,0 0 0,0 0 0,0-1 0,0 1 0,0 0 0,0 0 0,0 0 0,-1-1 0,1 1 0,0-1 0,0 1 0,-1-1 0,1 1 0,0-1 0,-1 0 0,1 0 0,-1 1 0,1-1 0,0 0 0,-3-1 0,-60 1 0,49-1 0,-108 0-1365,111 1-5461</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30:18.116"/>
    </inkml:context>
    <inkml:brush xml:id="br0">
      <inkml:brushProperty name="width" value="0.05" units="cm"/>
      <inkml:brushProperty name="height" value="0.05" units="cm"/>
      <inkml:brushProperty name="color" value="#008C3A"/>
    </inkml:brush>
  </inkml:definitions>
  <inkml:trace contextRef="#ctx0" brushRef="#br0">1 935 24575,'1'-4'0,"1"0"0,-1 0 0,1 0 0,0 0 0,0 0 0,0 0 0,1 0 0,-1 1 0,6-6 0,5-9 0,-1-1 0,8-16 0,25-55 0,-39 76 0,-2 0 0,1-1 0,-2 1 0,0-1 0,-1 0 0,0 0 0,-1-22 0,-1 12 0,-3-25 0,3 1 0,2-1 0,2 0 0,12-55 0,-13 95 0,1-1 0,0 1 0,1 0 0,0 0 0,1 0 0,0 1 0,1 0 0,-1 0 0,2 0 0,-1 1 0,15-12 0,10-5 0,62-39 0,-86 59 0,2 0 0,0 2 0,0-1 0,1 1 0,-1 1 0,0 0 0,1 0 0,0 1 0,-1 0 0,15 2 0,29-5 0,4-4 0,0 2 0,111 4 0,-163 3 0,0 1 0,-1-1 0,1 1 0,-1 0 0,1 0 0,-1 1 0,0-1 0,0 1 0,0 0 0,0 1 0,0-1 0,6 8 0,48 54 0,-56-61 0,33 42 0,4 5 0,2-1 0,53 48 0,26 13 0,-83-76 0,-29-26 0,0-1 0,1 0 0,0 0 0,18 11 0,46 33-1365,-65-46-5461</inkml:trace>
  <inkml:trace contextRef="#ctx0" brushRef="#br0" timeOffset="1284.1">1452 459 24575,'3'6'0,"-1"-1"0,0 0 0,1 0 0,0 0 0,0 0 0,1-1 0,-1 1 0,1-1 0,0 0 0,6 5 0,1 3 0,85 93 0,-96-105 0,1 1 0,-1-1 0,1 0 0,-1 1 0,0-1 0,1 0 0,-1 1 0,0-1 0,0 0 0,1 1 0,-1-1 0,0 1 0,0-1 0,0 1 0,1-1 0,-1 1 0,0-1 0,0 0 0,0 1 0,0-1 0,0 1 0,0-1 0,0 1 0,0-1 0,0 1 0,0-1 0,0 1 0,0-1 0,-1 1 0,1-1 0,0 0 0,0 1 0,0-1 0,-1 1 0,1-1 0,0 1 0,-1-1 0,-21 8 0,-39-9 0,51 1 0,-7 0 0,-1 1 0,1 1 0,0 0 0,1 1 0,-1 1 0,1 1 0,-29 12 0,37-12-1365</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8:49.241"/>
    </inkml:context>
    <inkml:brush xml:id="br0">
      <inkml:brushProperty name="width" value="0.05" units="cm"/>
      <inkml:brushProperty name="height" value="0.05" units="cm"/>
      <inkml:brushProperty name="color" value="#008C3A"/>
    </inkml:brush>
  </inkml:definitions>
  <inkml:trace contextRef="#ctx0" brushRef="#br0">85 1 24575,'-1'0'0,"-1"1"0,1-1 0,0 1 0,0 0 0,0 0 0,0 0 0,0 0 0,0 0 0,0 0 0,0 0 0,0 0 0,1 0 0,-1 0 0,0 0 0,1 0 0,-1 1 0,1-1 0,-1 0 0,1 0 0,-1 2 0,-10 32 0,10-30 0,-13 42-273,1 1 0,3 1 0,2 0 0,-2 59 0,11-96-6553</inkml:trace>
  <inkml:trace contextRef="#ctx0" brushRef="#br0" timeOffset="1842.79">267 26 24575,'-5'3'0,"0"0"0,1 1 0,-1-1 0,0 1 0,1 0 0,0 0 0,0 0 0,0 0 0,1 1 0,-4 5 0,0-2 0,7-7 0,-15 15 0,2 1 0,-20 33 0,29-43 0,0 1 0,1-1 0,1 1 0,-1 0 0,1 0 0,0 0 0,1 0 0,0 0 0,0 0 0,1 13 0,0-15 0,0-1 0,1 1 0,0-1 0,0 1 0,0-1 0,0 1 0,1-1 0,0 0 0,0 0 0,3 5 0,-3-7 0,0-1 0,-1 0 0,2 1 0,-1-1 0,0 0 0,0 0 0,1-1 0,-1 1 0,1 0 0,-1-1 0,1 1 0,0-1 0,-1 0 0,1 0 0,0 0 0,0 0 0,0-1 0,0 1 0,0-1 0,5 1 0,-5-2 0,1 1 0,0-1 0,-1 0 0,1 0 0,-1 0 0,1 0 0,-1 0 0,1-1 0,-1 0 0,0 0 0,0 0 0,1 0 0,-2 0 0,1 0 0,0-1 0,0 0 0,-1 1 0,1-1 0,-1 0 0,4-6 0,-3 4 0,1 0 0,-1-1 0,0 1 0,-1-1 0,1 1 0,-1-1 0,0 0 0,-1 0 0,0 0 0,1 0 0,-2 0 0,1-6 0,-1 10 0,0 1 0,0 0 0,-1 0 0,1-1 0,-1 1 0,1 0 0,-1 0 0,1-1 0,-1 1 0,0 0 0,0 0 0,1 0 0,-1 0 0,0 0 0,0 0 0,0 0 0,0 0 0,0 0 0,0 1 0,0-1 0,0 0 0,-1 1 0,-1-2 0,-1 1 0,-1-1 0,1 1 0,-1 0 0,0 0 0,1 0 0,-1 1 0,-6-1 0,6 1 0,-1 0 0,0 0 0,1 1 0,-1-1 0,1 1 0,-1 1 0,1-1 0,0 1 0,-1 0 0,1 0 0,0 0 0,-8 5 0,-26 45-1365</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8:41.746"/>
    </inkml:context>
    <inkml:brush xml:id="br0">
      <inkml:brushProperty name="width" value="0.05" units="cm"/>
      <inkml:brushProperty name="height" value="0.05" units="cm"/>
      <inkml:brushProperty name="color" value="#008C3A"/>
    </inkml:brush>
  </inkml:definitions>
  <inkml:trace contextRef="#ctx0" brushRef="#br0">1997 2 24575,'-154'-2'0,"-161"5"0,279 1 0,0 2 0,-64 19 0,-8 2 0,46-15 0,-158 34 0,178-35 0,1 2 0,0 2 0,-43 23 0,62-26 0,0 1 0,2 1 0,-1 1 0,2 0 0,0 2 0,1 0 0,1 1 0,0 1 0,1 0 0,2 2 0,-20 34 0,-26 67 0,-51 150 0,87-207 0,3-10 0,1 0 0,4 1 0,-14 75 0,21-65 0,1-19 0,-2 84 0,9-97 0,-2 0 0,-10 43 0,5-35 0,1 0 0,-3 83 0,9-102-227,0-1-1,-2 0 1,-1 0-1,-1-1 1,-10 32-1,11-44-6598</inkml:trace>
  <inkml:trace contextRef="#ctx0" brushRef="#br0" timeOffset="2151.96">1 1634 24575,'3'2'0,"0"1"0,0-1 0,0 1 0,0-1 0,0 1 0,0 0 0,-1 1 0,0-1 0,1 0 0,-1 1 0,0-1 0,-1 1 0,3 6 0,0-2 0,13 24 0,-1 1 0,-2 1 0,-1 0 0,12 58 0,-25-92 0,0 1 0,0 0 0,0-1 0,0 1 0,0 0 0,0-1 0,1 1 0,-1 0 0,0-1 0,0 1 0,0 0 0,1-1 0,-1 1 0,0-1 0,1 1 0,-1-1 0,0 1 0,1 0 0,-1-1 0,1 1 0,-1-1 0,1 0 0,-1 1 0,1-1 0,-1 1 0,1-1 0,0 0 0,-1 1 0,1-1 0,0 0 0,-1 0 0,1 1 0,1-1 0,-1-1 0,1 1 0,-1-1 0,1 0 0,-1 0 0,0 1 0,1-1 0,-1 0 0,0 0 0,0-1 0,0 1 0,1 0 0,-1 0 0,1-3 0,34-55 0,-33 53 0,79-159 0,-78 160-80,0 0 0,0 0-1,0 0 1,0 1 0,1-1-1,0 1 1,0 0 0,0 1-1,0-1 1,1 1 0,-1 0 0,1 0-1,0 1 1,0 0 0,0 0-1,10-2 1,-3 1-6746</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8:25.346"/>
    </inkml:context>
    <inkml:brush xml:id="br0">
      <inkml:brushProperty name="width" value="0.05" units="cm"/>
      <inkml:brushProperty name="height" value="0.05" units="cm"/>
      <inkml:brushProperty name="color" value="#008C3A"/>
    </inkml:brush>
  </inkml:definitions>
  <inkml:trace contextRef="#ctx0" brushRef="#br0">14 97 24575,'1'41'0,"-1"38"0,-11 95 0,7-118-1365,4-44-5461</inkml:trace>
  <inkml:trace contextRef="#ctx0" brushRef="#br0" timeOffset="1329.44">183 84 24575,'-3'0'0,"1"1"0,-1 0 0,0 0 0,1 1 0,-1-1 0,1 0 0,-1 1 0,1-1 0,0 1 0,0 0 0,0 0 0,0 0 0,0 0 0,0 0 0,0 1 0,0-1 0,1 0 0,0 1 0,-1-1 0,1 1 0,0 0 0,0-1 0,-1 4 0,-3 7 0,1-1 0,0 2 0,-3 19 0,6-26 0,0 0 0,0 0 0,1 0 0,0-1 0,0 1 0,0 0 0,3 10 0,-3-16 0,1 0 0,0 1 0,-1-1 0,1 0 0,0 1 0,0-1 0,0 0 0,0 0 0,0 0 0,0 0 0,0 0 0,0 0 0,0 0 0,0 0 0,1 0 0,-1 0 0,0-1 0,1 1 0,-1 0 0,0-1 0,1 1 0,-1-1 0,1 0 0,-1 1 0,1-1 0,-1 0 0,1 0 0,-1 0 0,1 0 0,-1 0 0,1 0 0,-1-1 0,1 1 0,-1 0 0,1-1 0,-1 1 0,0-1 0,2 0 0,23-7 0,-19 5 0,1 0 0,0 1 0,0 0 0,0 0 0,0 1 0,0 0 0,0 0 0,0 1 0,0 0 0,15 2 0,-21-1 0,0 0 0,-1 0 0,1 0 0,-1 1 0,1-1 0,-1 0 0,0 1 0,0-1 0,0 1 0,1 0 0,-1-1 0,0 1 0,-1 0 0,1 0 0,0-1 0,-1 1 0,1 0 0,-1 0 0,1 0 0,-1 0 0,0 0 0,0 0 0,0 0 0,0 4 0,-4 52 0,4-53 0,-1-3 14,1 1-1,-1 0 0,1 0 1,-1 0-1,0 0 0,0-1 0,0 1 1,0 0-1,-1-1 0,1 1 1,-1-1-1,1 1 0,-1-1 1,0 0-1,0 0 0,0 0 1,0 0-1,0 0 0,-1 0 1,1 0-1,-1-1 0,1 1 0,-1-1 1,-2 1-1,-5 2-185,-1-2 0,1 1 0,-1-1 0,0-1-1,-13 0 1,8 0-493</inkml:trace>
  <inkml:trace contextRef="#ctx0" brushRef="#br0" timeOffset="2253.54">140 1 24575,'2'0'0,"4"0"0,3 0 0,2 0 0,1 0 0,2 0 0,0 0 0,1 0 0,-1 0 0,1 0 0,-1 0 0,0 0 0,0 0 0,1 0 0,-2 0 0,-1 0-8191</inkml:trace>
  <inkml:trace contextRef="#ctx0" brushRef="#br0" timeOffset="3533.61">183 432 24575,'-2'0'0,"-4"0"0,-2 0 0,-3 0 0,0 3 0,1 0 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8:17.887"/>
    </inkml:context>
    <inkml:brush xml:id="br0">
      <inkml:brushProperty name="width" value="0.05" units="cm"/>
      <inkml:brushProperty name="height" value="0.05" units="cm"/>
      <inkml:brushProperty name="color" value="#008C3A"/>
    </inkml:brush>
  </inkml:definitions>
  <inkml:trace contextRef="#ctx0" brushRef="#br0">1021 16 24575,'-55'-13'0,"-246"11"0,153 3 0,119 1 0,0 0 0,0 2 0,0 1 0,-51 16 0,39-8 0,15-5 0,-46 21 0,65-25 0,1 0 0,0 1 0,0-1 0,1 1 0,0 0 0,-1 1 0,2-1 0,-1 1 0,1 0 0,-1 1 0,2-1 0,-1 0 0,1 1 0,0 0 0,0 0 0,1 0 0,0 0 0,0 0 0,1 1 0,-2 12 0,1-9-1365,0-1-5461</inkml:trace>
  <inkml:trace contextRef="#ctx0" brushRef="#br0" timeOffset="2989.56">57 29 24575,'-1'13'0,"-1"1"0,0 0 0,-1-1 0,0 0 0,-1 0 0,-9 20 0,8-22 0,0 0 0,1 1 0,0-1 0,1 1 0,1 0 0,0 0 0,0 0 0,1 20 0,1-30 0,0-1 0,0 0 0,0 1 0,1-1 0,-1 0 0,1 0 0,-1 1 0,1-1 0,-1 0 0,1 0 0,0 0 0,-1 0 0,1 0 0,0 0 0,0 0 0,0 0 0,0 0 0,0 0 0,0 0 0,0 0 0,0-1 0,0 1 0,0 0 0,1-1 0,-1 1 0,0-1 0,0 1 0,1-1 0,-1 0 0,0 0 0,1 1 0,-1-1 0,0 0 0,1 0 0,-1 0 0,0 0 0,1-1 0,-1 1 0,2-1 0,9-1 0,-1 0 0,1-1 0,18-7 0,-11 3 0,55-10-1365,-62 16-5461</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7:55.697"/>
    </inkml:context>
    <inkml:brush xml:id="br0">
      <inkml:brushProperty name="width" value="0.05" units="cm"/>
      <inkml:brushProperty name="height" value="0.05" units="cm"/>
      <inkml:brushProperty name="color" value="#008C3A"/>
    </inkml:brush>
  </inkml:definitions>
  <inkml:trace contextRef="#ctx0" brushRef="#br0">1 908 24575,'6'5'0,"0"0"0,1-1 0,0 0 0,0 0 0,0-1 0,0 0 0,1 0 0,-1-1 0,1 0 0,0 0 0,-1 0 0,1-1 0,0-1 0,0 1 0,0-1 0,0 0 0,0-1 0,0 0 0,-1 0 0,1-1 0,0 0 0,-1 0 0,1-1 0,-1 0 0,0 0 0,0-1 0,0 0 0,7-5 0,2-5 0,-1-1 0,-1-1 0,0 0 0,-1-1 0,0-1 0,16-32 0,21-28 0,-20 37 0,71-90 0,-83 110 0,1 2 0,0 0 0,44-33 0,35-5 0,-60 36 0,38-28 0,76-52-1365,-143 95-5461</inkml:trace>
  <inkml:trace contextRef="#ctx0" brushRef="#br0" timeOffset="503.84">1020 139 24575,'-3'0'0,"-2"0"0,-4 0 0,-2 0 0,-2 0 0,-3 0 0,1 3 0,1 0 0,-3 0 0,0 2 0,1 0 0,0 1 0,-2 0 0,0-1 0,0 1 0,2-1 0,0 0 0,4-3-8191</inkml:trace>
  <inkml:trace contextRef="#ctx0" brushRef="#br0" timeOffset="3947.62">1033 153 24575,'-2'0'0,"-1"3"0,0 5 0,-2 6 0,-2 3 0,-3 3 0,-1 4 0,-2-3 0,1-3 0,4-1 0,2-2 0,2-1 0,2 0 0,2-1 0,-2 1 0,-1-1 0,1 1 0,0-3-8191</inkml:trace>
  <inkml:trace contextRef="#ctx0" brushRef="#br0" timeOffset="4732.92">1130 210 24575,'-14'43'0,"3"-13"0,-1 32-682,-6 98-1,17-149-6143</inkml:trace>
  <inkml:trace contextRef="#ctx0" brushRef="#br0" timeOffset="5572.67">1270 153 24575,'-1'8'0,"0"-1"0,-1 1 0,0-1 0,0 0 0,-1 0 0,0 0 0,0 0 0,0-1 0,-1 1 0,0-1 0,0 0 0,-6 7 0,5-7 0,0 0 0,1 0 0,0 0 0,0 0 0,0 1 0,1 0 0,0 0 0,1-1 0,-1 2 0,1-1 0,1 0 0,-2 15 0,3-20 0,0 0 0,1 0 0,-1 0 0,1 0 0,0 0 0,-1 0 0,1 0 0,0-1 0,0 1 0,0 0 0,0 0 0,1-1 0,-1 1 0,0-1 0,1 1 0,-1-1 0,1 1 0,0-1 0,-1 0 0,1 0 0,0 0 0,0 0 0,-1 0 0,1 0 0,0-1 0,0 1 0,0 0 0,0-1 0,0 0 0,0 1 0,0-1 0,3 0 0,11 2 0,0-2 0,0 1 0,19-4 0,-11 2 0,46 1-1365,-58 0-5461</inkml:trace>
  <inkml:trace contextRef="#ctx0" brushRef="#br0" timeOffset="6221.67">1367 224 24575,'-1'1'0,"-1"0"0,0 0 0,1 0 0,-1 0 0,1 0 0,0 0 0,-1 0 0,1 1 0,0-1 0,0 0 0,0 1 0,0-1 0,0 1 0,0-1 0,0 1 0,-1 2 0,-15 31 0,16-32 0,-15 39 0,-17 72 0,17-52 0,9-20-1365,7-30-5461</inkml:trace>
  <inkml:trace contextRef="#ctx0" brushRef="#br0" timeOffset="8233.84">1535 1 24575,'2'129'0,"-4"134"0,-6-224 0,15-66 0,0 8 0,-4 7 0,1-1 0,1 2 0,0-1 0,7-13 0,-10 22 0,0 1 0,0-1 0,-1 1 0,2 0 0,-1-1 0,0 1 0,0 0 0,1 0 0,-1 0 0,1 0 0,0 1 0,-1-1 0,1 1 0,0 0 0,0-1 0,0 1 0,0 1 0,0-1 0,0 0 0,0 1 0,0-1 0,4 1 0,-4 0 0,0 0 0,0 0 0,1 0 0,-1 0 0,0 1 0,1-1 0,-1 1 0,0 0 0,0 0 0,0 0 0,0 0 0,0 1 0,0-1 0,0 1 0,0 0 0,0 0 0,-1 0 0,1 0 0,-1 0 0,1 0 0,1 3 0,-1 0 0,-1 0 0,1 0 0,-1 0 0,0 1 0,-1-1 0,1 0 0,-1 1 0,0-1 0,-1 1 0,1-1 0,-1 12 0,0 6 0,1-13 0,-1-1 0,0 0 0,0 1 0,-4 14 0,4-21 0,-1-1 0,1 0 0,-1 0 0,0 0 0,0 0 0,0 0 0,0 0 0,-1 0 0,1 0 0,0-1 0,-1 1 0,1 0 0,-1-1 0,0 1 0,1-1 0,-1 1 0,0-1 0,0 0 0,0 0 0,0 0 0,0 0 0,0 0 0,0 0 0,-3 0 0,-7 3 0,-1-1 0,1 0 0,-1-1 0,0-1 0,0 0 0,0 0 0,0-1 0,0-1 0,-19-3 0,31 3-59,-1 1 0,1-1-1,0 1 1,-1-1-1,1 0 1,0 1 0,0-1-1,0 0 1,-1 0 0,1 0-1,0 0 1,0 0 0,0 0-1,1-1 1,-1 1-1,0 0 1,0 0 0,0-1-1,1 1 1,-1 0 0,1-1-1,-1-1 1,-1-7-6767</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7:44.446"/>
    </inkml:context>
    <inkml:brush xml:id="br0">
      <inkml:brushProperty name="width" value="0.05" units="cm"/>
      <inkml:brushProperty name="height" value="0.05" units="cm"/>
      <inkml:brushProperty name="color" value="#008C3A"/>
    </inkml:brush>
  </inkml:definitions>
  <inkml:trace contextRef="#ctx0" brushRef="#br0">14 1 24575,'2'82'0,"-4"89"0,-11-89-1365,12-70-5461</inkml:trace>
  <inkml:trace contextRef="#ctx0" brushRef="#br0" timeOffset="1204.36">154 1 24575,'-1'14'0,"-1"1"0,0-1 0,-1 0 0,-7 19 0,-3 20 0,5-26 0,7-24 0,-1 0 0,1 0 0,1 0 0,-1 0 0,0 0 0,1 0 0,-1 0 0,1 0 0,0 0 0,0 4 0,1-6 0,0 1 0,0-1 0,0 0 0,-1 0 0,1 0 0,0 0 0,1 0 0,-1 0 0,0 0 0,0 0 0,0 0 0,0 0 0,1 0 0,-1-1 0,0 1 0,1-1 0,-1 1 0,1-1 0,-1 1 0,0-1 0,1 0 0,-1 0 0,1 0 0,-1 0 0,1 0 0,-1 0 0,3 0 0,33 1-273,1-1 0,0-2 0,-1-2 0,43-9 0,-66 9-6553</inkml:trace>
  <inkml:trace contextRef="#ctx0" brushRef="#br0" timeOffset="1727.98">251 57 24575,'0'337'-1365,"0"-325"-5461</inkml:trace>
  <inkml:trace contextRef="#ctx0" brushRef="#br0" timeOffset="3903.56">587 100 24575,'-1'-1'0,"1"0"0,-1 0 0,0 0 0,1 1 0,-1-1 0,0 0 0,1 0 0,-1 1 0,0-1 0,0 0 0,0 1 0,0-1 0,1 1 0,-1-1 0,0 1 0,0-1 0,0 1 0,0-1 0,0 1 0,0 0 0,0 0 0,-1 0 0,1 0 0,0 0 0,0 0 0,-2 0 0,-35-2 0,33 2 0,1 0 0,0 1 0,1-1 0,-1 1 0,0 0 0,0 0 0,0 0 0,0 0 0,1 1 0,-1-1 0,1 1 0,-1 0 0,1 0 0,0 0 0,-1 1 0,1-1 0,1 1 0,-1 0 0,0-1 0,0 1 0,1 1 0,0-1 0,0 0 0,0 0 0,0 1 0,0 0 0,0-1 0,1 1 0,0 0 0,0-1 0,-1 6 0,-2 8 0,1 1 0,1-1 0,0 1 0,1 0 0,2 26 0,-1-43 0,0-1 0,0 1 0,0 0 0,0-1 0,1 1 0,-1 0 0,0-1 0,0 1 0,0-1 0,0 1 0,1 0 0,-1-1 0,0 1 0,0-1 0,1 1 0,-1-1 0,0 1 0,1-1 0,-1 1 0,1-1 0,-1 1 0,1-1 0,-1 1 0,1-1 0,-1 0 0,1 1 0,-1-1 0,1 0 0,-1 0 0,1 1 0,0-1 0,0 0 0,25-6 0,31-30 0,-50 31 0,-1 2 0,0-1 0,0 0 0,-1 0 0,0-1 0,0 1 0,0-1 0,0 0 0,-1-1 0,1 1 0,-2-1 0,1 0 0,0 0 0,-1 0 0,0 0 0,-1-1 0,1 1 0,-1-1 0,-1 1 0,1-1 0,-1 0 0,0 0 0,0-9 0,1-4 0,-1 11 0,-7 24 0,-4 15 0,2 1 0,1 0 0,1 0 0,1 0 0,0 57 0,5-87-37,0 1 0,1-1 1,-1 1-1,0-1 0,1 0 0,-1 1 0,1-1 0,0 0 0,-1 1 0,1-1 0,0 0 0,0 0 1,0 0-1,0 0 0,0 0 0,0 0 0,0 0 0,0 0 0,0 0 0,0 0 0,0-1 0,1 1 1,-1 0-1,0-1 0,1 1 0,-1-1 0,0 1 0,1-1 0,-1 0 0,1 0 0,-1 1 0,1-1 1,-1 0-1,0 0 0,1 0 0,1-1 0,9 1-6789</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7:32.347"/>
    </inkml:context>
    <inkml:brush xml:id="br0">
      <inkml:brushProperty name="width" value="0.05" units="cm"/>
      <inkml:brushProperty name="height" value="0.05" units="cm"/>
      <inkml:brushProperty name="color" value="#008C3A"/>
    </inkml:brush>
  </inkml:definitions>
  <inkml:trace contextRef="#ctx0" brushRef="#br0">16 1 24575,'-12'71'0,"10"-47"0,1 1 0,1-1 0,1 0 0,1 1 0,1-1 0,2 0 0,0 0 0,1-1 0,2 1 0,0-1 0,16 31 0,-16-39 0,1 0 0,0-1 0,1 0 0,1-1 0,0 0 0,1 0 0,15 12 0,-19-19 0,0 0 0,1-1 0,-1 0 0,1-1 0,0 0 0,1 0 0,-1-1 0,1 0 0,-1-1 0,1 0 0,0 0 0,0-1 0,16 0 0,44 1 0,-31-1 0,0-1 0,56-7 0,-76 3 0,-1-1 0,29-12 0,3-1 0,-1 2 0,1 2 0,1 3 0,0 1 0,0 3 0,65 0 0,-80 7 0,1 2 0,-1 2 0,0 1 0,0 2 0,-1 1 0,48 18 0,-79-24-136,1 0-1,-1 0 1,1 1-1,-1 0 1,0 0-1,0 0 1,0 1-1,-1-1 0,5 6 1,0 1-6690</inkml:trace>
  <inkml:trace contextRef="#ctx0" brushRef="#br0" timeOffset="1207.57">1260 308 24575,'14'24'0,"1"0"0,1 0 0,1-2 0,1 0 0,1-1 0,34 29 0,-51-49 0,1 1 0,-1 1 0,0-1 0,1 0 0,-1 0 0,0 1 0,0 0 0,-1-1 0,1 1 0,0 0 0,-1 0 0,0-1 0,0 1 0,0 0 0,0 1 0,0-1 0,1 6 0,-3-7 0,0 0 0,0 1 0,0-1 0,0 0 0,0 0 0,0 0 0,-1 0 0,1 0 0,-1 0 0,1 0 0,-1 0 0,0 0 0,0-1 0,0 1 0,0-1 0,0 1 0,0-1 0,0 0 0,0 0 0,0 0 0,-1 0 0,1 0 0,-4 0 0,-163 73-1365,158-70-5461</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7:18.250"/>
    </inkml:context>
    <inkml:brush xml:id="br0">
      <inkml:brushProperty name="width" value="0.05" units="cm"/>
      <inkml:brushProperty name="height" value="0.05" units="cm"/>
      <inkml:brushProperty name="color" value="#008C3A"/>
    </inkml:brush>
  </inkml:definitions>
  <inkml:trace contextRef="#ctx0" brushRef="#br0">1 560 24575,'7'-6'0,"1"0"0,1 0 0,-1 1 0,1 0 0,0 1 0,0 0 0,0 0 0,17-3 0,78-14 0,-41 16 0,118 5 0,-72 3 0,-61-5 131,-23 1-52,46 2 1,-65 0-198,0-1-1,0 1 1,-1 1 0,1-1 0,0 1 0,-1 0-1,1 0 1,-1 1 0,0-1 0,0 1 0,0 0-1,0 1 1,5 4 0,-1 1-6708</inkml:trace>
  <inkml:trace contextRef="#ctx0" brushRef="#br0" timeOffset="1426.03">754 348 24575,'2'3'0,"-1"-1"0,0 1 0,1-1 0,0 0 0,-1 0 0,1 0 0,0 0 0,0 0 0,0 0 0,1 0 0,-1-1 0,4 3 0,16 15 0,72 99 0,-93-117 0,0 1 0,0-1 0,0 1 0,0 0 0,-1-1 0,1 1 0,0 0 0,-1-1 0,1 1 0,-1 0 0,1 0 0,-1 0 0,0 0 0,0-1 0,0 1 0,0 0 0,0 0 0,0 0 0,-1 0 0,1-1 0,0 1 0,-2 2 0,1-1 0,-1 1 0,0-1 0,0 0 0,-1 0 0,1 0 0,0 0 0,-1-1 0,0 1 0,0-1 0,-4 4 0,-7 3 0,-1 0 0,0-1 0,-27 10 0,40-17 0,-21 8 145,13-4-396,-1-1-1,0 0 0,0 0 0,0-1 1,-14 1-1,14-3-6574</inkml:trace>
  <inkml:trace contextRef="#ctx0" brushRef="#br0" timeOffset="3827.22">950 84 24575,'0'2'0,"0"3"0,0 4 0,0 2 0,0 2 0,0 0 0,0 2 0,2 2 0,1 3 0,0 0 0,0 0 0,-2-2 0,1-1 0,-2-1 0,3-4 0,0 2 0,0 0 0,-1-3-8191</inkml:trace>
  <inkml:trace contextRef="#ctx0" brushRef="#br0" timeOffset="4771.28">1101 1 24575,'-2'3'0,"-1"1"0,1 0 0,0 0 0,0 1 0,1-1 0,0 0 0,-1 0 0,1 1 0,1-1 0,-2 7 0,1-5 0,-5 16 0,3-16 0,2 0 0,-1 0 0,1 0 0,-1 0 0,2 0 0,-1 8 0,1-13 0,0 1 0,0-1 0,0 0 0,1 0 0,-1 0 0,1 1 0,-1-1 0,1 0 0,-1 0 0,1 0 0,0 0 0,-1 0 0,1 0 0,0 0 0,0 0 0,0 0 0,0 0 0,-1-1 0,1 1 0,1 0 0,-1 0 0,0-1 0,0 1 0,0-1 0,0 1 0,0-1 0,0 0 0,1 1 0,-1-1 0,0 0 0,0 0 0,1 1 0,-1-1 0,0 0 0,0-1 0,2 1 0,138-3-1365,-127 3-5461</inkml:trace>
  <inkml:trace contextRef="#ctx0" brushRef="#br0" timeOffset="5391.1">1200 27 24575,'0'5'0,"-1"0"0,0-1 0,-1 1 0,1 0 0,-1 0 0,1-1 0,-4 6 0,-9 32 0,-14 139-1365,27-168-5461</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7:04.148"/>
    </inkml:context>
    <inkml:brush xml:id="br0">
      <inkml:brushProperty name="width" value="0.05" units="cm"/>
      <inkml:brushProperty name="height" value="0.05" units="cm"/>
      <inkml:brushProperty name="color" value="#008C3A"/>
    </inkml:brush>
  </inkml:definitions>
  <inkml:trace contextRef="#ctx0" brushRef="#br0">494 1930 24575,'-7'0'0,"-1"0"0,1-1 0,-1 0 0,1 0 0,-1 0 0,1-1 0,-1 0 0,1-1 0,0 0 0,-11-6 0,6 1 0,1 0 0,0-1 0,0-1 0,-16-19 0,-118-121 0,124 128 0,1-1 0,1 0 0,1-2 0,2 0 0,0-1 0,-21-49 0,29 57 0,2 0 0,0 0 0,1-1 0,1 0 0,1 0 0,0 0 0,1 0 0,2 0 0,0-1 0,0 1 0,7-34 0,-5 47 0,0 0 0,0 0 0,0 0 0,1 1 0,-1-1 0,2 1 0,-1-1 0,0 1 0,1 0 0,0 1 0,0-1 0,0 1 0,6-5 0,8-5 0,0 1 0,27-14 0,19-14 0,-26 15 0,1 1 0,1 1 0,2 3 0,0 1 0,1 2 0,1 2 0,70-15 0,52-1 0,-103 22 0,2 5-1365,-52 5-5461</inkml:trace>
  <inkml:trace contextRef="#ctx0" brushRef="#br0" timeOffset="1668.05">773 687 24575,'11'1'0,"-1"0"0,0 1 0,0 0 0,0 0 0,0 1 0,0 0 0,-1 1 0,17 9 0,15 5 0,-10-9 0,-26-8 0,0 0 0,0 0 0,-1 1 0,1-1 0,0 1 0,0 0 0,6 4 0,-10-5 0,0 0 0,0 0 0,0 1 0,-1-1 0,1 0 0,0 0 0,0 0 0,-1 1 0,1-1 0,-1 0 0,1 1 0,-1-1 0,0 0 0,1 1 0,-1-1 0,0 0 0,0 1 0,0-1 0,0 1 0,0-1 0,0 0 0,-1 1 0,1-1 0,0 0 0,-1 1 0,1-1 0,-1 0 0,1 1 0,-1-1 0,0 0 0,1 0 0,-2 2 0,-9 17-170,-1-1-1,0-1 0,-1 0 1,-1-1-1,-1 0 0,-1-1 1,-31 25-1</inkml:trace>
  <inkml:trace contextRef="#ctx0" brushRef="#br0" timeOffset="3861.67">1040 102 24575,'2'88'0,"0"-49"0,-1-1 0,-2 1 0,-1 0 0,-12 55 0,10-83-1365,0-2-5461</inkml:trace>
  <inkml:trace contextRef="#ctx0" brushRef="#br0" timeOffset="5454.87">1150 17 24575,'85'-14'0,"-69"13"0,38 0 0,-52 1 0,0 0 0,0 0 0,0 0 0,0 0 0,0 1 0,0-1 0,0 1 0,-1-1 0,1 1 0,0 0 0,0-1 0,0 1 0,-1 0 0,1 0 0,-1 0 0,1 1 0,0-1 0,-1 0 0,0 1 0,1-1 0,1 3 0,-3-3 0,0 1 0,0-1 0,0 1 0,1-1 0,-1 1 0,0-1 0,-1 1 0,1-1 0,0 1 0,0-1 0,-1 0 0,1 1 0,-1-1 0,1 1 0,-1-1 0,0 0 0,1 1 0,-1-1 0,0 0 0,0 0 0,-1 2 0,-28 30 0,17-20 0,9-9 0,1-1 0,-1 1 0,0-1 0,0 0 0,0 0 0,0-1 0,-1 1 0,1-1 0,-1 0 0,-8 2 0,-17 10 0,29-14 0,1 0 0,-1 0 0,1 0 0,-1 0 0,1 0 0,-1 1 0,1-1 0,-1 0 0,1 0 0,0 0 0,-1 1 0,1-1 0,-1 0 0,1 0 0,0 1 0,-1-1 0,1 0 0,0 1 0,-1-1 0,1 1 0,0-1 0,0 0 0,-1 1 0,1-1 0,0 1 0,0-1 0,0 0 0,-1 1 0,1-1 0,0 1 0,0-1 0,0 1 0,0-1 0,0 1 0,0-1 0,0 1 0,0-1 0,0 1 0,0-1 0,0 1 0,1 0 0,20 7 0,33-4 0,-50-4 0,-1 0 0,1 0 0,-1 1 0,1-1 0,-1 1 0,0 0 0,1 0 0,-1 0 0,0 0 0,1 1 0,-1-1 0,0 1 0,0 0 0,0 0 0,-1 0 0,1 0 0,0 1 0,-1-1 0,1 1 0,-1-1 0,0 1 0,0 0 0,0 0 0,0 0 0,0 0 0,-1 0 0,1 0 0,-1 1 0,0-1 0,0 0 0,0 1 0,-1-1 0,1 1 0,-1-1 0,0 1 0,0-1 0,0 1 0,0-1 0,0 1 0,-1-1 0,0 1 0,0-1 0,0 1 0,0-1 0,0 0 0,-1 0 0,1 0 0,-1 1 0,0-1 0,0-1 0,0 1 0,0 0 0,-3 2 0,-12 12-273,-1 0 0,-1-2 0,0 0 0,-38 21 0,47-30-6553</inkml:trace>
  <inkml:trace contextRef="#ctx0" brushRef="#br0" timeOffset="7614.33">1513 199 24575,'1'4'0,"1"-1"0,0 1 0,-1 0 0,1 0 0,1-1 0,-1 1 0,0-1 0,1 0 0,0 0 0,0 0 0,0 0 0,4 3 0,8 10 0,-1 0 0,2 0 0,25 21 0,18 17 0,-50-45-1365,-1-2-5461</inkml:trace>
  <inkml:trace contextRef="#ctx0" brushRef="#br0" timeOffset="8396.03">1652 170 24575,'-2'0'0,"0"1"0,0-1 0,1 1 0,-1 0 0,0 0 0,1 0 0,-1 0 0,0 0 0,1 0 0,0 0 0,-1 0 0,1 0 0,-1 1 0,1-1 0,0 1 0,0-1 0,-1 3 0,-20 33 0,18-30 0,-28 58 289,21-42-840,-1 1-1,-22 33 1</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6:46.222"/>
    </inkml:context>
    <inkml:brush xml:id="br0">
      <inkml:brushProperty name="width" value="0.05" units="cm"/>
      <inkml:brushProperty name="height" value="0.05" units="cm"/>
      <inkml:brushProperty name="color" value="#008C3A"/>
    </inkml:brush>
  </inkml:definitions>
  <inkml:trace contextRef="#ctx0" brushRef="#br0">0 57 24575,'0'394'-1365,"0"-378"-5461</inkml:trace>
  <inkml:trace contextRef="#ctx0" brushRef="#br0" timeOffset="1500.47">126 16 24575,'2'-2'0,"1"1"0,0-1 0,-1 0 0,1 1 0,0-1 0,0 1 0,0 0 0,0 0 0,0 0 0,0 1 0,1-1 0,-1 1 0,4-1 0,49 2 0,-35 0 0,-18-2 0,-1 1 0,0 0 0,0 0 0,0 0 0,1 0 0,-1 0 0,0 1 0,0-1 0,0 1 0,0 0 0,1-1 0,-1 1 0,0 0 0,0 0 0,0 0 0,-1 0 0,1 1 0,0-1 0,0 0 0,-1 1 0,1-1 0,-1 1 0,1 0 0,-1 0 0,1-1 0,-1 1 0,0 0 0,0 0 0,0 0 0,0 0 0,-1 0 0,1 0 0,0 0 0,-1 1 0,1-1 0,-1 0 0,0 0 0,0 0 0,0 1 0,0-1 0,0 0 0,-1 4 0,0 1 0,0 0 0,-1 0 0,0 0 0,-1-1 0,1 1 0,-1 0 0,0-1 0,-1 0 0,0 0 0,0 0 0,0 0 0,-7 7 0,4-7 0,0-1 0,0 1 0,-1-2 0,1 1 0,-1-1 0,0 0 0,-10 3 0,-34 19 0,104-21 0,-43-6 0,0 1 0,1 1 0,-1-1 0,0 2 0,0-1 0,13 4 0,-19-4 0,-1 1 0,1-1 0,-1 0 0,0 0 0,0 1 0,1-1 0,-1 1 0,0 0 0,-1 0 0,1 0 0,0 0 0,0 0 0,-1 0 0,1 0 0,-1 0 0,0 1 0,0-1 0,1 0 0,-2 1 0,1-1 0,0 1 0,0 0 0,-1-1 0,1 1 0,-1-1 0,0 6 0,1-2 0,-1 1 0,0-1 0,0 1 0,-1-1 0,1 0 0,-1 1 0,-1-1 0,1 0 0,-5 11 0,4-14 0,0 0 0,0 0 0,0 0 0,0-1 0,-1 1 0,1-1 0,-1 1 0,0-1 0,1 0 0,-1 0 0,0 0 0,0-1 0,0 1 0,-1-1 0,1 1 0,0-1 0,-1 0 0,1-1 0,-5 2 0,-27 7-1365,25-7-5461</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6:31.012"/>
    </inkml:context>
    <inkml:brush xml:id="br0">
      <inkml:brushProperty name="width" value="0.05" units="cm"/>
      <inkml:brushProperty name="height" value="0.05" units="cm"/>
      <inkml:brushProperty name="color" value="#008C3A"/>
    </inkml:brush>
  </inkml:definitions>
  <inkml:trace contextRef="#ctx0" brushRef="#br0">1 1 24575,'2'2'0,"0"1"0,1 0 0,-1-1 0,0 1 0,1-1 0,0 0 0,0 0 0,0 0 0,3 2 0,3 2 0,47 39 0,56 49 0,-58-32 0,-53-61 0,0 0 0,0 0 0,-1 0 0,1 0 0,0 0 0,0 1 0,-1-1 0,1 0 0,-1 1 0,1-1 0,-1 1 0,1-1 0,-1 0 0,0 1 0,0-1 0,0 1 0,0-1 0,0 1 0,0-1 0,0 0 0,0 1 0,0-1 0,-1 1 0,1-1 0,-1 0 0,1 1 0,-1-1 0,1 0 0,-1 1 0,0-1 0,0 0 0,0 0 0,0 0 0,1 1 0,-1-1 0,-1 0 0,1 0 0,0-1 0,0 1 0,-2 1 0,-7 6 0,-1-1 0,1 0 0,-22 9 0,17-8 0,-14 7-341,1 2 0,1 0-1,-50 42 1,68-49-6485</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2:26:21.492"/>
    </inkml:context>
    <inkml:brush xml:id="br0">
      <inkml:brushProperty name="width" value="0.05" units="cm"/>
      <inkml:brushProperty name="height" value="0.05" units="cm"/>
      <inkml:brushProperty name="color" value="#008C3A"/>
    </inkml:brush>
  </inkml:definitions>
  <inkml:trace contextRef="#ctx0" brushRef="#br0">1 1 24575,'103'0'0,"175"22"0,180 70 0,-334-71 0,-26-7 0,135 42 0,-142-35 0,157 15 0,-243-36 0,363 67 0,-312-55 0,65 18 0,52 10 0,145 17 0,-125-30 0,-44-7 0,18-7 0,-28 0 0,-101-10 0,1-1 0,51-4 0,-44 0 0,48 4 0,-86 0-93,0-1 0,0 2 0,-1-1 0,1 1 0,-1 0 0,13 7-1,-14-7-619,4 3-6113</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7:21.532"/>
    </inkml:context>
    <inkml:brush xml:id="br0">
      <inkml:brushProperty name="width" value="0.025" units="cm"/>
      <inkml:brushProperty name="height" value="0.025" units="cm"/>
      <inkml:brushProperty name="color" value="#E71224"/>
    </inkml:brush>
  </inkml:definitions>
  <inkml:trace contextRef="#ctx0" brushRef="#br0">136 29 24575,'-3'3'0,"1"0"0,0 0 0,-1 1 0,1-1 0,1 1 0,-1 0 0,0-1 0,1 1 0,0 0 0,0 0 0,0 0 0,0 5 0,-2 2 0,-9 26 0,-3 9 0,-36 82 0,22-72-1365,26-48-5461</inkml:trace>
  <inkml:trace contextRef="#ctx0" brushRef="#br0" timeOffset="953.79">137 1 24575,'0'4'0,"1"1"0,0-1 0,1 1 0,-1-1 0,1 0 0,-1 1 0,4 3 0,7 25 0,-6-9 0,0 0 0,10 23 0,-9-31 0,-2 0 0,0 0 0,-1 0 0,0 0 0,-1 1 0,1 27 0,-5-17-1365,1-15-5461</inkml:trace>
  <inkml:trace contextRef="#ctx0" brushRef="#br0" timeOffset="1929.39">80 198 24575,'0'-3'0,"2"-2"0,4-1 0,2 0 0,3 2 0,2 1 0,1 1 0,0 2 0,1-1 0,-1 2 0,1-1 0,-1 0 0,0 0 0,-2 1-8191</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7:08.765"/>
    </inkml:context>
    <inkml:brush xml:id="br0">
      <inkml:brushProperty name="width" value="0.05" units="cm"/>
      <inkml:brushProperty name="height" value="0.05" units="cm"/>
      <inkml:brushProperty name="color" value="#FFCC00"/>
    </inkml:brush>
  </inkml:definitions>
  <inkml:trace contextRef="#ctx0" brushRef="#br0">0 315 24575,'1'-6'0,"1"0"0,-1 0 0,1 1 0,-1-1 0,2 0 0,-1 1 0,0 0 0,1 0 0,0-1 0,1 2 0,-1-1 0,1 0 0,0 1 0,0-1 0,0 1 0,0 0 0,1 1 0,0-1 0,6-3 0,-10 7 0,0 0 0,-1 0 0,1 0 0,0 1 0,0-1 0,0 0 0,-1 0 0,1 1 0,0-1 0,0 0 0,-1 1 0,1-1 0,0 1 0,-1-1 0,1 1 0,0-1 0,-1 1 0,1 0 0,-1-1 0,1 1 0,-1 0 0,1-1 0,-1 1 0,0 0 0,1-1 0,-1 1 0,0 0 0,1 0 0,-1 0 0,0-1 0,0 1 0,0 0 0,0 0 0,0 0 0,0-1 0,0 1 0,0 0 0,0 1 0,0 40 0,0-36 0,-13 136 0,13-140 7,-1-1 0,1 0 1,0 1-1,-1-1 0,1 1 0,0-1 0,0 0 0,0 1 0,0-1 0,0 0 0,1 1 1,-1-1-1,0 1 0,0-1 0,1 0 0,-1 1 0,1-1 0,0 0 0,-1 0 0,1 1 1,0-1-1,-1 0 0,1 0 0,0 0 0,0 0 0,0 0 0,0 0 0,0 0 0,0 0 1,1-1-1,-1 1 0,0 0 0,0-1 0,0 1 0,1 0 0,-1-1 0,0 0 0,1 1 1,-1-1-1,0 0 0,1 1 0,-1-1 0,1 0 0,-1 0 0,0 0 0,1-1 0,2 1 1,-2-1-83,1 1 1,0-1 0,0 0 0,0 0 0,0 0-1,0 0 1,-1 0 0,1 0 0,0-1 0,-1 0-1,1 1 1,-1-1 0,0 0 0,0 0 0,1 0-1,-1-1 1,0 1 0,-1 0 0,1-1 0,0 1-1,-1-1 1,2-3 0,0-6-6752</inkml:trace>
  <inkml:trace contextRef="#ctx0" brushRef="#br0" timeOffset="422.55">43 62 24575,'2'0'0</inkml:trace>
  <inkml:trace contextRef="#ctx0" brushRef="#br0" timeOffset="2034.73">196 203 24575,'1'-2'0,"-1"0"0,1 0 0,0 0 0,0 0 0,0 0 0,0 0 0,0 0 0,1 1 0,-1-1 0,0 0 0,1 1 0,-1-1 0,1 1 0,0-1 0,-1 1 0,1 0 0,0 0 0,3-2 0,35-16 0,-38 18 0,-1 1 0,0 0 0,0-1 0,1 1 0,-1 0 0,0 0 0,1 0 0,-1 0 0,0 0 0,0 0 0,1 0 0,-1 1 0,0-1 0,1 0 0,-1 1 0,0-1 0,0 1 0,0-1 0,1 1 0,-1-1 0,0 1 0,0 0 0,0 0 0,0 0 0,0-1 0,0 1 0,0 0 0,1 2 0,0 0 0,-1 1 0,1-1 0,-1 1 0,1 0 0,-1-1 0,0 1 0,0 0 0,-1 0 0,1 7 0,0 5 0,-1 1 0,-1-1 0,-6 31 0,-13 69 0,20-115 0,0-1 0,-1 1 0,1-1 0,0 1 0,0-1 0,0 1 0,0-1 0,0 1 0,0-1 0,0 0 0,0 1 0,0-1 0,0 1 0,0-1 0,0 1 0,0-1 0,0 1 0,0-1 0,1 1 0,-1-1 0,0 0 0,0 1 0,0-1 0,1 1 0,-1-1 0,0 0 0,0 1 0,1-1 0,-1 0 0,0 1 0,1-1 0,-1 0 0,1 1 0,0-1 0,15-6 0,14-23 0,-15 8 233,-12 17-393,0 0 0,0 0 0,0 0 1,0-1-1,-1 1 0,0-1 0,0 0 1,0 0-1,1-4 0,-1-3-6666</inkml:trace>
  <inkml:trace contextRef="#ctx0" brushRef="#br0" timeOffset="2532.99">294 35 24575,'2'-3'0,"4"-2"0,2-4 0,3 1 0,-1-2 0</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7:05.550"/>
    </inkml:context>
    <inkml:brush xml:id="br0">
      <inkml:brushProperty name="width" value="0.05" units="cm"/>
      <inkml:brushProperty name="height" value="0.05" units="cm"/>
      <inkml:brushProperty name="color" value="#FFCC00"/>
    </inkml:brush>
  </inkml:definitions>
  <inkml:trace contextRef="#ctx0" brushRef="#br0">0 238 24575,'1'-2'0,"0"1"0,-1-1 0,1 1 0,0 0 0,0 0 0,0-1 0,0 1 0,1 0 0,-1 0 0,0 0 0,0 0 0,1 0 0,-1 0 0,0 0 0,1 1 0,-1-1 0,4 0 0,27-12 0,-29 12 0,7-3 0,0 1 0,1-1 0,0 2 0,-1 0 0,1 0 0,0 1 0,22 0 0,-32 2 0,1 0 0,0 1 0,-1-1 0,1 0 0,-1 1 0,0-1 0,1 1 0,-1 0 0,0-1 0,0 1 0,0 0 0,0 0 0,0 0 0,0-1 0,-1 1 0,1 0 0,-1 0 0,1 0 0,-1 0 0,0 0 0,1 0 0,-1 0 0,0 0 0,0 1 0,-1-1 0,0 3 0,-8 57 0,-15-6 0,-2 3 0,25-55 0,0-1 0,0 1 0,0 0 0,1 0 0,-1 0 0,1 0 0,0-1 0,0 1 0,1 0 0,-1 0 0,1 0 0,0 0 0,1 5 0,0-6 0,0-1 0,-1 1 0,1-1 0,0 1 0,0-1 0,1 0 0,-1 0 0,0 0 0,1 0 0,-1 0 0,1-1 0,0 1 0,-1-1 0,1 0 0,0 1 0,0-1 0,0 0 0,0-1 0,0 1 0,0-1 0,0 1 0,0-1 0,0 0 0,0 0 0,0 0 0,0 0 0,0-1 0,0 1 0,0-1 0,4-1 0,-3 1 0,1 0 0,-1 0 0,0 0 0,0 0 0,0-1 0,0 1 0,0-1 0,0 0 0,0-1 0,-1 1 0,1-1 0,-1 1 0,0-1 0,0 0 0,0 0 0,0 0 0,0-1 0,-1 1 0,1-1 0,-1 1 0,3-7 0,-2-5-1365,-2 1-5461</inkml:trace>
  <inkml:trace contextRef="#ctx0" brushRef="#br0" timeOffset="419.55">110 0 24575,'2'0'0,"6"0"0,6 0 0,3 0 0,-1 0-8191</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6:36.343"/>
    </inkml:context>
    <inkml:brush xml:id="br0">
      <inkml:brushProperty name="width" value="0.05" units="cm"/>
      <inkml:brushProperty name="height" value="0.05" units="cm"/>
      <inkml:brushProperty name="color" value="#008C3A"/>
    </inkml:brush>
  </inkml:definitions>
  <inkml:trace contextRef="#ctx0" brushRef="#br0">811 1 24575,'-4'2'0,"1"0"0,-1 0 0,0 0 0,1 1 0,0 0 0,-1-1 0,1 1 0,0 0 0,0 1 0,1-1 0,-1 0 0,1 1 0,-4 6 0,-4 3 0,-8 10 0,-2-2 0,-1 0 0,0-1 0,-2-2 0,-40 27 0,-39-1 0,65-27 0,1 2 0,-66 46 0,11-11 0,75-47 0,0 1 0,1 1 0,0 1 0,0 0 0,1 1 0,0 0 0,1 1 0,1 1 0,-16 19 0,21-22 0,0 0 0,0 1 0,1-1 0,0 2 0,1-1 0,0 1 0,1 0 0,0 0 0,1 0 0,1 0 0,0 0 0,0 1 0,1-1 0,1 15 0,0 3 0,-1 15 0,2 0 0,2 0 0,2 0 0,2-1 0,17 60 0,8 19 0,-22-77 0,22 60 0,-5-32 0,29 68 0,5 7 0,-32-75 0,94 259 0,-118-308-1365,-5-16-5461</inkml:trace>
  <inkml:trace contextRef="#ctx0" brushRef="#br0" timeOffset="1558">155 1967 24575,'8'0'0,"0"1"0,0 0 0,0 0 0,0 1 0,0 0 0,-1 0 0,1 1 0,-1 0 0,1 0 0,-1 0 0,0 1 0,13 10 0,-1 1 0,-1 1 0,29 36 0,-3-5 0,-37-40 0,1 0 0,1 0 0,-1 0 0,11 5 0,-18-12 0,-1 0 0,1 0 0,0 0 0,-1 0 0,1 0 0,0-1 0,-1 1 0,1 0 0,0 0 0,-1-1 0,1 1 0,0 0 0,-1-1 0,1 1 0,-1 0 0,1-1 0,-1 1 0,1-1 0,-1 1 0,1-1 0,-1 1 0,1-1 0,-1 0 0,0 1 0,1-1 0,-1 1 0,0-1 0,0 0 0,1 1 0,-1-1 0,0 0 0,0 1 0,0-2 0,9-27 0,-8 26 0,14-79 0,-10 53 0,0 0 0,16-43 0,-16 58 105,-4 10-218,0 0 0,0 0 0,1 0 0,-1 0-1,1 0 1,0 0 0,1 0 0,-1 1 0,0 0 0,1-1 0,0 1 0,6-6 0</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6:27.407"/>
    </inkml:context>
    <inkml:brush xml:id="br0">
      <inkml:brushProperty name="width" value="0.05" units="cm"/>
      <inkml:brushProperty name="height" value="0.05" units="cm"/>
      <inkml:brushProperty name="color" value="#008C3A"/>
    </inkml:brush>
  </inkml:definitions>
  <inkml:trace contextRef="#ctx0" brushRef="#br0">18 59 24575,'0'-2'0,"1"-1"0,0 1 0,0 0 0,0-1 0,0 1 0,0 0 0,1 0 0,-1 0 0,1 0 0,-1 0 0,1 0 0,0 0 0,0 0 0,-1 1 0,1-1 0,1 1 0,-1-1 0,0 1 0,0 0 0,0 0 0,1 0 0,-1 0 0,1 0 0,-1 0 0,0 1 0,4-1 0,7-3 0,1 1 0,-1 1 0,21-2 0,-32 4 0,0-1 0,0 1 0,0 0 0,-1 0 0,1 0 0,0 0 0,0 0 0,0 0 0,0 0 0,0 1 0,-1-1 0,1 1 0,0-1 0,0 1 0,-1 0 0,1-1 0,0 1 0,-1 0 0,1 0 0,-1 0 0,1 1 0,-1-1 0,1 0 0,-1 0 0,0 1 0,0-1 0,1 1 0,-1-1 0,0 1 0,0 0 0,-1-1 0,1 1 0,1 3 0,-2-2 0,0 1 0,0 0 0,-1 0 0,1-1 0,-1 1 0,1 0 0,-1-1 0,-1 1 0,1-1 0,0 1 0,-1-1 0,0 1 0,0-1 0,0 0 0,0 0 0,-3 3 0,-19 23 0,-2-2 0,-36 31 0,9-10 0,53-48 0,-1 1 0,1-1 0,-1 0 0,1 1 0,-1-1 0,1 0 0,-1 1 0,1-1 0,0 0 0,-1 1 0,1-1 0,0 1 0,-1-1 0,1 1 0,0-1 0,0 1 0,0-1 0,-1 1 0,1-1 0,0 1 0,0-1 0,0 1 0,0-1 0,0 1 0,0-1 0,0 1 0,0-1 0,0 1 0,0-1 0,0 1 0,0 0 0,0-1 0,0 1 0,1-1 0,-1 1 0,0-1 0,1 1 0,22 8 0,45-8 0,-61-2 0,92 0-1365,-87 1-5461</inkml:trace>
  <inkml:trace contextRef="#ctx0" brushRef="#br0" timeOffset="947.43">311 18 24575,'2'92'0,"-5"97"0,2-181-227,0 1-1,-1-1 1,0 0-1,-1 0 1,-5 14-1,3-13-6598</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2:24.048"/>
    </inkml:context>
    <inkml:brush xml:id="br0">
      <inkml:brushProperty name="width" value="0.05" units="cm"/>
      <inkml:brushProperty name="height" value="0.05" units="cm"/>
      <inkml:brushProperty name="color" value="#008C3A"/>
    </inkml:brush>
  </inkml:definitions>
  <inkml:trace contextRef="#ctx0" brushRef="#br0">1 1064 24575,'5'-1'0,"1"1"0,-1-1 0,1 0 0,-1-1 0,0 1 0,0-1 0,0 0 0,0 0 0,0-1 0,0 1 0,0-1 0,-1 0 0,0 0 0,1-1 0,-1 1 0,0-1 0,4-5 0,7-9 0,-1-1 0,21-36 0,-12 18 0,-13 17 0,-1-1 0,-1 0 0,0 0 0,-2-1 0,6-36 0,-11 51 0,4-31 0,-1 0 0,-3-1 0,-3-55 0,-1 8 0,4 34 0,11-89 0,-8 118 0,1 0 0,1 1 0,1 0 0,1 0 0,0 0 0,17-27 0,-23 45 0,0 1 0,0 0 0,1-1 0,0 1 0,0 0 0,-1 1 0,2-1 0,-1 0 0,0 1 0,0-1 0,1 1 0,-1 0 0,1 1 0,0-1 0,0 0 0,-1 1 0,1 0 0,0 0 0,0 0 0,0 0 0,0 1 0,7 0 0,-5 0 0,1 0 0,0 1 0,0 0 0,-1 1 0,1-1 0,0 1 0,-1 0 0,0 1 0,1 0 0,-1 0 0,0 0 0,9 7 0,10 10 0,0 0 0,-1 1 0,-2 1 0,0 2 0,35 48 0,7 21 0,49 77 0,-80-113 0,45 106 0,-61-106 0,-3 0 0,-2 1 0,-2 0 0,2 81 0,-8-78 0,-7 103 0,-3-124-73,-1-1 1,-24 71-1,18-67-1074,9-28-5679</inkml:trace>
  <inkml:trace contextRef="#ctx0" brushRef="#br0" timeOffset="1616.08">880 1301 24575,'15'126'0,"-15"-116"0,2-1 0,0 0 0,0 0 0,0 1 0,1-1 0,1-1 0,-1 1 0,9 14 0,9 20 0,-21-42 0,0 0 0,0 0 0,1 0 0,-1 0 0,0-1 0,1 1 0,-1 0 0,1 0 0,-1 0 0,1-1 0,0 1 0,-1 0 0,1-1 0,0 1 0,-1-1 0,1 1 0,0 0 0,0-1 0,-1 0 0,1 1 0,0-1 0,0 1 0,0-1 0,0 0 0,0 0 0,-1 1 0,3-1 0,-1 0 0,1-1 0,-1 1 0,0-1 0,0 1 0,0-1 0,0 0 0,0 0 0,0 0 0,0 0 0,0 0 0,3-3 0,6-6 0,1 0 0,17-22 0,-21 24 0,2-4 60,-6 7-162,0 0 0,1-1 1,-1 2-1,1-1 0,0 0 0,0 1 1,1 0-1,-1 0 0,1 1 0,0 0 0,0 0 1,0 0-1,12-3 0,-7 5-6724</inkml:trace>
  <inkml:trace contextRef="#ctx0" brushRef="#br0" timeOffset="2961.74">1271 951 24575,'21'0'0,"-15"-1"0,1 1 0,-1 0 0,0 0 0,1 0 0,-1 1 0,8 2 0,-12-2 0,0-1 0,-1 1 0,1 0 0,-1 0 0,1 0 0,-1 0 0,0 0 0,1 0 0,-1 0 0,0 0 0,0 0 0,0 1 0,0-1 0,0 1 0,0-1 0,0 0 0,0 1 0,0 0 0,-1-1 0,1 1 0,0-1 0,-1 1 0,0 0 0,1 0 0,-1-1 0,0 1 0,0 3 0,0 5 0,0 1 0,-1-1 0,0 1 0,0-1 0,-1 0 0,-1 1 0,1-1 0,-2 0 0,0 0 0,0-1 0,0 1 0,-8 10 0,-1-1 0,0-1 0,-2-1 0,0 0 0,-28 24 0,43-40 0,-1-1 0,0 0 0,0 1 0,1-1 0,-1 1 0,0 0 0,1-1 0,-1 1 0,0 0 0,1-1 0,-1 1 0,1 0 0,-1-1 0,1 1 0,0 0 0,-1 0 0,1 0 0,0-1 0,-1 1 0,1 0 0,0 0 0,0 0 0,0 0 0,0 0 0,0 0 0,0-1 0,0 1 0,0 0 0,0 0 0,0 0 0,1 1 0,0-1 0,0 0 0,0 0 0,1 0 0,-1 0 0,1 0 0,-1 0 0,1 0 0,-1-1 0,1 1 0,-1-1 0,1 1 0,0-1 0,-1 1 0,4-1 0,66 4 0,-68-5 0,130 0-1365,-113 1-5461</inkml:trace>
  <inkml:trace contextRef="#ctx0" brushRef="#br0" timeOffset="4442.85">1675 1036 24575,'-4'-3'0,"1"1"0,-1 0 0,0 1 0,1-1 0,-1 0 0,0 1 0,0 0 0,0 0 0,0 0 0,0 1 0,0-1 0,0 1 0,-5 0 0,2 0 0,0 0 0,-1 0 0,1 1 0,0 0 0,0 0 0,-12 4 0,16-3 0,0 0 0,0 1 0,0-1 0,0 1 0,1-1 0,-1 1 0,1 0 0,-1 0 0,1 0 0,0 0 0,0 0 0,0 0 0,0 1 0,1-1 0,0 1 0,-1-1 0,1 1 0,0 0 0,1-1 0,-1 5 0,-2 11 0,1 0 0,1 30 0,1-44 0,0-3 0,0 0 0,0 0 0,0-1 0,0 1 0,1 0 0,-1 0 0,0 0 0,1 0 0,-1-1 0,1 1 0,0 0 0,0 0 0,0-1 0,-1 1 0,1 0 0,1-1 0,-1 1 0,0-1 0,0 0 0,1 1 0,-1-1 0,0 0 0,1 0 0,-1 0 0,1 0 0,0 0 0,-1 0 0,1 0 0,0 0 0,0-1 0,-1 1 0,5 0 0,3 0 0,0 0 0,1-1 0,-1 0 0,0 0 0,15-4 0,-18 4 0,-2-2 0,1 0 0,0 1 0,0-2 0,-1 1 0,0 0 0,1-1 0,-1 0 0,0 0 0,0 0 0,0-1 0,-1 1 0,1-1 0,-1 0 0,3-4 0,2-2 0,-1 0 0,-1 0 0,1 0 0,7-21 0,-12 28 22,-2 1-1,1-1 0,0 1 1,0-1-1,-1 1 0,1-1 1,-1 0-1,0 1 0,0-1 1,0 1-1,0-1 0,0 0 1,-1 1-1,1-1 0,-2-3 1,1 4-94,0 1 1,0-1 0,0 1 0,0 0 0,0-1 0,0 1 0,0 0 0,-1 0 0,1 0-1,-1 0 1,1 0 0,0 0 0,-1 0 0,0 0 0,1 1 0,-1-1 0,1 0 0,-1 1 0,0 0-1,1-1 1,-1 1 0,0 0 0,-3 0 0,-7-1-6755</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2:12.028"/>
    </inkml:context>
    <inkml:brush xml:id="br0">
      <inkml:brushProperty name="width" value="0.05" units="cm"/>
      <inkml:brushProperty name="height" value="0.05" units="cm"/>
      <inkml:brushProperty name="color" value="#008C3A"/>
    </inkml:brush>
  </inkml:definitions>
  <inkml:trace contextRef="#ctx0" brushRef="#br0">86 29 24575,'-2'-1'0,"-1"1"0,1 0 0,-1 0 0,1 0 0,0 0 0,-1 1 0,1-1 0,0 1 0,-1-1 0,1 1 0,0 0 0,0 0 0,0 0 0,0 0 0,0 0 0,0 0 0,0 1 0,0-1 0,-3 3 0,3 1 0,-1-1 0,1 1 0,0-1 0,1 1 0,-1 0 0,1 0 0,0 0 0,-1 5 0,1-5 0,-8 28 0,7-27 0,0 0 0,0 0 0,0 1 0,1-1 0,-1 0 0,2 1 0,-1 0 0,1-1 0,0 1 0,0-1 0,1 1 0,1 8 0,0-13 0,-1 0 0,1 0 0,0-1 0,0 1 0,0 0 0,0-1 0,0 0 0,0 1 0,1-1 0,-1 0 0,0 0 0,1 0 0,-1 0 0,1-1 0,-1 1 0,1 0 0,-1-1 0,1 0 0,-1 0 0,1 0 0,-1 0 0,6-1 0,-2 1 0,1 0 0,-1 0 0,0-1 0,0 0 0,1-1 0,-1 1 0,0-1 0,9-4 0,-11 3 0,0 0 0,0 0 0,0-1 0,-1 0 0,1 1 0,-1-1 0,0 0 0,0-1 0,0 1 0,-1 0 0,1-1 0,2-8 0,13-62 0,-11 39 0,-17 146 0,-47 129 0,53-225-273,1-1 0,0 1 0,0 0 0,0 25 0,3-27-6553</inkml:trace>
  <inkml:trace contextRef="#ctx0" brushRef="#br0" timeOffset="2655.54">87 15 24575,'1'-1'0,"-1"0"0,1 0 0,0 0 0,0 0 0,0 0 0,-1 0 0,1 0 0,0 0 0,0 1 0,1-1 0,-1 0 0,0 1 0,0-1 0,0 1 0,0-1 0,0 1 0,1 0 0,-1-1 0,0 1 0,0 0 0,1 0 0,-1 0 0,0 0 0,0 0 0,3 0 0,33-1 0,-35 2 11,0-1-1,-1 0 0,1 1 0,-1-1 1,1 1-1,-1-1 0,1 1 0,-1 0 1,0-1-1,1 1 0,-1 0 0,0 0 1,0 0-1,1 0 0,-1 0 0,0 0 1,0 0-1,0 1 0,0-1 0,0 0 1,-1 1-1,1-1 0,0 0 0,-1 1 1,1-1-1,-1 1 0,1-1 0,-1 1 1,0-1-1,1 4 0,-1 54-674,-2-41-355,2-5-5807</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2:05.719"/>
    </inkml:context>
    <inkml:brush xml:id="br0">
      <inkml:brushProperty name="width" value="0.05" units="cm"/>
      <inkml:brushProperty name="height" value="0.05" units="cm"/>
      <inkml:brushProperty name="color" value="#008C3A"/>
    </inkml:brush>
  </inkml:definitions>
  <inkml:trace contextRef="#ctx0" brushRef="#br0">16 1 24575,'0'46'0,"0"25"0,-12 106 0,10-150-116,1 48-1,1-53-1015,0-9-5694</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2:00.808"/>
    </inkml:context>
    <inkml:brush xml:id="br0">
      <inkml:brushProperty name="width" value="0.05" units="cm"/>
      <inkml:brushProperty name="height" value="0.05" units="cm"/>
      <inkml:brushProperty name="color" value="#008C3A"/>
    </inkml:brush>
  </inkml:definitions>
  <inkml:trace contextRef="#ctx0" brushRef="#br0">1897 100 24575,'-3'2'0,"-1"0"0,1 1 0,0-1 0,0 1 0,0 0 0,0 0 0,1 0 0,-1 0 0,-2 5 0,-6 5 0,-4 0 0,1-1 0,-1 0 0,-1-2 0,0 1 0,-1-2 0,0 0 0,0-1 0,-1-1 0,0-1 0,0 0 0,-1-1 0,-25 3 0,-19-2 0,0-2 0,-89-5 0,48-2 0,10 2 0,0-5 0,1-4 0,-102-24 0,165 24 0,0-1 0,1-1 0,0-2 0,0-1 0,2-1 0,-45-34 0,31 22 0,12 6 0,23 17 0,0 0 0,0 0 0,0 1 0,-1 0 0,1 0 0,-11-4 0,14 7 0,0 1 0,-1-1 0,1 1 0,0 0 0,0-1 0,0 1 0,0 1 0,0-1 0,0 0 0,0 1 0,0 0 0,0-1 0,0 1 0,0 0 0,0 1 0,0-1 0,1 0 0,-1 1 0,0 0 0,-3 2 0,-1 3 0,0-1 0,0 1 0,0 1 0,1-1 0,0 1 0,0 0 0,1 1 0,0-1 0,1 1 0,0 0 0,0 0 0,1 1 0,0-1 0,0 1 0,1-1 0,1 1 0,-2 15 0,-14 136 0,6-78 0,0 91 0,12-143 0,-2 18 0,11 79 0,-7-111 0,0 1 0,2-1 0,0 0 0,1 0 0,1-1 0,0 1 0,1-2 0,11 17 0,-8-15-1365</inkml:trace>
  <inkml:trace contextRef="#ctx0" brushRef="#br0" timeOffset="1104.59">0 853 24575,'8'2'0,"0"0"0,0 0 0,0 0 0,0 1 0,-1 1 0,0-1 0,1 1 0,-1 0 0,-1 1 0,1-1 0,6 7 0,25 14 0,-18-15 0,0-2 0,34 11 0,28 11 0,-81-30 0,0 1 0,-1-1 0,1 0 0,0 0 0,-1 1 0,1-1 0,0 0 0,0 0 0,-1 0 0,1 0 0,0 0 0,-1 0 0,1 0 0,0 0 0,0 0 0,-1 0 0,1 0 0,0 0 0,-1-1 0,1 1 0,0 0 0,-1 0 0,1-1 0,0 1 0,-1-1 0,1 1 0,0 0 0,-1-1 0,1 1 0,0-1 0,11-25 0,-5-31 0,-8 12 211,0 33-408,1 0 0,0 0 0,0 0 0,1 0 0,1 0 0,0 0 0,5-16 0,-1 16-6629</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01:40.774"/>
    </inkml:context>
    <inkml:brush xml:id="br0">
      <inkml:brushProperty name="width" value="0.05" units="cm"/>
      <inkml:brushProperty name="height" value="0.05" units="cm"/>
      <inkml:brushProperty name="color" value="#008C3A"/>
    </inkml:brush>
  </inkml:definitions>
  <inkml:trace contextRef="#ctx0" brushRef="#br0">2387 1 24575,'0'9'0,"-1"1"0,0-1 0,0 0 0,-1 1 0,0-1 0,0 0 0,-1 0 0,0-1 0,-9 16 0,10-19 0,-1-1 0,0 1 0,0-1 0,-1 0 0,1 0 0,-1 0 0,0-1 0,0 1 0,0-1 0,-1 0 0,1 0 0,-1 0 0,1-1 0,-1 1 0,0-1 0,0-1 0,0 1 0,-9 1 0,-62 16 0,53-13 0,0 0 0,0-2 0,-28 3 0,35-6 0,0 1 0,-28 8 0,29-5 0,-1-2 0,0 0 0,-17 1 0,-680-2 0,351-5 0,-235 3 0,593 0 12,0 0 0,0 0 0,0 0-1,0 0 1,0 1 0,0 0 0,0 0-1,0 0 1,0 0 0,0 0 0,0 1-1,0 0 1,1 0 0,-1 0 0,1 0 0,0 0-1,-1 1 1,1-1 0,0 1 0,0 0-1,1 0 1,-1 0 0,0 0 0,1 1-1,0-1 1,0 1 0,0-1 0,-1 5 0,-1 6-256,0 0 0,2 0 0,0-1 0,0 1 1,1 1-1,2 23 0,0-26-6582</inkml:trace>
  <inkml:trace contextRef="#ctx0" brushRef="#br0" timeOffset="1156.02">0 310 24575,'17'37'0,"-8"-20"0,1 9 0,-7-17 0,0 1 0,1-1 0,0 0 0,0 1 0,1-2 0,0 1 0,1-1 0,0 0 0,0 0 0,8 7 0,-12-14 0,-1 0 0,1-1 0,0 1 0,-1-1 0,1 1 0,0-1 0,0 0 0,-1 0 0,1 1 0,0-1 0,0 0 0,-1-1 0,1 1 0,0 0 0,0 0 0,-1-1 0,1 1 0,0-1 0,-1 0 0,1 1 0,2-2 0,38-23 0,-28 15 0,84-40-1365,-88 44-5461</inkml:trace>
  <inkml:trace contextRef="#ctx0" brushRef="#br0" timeOffset="5167">559 364 24575,'-15'234'0,"15"-145"-1365,1-78-5461</inkml:trace>
  <inkml:trace contextRef="#ctx0" brushRef="#br0" timeOffset="7216.05">727 615 24575,'-2'-57'0,"0"36"0,1 1 0,1 0 0,1 0 0,1 0 0,6-31 0,-6 46 0,1 0 0,-1 0 0,1 1 0,0-1 0,1 1 0,-1-1 0,1 1 0,-1 0 0,1 1 0,1-1 0,-1 1 0,0-1 0,1 1 0,0 1 0,-1-1 0,1 1 0,0-1 0,0 2 0,9-3 0,-12 3 0,0 0 0,0 0 0,1 1 0,-1-1 0,1 1 0,-1 0 0,0 0 0,1 0 0,-1 0 0,1 0 0,-1 0 0,0 1 0,1-1 0,-1 1 0,0 0 0,1-1 0,-1 1 0,0 0 0,0 0 0,0 1 0,1-1 0,-1 0 0,-1 1 0,1-1 0,0 1 0,0 0 0,0-1 0,-1 1 0,1 0 0,-1 0 0,0 0 0,1 0 0,-1 0 0,0 1 0,0-1 0,-1 0 0,1 0 0,0 1 0,-1-1 0,1 0 0,-1 1 0,0-1 0,1 1 0,-2 3 0,1 0 0,0-1 0,0 0 0,-1 0 0,1 0 0,-1 0 0,-1 0 0,1 0 0,-1 0 0,0 0 0,0 0 0,0 0 0,-1-1 0,1 1 0,-5 4 0,-5 6 0,-1-1 0,-23 21 0,25-26 0,1 0 0,1 0 0,-1 1 0,2 1 0,-1 0 0,-8 14 0,17-24 0,-26 59 0,24-56 0,0 0 0,1 1 0,0-1 0,0 0 0,0 1 0,0-1 0,1 1 0,0-1 0,0 1 0,0-1 0,0 1 0,2 4 0,-2-7 0,1-1 0,1 0 0,-1 1 0,0-1 0,0 0 0,0 0 0,1 1 0,-1-1 0,0 0 0,1 0 0,-1-1 0,1 1 0,0 0 0,-1 0 0,1-1 0,-1 1 0,1-1 0,0 1 0,0-1 0,-1 0 0,1 0 0,0 0 0,1 0 0,50-1 0,-37 0 0,-13 1 0,0-1 0,0 1 0,0 0 0,0-1 0,0 0 0,0 0 0,0 0 0,-1 0 0,1 0 0,0-1 0,-1 1 0,1-1 0,-1 0 0,1 1 0,-1-1 0,0 0 0,0-1 0,0 1 0,0 0 0,0 0 0,0-1 0,-1 1 0,1-1 0,-1 0 0,0 1 0,0-1 0,1-3 0,1-4 0,-1 1 0,0 0 0,0-1 0,-1 1 0,0 0 0,-1-1 0,-1-15 0,0 23 10,1 1 0,0-1 0,-1 1-1,0-1 1,1 1 0,-1-1 0,0 1 0,0-1-1,1 1 1,-1 0 0,0-1 0,-1 1 0,1 0-1,0 0 1,0 0 0,0 0 0,-1 0 0,1 0-1,-1 0 1,1 0 0,0 0 0,-1 1 0,1-1-1,-1 1 1,0-1 0,1 1 0,-1 0 0,1-1-1,-1 1 1,0 0 0,-1 0 0,-63 1-601,45 1-497,3-2-5738</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46:27.946"/>
    </inkml:context>
    <inkml:brush xml:id="br0">
      <inkml:brushProperty name="width" value="0.05" units="cm"/>
      <inkml:brushProperty name="height" value="0.05" units="cm"/>
      <inkml:brushProperty name="color" value="#E71224"/>
    </inkml:brush>
  </inkml:definitions>
  <inkml:trace contextRef="#ctx0" brushRef="#br0">1 26 24575,'11'277'-1365,"-10"-267"-5462</inkml:trace>
  <inkml:trace contextRef="#ctx0" brushRef="#br0" timeOffset="2075.77">49 12 24575,'1'0'0,"-1"-1"0,0 0 0,1 1 0,-1-1 0,1 0 0,-1 1 0,1-1 0,0 0 0,-1 1 0,1-1 0,0 1 0,-1 0 0,1-1 0,0 1 0,0-1 0,-1 1 0,1 0 0,0-1 0,0 1 0,0 0 0,-1 0 0,1 0 0,0 0 0,0 0 0,0 0 0,1 0 0,28-2 0,-26 2 0,2 0 0,0 1 0,0-1 0,-1 1 0,1 0 0,0 1 0,-1-1 0,1 1 0,-1 0 0,1 0 0,-1 1 0,0 0 0,8 5 0,-11-7 0,-1 0 0,0 1 0,1-1 0,-1 0 0,0 0 0,0 1 0,0-1 0,0 1 0,0-1 0,0 1 0,0-1 0,0 1 0,-1-1 0,1 1 0,-1 0 0,1-1 0,-1 1 0,1 0 0,-1 0 0,0-1 0,0 1 0,0 0 0,0 0 0,0-1 0,-1 1 0,1 0 0,0 0 0,-1-1 0,1 1 0,-1 0 0,0-1 0,1 1 0,-1-1 0,0 1 0,0-1 0,0 1 0,0-1 0,0 1 0,-1-1 0,1 0 0,0 0 0,0 0 0,-4 2 0,-8 8 0,-1 0 0,0-1 0,-1-1 0,-30 15 0,10-7 0,34-17 0,1 0 0,0 0 0,0 0 0,-1 0 0,1 0 0,0 0 0,-1 0 0,1 1 0,0-1 0,0 0 0,-1 0 0,1 0 0,0 0 0,0 0 0,-1 0 0,1 0 0,0 1 0,0-1 0,-1 0 0,1 0 0,0 0 0,0 1 0,0-1 0,-1 0 0,1 0 0,0 0 0,0 1 0,0-1 0,0 0 0,0 0 0,-1 1 0,1-1 0,0 0 0,0 1 0,0-1 0,0 0 0,0 0 0,0 1 0,0-1 0,0 0 0,0 1 0,0-1 0,0 0 0,0 0 0,0 1 0,0-1 0,0 0 0,1 0 0,-1 1 0,0-1 0,0 0 0,0 1 0,1-1 0,20 5 0,30-3 0,-17-4 0,-23 0 0,1 1 0,-1 1 0,0 0 0,0 1 0,0 0 0,18 3 0,-27-3 0,-1 0 0,0 0 0,1 0 0,-1 0 0,0 0 0,1 0 0,-1 0 0,0 0 0,0 1 0,0-1 0,0 0 0,0 1 0,0-1 0,0 0 0,0 1 0,-1-1 0,1 1 0,-1 0 0,1-1 0,-1 1 0,1-1 0,-1 1 0,0 0 0,0-1 0,0 1 0,0 0 0,0-1 0,0 1 0,-1 3 0,0 0 0,0-1 0,0 1 0,0 0 0,0 0 0,-1 0 0,0-1 0,0 1 0,-4 6 0,1-6 25,1 0-1,-1 0 0,0 0 1,0-1-1,-1 0 1,0 0-1,1 0 0,-1-1 1,0 0-1,0 0 0,-1-1 1,1 1-1,-9 1 1,5-2-215,1 1 0,-1-2 1,0 0-1,0 0 0,0 0 1,0-1-1,0-1 1,-15-2-1,15 0-6637</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45:07.636"/>
    </inkml:context>
    <inkml:brush xml:id="br0">
      <inkml:brushProperty name="width" value="0.05" units="cm"/>
      <inkml:brushProperty name="height" value="0.05" units="cm"/>
      <inkml:brushProperty name="color" value="#FFCC00"/>
    </inkml:brush>
  </inkml:definitions>
  <inkml:trace contextRef="#ctx0" brushRef="#br0">0 313 24575,'36'-36'0,"-27"30"0,0 0 0,0 0 0,1 1 0,15-6 0,-24 11 0,0-1 0,1 1 0,-1-1 0,0 1 0,1 0 0,-1 0 0,0 0 0,1 0 0,-1 0 0,1 0 0,-1 0 0,0 0 0,1 0 0,-1 0 0,0 1 0,1-1 0,-1 1 0,0-1 0,2 2 0,-2-1 0,0 0 0,0 0 0,-1 1 0,1-1 0,0 0 0,0 1 0,-1-1 0,1 1 0,-1-1 0,0 1 0,1-1 0,-1 1 0,0-1 0,0 1 0,0-1 0,0 1 0,0-1 0,0 1 0,0-1 0,0 1 0,-1-1 0,0 2 0,-1 6 0,-1-1 0,0 0 0,-1 0 0,0 0 0,0 0 0,-6 8 0,-19 39 0,28-52 0,0 0 0,0 0 0,0 0 0,1 1 0,-1-1 0,1 0 0,0 0 0,0 0 0,0 0 0,0 1 0,0-1 0,1 0 0,-1 0 0,1 0 0,0 0 0,2 4 0,-3-6 10,1 0 0,0 0 0,0 0 0,0 0 0,0 0 0,0-1 1,0 1-1,0 0 0,0 0 0,0-1 0,0 1 0,0-1 0,0 1 0,0-1 0,0 1 0,1-1 0,-1 0 0,0 1 0,0-1 0,1 0 0,-1 0 0,0 0 0,0 0 0,1 0 0,-1 0 0,0-1 0,0 1 0,1 0 0,-1-1 0,0 1 0,0 0 0,0-1 1,2 0-1,1-1-181,-1 1 0,1-1 1,-1 0-1,1 0 0,-1 0 1,0 0-1,0 0 0,0-1 1,5-4-1</inkml:trace>
  <inkml:trace contextRef="#ctx0" brushRef="#br0" timeOffset="347.89">72 1 24575,'0'0'-8191</inkml:trace>
  <inkml:trace contextRef="#ctx0" brushRef="#br0" timeOffset="1607.58">217 265 24575,'4'-1'0,"-1"0"0,-1-1 0,1 1 0,0-1 0,0 0 0,-1 0 0,1 0 0,-1 0 0,1 0 0,-1-1 0,0 1 0,0-1 0,0 0 0,3-5 0,16-16 0,-20 23 0,0 0 0,-1 1 0,1-1 0,0 1 0,-1-1 0,1 1 0,0 0 0,-1-1 0,1 1 0,0-1 0,0 1 0,0 0 0,-1 0 0,1 0 0,0-1 0,0 1 0,0 0 0,0 0 0,0 0 0,-1 0 0,1 0 0,0 1 0,0-1 0,0 0 0,0 0 0,-1 0 0,1 1 0,0-1 0,0 0 0,-1 1 0,1-1 0,0 1 0,0-1 0,-1 1 0,1-1 0,0 1 0,-1-1 0,1 1 0,-1 0 0,1-1 0,-1 1 0,1 0 0,-1 0 0,0-1 0,1 1 0,-1 0 0,0 0 0,1 0 0,-1-1 0,0 1 0,0 0 0,0 1 0,7 58 0,-5-38 0,-1-1 0,0-13 0,-1 1 0,1-1 0,0 0 0,1 1 0,4 11 0,-6-19 0,1 0 0,-1 0 0,1 0 0,-1 0 0,1 0 0,-1-1 0,1 1 0,0 0 0,-1 0 0,1-1 0,0 1 0,-1 0 0,1-1 0,0 1 0,0-1 0,0 1 0,0-1 0,0 1 0,0-1 0,0 0 0,1 1 0,-1-1 0,1 0 0,0 0 0,0 0 0,0-1 0,-1 1 0,1-1 0,0 1 0,0-1 0,-1 0 0,1 1 0,0-1 0,-1 0 0,1 0 0,-1 0 0,1 0 0,0-2 0,6-4 0,-1 0 0,0-1 0,0 0 0,-1-1 0,0 1 0,0-1 0,-1 0 0,7-16 0,-5 11 0,0 1 0,1 0 0,9-13 0,8 4-1365</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44:59.930"/>
    </inkml:context>
    <inkml:brush xml:id="br0">
      <inkml:brushProperty name="width" value="0.05" units="cm"/>
      <inkml:brushProperty name="height" value="0.05" units="cm"/>
      <inkml:brushProperty name="color" value="#FFCC00"/>
    </inkml:brush>
  </inkml:definitions>
  <inkml:trace contextRef="#ctx0" brushRef="#br0">0 337 24575,'47'-40'0,"-43"37"0,0 0 0,0 1 0,0-1 0,0 1 0,0 0 0,0 0 0,0 1 0,1-1 0,-1 1 0,9-2 0,-12 3 0,-1 1 0,1-1 0,-1 0 0,1 0 0,-1 1 0,0-1 0,1 0 0,-1 0 0,0 1 0,1-1 0,-1 0 0,0 1 0,1-1 0,-1 1 0,0-1 0,0 0 0,1 1 0,-1-1 0,0 1 0,0-1 0,0 1 0,0-1 0,1 1 0,-1-1 0,0 1 0,0-1 0,0 0 0,0 1 0,0-1 0,0 1 0,0-1 0,0 1 0,-1-1 0,1 1 0,0-1 0,0 1 0,0-1 0,0 1 0,-1-1 0,1 0 0,0 1 0,0-1 0,-1 1 0,-11 27 0,9-23 0,-1 4 0,0 1 0,1-1 0,0 1 0,1-1 0,0 1 0,-1 16 0,3-24 0,0 0 0,0 0 0,0 0 0,0 0 0,0 0 0,0 0 0,1 0 0,-1 0 0,1 0 0,-1 0 0,1 0 0,0-1 0,0 1 0,0 0 0,0 0 0,0-1 0,0 1 0,0 0 0,1-1 0,-1 0 0,0 1 0,1-1 0,0 0 0,-1 1 0,1-1 0,-1 0 0,1 0 0,0 0 0,0-1 0,0 1 0,0 0 0,0-1 0,0 1 0,-1-1 0,1 1 0,0-1 0,0 0 0,3 0 0,-2 0-42,-1 1-1,1-1 0,0 0 1,0 0-1,-1 0 0,1 0 1,0 0-1,-1-1 0,1 1 1,0-1-1,-1 0 0,1 0 1,-1 0-1,1 0 0,-1 0 1,1 0-1,-1-1 0,0 1 1,0-1-1,0 1 0,0-1 1,0 0-1,0 0 0,0 0 1,0 0-1,-1 0 0,1-1 1,-1 1-1,0 0 0,1-1 1,0-4-1,1-1-6784</inkml:trace>
  <inkml:trace contextRef="#ctx0" brushRef="#br0" timeOffset="504.3">83 121 24575,'2'0'0,"3"0"0</inkml:trace>
  <inkml:trace contextRef="#ctx0" brushRef="#br0" timeOffset="1822.35">169 228 24575,'4'-4'0,"1"0"0,-1 1 0,1-1 0,0 1 0,0 0 0,0 0 0,0 1 0,1-1 0,-1 1 0,1 1 0,-1-1 0,1 1 0,0 0 0,0 0 0,-1 0 0,1 1 0,0 0 0,0 0 0,0 0 0,-1 1 0,8 2 0,-12-3 0,-1 1 0,1 0 0,0-1 0,-1 1 0,1 0 0,-1 0 0,0 0 0,1 0 0,-1-1 0,1 1 0,-1 0 0,0 0 0,0 0 0,0 0 0,0 0 0,1 0 0,-1 0 0,0 0 0,-1 0 0,1 0 0,0-1 0,0 1 0,0 0 0,0 0 0,-1 0 0,1 0 0,0 0 0,-1 0 0,1-1 0,-1 2 0,-17 37 0,12-28 0,3-2 0,0 1 0,1-1 0,0 1 0,-1 18 0,-7 27 0,10-54 0,-1-1 0,1 0 0,0 1 0,0-1 0,0 1 0,0-1 0,0 1 0,-1-1 0,1 1 0,0-1 0,0 0 0,0 1 0,0-1 0,0 1 0,1-1 0,-1 1 0,0-1 0,0 1 0,0-1 0,0 1 0,0-1 0,1 0 0,-1 1 0,0-1 0,0 1 0,1-1 0,-1 0 0,0 1 0,0-1 0,1 0 0,-1 1 0,0-1 0,1 0 0,-1 0 0,1 1 0,0-1 0,20 1 0,22-14 0,-29-1-1365</inkml:trace>
  <inkml:trace contextRef="#ctx0" brushRef="#br0" timeOffset="2278.92">300 11 24575,'0'2'0,"2"1"0,3 2 0</inkml:trace>
  <inkml:trace contextRef="#ctx0" brushRef="#br0" timeOffset="3571.97">386 216 24575,'0'-3'0,"0"-1"0,0 1 0,1-1 0,-1 1 0,1 0 0,0-1 0,0 1 0,0 0 0,1 0 0,-1 0 0,1 0 0,0 0 0,-1 0 0,1 0 0,1 0 0,-1 1 0,0-1 0,1 1 0,-1-1 0,1 1 0,0 0 0,-1 0 0,1 0 0,0 1 0,0-1 0,1 1 0,-1-1 0,5 0 0,-7 2 0,0 0 0,-1 0 0,1 0 0,0 1 0,-1-1 0,1 0 0,0 1 0,0-1 0,-1 0 0,1 1 0,0-1 0,-1 1 0,1-1 0,-1 1 0,1-1 0,-1 1 0,1-1 0,-1 1 0,1 0 0,-1-1 0,1 1 0,-1 0 0,0-1 0,0 1 0,1 0 0,-1 0 0,0-1 0,0 1 0,0 0 0,1 0 0,-1-1 0,0 1 0,0 0 0,0 0 0,-1 1 0,1 36 0,-1-31 0,1 2 0,-2 1 0,0 0 0,0-1 0,0 1 0,-1-1 0,-1 0 0,-7 15 0,-8 24 0,18-47 0,1 0 0,-1 0 0,1 0 0,0 0 0,0 0 0,-1 0 0,1 0 0,0 1 0,0-1 0,0 0 0,0 0 0,0 0 0,1 0 0,-1 0 0,0 0 0,0 1 0,1-1 0,-1 0 0,1 0 0,-1 0 0,1 0 0,-1 0 0,1 0 0,0 0 0,-1-1 0,1 1 0,1 1 0,1 0 0,-1-1 0,0 1 0,1-1 0,-1 0 0,1 0 0,-1 0 0,1 0 0,0-1 0,-1 1 0,1-1 0,4 1 0,-1-1 0,0 0 0,-1 0 0,1 0 0,0 0 0,0-1 0,0 0 0,-1-1 0,1 1 0,0-1 0,9-5 0,-12 6-124,-1-1 0,0 0 0,0 0 0,0 0 0,0 0 0,0 0-1,0 0 1,0 0 0,-1-1 0,2-2 0,0-4-6703</inkml:trace>
  <inkml:trace contextRef="#ctx0" brushRef="#br0" timeOffset="4081.29">470 1 24575,'0'0'-8191</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44:22.336"/>
    </inkml:context>
    <inkml:brush xml:id="br0">
      <inkml:brushProperty name="width" value="0.05" units="cm"/>
      <inkml:brushProperty name="height" value="0.05" units="cm"/>
    </inkml:brush>
  </inkml:definitions>
  <inkml:trace contextRef="#ctx0" brushRef="#br0">193 60 24575,'-29'-1'0,"18"0"0,0 1 0,0 0 0,0 1 0,0 0 0,-17 4 0,25-4 0,0 0 0,0 0 0,0 1 0,0 0 0,0-1 0,0 1 0,0 0 0,1 0 0,-1 0 0,1 1 0,-1-1 0,1 0 0,0 1 0,0 0 0,0 0 0,0-1 0,1 1 0,-1 0 0,1 0 0,-1 0 0,1 1 0,-1 5 0,-5 16 0,2-10 0,1 0 0,0 0 0,1 0 0,1 1 0,0-1 0,1 21 0,2-34 0,-1 1 0,1-1 0,-1 0 0,1 0 0,0 0 0,0 0 0,0 1 0,1-1 0,-1 0 0,0-1 0,1 1 0,-1 0 0,1 0 0,-1-1 0,1 1 0,0-1 0,0 1 0,0-1 0,0 0 0,0 1 0,0-1 0,0 0 0,0-1 0,0 1 0,1 0 0,-1-1 0,0 1 0,0-1 0,1 1 0,3-1 0,0 0 0,-1 1 0,0-1 0,0 0 0,1 0 0,-1-1 0,0 0 0,0 0 0,0 0 0,0-1 0,0 1 0,0-1 0,8-4 0,-10 3 0,0 1 0,-1-1 0,1 1 0,-1-1 0,0 0 0,1 0 0,-1 0 0,-1 0 0,1 0 0,0 0 0,1-5 0,-2 4 0,1 1 0,0-1 0,-1 1 0,1-1 0,1 1 0,-1 0 0,5-5 0,-7 8 0,0 0 0,0 0 0,0-1 0,0 1 0,1 0 0,-1 0 0,0 0 0,0 0 0,0-1 0,1 1 0,-1 0 0,0 0 0,0 0 0,1 0 0,-1 0 0,0 0 0,0 0 0,1-1 0,-1 1 0,0 0 0,0 0 0,1 0 0,-1 0 0,0 0 0,0 0 0,1 0 0,-1 0 0,0 1 0,1-1 0,-1 0 0,0 0 0,0 0 0,1 0 0,-1 0 0,0 0 0,0 0 0,0 1 0,1-1 0,-1 0 0,0 0 0,0 0 0,0 0 0,1 1 0,-1-1 0,5 17 0,-3 20 0,-2-36 0,-1 69-1365,1-59-5462</inkml:trace>
  <inkml:trace contextRef="#ctx0" brushRef="#br0" timeOffset="1218.61">338 0 24575,'0'350'-1365,"0"-340"-5462</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44:19.010"/>
    </inkml:context>
    <inkml:brush xml:id="br0">
      <inkml:brushProperty name="width" value="0.05" units="cm"/>
      <inkml:brushProperty name="height" value="0.05" units="cm"/>
    </inkml:brush>
  </inkml:definitions>
  <inkml:trace contextRef="#ctx0" brushRef="#br0">258 13 24575,'-10'0'0,"-3"-1"0,0 2 0,1-1 0,-1 2 0,-16 2 0,23-2 0,1 0 0,0 0 0,0 1 0,0 0 0,0-1 0,0 2 0,0-1 0,1 0 0,-1 1 0,1 0 0,0 0 0,-5 7 0,7-9 0,-15 19 0,0 1 0,-25 43 0,38-59 0,1-1 0,1 1 0,-1 0 0,1 0 0,0 0 0,0 0 0,0 1 0,1-1 0,0 0 0,1 1 0,-1-1 0,1 1 0,0-1 0,1 1 0,0-1 0,0 0 0,0 1 0,3 7 0,-2-11 0,0 0 0,0-1 0,0 1 0,0-1 0,0 1 0,1-1 0,-1 0 0,1 0 0,0 0 0,-1 0 0,1 0 0,0-1 0,0 1 0,0-1 0,0 0 0,0 0 0,1 0 0,-1 0 0,4 0 0,70 8 0,-62-8 0,-11 0 0,0-1 0,1 1 0,-1-1 0,0 0 0,0 0 0,0 0 0,0 0 0,0-1 0,0 0 0,0 0 0,0 0 0,0 0 0,0-1 0,0 1 0,0-1 0,-1 0 0,1 0 0,-1 0 0,0-1 0,1 1 0,-1-1 0,0 0 0,0 0 0,-1 0 0,1 0 0,0 0 0,-1-1 0,0 1 0,3-8 0,0 5 0,-2-1 0,1 0 0,-1 0 0,1 0 0,-2 0 0,1 0 0,-1-1 0,0 1 0,-1-1 0,0 1 0,0-1 0,-1 0 0,0 1 0,-1-12 0,1 42 113,-2 0 0,-8 44-1,5-37-963,-3 46-1,8-61-5975</inkml:trace>
  <inkml:trace contextRef="#ctx0" brushRef="#br0" timeOffset="746.79">463 0 24575,'0'337'-1365,"0"-320"-5462</inkml:trace>
</inkml:ink>
</file>

<file path=word/ink/ink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39:56.885"/>
    </inkml:context>
    <inkml:brush xml:id="br0">
      <inkml:brushProperty name="width" value="0.05" units="cm"/>
      <inkml:brushProperty name="height" value="0.05" units="cm"/>
      <inkml:brushProperty name="color" value="#008C3A"/>
    </inkml:brush>
  </inkml:definitions>
  <inkml:trace contextRef="#ctx0" brushRef="#br0">1 97 24575,'0'-1'0,"1"0"0,0 0 0,0-1 0,0 1 0,1 0 0,-1 0 0,0 0 0,0 0 0,0 1 0,1-1 0,-1 0 0,0 0 0,1 1 0,-1-1 0,1 1 0,-1-1 0,1 1 0,2-1 0,30-6 0,-28 6 0,-1 1 0,0 0 0,1 0 0,-1 0 0,1 0 0,-1 1 0,0 0 0,0 0 0,1 0 0,7 4 0,-11-4 0,0 0 0,-1 1 0,1-1 0,-1 0 0,1 1 0,-1-1 0,0 1 0,1 0 0,-1-1 0,0 1 0,0 0 0,0 0 0,0-1 0,-1 1 0,1 0 0,-1 0 0,1 0 0,-1 0 0,1 0 0,-1 0 0,0 0 0,0 0 0,0 0 0,0 0 0,0 0 0,-1 0 0,1 0 0,0 0 0,-1 0 0,0 0 0,-1 3 0,0 0 0,0-1 0,0 0 0,0 0 0,-1 0 0,1-1 0,-1 1 0,0 0 0,0-1 0,-1 0 0,1 0 0,-1 0 0,-3 3 0,2-2 0,0 0 0,0 1 0,0-1 0,1 1 0,-8 10 0,-11 8 0,21-21 0,-1 0 0,1 0 0,0 0 0,-1 0 0,1 0 0,0 1 0,0-1 0,1 1 0,-1-1 0,-1 5 0,3-7 0,0 1 0,0-1 0,1 1 0,-1 0 0,0-1 0,1 1 0,-1-1 0,0 1 0,1-1 0,-1 1 0,1-1 0,-1 0 0,1 1 0,-1-1 0,1 0 0,-1 1 0,1-1 0,-1 0 0,1 1 0,-1-1 0,1 0 0,0 0 0,-1 0 0,1 0 0,-1 0 0,1 1 0,0-1 0,-1 0 0,1 0 0,1-1 0,28 4 0,-24-2 0,168 27 0,-168-27 61,25 5 199,-26-2-694,-18-1-818,-1-1-5575</inkml:trace>
  <inkml:trace contextRef="#ctx0" brushRef="#br0" timeOffset="2629.53">410 0 24575,'-4'1'0,"0"0"0,1 0 0,-1 1 0,1-1 0,-1 1 0,1 0 0,0-1 0,0 2 0,0-1 0,0 0 0,0 1 0,0-1 0,1 1 0,-1 0 0,-3 5 0,-1 1 0,1-1 0,0 1 0,0 0 0,-7 17 0,12-24 0,0 0 0,0-1 0,1 1 0,-1 0 0,0 0 0,1 0 0,-1 0 0,1 0 0,-1 0 0,1 0 0,0-1 0,0 1 0,0 0 0,0 0 0,0 0 0,0 0 0,1 0 0,-1 0 0,1 0 0,-1 0 0,1 0 0,0 0 0,0 0 0,0-1 0,0 1 0,0 0 0,0-1 0,0 1 0,0-1 0,1 1 0,-1-1 0,1 1 0,-1-1 0,1 0 0,-1 0 0,1 0 0,0 0 0,0 0 0,-1 0 0,1 0 0,0-1 0,0 1 0,0-1 0,3 1 0,11 2 0,-1-2 0,1 0 0,0 0 0,28-4 0,-14 1 0,103 14-1365,-120-12-5462</inkml:trace>
  <inkml:trace contextRef="#ctx0" brushRef="#br0" timeOffset="3471.59">543 25 24575,'0'1'0,"-1"-1"0,0 1 0,0-1 0,1 1 0,-1 0 0,0-1 0,1 1 0,-1 0 0,0 0 0,1-1 0,-1 1 0,1 0 0,-1 0 0,1 0 0,0 0 0,-1 0 0,1 0 0,0-1 0,0 1 0,-1 0 0,1 0 0,0 0 0,0 0 0,0 0 0,0 2 0,-1 34 0,1-29 0,-12 286-1365,12-284-5462</inkml:trace>
</inkml:ink>
</file>

<file path=word/ink/ink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39:50.079"/>
    </inkml:context>
    <inkml:brush xml:id="br0">
      <inkml:brushProperty name="width" value="0.05" units="cm"/>
      <inkml:brushProperty name="height" value="0.05" units="cm"/>
      <inkml:brushProperty name="color" value="#008C3A"/>
    </inkml:brush>
  </inkml:definitions>
  <inkml:trace contextRef="#ctx0" brushRef="#br0">1693 2120 24575,'-75'3'0,"59"-1"0,-1 0 0,1-2 0,-1 0 0,1-1 0,-1 0 0,1-1 0,0-1 0,-1-1 0,1 0 0,-26-11 0,19 3 0,0-1 0,0 0 0,2-2 0,0 0 0,-28-27 0,38 30 0,0 0 0,0 0 0,1-1 0,1-1 0,0 0 0,1 0 0,1 0 0,0-1 0,-9-29 0,-5-31 0,-57-131 0,68 184 0,-103-230 0,62 94 0,-17-45 0,57 178 0,-2 1 0,0 0 0,-2 0 0,0 1 0,-2 1 0,0 1 0,-1 0 0,-1 1 0,-1 2 0,-1-1 0,-1 2 0,0 1 0,-1 1 0,-31-15 0,-25 0 0,59 24 0,0-1 0,1-1 0,0 0 0,0-2 0,1 0 0,0-1 0,1 0 0,-18-17 0,25 18 0,1-1 0,0 0 0,1-1 0,0 0 0,1 0 0,0-1 0,1 1 0,1-1 0,0-1 0,0 1 0,-4-27 0,3 17 0,1 10 0,0 0 0,0 1 0,-1-1 0,-9-13 0,-4-7 0,7-13 0,1 4 0,8 33-1365</inkml:trace>
  <inkml:trace contextRef="#ctx0" brushRef="#br0" timeOffset="515.54">68 38 24575,'-1'0'0,"0"0"0,1 1 0,-1-1 0,0 1 0,1-1 0,-1 1 0,0 0 0,1-1 0,-1 1 0,1 0 0,-1-1 0,1 1 0,-1 0 0,1 0 0,0-1 0,-1 1 0,1 0 0,0 0 0,-1 0 0,1-1 0,0 1 0,0 0 0,0 0 0,0 0 0,0 0 0,0 1 0,-2 32 0,2-25 0,-1 7-136,0-1-1,-1 0 1,-1 0-1,0 0 1,-2 0-1,1-1 1,-2 1-1,0-1 0,-12 21 1,12-25-6691</inkml:trace>
  <inkml:trace contextRef="#ctx0" brushRef="#br0" timeOffset="2943.98">79 1 24575,'4'1'0,"-1"1"0,1-1 0,0 1 0,-1 0 0,0 0 0,1 0 0,-1 1 0,0-1 0,0 1 0,0 0 0,0 0 0,-1 0 0,4 5 0,10 8 0,-3-5-170,0-2-1,1 0 0,0 0 1,0-1-1,1-1 0,0-1 1,30 10-1,-36-14-6656</inkml:trace>
</inkml:ink>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38:32.928"/>
    </inkml:context>
    <inkml:brush xml:id="br0">
      <inkml:brushProperty name="width" value="0.05" units="cm"/>
      <inkml:brushProperty name="height" value="0.05" units="cm"/>
      <inkml:brushProperty name="color" value="#008C3A"/>
    </inkml:brush>
  </inkml:definitions>
  <inkml:trace contextRef="#ctx0" brushRef="#br0">1 64 24575,'6'-2'0,"0"1"0,0-1 0,0 1 0,0-2 0,0 1 0,-1-1 0,11-6 0,20-8 0,-25 14 0,0 1 0,0 0 0,0 1 0,0 0 0,0 1 0,0 0 0,19 3 0,-24-3 0,0 1 0,0 0 0,0 1 0,0-1 0,0 1 0,-1 1 0,1-1 0,0 1 0,-1 0 0,0 0 0,0 0 0,0 1 0,0 0 0,0 0 0,5 6 0,-9-9 0,0 1 0,0 0 0,0 0 0,0 0 0,0 0 0,0 0 0,-1 0 0,1 0 0,-1 0 0,1 0 0,-1 0 0,0 0 0,0 0 0,0 0 0,0 0 0,0 0 0,0 0 0,0 1 0,-1-1 0,1 0 0,-1 0 0,0 0 0,1 0 0,-1 0 0,0-1 0,0 1 0,0 0 0,-1 0 0,1-1 0,0 1 0,-1 0 0,1-1 0,-1 1 0,1-1 0,-1 0 0,-3 2 0,-8 7 0,0-1 0,-1 0 0,-27 12 0,23-12 0,-136 53 0,153-61 0,0-1 0,0 0 0,1 0 0,-1 0 0,0 1 0,1-1 0,-1 0 0,1 0 0,-1 1 0,0-1 0,1 1 0,-1-1 0,1 1 0,-1-1 0,1 1 0,-1-1 0,1 1 0,-1-1 0,1 1 0,-1-1 0,1 1 0,0 0 0,0-1 0,-1 1 0,1 0 0,0-1 0,0 1 0,0 0 0,-1-1 0,1 2 0,20 6 0,38-5 0,-56-3 0,19 1 0,1 1 0,-1 1 0,1 1 0,28 9 0,-18-5 0,-1-3-1365,-21-5-5462</inkml:trace>
  <inkml:trace contextRef="#ctx0" brushRef="#br0" timeOffset="1730.78">422 16 24575,'4'-2'0,"-1"0"0,1 0 0,0 1 0,0-1 0,-1 1 0,1-1 0,0 1 0,0 1 0,0-1 0,0 0 0,0 1 0,1 0 0,4 0 0,55 5 0,-62-5 0,0 1 0,0-1 0,0 0 0,0 0 0,0 1 0,-1-1 0,1 1 0,0 0 0,0 0 0,0 0 0,0-1 0,-1 2 0,1-1 0,0 0 0,-1 0 0,1 0 0,-1 1 0,1-1 0,-1 1 0,0-1 0,0 1 0,1 0 0,-1-1 0,0 1 0,-1 0 0,1 0 0,0 0 0,0-1 0,-1 1 0,1 0 0,-1 0 0,0 0 0,1 0 0,-1 0 0,0 0 0,0 0 0,-1 4 0,0-2 0,0-1 0,0 0 0,0 0 0,0 1 0,-1-1 0,0 0 0,1 0 0,-1 0 0,0-1 0,0 1 0,-1 0 0,1-1 0,-1 1 0,1-1 0,-1 0 0,0 0 0,0 0 0,0 0 0,0 0 0,0-1 0,-6 3 0,-34 6 0,34-9 0,1 1 0,-1 0 0,1 0 0,0 1 0,0 0 0,0 1 0,0-1 0,-12 9 0,21-6 0,12-1 0,21 3 0,-29-7 0,-3-1 0,21 5 0,-1 0 0,1 1 0,-1 1 0,24 12 0,-45-19 0,0 0 0,0 1 0,0-1 0,0 1 0,0-1 0,0 1 0,0 0 0,0-1 0,0 1 0,0 0 0,-1 0 0,1-1 0,0 1 0,0 0 0,-1 0 0,1 0 0,-1 0 0,1 0 0,-1 0 0,1 0 0,-1 0 0,1 0 0,-1 0 0,0 0 0,0 0 0,0 1 0,1-1 0,-1 0 0,0 0 0,-1 1 0,1 1 0,-1-1 0,-1 0 0,1 0 0,0 1 0,0-1 0,-1 0 0,1 0 0,-1 0 0,0 0 0,0-1 0,1 1 0,-5 2 0,-5 4 0,0-1 0,-1 0 0,-22 10 0,13-9-273,0-1 0,0-1 0,-1-1 0,-36 4 0,48-8-6554</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38:27.134"/>
    </inkml:context>
    <inkml:brush xml:id="br0">
      <inkml:brushProperty name="width" value="0.05" units="cm"/>
      <inkml:brushProperty name="height" value="0.05" units="cm"/>
      <inkml:brushProperty name="color" value="#008C3A"/>
    </inkml:brush>
  </inkml:definitions>
  <inkml:trace contextRef="#ctx0" brushRef="#br0">0 47 24575,'66'-2'0,"75"-14"0,35-3 0,-98 15 0,-46 0 0,0 3 0,0 0 0,0 2 0,0 1 0,53 11 0,208 39 0,-201-41 0,133 35 0,-192-38 0,1-2 0,52 3 0,8 0 0,-53-2-1365,-25-5-5462</inkml:trace>
  <inkml:trace contextRef="#ctx0" brushRef="#br0" timeOffset="1276.41">1517 24 24575,'4'2'0,"-1"1"0,1-1 0,-1 1 0,0 0 0,0 0 0,0 0 0,0 1 0,-1-1 0,5 8 0,2 0 0,-2-3 0,1-1 0,0 0 0,1 0 0,11 6 0,-11-7 0,0 0 0,-1 0 0,0 1 0,9 8 0,-17-14 0,0 0 0,0-1 0,0 1 0,0 0 0,0 0 0,0-1 0,0 1 0,0 0 0,0 0 0,-1-1 0,1 1 0,0 0 0,0 0 0,-1-1 0,1 1 0,0 0 0,-1-1 0,1 1 0,-1-1 0,1 1 0,0 0 0,-1-1 0,0 1 0,1-1 0,-1 1 0,1-1 0,-1 1 0,0-1 0,1 0 0,-1 1 0,0-1 0,1 0 0,-1 0 0,0 1 0,0-1 0,-35 18 0,29-15 0,-30 15 0,21-10 0,-1 0 0,1 0 0,1 2 0,0 0 0,0 1 0,-17 16 0,25-20-1365</inkml:trace>
</inkml:ink>
</file>

<file path=word/ink/ink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37:57.219"/>
    </inkml:context>
    <inkml:brush xml:id="br0">
      <inkml:brushProperty name="width" value="0.05" units="cm"/>
      <inkml:brushProperty name="height" value="0.05" units="cm"/>
      <inkml:brushProperty name="color" value="#008C3A"/>
    </inkml:brush>
  </inkml:definitions>
  <inkml:trace contextRef="#ctx0" brushRef="#br0">7 1 24575,'9'-1'0,"5"1"0,0 0 0,-1 1 0,28 5 0,-39-6 0,0 1 0,0-1 0,0 0 0,-1 1 0,1-1 0,0 1 0,0 0 0,-1 0 0,1-1 0,0 1 0,-1 0 0,1 1 0,-1-1 0,1 0 0,-1 0 0,1 0 0,-1 1 0,0-1 0,0 1 0,0-1 0,0 1 0,0 0 0,0-1 0,0 1 0,0 0 0,-1-1 0,1 1 0,-1 0 0,1 0 0,-1 0 0,0 0 0,1 0 0,-1-1 0,0 1 0,0 0 0,-1 0 0,1 0 0,-1 2 0,0 0 0,-1 0 0,0 1 0,0-1 0,-1 0 0,1-1 0,-1 1 0,0 0 0,0-1 0,0 0 0,0 1 0,-1-1 0,1-1 0,-1 1 0,0 0 0,0-1 0,0 0 0,0 0 0,0 0 0,0 0 0,-1-1 0,-6 2 0,5-1 0,-1 1 0,1 0 0,0 0 0,0 0 0,0 1 0,0 0 0,-7 6 0,13-10 0,-1 0 0,1 0 0,0 0 0,0 1 0,0-1 0,0 0 0,-1 0 0,1 0 0,0 1 0,0-1 0,0 0 0,0 0 0,0 0 0,0 1 0,0-1 0,0 0 0,-1 0 0,1 1 0,0-1 0,0 0 0,0 0 0,0 1 0,0-1 0,0 0 0,0 0 0,0 1 0,1-1 0,-1 0 0,0 0 0,0 1 0,0-1 0,0 0 0,0 0 0,0 1 0,0-1 0,1 0 0,-1 0 0,0 0 0,0 1 0,0-1 0,1 0 0,13 7 0,19-1 0,-31-6 0,25 3-455,1 2 0,31 10 0,-46-11-6372</inkml:trace>
  <inkml:trace contextRef="#ctx0" brushRef="#br0" timeOffset="1356.92">284 26 24575,'52'-2'0,"-32"0"0,1 2 0,0 0 0,39 6 0,-59-6 0,0 0 0,1 0 0,-1 1 0,0-1 0,0 0 0,1 1 0,-1-1 0,0 1 0,0-1 0,0 1 0,1-1 0,-1 1 0,0 0 0,0 0 0,0-1 0,0 1 0,0 0 0,0 0 0,0 0 0,-1 0 0,1 0 0,0 0 0,-1 0 0,1 0 0,0 1 0,-1-1 0,1 0 0,0 2 0,-2-1 0,1 1 0,0-1 0,-1 0 0,1 1 0,-1-1 0,0 0 0,0 0 0,0 0 0,0 0 0,0 0 0,0 0 0,-1 0 0,1 0 0,-3 2 0,-6 8 0,-1-2 0,0 1 0,-20 12 0,-82 44 0,113-67 0,-1 0 0,1 0 0,0 0 0,-1 1 0,1-1 0,0 0 0,-1 0 0,1 1 0,0-1 0,-1 0 0,1 1 0,0-1 0,0 0 0,-1 1 0,1-1 0,0 0 0,0 1 0,0-1 0,-1 0 0,1 1 0,0-1 0,0 1 0,0-1 0,0 0 0,0 1 0,0-1 0,0 1 0,0-1 0,0 0 0,0 1 0,0-1 0,0 1 0,0-1 0,0 0 0,1 1 0,-1-1 0,0 1 0,0-1 0,0 0 0,1 1 0,-1-1 0,0 1 0,22 9 0,27-1 0,17-6-1365</inkml:trace>
</inkml:ink>
</file>

<file path=word/ink/ink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37:49.630"/>
    </inkml:context>
    <inkml:brush xml:id="br0">
      <inkml:brushProperty name="width" value="0.05" units="cm"/>
      <inkml:brushProperty name="height" value="0.05" units="cm"/>
      <inkml:brushProperty name="color" value="#008C3A"/>
    </inkml:brush>
  </inkml:definitions>
  <inkml:trace contextRef="#ctx0" brushRef="#br0">756 1 24575,'2'82'0,"-4"89"0,1-160 0,-1-1 0,0 0 0,-1 0 0,0 0 0,-1 0 0,1 0 0,-2-1 0,0 1 0,0-1 0,0 0 0,-1-1 0,0 1 0,-10 9 0,10-12 0,0 0 0,-1-1 0,1 1 0,-1-1 0,0-1 0,0 1 0,-1-1 0,1-1 0,-1 1 0,0-1 0,0-1 0,0 1 0,0-1 0,0-1 0,-1 1 0,-14-1 0,-425-14-1365,438 12-5462</inkml:trace>
  <inkml:trace contextRef="#ctx0" brushRef="#br0" timeOffset="1531.85">214 302 24575,'-13'1'0,"-1"0"0,0 0 0,0 1 0,1 1 0,0 0 0,-1 1 0,1 1 0,1 0 0,-1 0 0,1 1 0,0 1 0,0 0 0,0 1 0,-11 10 0,22-16 0,0 1 0,-1-1 0,1 0 0,0 1 0,0-1 0,1 1 0,-1-1 0,1 1 0,-1 0 0,1-1 0,0 1 0,0-1 0,0 1 0,0 0 0,0-1 0,1 1 0,-1-1 0,1 1 0,-1-1 0,1 1 0,0-1 0,0 1 0,0-1 0,1 0 0,-1 1 0,0-1 0,3 2 0,1 5 0,0-1 0,1 0 0,0 0 0,1 0 0,14 13 0,-15-16 68,1 2-1,-2-1 1,1 1-1,9 13 1,-11-13-311,0-1-1,1 1 1,0-2 0,0 1 0,0 0-1,12 8 1</inkml:trace>
</inkml:ink>
</file>

<file path=word/ink/ink7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37:33.639"/>
    </inkml:context>
    <inkml:brush xml:id="br0">
      <inkml:brushProperty name="width" value="0.05" units="cm"/>
      <inkml:brushProperty name="height" value="0.05" units="cm"/>
      <inkml:brushProperty name="color" value="#008C3A"/>
    </inkml:brush>
  </inkml:definitions>
  <inkml:trace contextRef="#ctx0" brushRef="#br0">64 1 24575,'-13'278'0,"1"7"0,0-20 0,0-65 0,0-47 0,10-108 0,1 0 0,3 0 0,1 0 0,13 61 0,-3-46 0,-9-36 0,1 0 0,14 38 0,-6-30 0,-10-19 0,1-1 0,1 1 0,1-1 0,-1 0 0,2 0 0,0-1 0,0 0 0,1 0 0,0-1 0,1 0 0,15 14 0,-13-17 26,1-1-1,0 0 0,0-1 0,0 0 1,0-1-1,1-1 0,0 0 1,23 3-1,38 9-1618</inkml:trace>
  <inkml:trace contextRef="#ctx0" brushRef="#br0" timeOffset="1327.27">364 1757 24575,'7'1'0,"1"0"0,-1 1 0,0 0 0,0 0 0,0 0 0,-1 1 0,1 0 0,-1 0 0,8 6 0,-9-7 0,-1 1 0,0-1 0,0 1 0,0 0 0,0 1 0,-1-1 0,1 1 0,-1-1 0,0 1 0,0 0 0,0 0 0,0 0 0,-1 1 0,3 4 0,-5-5 0,-1 0 0,1-1 0,-1 1 0,1 0 0,-1-1 0,0 1 0,0-1 0,-1 0 0,1 1 0,-1-1 0,1 0 0,-1 0 0,0 0 0,0 0 0,-1 0 0,1 0 0,-3 2 0,-48 45 0,-28 11-1365</inkml:trace>
  <inkml:trace contextRef="#ctx0" brushRef="#br0" timeOffset="4264.57">423 2046 24575,'1'-1'0,"0"-1"0,-1 0 0,1 1 0,0-1 0,0 1 0,0-1 0,0 1 0,0-1 0,0 1 0,0 0 0,1-1 0,-1 1 0,0 0 0,1 0 0,-1 0 0,1 0 0,-1 0 0,1 0 0,0 1 0,-1-1 0,1 0 0,0 1 0,0-1 0,3 1 0,43-8 0,-47 8 0,0 0 0,0 0 0,0 0 0,0 0 0,0 0 0,0 1 0,0-1 0,0 0 0,0 1 0,0-1 0,0 0 0,0 1 0,-1-1 0,1 1 0,0 0 0,0-1 0,-1 1 0,1 0 0,0-1 0,0 1 0,-1 0 0,1 0 0,-1 0 0,1 0 0,-1-1 0,1 1 0,0 2 0,-1 0 0,1 1 0,0-1 0,-1 0 0,0 1 0,0-1 0,0 0 0,0 1 0,-1 5 0,-2 5 0,-1 0 0,-10 27 0,-45 92 0,59-133 0,0 0 0,0 1 0,-1-1 0,1 0 0,0 1 0,0-1 0,0 0 0,0 1 0,0-1 0,0 0 0,0 1 0,0-1 0,0 0 0,0 1 0,0-1 0,0 0 0,0 1 0,0-1 0,0 1 0,0-1 0,0 0 0,0 1 0,0-1 0,0 0 0,1 0 0,-1 1 0,0-1 0,0 0 0,0 1 0,1-1 0,-1 0 0,0 0 0,0 1 0,1-1 0,-1 0 0,0 0 0,1 0 0,-1 1 0,0-1 0,1 0 0,-1 0 0,1 0 0,22 3 0,34-10 0,-51 6 0,79-8-1365,-73 9-5462</inkml:trace>
  <inkml:trace contextRef="#ctx0" brushRef="#br0" timeOffset="4982.99">701 1950 24575,'0'18'0,"0"20"0,0 0 0,3 0 0,13 72 0,-11-86-1365,-4-14-5462</inkml:trace>
</inkml:ink>
</file>

<file path=word/ink/ink7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53:55.818"/>
    </inkml:context>
    <inkml:brush xml:id="br0">
      <inkml:brushProperty name="width" value="0.05" units="cm"/>
      <inkml:brushProperty name="height" value="0.05" units="cm"/>
      <inkml:brushProperty name="color" value="#008C3A"/>
    </inkml:brush>
  </inkml:definitions>
  <inkml:trace contextRef="#ctx0" brushRef="#br0">2495 676 24575,'-1'77'0,"2"112"0,-1-188 0,1 0 0,-1 0 0,0 0 0,0 0 0,0 0 0,0 0 0,1 0 0,-1 0 0,1 0 0,-1 0 0,0 0 0,1 0 0,0-1 0,-1 1 0,1 0 0,-1 0 0,1-1 0,0 1 0,0 0 0,-1-1 0,1 1 0,0 0 0,0-1 0,0 1 0,0-1 0,0 0 0,0 1 0,2 0 0,0-1 0,0 1 0,0-1 0,0 0 0,0 0 0,-1 0 0,1-1 0,0 1 0,5-2 0,8-3 0,0 0 0,24-13 0,-30 14 0,6-2-40,1 1 0,0 1 0,0 0-1,0 2 1,0 0 0,1 1 0,-1 0 0,24 3-1,-8-1-962,-11-1-5823</inkml:trace>
  <inkml:trace contextRef="#ctx0" brushRef="#br0" timeOffset="1903.57">2511 1205 24575,'0'-2'0,"1"1"0,0 0 0,-1-1 0,1 1 0,0 0 0,0 0 0,0-1 0,0 1 0,0 0 0,0 0 0,0 0 0,0 0 0,0 0 0,1 0 0,-1 1 0,0-1 0,1 0 0,-1 1 0,0-1 0,1 1 0,-1-1 0,1 1 0,-1-1 0,3 1 0,38-7 0,-39 6 0,-1 0 0,1 1 0,0 0 0,0-1 0,-1 1 0,1 0 0,0 0 0,0 1 0,0-1 0,-1 1 0,1-1 0,0 1 0,-1 0 0,1 0 0,-1 0 0,1 0 0,-1 1 0,1-1 0,-1 0 0,4 4 0,-4-2 0,0 1 0,-1-1 0,1 1 0,-1 0 0,0-1 0,0 1 0,0 0 0,0 0 0,0 0 0,-1 0 0,0 0 0,0-1 0,0 1 0,-1 5 0,1-4 0,0-1 0,-1 0 0,0 0 0,0 1 0,0-1 0,0 0 0,0 0 0,-1 0 0,0 0 0,0-1 0,0 1 0,0 0 0,0-1 0,-1 1 0,0-1 0,-5 6 0,-2-1 0,-1-1 0,0 1 0,0-2 0,-15 7 0,-3 3 0,13-9 0,12-6 0,1 0 0,-1 0 0,1 0 0,0 0 0,0 1 0,0-1 0,0 1 0,0 0 0,0 0 0,0 0 0,0 1 0,1-1 0,-1 1 0,1-1 0,0 1 0,-3 3 0,6-5 0,-1 0 0,0 0 0,1 0 0,-1 0 0,1 0 0,0 0 0,-1-1 0,1 1 0,0 0 0,-1 0 0,1-1 0,0 1 0,0 0 0,0-1 0,-1 1 0,1-1 0,0 1 0,0-1 0,0 1 0,0-1 0,0 0 0,0 1 0,0-1 0,0 0 0,1 0 0,33 7 0,-30-6 0,65 7-682,124 0-1,-177-9-6143</inkml:trace>
  <inkml:trace contextRef="#ctx0" brushRef="#br0" timeOffset="3228.18">3008 1159 24575,'-5'0'0,"0"0"0,0 1 0,0 0 0,0 0 0,0 0 0,1 1 0,-1-1 0,0 1 0,1 0 0,-1 1 0,1-1 0,0 1 0,-1 0 0,1 0 0,1 0 0,-1 0 0,0 1 0,1-1 0,0 1 0,0 0 0,0 0 0,0 1 0,0-1 0,1 0 0,0 1 0,0 0 0,0-1 0,1 1 0,-2 5 0,-1 8 0,0-1 0,1 1 0,1 0 0,0 0 0,2 0 0,2 33 0,-2-49 0,0 1 0,0-1 0,0 0 0,0 0 0,1 1 0,-1-1 0,0 0 0,1 0 0,0 0 0,0 1 0,-1-1 0,1 0 0,1 0 0,-1 0 0,0 0 0,0-1 0,1 1 0,-1 0 0,1 0 0,-1-1 0,1 1 0,0-1 0,0 1 0,-1-1 0,1 0 0,0 0 0,0 0 0,1 0 0,-1 0 0,0 0 0,0-1 0,0 1 0,0-1 0,1 1 0,-1-1 0,0 0 0,0 0 0,1 0 0,-1 0 0,0 0 0,4-1 0,-3 0 0,0 0 0,1 0 0,-1-1 0,0 1 0,1-1 0,-1 0 0,0 0 0,0 0 0,0 0 0,-1-1 0,1 1 0,-1-1 0,1 1 0,-1-1 0,0 0 0,0 0 0,0 0 0,0 0 0,0-1 0,-1 1 0,1 0 0,-1-1 0,0 1 0,0-1 0,-1 1 0,2-5 0,-2 2 43,1-1 0,-1 1-1,0-1 1,0 1 0,-1-1-1,1 1 1,-3-9 0,2 12-133,-1 1 0,1-1 0,0 0 0,-1 1 0,1 0 1,-1-1-1,1 1 0,-1 0 0,0 0 0,0 0 1,0 0-1,-1 0 0,1 0 0,0 1 0,-1-1 0,1 1 1,-1 0-1,-4-2 0,-7-3-6736</inkml:trace>
  <inkml:trace contextRef="#ctx0" brushRef="#br0" timeOffset="5370.13">2230 1267 24575,'0'6'0,"0"0"0,-1 0 0,1 0 0,-1 0 0,-1 0 0,1-1 0,-1 1 0,0 0 0,0 0 0,-1-1 0,1 1 0,-1-1 0,-1 0 0,1 0 0,-1 0 0,1 0 0,-2-1 0,1 0 0,0 1 0,-1-2 0,0 1 0,1 0 0,-2-1 0,1 0 0,0 0 0,-1 0 0,1-1 0,-1 0 0,0 0 0,-11 2 0,-15 2 0,0-1 0,-1-1 0,0-2 0,-51-4 0,39 2 0,20-2 0,0 0 0,0-1 0,0-2 0,-39-12 0,-91-41 0,135 49 0,1-1 0,1-1 0,-1-1 0,2-1 0,0 0 0,0-1 0,-22-26 0,0 6 0,-1 1 0,-82-50 0,82 59 0,2-2 0,1-1 0,1-2 0,-36-38 0,-5-5 0,54 52 0,1-1 0,-20-23 0,-151-181 0,170 199-1365</inkml:trace>
  <inkml:trace contextRef="#ctx0" brushRef="#br0" timeOffset="5729.96">546 489 24575,'0'3'0,"0"3"0,0 3 0,0 3 0,0 5 0,0 2 0,0 0 0,0 3 0,0 2 0,0 1 0,0-3 0,0 2 0,0-2 0,0 1 0,0 0 0,-2-5 0,-2-5-8191</inkml:trace>
  <inkml:trace contextRef="#ctx0" brushRef="#br0" timeOffset="6389.8">562 426 24575,'55'0'0,"1"1"0,-1 3 0,97 20 0,-104-9-1365,-34-13-5461</inkml:trace>
  <inkml:trace contextRef="#ctx0" brushRef="#br0" timeOffset="7466.98">1 99 24575,'0'-1'0,"1"-1"0,-1 1 0,1-1 0,0 1 0,-1-1 0,1 1 0,0-1 0,0 1 0,0 0 0,0 0 0,0 0 0,0-1 0,0 1 0,0 0 0,0 0 0,1 0 0,-1 1 0,0-1 0,1 0 0,-1 0 0,1 1 0,-1-1 0,1 1 0,-1-1 0,1 1 0,-1 0 0,1-1 0,-1 1 0,3 0 0,53-4 0,-50 4 0,23-2 0,-19 1 0,1 0 0,-1 1 0,1 0 0,-1 1 0,1 0 0,21 5 0,-32-5 0,0-1 0,0 0 0,0 1 0,0 0 0,0-1 0,-1 1 0,1 0 0,0-1 0,0 1 0,-1 0 0,1 0 0,0 0 0,-1-1 0,1 1 0,-1 0 0,1 0 0,-1 0 0,1 0 0,-1 0 0,1 0 0,-1 0 0,0 0 0,0 0 0,0 2 0,-6 32 0,-26 28 0,32-62 0,-52 66 0,41-55 0,0 1 0,1-1 0,1 2 0,0-1 0,-13 30 0,22-42 0,-1 0 0,1 0 0,0 0 0,0 0 0,-1-1 0,1 1 0,0 0 0,0 0 0,0 0 0,0 0 0,1 0 0,-1 0 0,0 0 0,0 0 0,0 0 0,1 0 0,-1 0 0,1 0 0,-1-1 0,0 1 0,1 0 0,0 0 0,-1 0 0,1-1 0,-1 1 0,1 0 0,0-1 0,0 1 0,-1 0 0,1-1 0,0 1 0,0-1 0,0 1 0,-1-1 0,1 0 0,0 1 0,0-1 0,0 0 0,0 0 0,0 1 0,0-1 0,0 0 0,1 0 0,50 2 0,-43-2 0,154-3-1365,-149 3-5461</inkml:trace>
  <inkml:trace contextRef="#ctx0" brushRef="#br0" timeOffset="8336.25">313 21 24575,'1'-1'0,"1"0"0,0-1 0,0 1 0,0 0 0,0 0 0,0 0 0,0 0 0,0 0 0,0 1 0,0-1 0,0 1 0,1-1 0,-1 1 0,0 0 0,0 0 0,1 0 0,2 0 0,-1 0 0,15-2 0,9-1 0,0 0 0,-1 2 0,1 2 0,54 6 0,-81-6 0,0-1 0,1 0 0,-1 1 0,0-1 0,0 1 0,0 0 0,0-1 0,0 1 0,0 0 0,0 0 0,0-1 0,0 1 0,-1 0 0,1 0 0,0 0 0,0 0 0,-1 0 0,1 0 0,0 1 0,-1-1 0,1 0 0,-1 0 0,0 0 0,1 0 0,-1 1 0,0-1 0,0 0 0,0 0 0,0 0 0,0 1 0,0-1 0,0 0 0,0 0 0,0 1 0,-1-1 0,1 0 0,0 0 0,-2 2 0,-22 55 0,16-42 0,-14 31 152,9-22-456,1 1 1,1 1 0,1-1-1,-7 35 1,15-48-6523</inkml:trace>
</inkml:ink>
</file>

<file path=word/ink/ink7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31T03:53:47.682"/>
    </inkml:context>
    <inkml:brush xml:id="br0">
      <inkml:brushProperty name="width" value="0.05" units="cm"/>
      <inkml:brushProperty name="height" value="0.05" units="cm"/>
      <inkml:brushProperty name="color" value="#008C3A"/>
    </inkml:brush>
  </inkml:definitions>
  <inkml:trace contextRef="#ctx0" brushRef="#br0">1310 1799 24575,'-197'-16'0,"114"18"0,-106-4 0,182 1 0,1-1 0,-1 1 0,0-1 0,1 0 0,0-1 0,-1 0 0,1 0 0,0 0 0,1-1 0,-1 0 0,1 0 0,-1 0 0,1 0 0,-8-11 0,-5-6 0,2 0 0,-20-34 0,24 36 0,4 4 0,0-1 0,1 1 0,1-1 0,1-1 0,0 1 0,1-1 0,0 0 0,-1-27 0,2-147 0,5 109 0,-3-61 0,3-147 0,14 172 0,0 7 0,0 14 0,-12 79 0,0 1 0,0-1 0,-2 0 0,-1 0 0,0 0 0,-1 0 0,-1 0 0,-3-20 0,2 31 0,-1 0 0,0-1 0,0 1 0,-1 0 0,0 0 0,0 1 0,-1-1 0,0 1 0,0 0 0,-11-10 0,-8-5 0,-38-26 0,0 1 0,58 43 0,1 0 0,-1 0 0,0 0 0,0 1 0,-1 0 0,1 0 0,0 0 0,-1 0 0,1 1 0,-1-1 0,0 1 0,1 1 0,-1-1 0,0 0 0,0 1 0,1 0 0,-1 0 0,0 1 0,0-1 0,1 1 0,-1 0 0,0 0 0,1 1 0,-1-1 0,1 1 0,0 0 0,-1 0 0,1 1 0,-6 3 0,-4 4 0,1 0 0,0 1 0,1 1 0,0-1 0,1 2 0,0 0 0,-10 15 0,-4 14 0,2 1 0,1 1 0,-21 64 0,0 1 0,31-70 236,11-34-336,0 1 0,0-1 0,0 0 0,-1 0 0,0-1 0,0 1 0,0 0 0,0 0-1,-1-1 1,1 1 0,-1-1 0,0 0 0,-1 0 0,1 0 0,-7 5 0,1-4-6726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212F1-3527-4157-A248-4FD8AD6DC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Level Design Document v2.4.dotx</Template>
  <TotalTime>1552</TotalTime>
  <Pages>23</Pages>
  <Words>4681</Words>
  <Characters>26682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李东华</dc:creator>
  <cp:lastModifiedBy>李 东华</cp:lastModifiedBy>
  <cp:revision>779</cp:revision>
  <cp:lastPrinted>2012-06-15T19:28:00Z</cp:lastPrinted>
  <dcterms:created xsi:type="dcterms:W3CDTF">2022-10-29T02:33:00Z</dcterms:created>
  <dcterms:modified xsi:type="dcterms:W3CDTF">2022-10-31T08:19:00Z</dcterms:modified>
</cp:coreProperties>
</file>