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10D22" w14:textId="564F168F" w:rsidR="00C24ED8" w:rsidRDefault="00EE38A7" w:rsidP="00B405E3">
      <w:pPr>
        <w:jc w:val="center"/>
      </w:pPr>
      <w:r>
        <w:t>`</w:t>
      </w:r>
      <w:r w:rsidR="00F367FF">
        <w:t xml:space="preserve"> </w:t>
      </w:r>
      <w:r w:rsidR="00B405E3">
        <w:rPr>
          <w:noProof/>
        </w:rPr>
        <w:drawing>
          <wp:inline distT="0" distB="0" distL="0" distR="0" wp14:anchorId="69B099D2" wp14:editId="1579D2C1">
            <wp:extent cx="5921831" cy="3331029"/>
            <wp:effectExtent l="0" t="0" r="3175" b="317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0592" cy="3352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19769" w14:textId="07566B5F" w:rsidR="003F33E7" w:rsidRDefault="006868AF" w:rsidP="00DC4C6D">
      <w:pPr>
        <w:pStyle w:val="Title"/>
        <w:jc w:val="center"/>
      </w:pPr>
      <w:r>
        <w:t>Fallout 4:</w:t>
      </w:r>
      <w:r w:rsidR="009401DC">
        <w:t xml:space="preserve"> </w:t>
      </w:r>
      <w:r w:rsidR="00483E2A">
        <w:t>Threshold Exp</w:t>
      </w:r>
      <w:r w:rsidR="00CB58C2">
        <w:t>eriment</w:t>
      </w:r>
    </w:p>
    <w:p w14:paraId="75DA6A9D" w14:textId="10960D6E" w:rsidR="00C24ED8" w:rsidRDefault="00403477" w:rsidP="00DC4C6D">
      <w:pPr>
        <w:pStyle w:val="Subtitle"/>
        <w:jc w:val="center"/>
        <w:rPr>
          <w:i w:val="0"/>
          <w:sz w:val="20"/>
          <w:szCs w:val="20"/>
        </w:rPr>
      </w:pPr>
      <w:r w:rsidRPr="00DC4C6D">
        <w:rPr>
          <w:i w:val="0"/>
          <w:sz w:val="20"/>
          <w:szCs w:val="20"/>
        </w:rPr>
        <w:t xml:space="preserve">Version </w:t>
      </w:r>
      <w:r w:rsidR="009C0006">
        <w:rPr>
          <w:i w:val="0"/>
          <w:sz w:val="20"/>
          <w:szCs w:val="20"/>
        </w:rPr>
        <w:t>1</w:t>
      </w:r>
      <w:r w:rsidRPr="00DC4C6D">
        <w:rPr>
          <w:i w:val="0"/>
          <w:sz w:val="20"/>
          <w:szCs w:val="20"/>
        </w:rPr>
        <w:t>.0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95"/>
        <w:gridCol w:w="4355"/>
      </w:tblGrid>
      <w:tr w:rsidR="001417A2" w:rsidRPr="00944542" w14:paraId="23168F29" w14:textId="77777777" w:rsidTr="00D43C2F">
        <w:trPr>
          <w:trHeight w:val="335"/>
          <w:jc w:val="center"/>
        </w:trPr>
        <w:tc>
          <w:tcPr>
            <w:tcW w:w="3095" w:type="dxa"/>
          </w:tcPr>
          <w:p w14:paraId="5738F036" w14:textId="77777777" w:rsidR="001417A2" w:rsidRPr="00944542" w:rsidRDefault="001417A2" w:rsidP="00D43C2F">
            <w:pPr>
              <w:spacing w:after="0"/>
              <w:rPr>
                <w:kern w:val="32"/>
              </w:rPr>
            </w:pPr>
            <w:r w:rsidRPr="00944542">
              <w:rPr>
                <w:kern w:val="32"/>
              </w:rPr>
              <w:t>Designer:</w:t>
            </w:r>
          </w:p>
        </w:tc>
        <w:tc>
          <w:tcPr>
            <w:tcW w:w="4355" w:type="dxa"/>
          </w:tcPr>
          <w:p w14:paraId="3E64261A" w14:textId="53AF9934" w:rsidR="001417A2" w:rsidRPr="00944542" w:rsidRDefault="00B330DC" w:rsidP="00D43C2F">
            <w:pPr>
              <w:spacing w:after="0"/>
              <w:rPr>
                <w:kern w:val="32"/>
              </w:rPr>
            </w:pPr>
            <w:r>
              <w:rPr>
                <w:kern w:val="32"/>
              </w:rPr>
              <w:t>Donghua Li</w:t>
            </w:r>
          </w:p>
        </w:tc>
      </w:tr>
      <w:tr w:rsidR="001417A2" w:rsidRPr="00944542" w14:paraId="559DDB18" w14:textId="77777777" w:rsidTr="00D43C2F">
        <w:trPr>
          <w:trHeight w:val="335"/>
          <w:jc w:val="center"/>
        </w:trPr>
        <w:tc>
          <w:tcPr>
            <w:tcW w:w="3095" w:type="dxa"/>
          </w:tcPr>
          <w:p w14:paraId="337ED7F6" w14:textId="77777777" w:rsidR="001417A2" w:rsidRPr="00944542" w:rsidRDefault="001417A2" w:rsidP="00D43C2F">
            <w:pPr>
              <w:spacing w:after="0"/>
              <w:rPr>
                <w:kern w:val="32"/>
              </w:rPr>
            </w:pPr>
            <w:r w:rsidRPr="00944542">
              <w:rPr>
                <w:kern w:val="32"/>
              </w:rPr>
              <w:t>Document Date:</w:t>
            </w:r>
          </w:p>
        </w:tc>
        <w:tc>
          <w:tcPr>
            <w:tcW w:w="4355" w:type="dxa"/>
          </w:tcPr>
          <w:p w14:paraId="242FB775" w14:textId="7BA2FEB7" w:rsidR="001417A2" w:rsidRPr="00944542" w:rsidRDefault="003567B1" w:rsidP="00D43C2F">
            <w:pPr>
              <w:spacing w:after="0"/>
              <w:rPr>
                <w:kern w:val="32"/>
              </w:rPr>
            </w:pPr>
            <w:r>
              <w:rPr>
                <w:kern w:val="32"/>
              </w:rPr>
              <w:fldChar w:fldCharType="begin"/>
            </w:r>
            <w:r>
              <w:rPr>
                <w:kern w:val="32"/>
              </w:rPr>
              <w:instrText xml:space="preserve"> DATE \@ "M/d/yyyy" </w:instrText>
            </w:r>
            <w:r>
              <w:rPr>
                <w:kern w:val="32"/>
              </w:rPr>
              <w:fldChar w:fldCharType="separate"/>
            </w:r>
            <w:r w:rsidR="00CA15E7">
              <w:rPr>
                <w:noProof/>
                <w:kern w:val="32"/>
              </w:rPr>
              <w:t>8/5/2023</w:t>
            </w:r>
            <w:r>
              <w:rPr>
                <w:kern w:val="32"/>
              </w:rPr>
              <w:fldChar w:fldCharType="end"/>
            </w:r>
          </w:p>
        </w:tc>
      </w:tr>
      <w:tr w:rsidR="001417A2" w:rsidRPr="00944542" w14:paraId="03C5E83D" w14:textId="77777777" w:rsidTr="00D43C2F">
        <w:trPr>
          <w:trHeight w:val="321"/>
          <w:jc w:val="center"/>
        </w:trPr>
        <w:tc>
          <w:tcPr>
            <w:tcW w:w="3095" w:type="dxa"/>
          </w:tcPr>
          <w:p w14:paraId="23EB0E86" w14:textId="77777777" w:rsidR="001417A2" w:rsidRPr="00944542" w:rsidRDefault="001417A2" w:rsidP="00D43C2F">
            <w:pPr>
              <w:spacing w:after="0"/>
              <w:rPr>
                <w:kern w:val="32"/>
              </w:rPr>
            </w:pPr>
            <w:r w:rsidRPr="00944542">
              <w:rPr>
                <w:kern w:val="32"/>
              </w:rPr>
              <w:t>Intended Level Delivery Date:</w:t>
            </w:r>
          </w:p>
        </w:tc>
        <w:tc>
          <w:tcPr>
            <w:tcW w:w="4355" w:type="dxa"/>
          </w:tcPr>
          <w:p w14:paraId="0B98E640" w14:textId="161319DB" w:rsidR="001417A2" w:rsidRPr="00944542" w:rsidRDefault="00D01B78" w:rsidP="00D43C2F">
            <w:pPr>
              <w:spacing w:after="0"/>
              <w:rPr>
                <w:kern w:val="32"/>
              </w:rPr>
            </w:pPr>
            <w:r>
              <w:rPr>
                <w:kern w:val="32"/>
              </w:rPr>
              <w:t>7/19/2023</w:t>
            </w:r>
          </w:p>
        </w:tc>
      </w:tr>
    </w:tbl>
    <w:p w14:paraId="5A6B2E78" w14:textId="77777777" w:rsidR="00403477" w:rsidRDefault="00403477"/>
    <w:p w14:paraId="5CE2A847" w14:textId="77777777" w:rsidR="00403477" w:rsidRPr="0039586E" w:rsidRDefault="00403477">
      <w:pPr>
        <w:rPr>
          <w:rFonts w:asciiTheme="majorHAnsi" w:hAnsiTheme="majorHAnsi"/>
          <w:b/>
          <w:color w:val="365F91" w:themeColor="accent1" w:themeShade="BF"/>
          <w:sz w:val="28"/>
          <w:szCs w:val="28"/>
        </w:rPr>
      </w:pPr>
      <w:r w:rsidRPr="0039586E">
        <w:rPr>
          <w:rFonts w:asciiTheme="majorHAnsi" w:hAnsiTheme="majorHAnsi"/>
          <w:b/>
          <w:color w:val="365F91" w:themeColor="accent1" w:themeShade="BF"/>
          <w:sz w:val="28"/>
          <w:szCs w:val="28"/>
        </w:rPr>
        <w:t>Document Revisions Table</w:t>
      </w:r>
    </w:p>
    <w:tbl>
      <w:tblPr>
        <w:tblW w:w="9333" w:type="dxa"/>
        <w:jc w:val="center"/>
        <w:tblBorders>
          <w:top w:val="single" w:sz="12" w:space="0" w:color="404040" w:themeColor="text1" w:themeTint="BF"/>
          <w:left w:val="single" w:sz="12" w:space="0" w:color="404040" w:themeColor="text1" w:themeTint="BF"/>
          <w:bottom w:val="single" w:sz="12" w:space="0" w:color="404040" w:themeColor="text1" w:themeTint="BF"/>
          <w:right w:val="single" w:sz="12" w:space="0" w:color="404040" w:themeColor="text1" w:themeTint="BF"/>
          <w:insideH w:val="single" w:sz="12" w:space="0" w:color="404040" w:themeColor="text1" w:themeTint="BF"/>
          <w:insideV w:val="single" w:sz="12" w:space="0" w:color="404040" w:themeColor="text1" w:themeTint="BF"/>
        </w:tblBorders>
        <w:tblLook w:val="04A0" w:firstRow="1" w:lastRow="0" w:firstColumn="1" w:lastColumn="0" w:noHBand="0" w:noVBand="1"/>
      </w:tblPr>
      <w:tblGrid>
        <w:gridCol w:w="1074"/>
        <w:gridCol w:w="4943"/>
        <w:gridCol w:w="1892"/>
        <w:gridCol w:w="1424"/>
      </w:tblGrid>
      <w:tr w:rsidR="00C24ED8" w:rsidRPr="008F0874" w14:paraId="6C460186" w14:textId="77777777" w:rsidTr="00B405E3">
        <w:trPr>
          <w:trHeight w:val="555"/>
          <w:jc w:val="center"/>
        </w:trPr>
        <w:tc>
          <w:tcPr>
            <w:tcW w:w="1074" w:type="dxa"/>
            <w:shd w:val="clear" w:color="auto" w:fill="A6A6A6" w:themeFill="background1" w:themeFillShade="A6"/>
            <w:vAlign w:val="center"/>
          </w:tcPr>
          <w:p w14:paraId="7E5EA134" w14:textId="77777777" w:rsidR="00C24ED8" w:rsidRPr="002353A8" w:rsidRDefault="00C24ED8" w:rsidP="00914FDD">
            <w:pPr>
              <w:pStyle w:val="NoSpacing"/>
              <w:jc w:val="center"/>
              <w:rPr>
                <w:rFonts w:asciiTheme="majorHAnsi" w:hAnsiTheme="majorHAnsi" w:cs="Arial"/>
                <w:b/>
                <w:bCs/>
                <w:color w:val="000000"/>
                <w:sz w:val="24"/>
                <w:szCs w:val="24"/>
              </w:rPr>
            </w:pPr>
            <w:r w:rsidRPr="002353A8">
              <w:rPr>
                <w:rFonts w:asciiTheme="majorHAnsi" w:hAnsiTheme="majorHAnsi" w:cs="Arial"/>
                <w:b/>
                <w:bCs/>
                <w:color w:val="FFFFFF" w:themeColor="background1"/>
                <w:sz w:val="24"/>
                <w:szCs w:val="24"/>
              </w:rPr>
              <w:t>Version</w:t>
            </w:r>
          </w:p>
        </w:tc>
        <w:tc>
          <w:tcPr>
            <w:tcW w:w="4943" w:type="dxa"/>
            <w:shd w:val="clear" w:color="auto" w:fill="A6A6A6" w:themeFill="background1" w:themeFillShade="A6"/>
            <w:vAlign w:val="center"/>
          </w:tcPr>
          <w:p w14:paraId="0F5B39EF" w14:textId="77777777" w:rsidR="00C24ED8" w:rsidRPr="002353A8" w:rsidRDefault="00C24ED8" w:rsidP="00914FDD">
            <w:pPr>
              <w:pStyle w:val="NoSpacing"/>
              <w:jc w:val="center"/>
              <w:rPr>
                <w:rFonts w:asciiTheme="majorHAnsi" w:hAnsiTheme="majorHAnsi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2353A8">
              <w:rPr>
                <w:rFonts w:asciiTheme="majorHAnsi" w:hAnsiTheme="majorHAnsi" w:cs="Arial"/>
                <w:b/>
                <w:bCs/>
                <w:color w:val="FFFFFF" w:themeColor="background1"/>
                <w:sz w:val="24"/>
                <w:szCs w:val="24"/>
              </w:rPr>
              <w:t>Description</w:t>
            </w:r>
          </w:p>
        </w:tc>
        <w:tc>
          <w:tcPr>
            <w:tcW w:w="1892" w:type="dxa"/>
            <w:shd w:val="clear" w:color="auto" w:fill="A6A6A6" w:themeFill="background1" w:themeFillShade="A6"/>
            <w:vAlign w:val="center"/>
          </w:tcPr>
          <w:p w14:paraId="39CA4AFC" w14:textId="77777777" w:rsidR="00C24ED8" w:rsidRPr="002353A8" w:rsidRDefault="00C24ED8" w:rsidP="00914FDD">
            <w:pPr>
              <w:pStyle w:val="NoSpacing"/>
              <w:jc w:val="center"/>
              <w:rPr>
                <w:rFonts w:asciiTheme="majorHAnsi" w:hAnsiTheme="majorHAnsi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2353A8">
              <w:rPr>
                <w:rFonts w:asciiTheme="majorHAnsi" w:hAnsiTheme="majorHAnsi" w:cs="Arial"/>
                <w:b/>
                <w:bCs/>
                <w:color w:val="FFFFFF" w:themeColor="background1"/>
                <w:sz w:val="24"/>
                <w:szCs w:val="24"/>
              </w:rPr>
              <w:t>Requestor</w:t>
            </w:r>
          </w:p>
        </w:tc>
        <w:tc>
          <w:tcPr>
            <w:tcW w:w="1424" w:type="dxa"/>
            <w:shd w:val="clear" w:color="auto" w:fill="A6A6A6" w:themeFill="background1" w:themeFillShade="A6"/>
            <w:vAlign w:val="center"/>
          </w:tcPr>
          <w:p w14:paraId="20AB7220" w14:textId="77777777" w:rsidR="00C24ED8" w:rsidRPr="002353A8" w:rsidRDefault="00C24ED8" w:rsidP="00914FDD">
            <w:pPr>
              <w:pStyle w:val="NoSpacing"/>
              <w:jc w:val="center"/>
              <w:rPr>
                <w:rFonts w:asciiTheme="majorHAnsi" w:hAnsiTheme="majorHAnsi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2353A8">
              <w:rPr>
                <w:rFonts w:asciiTheme="majorHAnsi" w:hAnsiTheme="majorHAnsi" w:cs="Arial"/>
                <w:b/>
                <w:bCs/>
                <w:color w:val="FFFFFF" w:themeColor="background1"/>
                <w:sz w:val="24"/>
                <w:szCs w:val="24"/>
              </w:rPr>
              <w:t>Date</w:t>
            </w:r>
          </w:p>
        </w:tc>
      </w:tr>
      <w:tr w:rsidR="00C24ED8" w:rsidRPr="002F6EB0" w14:paraId="2D290D93" w14:textId="77777777" w:rsidTr="00B405E3">
        <w:trPr>
          <w:trHeight w:val="251"/>
          <w:jc w:val="center"/>
        </w:trPr>
        <w:tc>
          <w:tcPr>
            <w:tcW w:w="1074" w:type="dxa"/>
            <w:vAlign w:val="center"/>
          </w:tcPr>
          <w:p w14:paraId="54B571F5" w14:textId="77777777" w:rsidR="00C24ED8" w:rsidRPr="002F6EB0" w:rsidRDefault="00960246" w:rsidP="00960246">
            <w:pPr>
              <w:pStyle w:val="NoSpacing"/>
              <w:jc w:val="center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2F6EB0">
              <w:rPr>
                <w:rFonts w:asciiTheme="minorHAnsi" w:hAnsiTheme="minorHAnsi" w:cs="Arial"/>
                <w:bCs/>
                <w:sz w:val="20"/>
                <w:szCs w:val="20"/>
              </w:rPr>
              <w:t>1</w:t>
            </w:r>
            <w:r w:rsidR="00C24ED8" w:rsidRPr="002F6EB0">
              <w:rPr>
                <w:rFonts w:asciiTheme="minorHAnsi" w:hAnsiTheme="minorHAnsi" w:cs="Arial"/>
                <w:bCs/>
                <w:sz w:val="20"/>
                <w:szCs w:val="20"/>
              </w:rPr>
              <w:t>.</w:t>
            </w:r>
            <w:r w:rsidRPr="002F6EB0">
              <w:rPr>
                <w:rFonts w:asciiTheme="minorHAnsi" w:hAnsiTheme="minorHAnsi" w:cs="Arial"/>
                <w:bCs/>
                <w:sz w:val="20"/>
                <w:szCs w:val="20"/>
              </w:rPr>
              <w:t>0</w:t>
            </w:r>
          </w:p>
        </w:tc>
        <w:tc>
          <w:tcPr>
            <w:tcW w:w="4943" w:type="dxa"/>
            <w:vAlign w:val="center"/>
          </w:tcPr>
          <w:p w14:paraId="4FE19CA5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2F6EB0">
              <w:rPr>
                <w:rFonts w:asciiTheme="minorHAnsi" w:hAnsiTheme="minorHAnsi" w:cs="Arial"/>
                <w:sz w:val="20"/>
                <w:szCs w:val="20"/>
              </w:rPr>
              <w:t>Initial Document</w:t>
            </w:r>
          </w:p>
        </w:tc>
        <w:tc>
          <w:tcPr>
            <w:tcW w:w="1892" w:type="dxa"/>
            <w:vAlign w:val="center"/>
          </w:tcPr>
          <w:p w14:paraId="1D433B36" w14:textId="672D17CF" w:rsidR="00C24ED8" w:rsidRPr="002F6EB0" w:rsidRDefault="0017429E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2F6EB0">
              <w:rPr>
                <w:rFonts w:asciiTheme="minorHAnsi" w:hAnsiTheme="minorHAnsi" w:cs="Arial"/>
                <w:sz w:val="20"/>
                <w:szCs w:val="20"/>
              </w:rPr>
              <w:t>Professor</w:t>
            </w:r>
            <w:r>
              <w:rPr>
                <w:rFonts w:asciiTheme="minorHAnsi" w:hAnsiTheme="minorHAnsi" w:cs="Arial"/>
                <w:sz w:val="20"/>
                <w:szCs w:val="20"/>
              </w:rPr>
              <w:t>. Stephen</w:t>
            </w:r>
            <w:r w:rsidR="00050F75">
              <w:rPr>
                <w:rFonts w:asciiTheme="minorHAnsi" w:hAnsiTheme="minorHAnsi" w:cs="Arial"/>
                <w:sz w:val="20"/>
                <w:szCs w:val="20"/>
              </w:rPr>
              <w:t>s</w:t>
            </w:r>
          </w:p>
        </w:tc>
        <w:tc>
          <w:tcPr>
            <w:tcW w:w="1424" w:type="dxa"/>
            <w:vAlign w:val="center"/>
          </w:tcPr>
          <w:p w14:paraId="37435538" w14:textId="5857D54C" w:rsidR="00C24ED8" w:rsidRPr="002F6EB0" w:rsidRDefault="009C0006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5/30/2023</w:t>
            </w:r>
          </w:p>
        </w:tc>
      </w:tr>
      <w:tr w:rsidR="00C24ED8" w:rsidRPr="002F6EB0" w14:paraId="0A66EC82" w14:textId="77777777" w:rsidTr="00B405E3">
        <w:trPr>
          <w:trHeight w:val="251"/>
          <w:jc w:val="center"/>
        </w:trPr>
        <w:tc>
          <w:tcPr>
            <w:tcW w:w="1074" w:type="dxa"/>
            <w:shd w:val="clear" w:color="auto" w:fill="C0C0C0"/>
            <w:vAlign w:val="center"/>
          </w:tcPr>
          <w:p w14:paraId="1AFA9E24" w14:textId="389E63E8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bCs/>
                <w:sz w:val="20"/>
                <w:szCs w:val="20"/>
              </w:rPr>
            </w:pPr>
          </w:p>
        </w:tc>
        <w:tc>
          <w:tcPr>
            <w:tcW w:w="4943" w:type="dxa"/>
            <w:shd w:val="clear" w:color="auto" w:fill="C0C0C0"/>
            <w:vAlign w:val="center"/>
          </w:tcPr>
          <w:p w14:paraId="1B918779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892" w:type="dxa"/>
            <w:shd w:val="clear" w:color="auto" w:fill="C0C0C0"/>
            <w:vAlign w:val="center"/>
          </w:tcPr>
          <w:p w14:paraId="3906EFDE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424" w:type="dxa"/>
            <w:shd w:val="clear" w:color="auto" w:fill="C0C0C0"/>
            <w:vAlign w:val="center"/>
          </w:tcPr>
          <w:p w14:paraId="5A2CF95B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C24ED8" w:rsidRPr="002F6EB0" w14:paraId="0BDFFDAD" w14:textId="77777777" w:rsidTr="00B405E3">
        <w:trPr>
          <w:trHeight w:val="251"/>
          <w:jc w:val="center"/>
        </w:trPr>
        <w:tc>
          <w:tcPr>
            <w:tcW w:w="1074" w:type="dxa"/>
            <w:vAlign w:val="center"/>
          </w:tcPr>
          <w:p w14:paraId="298BDF8A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bCs/>
                <w:sz w:val="20"/>
                <w:szCs w:val="20"/>
              </w:rPr>
            </w:pPr>
          </w:p>
        </w:tc>
        <w:tc>
          <w:tcPr>
            <w:tcW w:w="4943" w:type="dxa"/>
            <w:vAlign w:val="center"/>
          </w:tcPr>
          <w:p w14:paraId="760B8054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14:paraId="3247167F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424" w:type="dxa"/>
            <w:vAlign w:val="center"/>
          </w:tcPr>
          <w:p w14:paraId="6C36C2E7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C24ED8" w:rsidRPr="002F6EB0" w14:paraId="69DA7A77" w14:textId="77777777" w:rsidTr="00B405E3">
        <w:trPr>
          <w:trHeight w:val="251"/>
          <w:jc w:val="center"/>
        </w:trPr>
        <w:tc>
          <w:tcPr>
            <w:tcW w:w="1074" w:type="dxa"/>
            <w:shd w:val="clear" w:color="auto" w:fill="C0C0C0"/>
            <w:vAlign w:val="center"/>
          </w:tcPr>
          <w:p w14:paraId="2B137CBD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bCs/>
                <w:sz w:val="20"/>
                <w:szCs w:val="20"/>
              </w:rPr>
            </w:pPr>
          </w:p>
        </w:tc>
        <w:tc>
          <w:tcPr>
            <w:tcW w:w="4943" w:type="dxa"/>
            <w:shd w:val="clear" w:color="auto" w:fill="C0C0C0"/>
            <w:vAlign w:val="center"/>
          </w:tcPr>
          <w:p w14:paraId="25A51C8E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892" w:type="dxa"/>
            <w:shd w:val="clear" w:color="auto" w:fill="C0C0C0"/>
            <w:vAlign w:val="center"/>
          </w:tcPr>
          <w:p w14:paraId="4A452869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424" w:type="dxa"/>
            <w:shd w:val="clear" w:color="auto" w:fill="C0C0C0"/>
            <w:vAlign w:val="center"/>
          </w:tcPr>
          <w:p w14:paraId="5A2C2028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C24ED8" w:rsidRPr="002F6EB0" w14:paraId="160DC419" w14:textId="77777777" w:rsidTr="00B405E3">
        <w:trPr>
          <w:trHeight w:val="251"/>
          <w:jc w:val="center"/>
        </w:trPr>
        <w:tc>
          <w:tcPr>
            <w:tcW w:w="1074" w:type="dxa"/>
            <w:vAlign w:val="center"/>
          </w:tcPr>
          <w:p w14:paraId="7D99228F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bCs/>
                <w:sz w:val="20"/>
                <w:szCs w:val="20"/>
              </w:rPr>
            </w:pPr>
          </w:p>
        </w:tc>
        <w:tc>
          <w:tcPr>
            <w:tcW w:w="4943" w:type="dxa"/>
            <w:vAlign w:val="center"/>
          </w:tcPr>
          <w:p w14:paraId="76CFC766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14:paraId="1C219336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424" w:type="dxa"/>
            <w:vAlign w:val="center"/>
          </w:tcPr>
          <w:p w14:paraId="4F193B89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14:paraId="2928B7F1" w14:textId="77777777" w:rsidR="00403477" w:rsidRDefault="00403477">
      <w:r>
        <w:br w:type="page"/>
      </w:r>
    </w:p>
    <w:bookmarkStart w:id="0" w:name="_Toc136186027" w:displacedByCustomXml="next"/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id w:val="18836567"/>
        <w:docPartObj>
          <w:docPartGallery w:val="Table of Contents"/>
          <w:docPartUnique/>
        </w:docPartObj>
      </w:sdtPr>
      <w:sdtContent>
        <w:p w14:paraId="1A256F9F" w14:textId="77777777" w:rsidR="007504EC" w:rsidRPr="00172B1E" w:rsidRDefault="007504EC" w:rsidP="00172B1E">
          <w:pPr>
            <w:pStyle w:val="Heading2"/>
            <w:rPr>
              <w:rStyle w:val="Heading1Char"/>
              <w:color w:val="4F81BD" w:themeColor="accent1"/>
              <w:spacing w:val="0"/>
              <w:kern w:val="0"/>
              <w:sz w:val="26"/>
              <w:szCs w:val="26"/>
            </w:rPr>
          </w:pPr>
          <w:r w:rsidRPr="00172B1E">
            <w:rPr>
              <w:rStyle w:val="Heading1Char"/>
              <w:color w:val="4F81BD" w:themeColor="accent1"/>
              <w:spacing w:val="0"/>
              <w:kern w:val="0"/>
              <w:sz w:val="26"/>
              <w:szCs w:val="26"/>
            </w:rPr>
            <w:t>Table of Contents</w:t>
          </w:r>
          <w:bookmarkEnd w:id="0"/>
        </w:p>
        <w:p w14:paraId="6BD3E125" w14:textId="7E155DA3" w:rsidR="004D13F5" w:rsidRDefault="00226444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r>
            <w:fldChar w:fldCharType="begin"/>
          </w:r>
          <w:r w:rsidR="007504EC">
            <w:instrText xml:space="preserve"> TOC \o "1-3" \h \z \u </w:instrText>
          </w:r>
          <w:r>
            <w:fldChar w:fldCharType="separate"/>
          </w:r>
          <w:hyperlink w:anchor="_Toc136186027" w:history="1">
            <w:r w:rsidR="004D13F5" w:rsidRPr="00E320A9">
              <w:rPr>
                <w:rStyle w:val="Hyperlink"/>
                <w:noProof/>
              </w:rPr>
              <w:t>Table of Contents</w:t>
            </w:r>
            <w:r w:rsidR="004D13F5">
              <w:rPr>
                <w:noProof/>
                <w:webHidden/>
              </w:rPr>
              <w:tab/>
            </w:r>
            <w:r w:rsidR="004D13F5">
              <w:rPr>
                <w:noProof/>
                <w:webHidden/>
              </w:rPr>
              <w:fldChar w:fldCharType="begin"/>
            </w:r>
            <w:r w:rsidR="004D13F5">
              <w:rPr>
                <w:noProof/>
                <w:webHidden/>
              </w:rPr>
              <w:instrText xml:space="preserve"> PAGEREF _Toc136186027 \h </w:instrText>
            </w:r>
            <w:r w:rsidR="004D13F5">
              <w:rPr>
                <w:noProof/>
                <w:webHidden/>
              </w:rPr>
            </w:r>
            <w:r w:rsidR="004D13F5">
              <w:rPr>
                <w:noProof/>
                <w:webHidden/>
              </w:rPr>
              <w:fldChar w:fldCharType="separate"/>
            </w:r>
            <w:r w:rsidR="004D13F5">
              <w:rPr>
                <w:noProof/>
                <w:webHidden/>
              </w:rPr>
              <w:t>2</w:t>
            </w:r>
            <w:r w:rsidR="004D13F5">
              <w:rPr>
                <w:noProof/>
                <w:webHidden/>
              </w:rPr>
              <w:fldChar w:fldCharType="end"/>
            </w:r>
          </w:hyperlink>
        </w:p>
        <w:p w14:paraId="3A71274E" w14:textId="247D3995" w:rsidR="004D13F5" w:rsidRDefault="00000000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hyperlink w:anchor="_Toc136186028" w:history="1">
            <w:r w:rsidR="004D13F5" w:rsidRPr="00E320A9">
              <w:rPr>
                <w:rStyle w:val="Hyperlink"/>
                <w:noProof/>
              </w:rPr>
              <w:t>Table of Figures and Tables</w:t>
            </w:r>
            <w:r w:rsidR="004D13F5">
              <w:rPr>
                <w:noProof/>
                <w:webHidden/>
              </w:rPr>
              <w:tab/>
            </w:r>
            <w:r w:rsidR="004D13F5">
              <w:rPr>
                <w:noProof/>
                <w:webHidden/>
              </w:rPr>
              <w:fldChar w:fldCharType="begin"/>
            </w:r>
            <w:r w:rsidR="004D13F5">
              <w:rPr>
                <w:noProof/>
                <w:webHidden/>
              </w:rPr>
              <w:instrText xml:space="preserve"> PAGEREF _Toc136186028 \h </w:instrText>
            </w:r>
            <w:r w:rsidR="004D13F5">
              <w:rPr>
                <w:noProof/>
                <w:webHidden/>
              </w:rPr>
            </w:r>
            <w:r w:rsidR="004D13F5">
              <w:rPr>
                <w:noProof/>
                <w:webHidden/>
              </w:rPr>
              <w:fldChar w:fldCharType="separate"/>
            </w:r>
            <w:r w:rsidR="004D13F5">
              <w:rPr>
                <w:noProof/>
                <w:webHidden/>
              </w:rPr>
              <w:t>2</w:t>
            </w:r>
            <w:r w:rsidR="004D13F5">
              <w:rPr>
                <w:noProof/>
                <w:webHidden/>
              </w:rPr>
              <w:fldChar w:fldCharType="end"/>
            </w:r>
          </w:hyperlink>
        </w:p>
        <w:p w14:paraId="21FDA43E" w14:textId="6F23425D" w:rsidR="004D13F5" w:rsidRDefault="00000000">
          <w:pPr>
            <w:pStyle w:val="TOC1"/>
            <w:tabs>
              <w:tab w:val="right" w:leader="dot" w:pos="9350"/>
            </w:tabs>
            <w:rPr>
              <w:noProof/>
              <w:kern w:val="2"/>
              <w:lang w:eastAsia="zh-CN"/>
              <w14:ligatures w14:val="standardContextual"/>
            </w:rPr>
          </w:pPr>
          <w:hyperlink w:anchor="_Toc136186029" w:history="1">
            <w:r w:rsidR="004D13F5" w:rsidRPr="00E320A9">
              <w:rPr>
                <w:rStyle w:val="Hyperlink"/>
                <w:noProof/>
              </w:rPr>
              <w:t>Level Summary</w:t>
            </w:r>
            <w:r w:rsidR="004D13F5">
              <w:rPr>
                <w:noProof/>
                <w:webHidden/>
              </w:rPr>
              <w:tab/>
            </w:r>
            <w:r w:rsidR="004D13F5">
              <w:rPr>
                <w:noProof/>
                <w:webHidden/>
              </w:rPr>
              <w:fldChar w:fldCharType="begin"/>
            </w:r>
            <w:r w:rsidR="004D13F5">
              <w:rPr>
                <w:noProof/>
                <w:webHidden/>
              </w:rPr>
              <w:instrText xml:space="preserve"> PAGEREF _Toc136186029 \h </w:instrText>
            </w:r>
            <w:r w:rsidR="004D13F5">
              <w:rPr>
                <w:noProof/>
                <w:webHidden/>
              </w:rPr>
            </w:r>
            <w:r w:rsidR="004D13F5">
              <w:rPr>
                <w:noProof/>
                <w:webHidden/>
              </w:rPr>
              <w:fldChar w:fldCharType="separate"/>
            </w:r>
            <w:r w:rsidR="004D13F5">
              <w:rPr>
                <w:noProof/>
                <w:webHidden/>
              </w:rPr>
              <w:t>4</w:t>
            </w:r>
            <w:r w:rsidR="004D13F5">
              <w:rPr>
                <w:noProof/>
                <w:webHidden/>
              </w:rPr>
              <w:fldChar w:fldCharType="end"/>
            </w:r>
          </w:hyperlink>
        </w:p>
        <w:p w14:paraId="1A92AE40" w14:textId="38EA4C1E" w:rsidR="004D13F5" w:rsidRDefault="00000000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hyperlink w:anchor="_Toc136186030" w:history="1">
            <w:r w:rsidR="004D13F5" w:rsidRPr="00E320A9">
              <w:rPr>
                <w:rStyle w:val="Hyperlink"/>
                <w:noProof/>
              </w:rPr>
              <w:t>Quick Summary</w:t>
            </w:r>
            <w:r w:rsidR="004D13F5">
              <w:rPr>
                <w:noProof/>
                <w:webHidden/>
              </w:rPr>
              <w:tab/>
            </w:r>
            <w:r w:rsidR="004D13F5">
              <w:rPr>
                <w:noProof/>
                <w:webHidden/>
              </w:rPr>
              <w:fldChar w:fldCharType="begin"/>
            </w:r>
            <w:r w:rsidR="004D13F5">
              <w:rPr>
                <w:noProof/>
                <w:webHidden/>
              </w:rPr>
              <w:instrText xml:space="preserve"> PAGEREF _Toc136186030 \h </w:instrText>
            </w:r>
            <w:r w:rsidR="004D13F5">
              <w:rPr>
                <w:noProof/>
                <w:webHidden/>
              </w:rPr>
            </w:r>
            <w:r w:rsidR="004D13F5">
              <w:rPr>
                <w:noProof/>
                <w:webHidden/>
              </w:rPr>
              <w:fldChar w:fldCharType="separate"/>
            </w:r>
            <w:r w:rsidR="004D13F5">
              <w:rPr>
                <w:noProof/>
                <w:webHidden/>
              </w:rPr>
              <w:t>4</w:t>
            </w:r>
            <w:r w:rsidR="004D13F5">
              <w:rPr>
                <w:noProof/>
                <w:webHidden/>
              </w:rPr>
              <w:fldChar w:fldCharType="end"/>
            </w:r>
          </w:hyperlink>
        </w:p>
        <w:p w14:paraId="08338AEB" w14:textId="6404B753" w:rsidR="004D13F5" w:rsidRDefault="00000000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hyperlink w:anchor="_Toc136186031" w:history="1">
            <w:r w:rsidR="004D13F5" w:rsidRPr="00E320A9">
              <w:rPr>
                <w:rStyle w:val="Hyperlink"/>
                <w:noProof/>
              </w:rPr>
              <w:t>Level Feature Overview</w:t>
            </w:r>
            <w:r w:rsidR="004D13F5">
              <w:rPr>
                <w:noProof/>
                <w:webHidden/>
              </w:rPr>
              <w:tab/>
            </w:r>
            <w:r w:rsidR="004D13F5">
              <w:rPr>
                <w:noProof/>
                <w:webHidden/>
              </w:rPr>
              <w:fldChar w:fldCharType="begin"/>
            </w:r>
            <w:r w:rsidR="004D13F5">
              <w:rPr>
                <w:noProof/>
                <w:webHidden/>
              </w:rPr>
              <w:instrText xml:space="preserve"> PAGEREF _Toc136186031 \h </w:instrText>
            </w:r>
            <w:r w:rsidR="004D13F5">
              <w:rPr>
                <w:noProof/>
                <w:webHidden/>
              </w:rPr>
            </w:r>
            <w:r w:rsidR="004D13F5">
              <w:rPr>
                <w:noProof/>
                <w:webHidden/>
              </w:rPr>
              <w:fldChar w:fldCharType="separate"/>
            </w:r>
            <w:r w:rsidR="004D13F5">
              <w:rPr>
                <w:noProof/>
                <w:webHidden/>
              </w:rPr>
              <w:t>4</w:t>
            </w:r>
            <w:r w:rsidR="004D13F5">
              <w:rPr>
                <w:noProof/>
                <w:webHidden/>
              </w:rPr>
              <w:fldChar w:fldCharType="end"/>
            </w:r>
          </w:hyperlink>
        </w:p>
        <w:p w14:paraId="3C651FA8" w14:textId="415C8E93" w:rsidR="004D13F5" w:rsidRDefault="00000000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hyperlink w:anchor="_Toc136186032" w:history="1">
            <w:r w:rsidR="004D13F5" w:rsidRPr="00E320A9">
              <w:rPr>
                <w:rStyle w:val="Hyperlink"/>
                <w:noProof/>
              </w:rPr>
              <w:t>Development Schedule</w:t>
            </w:r>
            <w:r w:rsidR="004D13F5">
              <w:rPr>
                <w:noProof/>
                <w:webHidden/>
              </w:rPr>
              <w:tab/>
            </w:r>
            <w:r w:rsidR="004D13F5">
              <w:rPr>
                <w:noProof/>
                <w:webHidden/>
              </w:rPr>
              <w:fldChar w:fldCharType="begin"/>
            </w:r>
            <w:r w:rsidR="004D13F5">
              <w:rPr>
                <w:noProof/>
                <w:webHidden/>
              </w:rPr>
              <w:instrText xml:space="preserve"> PAGEREF _Toc136186032 \h </w:instrText>
            </w:r>
            <w:r w:rsidR="004D13F5">
              <w:rPr>
                <w:noProof/>
                <w:webHidden/>
              </w:rPr>
            </w:r>
            <w:r w:rsidR="004D13F5">
              <w:rPr>
                <w:noProof/>
                <w:webHidden/>
              </w:rPr>
              <w:fldChar w:fldCharType="separate"/>
            </w:r>
            <w:r w:rsidR="004D13F5">
              <w:rPr>
                <w:noProof/>
                <w:webHidden/>
              </w:rPr>
              <w:t>5</w:t>
            </w:r>
            <w:r w:rsidR="004D13F5">
              <w:rPr>
                <w:noProof/>
                <w:webHidden/>
              </w:rPr>
              <w:fldChar w:fldCharType="end"/>
            </w:r>
          </w:hyperlink>
        </w:p>
        <w:p w14:paraId="0E7C320C" w14:textId="26731ED4" w:rsidR="004D13F5" w:rsidRDefault="00000000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hyperlink w:anchor="_Toc136186033" w:history="1">
            <w:r w:rsidR="004D13F5" w:rsidRPr="00E320A9">
              <w:rPr>
                <w:rStyle w:val="Hyperlink"/>
                <w:noProof/>
              </w:rPr>
              <w:t>Level Logic Flow Chart</w:t>
            </w:r>
            <w:r w:rsidR="004D13F5">
              <w:rPr>
                <w:noProof/>
                <w:webHidden/>
              </w:rPr>
              <w:tab/>
            </w:r>
            <w:r w:rsidR="004D13F5">
              <w:rPr>
                <w:noProof/>
                <w:webHidden/>
              </w:rPr>
              <w:fldChar w:fldCharType="begin"/>
            </w:r>
            <w:r w:rsidR="004D13F5">
              <w:rPr>
                <w:noProof/>
                <w:webHidden/>
              </w:rPr>
              <w:instrText xml:space="preserve"> PAGEREF _Toc136186033 \h </w:instrText>
            </w:r>
            <w:r w:rsidR="004D13F5">
              <w:rPr>
                <w:noProof/>
                <w:webHidden/>
              </w:rPr>
            </w:r>
            <w:r w:rsidR="004D13F5">
              <w:rPr>
                <w:noProof/>
                <w:webHidden/>
              </w:rPr>
              <w:fldChar w:fldCharType="separate"/>
            </w:r>
            <w:r w:rsidR="004D13F5">
              <w:rPr>
                <w:noProof/>
                <w:webHidden/>
              </w:rPr>
              <w:t>6</w:t>
            </w:r>
            <w:r w:rsidR="004D13F5">
              <w:rPr>
                <w:noProof/>
                <w:webHidden/>
              </w:rPr>
              <w:fldChar w:fldCharType="end"/>
            </w:r>
          </w:hyperlink>
        </w:p>
        <w:p w14:paraId="4D98AACF" w14:textId="02EFDC2D" w:rsidR="004D13F5" w:rsidRDefault="00000000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hyperlink w:anchor="_Toc136186034" w:history="1">
            <w:r w:rsidR="004D13F5" w:rsidRPr="00E320A9">
              <w:rPr>
                <w:rStyle w:val="Hyperlink"/>
                <w:noProof/>
              </w:rPr>
              <w:t>Level  Overview</w:t>
            </w:r>
            <w:r w:rsidR="004D13F5">
              <w:rPr>
                <w:noProof/>
                <w:webHidden/>
              </w:rPr>
              <w:tab/>
            </w:r>
            <w:r w:rsidR="004D13F5">
              <w:rPr>
                <w:noProof/>
                <w:webHidden/>
              </w:rPr>
              <w:fldChar w:fldCharType="begin"/>
            </w:r>
            <w:r w:rsidR="004D13F5">
              <w:rPr>
                <w:noProof/>
                <w:webHidden/>
              </w:rPr>
              <w:instrText xml:space="preserve"> PAGEREF _Toc136186034 \h </w:instrText>
            </w:r>
            <w:r w:rsidR="004D13F5">
              <w:rPr>
                <w:noProof/>
                <w:webHidden/>
              </w:rPr>
            </w:r>
            <w:r w:rsidR="004D13F5">
              <w:rPr>
                <w:noProof/>
                <w:webHidden/>
              </w:rPr>
              <w:fldChar w:fldCharType="separate"/>
            </w:r>
            <w:r w:rsidR="004D13F5">
              <w:rPr>
                <w:noProof/>
                <w:webHidden/>
              </w:rPr>
              <w:t>7</w:t>
            </w:r>
            <w:r w:rsidR="004D13F5">
              <w:rPr>
                <w:noProof/>
                <w:webHidden/>
              </w:rPr>
              <w:fldChar w:fldCharType="end"/>
            </w:r>
          </w:hyperlink>
        </w:p>
        <w:p w14:paraId="74DDA6BB" w14:textId="1586E24E" w:rsidR="004D13F5" w:rsidRDefault="00000000">
          <w:pPr>
            <w:pStyle w:val="TOC3"/>
            <w:tabs>
              <w:tab w:val="right" w:leader="dot" w:pos="9350"/>
            </w:tabs>
            <w:rPr>
              <w:noProof/>
              <w:kern w:val="2"/>
              <w:lang w:eastAsia="zh-CN"/>
              <w14:ligatures w14:val="standardContextual"/>
            </w:rPr>
          </w:pPr>
          <w:hyperlink w:anchor="_Toc136186035" w:history="1">
            <w:r w:rsidR="004D13F5" w:rsidRPr="00E320A9">
              <w:rPr>
                <w:rStyle w:val="Hyperlink"/>
                <w:noProof/>
              </w:rPr>
              <w:t>Overview Map</w:t>
            </w:r>
            <w:r w:rsidR="004D13F5">
              <w:rPr>
                <w:noProof/>
                <w:webHidden/>
              </w:rPr>
              <w:tab/>
            </w:r>
            <w:r w:rsidR="004D13F5">
              <w:rPr>
                <w:noProof/>
                <w:webHidden/>
              </w:rPr>
              <w:fldChar w:fldCharType="begin"/>
            </w:r>
            <w:r w:rsidR="004D13F5">
              <w:rPr>
                <w:noProof/>
                <w:webHidden/>
              </w:rPr>
              <w:instrText xml:space="preserve"> PAGEREF _Toc136186035 \h </w:instrText>
            </w:r>
            <w:r w:rsidR="004D13F5">
              <w:rPr>
                <w:noProof/>
                <w:webHidden/>
              </w:rPr>
            </w:r>
            <w:r w:rsidR="004D13F5">
              <w:rPr>
                <w:noProof/>
                <w:webHidden/>
              </w:rPr>
              <w:fldChar w:fldCharType="separate"/>
            </w:r>
            <w:r w:rsidR="004D13F5">
              <w:rPr>
                <w:noProof/>
                <w:webHidden/>
              </w:rPr>
              <w:t>7</w:t>
            </w:r>
            <w:r w:rsidR="004D13F5">
              <w:rPr>
                <w:noProof/>
                <w:webHidden/>
              </w:rPr>
              <w:fldChar w:fldCharType="end"/>
            </w:r>
          </w:hyperlink>
        </w:p>
        <w:p w14:paraId="76524479" w14:textId="595BF347" w:rsidR="004D13F5" w:rsidRDefault="00000000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hyperlink w:anchor="_Toc136186036" w:history="1">
            <w:r w:rsidR="004D13F5" w:rsidRPr="00E320A9">
              <w:rPr>
                <w:rStyle w:val="Hyperlink"/>
                <w:noProof/>
              </w:rPr>
              <w:t>Narrative Flow Chart</w:t>
            </w:r>
            <w:r w:rsidR="004D13F5">
              <w:rPr>
                <w:noProof/>
                <w:webHidden/>
              </w:rPr>
              <w:tab/>
            </w:r>
            <w:r w:rsidR="004D13F5">
              <w:rPr>
                <w:noProof/>
                <w:webHidden/>
              </w:rPr>
              <w:fldChar w:fldCharType="begin"/>
            </w:r>
            <w:r w:rsidR="004D13F5">
              <w:rPr>
                <w:noProof/>
                <w:webHidden/>
              </w:rPr>
              <w:instrText xml:space="preserve"> PAGEREF _Toc136186036 \h </w:instrText>
            </w:r>
            <w:r w:rsidR="004D13F5">
              <w:rPr>
                <w:noProof/>
                <w:webHidden/>
              </w:rPr>
            </w:r>
            <w:r w:rsidR="004D13F5">
              <w:rPr>
                <w:noProof/>
                <w:webHidden/>
              </w:rPr>
              <w:fldChar w:fldCharType="separate"/>
            </w:r>
            <w:r w:rsidR="004D13F5">
              <w:rPr>
                <w:noProof/>
                <w:webHidden/>
              </w:rPr>
              <w:t>8</w:t>
            </w:r>
            <w:r w:rsidR="004D13F5">
              <w:rPr>
                <w:noProof/>
                <w:webHidden/>
              </w:rPr>
              <w:fldChar w:fldCharType="end"/>
            </w:r>
          </w:hyperlink>
        </w:p>
        <w:p w14:paraId="4D19CF91" w14:textId="2AC1DA5E" w:rsidR="004D13F5" w:rsidRDefault="00000000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hyperlink w:anchor="_Toc136186037" w:history="1">
            <w:r w:rsidR="004D13F5" w:rsidRPr="00E320A9">
              <w:rPr>
                <w:rStyle w:val="Hyperlink"/>
                <w:noProof/>
              </w:rPr>
              <w:t>Turret Stats Charts</w:t>
            </w:r>
            <w:r w:rsidR="004D13F5">
              <w:rPr>
                <w:noProof/>
                <w:webHidden/>
              </w:rPr>
              <w:tab/>
            </w:r>
            <w:r w:rsidR="004D13F5">
              <w:rPr>
                <w:noProof/>
                <w:webHidden/>
              </w:rPr>
              <w:fldChar w:fldCharType="begin"/>
            </w:r>
            <w:r w:rsidR="004D13F5">
              <w:rPr>
                <w:noProof/>
                <w:webHidden/>
              </w:rPr>
              <w:instrText xml:space="preserve"> PAGEREF _Toc136186037 \h </w:instrText>
            </w:r>
            <w:r w:rsidR="004D13F5">
              <w:rPr>
                <w:noProof/>
                <w:webHidden/>
              </w:rPr>
            </w:r>
            <w:r w:rsidR="004D13F5">
              <w:rPr>
                <w:noProof/>
                <w:webHidden/>
              </w:rPr>
              <w:fldChar w:fldCharType="separate"/>
            </w:r>
            <w:r w:rsidR="004D13F5">
              <w:rPr>
                <w:noProof/>
                <w:webHidden/>
              </w:rPr>
              <w:t>8</w:t>
            </w:r>
            <w:r w:rsidR="004D13F5">
              <w:rPr>
                <w:noProof/>
                <w:webHidden/>
              </w:rPr>
              <w:fldChar w:fldCharType="end"/>
            </w:r>
          </w:hyperlink>
        </w:p>
        <w:p w14:paraId="723CC005" w14:textId="768179F1" w:rsidR="004D13F5" w:rsidRDefault="00000000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hyperlink w:anchor="_Toc136186038" w:history="1">
            <w:r w:rsidR="004D13F5" w:rsidRPr="00E320A9">
              <w:rPr>
                <w:rStyle w:val="Hyperlink"/>
                <w:noProof/>
              </w:rPr>
              <w:t>Waves Design Charts</w:t>
            </w:r>
            <w:r w:rsidR="004D13F5">
              <w:rPr>
                <w:noProof/>
                <w:webHidden/>
              </w:rPr>
              <w:tab/>
            </w:r>
            <w:r w:rsidR="004D13F5">
              <w:rPr>
                <w:noProof/>
                <w:webHidden/>
              </w:rPr>
              <w:fldChar w:fldCharType="begin"/>
            </w:r>
            <w:r w:rsidR="004D13F5">
              <w:rPr>
                <w:noProof/>
                <w:webHidden/>
              </w:rPr>
              <w:instrText xml:space="preserve"> PAGEREF _Toc136186038 \h </w:instrText>
            </w:r>
            <w:r w:rsidR="004D13F5">
              <w:rPr>
                <w:noProof/>
                <w:webHidden/>
              </w:rPr>
            </w:r>
            <w:r w:rsidR="004D13F5">
              <w:rPr>
                <w:noProof/>
                <w:webHidden/>
              </w:rPr>
              <w:fldChar w:fldCharType="separate"/>
            </w:r>
            <w:r w:rsidR="004D13F5">
              <w:rPr>
                <w:noProof/>
                <w:webHidden/>
              </w:rPr>
              <w:t>9</w:t>
            </w:r>
            <w:r w:rsidR="004D13F5">
              <w:rPr>
                <w:noProof/>
                <w:webHidden/>
              </w:rPr>
              <w:fldChar w:fldCharType="end"/>
            </w:r>
          </w:hyperlink>
        </w:p>
        <w:p w14:paraId="1F9F718F" w14:textId="00B2448F" w:rsidR="004D13F5" w:rsidRDefault="00000000">
          <w:pPr>
            <w:pStyle w:val="TOC1"/>
            <w:tabs>
              <w:tab w:val="right" w:leader="dot" w:pos="9350"/>
            </w:tabs>
            <w:rPr>
              <w:noProof/>
              <w:kern w:val="2"/>
              <w:lang w:eastAsia="zh-CN"/>
              <w14:ligatures w14:val="standardContextual"/>
            </w:rPr>
          </w:pPr>
          <w:hyperlink w:anchor="_Toc136186039" w:history="1">
            <w:r w:rsidR="004D13F5" w:rsidRPr="00E320A9">
              <w:rPr>
                <w:rStyle w:val="Hyperlink"/>
                <w:noProof/>
              </w:rPr>
              <w:t>Level Details</w:t>
            </w:r>
            <w:r w:rsidR="004D13F5">
              <w:rPr>
                <w:noProof/>
                <w:webHidden/>
              </w:rPr>
              <w:tab/>
            </w:r>
            <w:r w:rsidR="004D13F5">
              <w:rPr>
                <w:noProof/>
                <w:webHidden/>
              </w:rPr>
              <w:fldChar w:fldCharType="begin"/>
            </w:r>
            <w:r w:rsidR="004D13F5">
              <w:rPr>
                <w:noProof/>
                <w:webHidden/>
              </w:rPr>
              <w:instrText xml:space="preserve"> PAGEREF _Toc136186039 \h </w:instrText>
            </w:r>
            <w:r w:rsidR="004D13F5">
              <w:rPr>
                <w:noProof/>
                <w:webHidden/>
              </w:rPr>
            </w:r>
            <w:r w:rsidR="004D13F5">
              <w:rPr>
                <w:noProof/>
                <w:webHidden/>
              </w:rPr>
              <w:fldChar w:fldCharType="separate"/>
            </w:r>
            <w:r w:rsidR="004D13F5">
              <w:rPr>
                <w:noProof/>
                <w:webHidden/>
              </w:rPr>
              <w:t>12</w:t>
            </w:r>
            <w:r w:rsidR="004D13F5">
              <w:rPr>
                <w:noProof/>
                <w:webHidden/>
              </w:rPr>
              <w:fldChar w:fldCharType="end"/>
            </w:r>
          </w:hyperlink>
        </w:p>
        <w:p w14:paraId="42D44A99" w14:textId="602C4491" w:rsidR="004D13F5" w:rsidRDefault="00000000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hyperlink w:anchor="_Toc136186040" w:history="1">
            <w:r w:rsidR="004D13F5" w:rsidRPr="00E320A9">
              <w:rPr>
                <w:rStyle w:val="Hyperlink"/>
                <w:noProof/>
              </w:rPr>
              <w:t>Detail Maps</w:t>
            </w:r>
            <w:r w:rsidR="004D13F5">
              <w:rPr>
                <w:noProof/>
                <w:webHidden/>
              </w:rPr>
              <w:tab/>
            </w:r>
            <w:r w:rsidR="004D13F5">
              <w:rPr>
                <w:noProof/>
                <w:webHidden/>
              </w:rPr>
              <w:fldChar w:fldCharType="begin"/>
            </w:r>
            <w:r w:rsidR="004D13F5">
              <w:rPr>
                <w:noProof/>
                <w:webHidden/>
              </w:rPr>
              <w:instrText xml:space="preserve"> PAGEREF _Toc136186040 \h </w:instrText>
            </w:r>
            <w:r w:rsidR="004D13F5">
              <w:rPr>
                <w:noProof/>
                <w:webHidden/>
              </w:rPr>
            </w:r>
            <w:r w:rsidR="004D13F5">
              <w:rPr>
                <w:noProof/>
                <w:webHidden/>
              </w:rPr>
              <w:fldChar w:fldCharType="separate"/>
            </w:r>
            <w:r w:rsidR="004D13F5">
              <w:rPr>
                <w:noProof/>
                <w:webHidden/>
              </w:rPr>
              <w:t>12</w:t>
            </w:r>
            <w:r w:rsidR="004D13F5">
              <w:rPr>
                <w:noProof/>
                <w:webHidden/>
              </w:rPr>
              <w:fldChar w:fldCharType="end"/>
            </w:r>
          </w:hyperlink>
        </w:p>
        <w:p w14:paraId="653EACA4" w14:textId="0E330C74" w:rsidR="004D13F5" w:rsidRDefault="00000000">
          <w:pPr>
            <w:pStyle w:val="TOC3"/>
            <w:tabs>
              <w:tab w:val="right" w:leader="dot" w:pos="9350"/>
            </w:tabs>
            <w:rPr>
              <w:noProof/>
              <w:kern w:val="2"/>
              <w:lang w:eastAsia="zh-CN"/>
              <w14:ligatures w14:val="standardContextual"/>
            </w:rPr>
          </w:pPr>
          <w:hyperlink w:anchor="_Toc136186041" w:history="1">
            <w:r w:rsidR="004D13F5" w:rsidRPr="00E320A9">
              <w:rPr>
                <w:rStyle w:val="Hyperlink"/>
                <w:noProof/>
              </w:rPr>
              <w:t>General Flow</w:t>
            </w:r>
            <w:r w:rsidR="004D13F5">
              <w:rPr>
                <w:noProof/>
                <w:webHidden/>
              </w:rPr>
              <w:tab/>
            </w:r>
            <w:r w:rsidR="004D13F5">
              <w:rPr>
                <w:noProof/>
                <w:webHidden/>
              </w:rPr>
              <w:fldChar w:fldCharType="begin"/>
            </w:r>
            <w:r w:rsidR="004D13F5">
              <w:rPr>
                <w:noProof/>
                <w:webHidden/>
              </w:rPr>
              <w:instrText xml:space="preserve"> PAGEREF _Toc136186041 \h </w:instrText>
            </w:r>
            <w:r w:rsidR="004D13F5">
              <w:rPr>
                <w:noProof/>
                <w:webHidden/>
              </w:rPr>
            </w:r>
            <w:r w:rsidR="004D13F5">
              <w:rPr>
                <w:noProof/>
                <w:webHidden/>
              </w:rPr>
              <w:fldChar w:fldCharType="separate"/>
            </w:r>
            <w:r w:rsidR="004D13F5">
              <w:rPr>
                <w:noProof/>
                <w:webHidden/>
              </w:rPr>
              <w:t>12</w:t>
            </w:r>
            <w:r w:rsidR="004D13F5">
              <w:rPr>
                <w:noProof/>
                <w:webHidden/>
              </w:rPr>
              <w:fldChar w:fldCharType="end"/>
            </w:r>
          </w:hyperlink>
        </w:p>
        <w:p w14:paraId="30720059" w14:textId="58599E93" w:rsidR="004D13F5" w:rsidRDefault="00000000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hyperlink w:anchor="_Toc136186042" w:history="1">
            <w:r w:rsidR="004D13F5" w:rsidRPr="00E320A9">
              <w:rPr>
                <w:rStyle w:val="Hyperlink"/>
                <w:noProof/>
              </w:rPr>
              <w:t>Aesthetic References</w:t>
            </w:r>
            <w:r w:rsidR="004D13F5">
              <w:rPr>
                <w:noProof/>
                <w:webHidden/>
              </w:rPr>
              <w:tab/>
            </w:r>
            <w:r w:rsidR="004D13F5">
              <w:rPr>
                <w:noProof/>
                <w:webHidden/>
              </w:rPr>
              <w:fldChar w:fldCharType="begin"/>
            </w:r>
            <w:r w:rsidR="004D13F5">
              <w:rPr>
                <w:noProof/>
                <w:webHidden/>
              </w:rPr>
              <w:instrText xml:space="preserve"> PAGEREF _Toc136186042 \h </w:instrText>
            </w:r>
            <w:r w:rsidR="004D13F5">
              <w:rPr>
                <w:noProof/>
                <w:webHidden/>
              </w:rPr>
            </w:r>
            <w:r w:rsidR="004D13F5">
              <w:rPr>
                <w:noProof/>
                <w:webHidden/>
              </w:rPr>
              <w:fldChar w:fldCharType="separate"/>
            </w:r>
            <w:r w:rsidR="004D13F5">
              <w:rPr>
                <w:noProof/>
                <w:webHidden/>
              </w:rPr>
              <w:t>14</w:t>
            </w:r>
            <w:r w:rsidR="004D13F5">
              <w:rPr>
                <w:noProof/>
                <w:webHidden/>
              </w:rPr>
              <w:fldChar w:fldCharType="end"/>
            </w:r>
          </w:hyperlink>
        </w:p>
        <w:p w14:paraId="208417F9" w14:textId="06EA6EB9" w:rsidR="004D13F5" w:rsidRDefault="00000000">
          <w:pPr>
            <w:pStyle w:val="TOC3"/>
            <w:tabs>
              <w:tab w:val="right" w:leader="dot" w:pos="9350"/>
            </w:tabs>
            <w:rPr>
              <w:noProof/>
              <w:kern w:val="2"/>
              <w:lang w:eastAsia="zh-CN"/>
              <w14:ligatures w14:val="standardContextual"/>
            </w:rPr>
          </w:pPr>
          <w:hyperlink w:anchor="_Toc136186043" w:history="1">
            <w:r w:rsidR="004D13F5" w:rsidRPr="00E320A9">
              <w:rPr>
                <w:rStyle w:val="Hyperlink"/>
                <w:noProof/>
              </w:rPr>
              <w:t>Experiment Field Decoration</w:t>
            </w:r>
            <w:r w:rsidR="004D13F5">
              <w:rPr>
                <w:noProof/>
                <w:webHidden/>
              </w:rPr>
              <w:tab/>
            </w:r>
            <w:r w:rsidR="004D13F5">
              <w:rPr>
                <w:noProof/>
                <w:webHidden/>
              </w:rPr>
              <w:fldChar w:fldCharType="begin"/>
            </w:r>
            <w:r w:rsidR="004D13F5">
              <w:rPr>
                <w:noProof/>
                <w:webHidden/>
              </w:rPr>
              <w:instrText xml:space="preserve"> PAGEREF _Toc136186043 \h </w:instrText>
            </w:r>
            <w:r w:rsidR="004D13F5">
              <w:rPr>
                <w:noProof/>
                <w:webHidden/>
              </w:rPr>
            </w:r>
            <w:r w:rsidR="004D13F5">
              <w:rPr>
                <w:noProof/>
                <w:webHidden/>
              </w:rPr>
              <w:fldChar w:fldCharType="separate"/>
            </w:r>
            <w:r w:rsidR="004D13F5">
              <w:rPr>
                <w:noProof/>
                <w:webHidden/>
              </w:rPr>
              <w:t>14</w:t>
            </w:r>
            <w:r w:rsidR="004D13F5">
              <w:rPr>
                <w:noProof/>
                <w:webHidden/>
              </w:rPr>
              <w:fldChar w:fldCharType="end"/>
            </w:r>
          </w:hyperlink>
        </w:p>
        <w:p w14:paraId="0698636F" w14:textId="3DA1E943" w:rsidR="004D13F5" w:rsidRDefault="00000000">
          <w:pPr>
            <w:pStyle w:val="TOC1"/>
            <w:tabs>
              <w:tab w:val="right" w:leader="dot" w:pos="9350"/>
            </w:tabs>
            <w:rPr>
              <w:noProof/>
              <w:kern w:val="2"/>
              <w:lang w:eastAsia="zh-CN"/>
              <w14:ligatures w14:val="standardContextual"/>
            </w:rPr>
          </w:pPr>
          <w:hyperlink w:anchor="_Toc136186044" w:history="1">
            <w:r w:rsidR="004D13F5" w:rsidRPr="00E320A9">
              <w:rPr>
                <w:rStyle w:val="Hyperlink"/>
                <w:noProof/>
              </w:rPr>
              <w:t>References</w:t>
            </w:r>
            <w:r w:rsidR="004D13F5">
              <w:rPr>
                <w:noProof/>
                <w:webHidden/>
              </w:rPr>
              <w:tab/>
            </w:r>
            <w:r w:rsidR="004D13F5">
              <w:rPr>
                <w:noProof/>
                <w:webHidden/>
              </w:rPr>
              <w:fldChar w:fldCharType="begin"/>
            </w:r>
            <w:r w:rsidR="004D13F5">
              <w:rPr>
                <w:noProof/>
                <w:webHidden/>
              </w:rPr>
              <w:instrText xml:space="preserve"> PAGEREF _Toc136186044 \h </w:instrText>
            </w:r>
            <w:r w:rsidR="004D13F5">
              <w:rPr>
                <w:noProof/>
                <w:webHidden/>
              </w:rPr>
            </w:r>
            <w:r w:rsidR="004D13F5">
              <w:rPr>
                <w:noProof/>
                <w:webHidden/>
              </w:rPr>
              <w:fldChar w:fldCharType="separate"/>
            </w:r>
            <w:r w:rsidR="004D13F5">
              <w:rPr>
                <w:noProof/>
                <w:webHidden/>
              </w:rPr>
              <w:t>15</w:t>
            </w:r>
            <w:r w:rsidR="004D13F5">
              <w:rPr>
                <w:noProof/>
                <w:webHidden/>
              </w:rPr>
              <w:fldChar w:fldCharType="end"/>
            </w:r>
          </w:hyperlink>
        </w:p>
        <w:p w14:paraId="1F2B40BD" w14:textId="4B39D895" w:rsidR="004D13F5" w:rsidRDefault="00000000">
          <w:pPr>
            <w:pStyle w:val="TOC1"/>
            <w:tabs>
              <w:tab w:val="right" w:leader="dot" w:pos="9350"/>
            </w:tabs>
            <w:rPr>
              <w:noProof/>
              <w:kern w:val="2"/>
              <w:lang w:eastAsia="zh-CN"/>
              <w14:ligatures w14:val="standardContextual"/>
            </w:rPr>
          </w:pPr>
          <w:hyperlink w:anchor="_Toc136186045" w:history="1">
            <w:r w:rsidR="004D13F5" w:rsidRPr="00E320A9">
              <w:rPr>
                <w:rStyle w:val="Hyperlink"/>
                <w:noProof/>
              </w:rPr>
              <w:t>Appendices</w:t>
            </w:r>
            <w:r w:rsidR="004D13F5">
              <w:rPr>
                <w:noProof/>
                <w:webHidden/>
              </w:rPr>
              <w:tab/>
            </w:r>
            <w:r w:rsidR="004D13F5">
              <w:rPr>
                <w:noProof/>
                <w:webHidden/>
              </w:rPr>
              <w:fldChar w:fldCharType="begin"/>
            </w:r>
            <w:r w:rsidR="004D13F5">
              <w:rPr>
                <w:noProof/>
                <w:webHidden/>
              </w:rPr>
              <w:instrText xml:space="preserve"> PAGEREF _Toc136186045 \h </w:instrText>
            </w:r>
            <w:r w:rsidR="004D13F5">
              <w:rPr>
                <w:noProof/>
                <w:webHidden/>
              </w:rPr>
            </w:r>
            <w:r w:rsidR="004D13F5">
              <w:rPr>
                <w:noProof/>
                <w:webHidden/>
              </w:rPr>
              <w:fldChar w:fldCharType="separate"/>
            </w:r>
            <w:r w:rsidR="004D13F5">
              <w:rPr>
                <w:noProof/>
                <w:webHidden/>
              </w:rPr>
              <w:t>16</w:t>
            </w:r>
            <w:r w:rsidR="004D13F5">
              <w:rPr>
                <w:noProof/>
                <w:webHidden/>
              </w:rPr>
              <w:fldChar w:fldCharType="end"/>
            </w:r>
          </w:hyperlink>
        </w:p>
        <w:p w14:paraId="595F5AF7" w14:textId="44BBC285" w:rsidR="004D13F5" w:rsidRDefault="00000000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hyperlink w:anchor="_Toc136186046" w:history="1">
            <w:r w:rsidR="004D13F5" w:rsidRPr="00E320A9">
              <w:rPr>
                <w:rStyle w:val="Hyperlink"/>
                <w:noProof/>
              </w:rPr>
              <w:t>Appendix A: New Skills / Gameplay Mechanics</w:t>
            </w:r>
            <w:r w:rsidR="004D13F5">
              <w:rPr>
                <w:noProof/>
                <w:webHidden/>
              </w:rPr>
              <w:tab/>
            </w:r>
            <w:r w:rsidR="004D13F5">
              <w:rPr>
                <w:noProof/>
                <w:webHidden/>
              </w:rPr>
              <w:fldChar w:fldCharType="begin"/>
            </w:r>
            <w:r w:rsidR="004D13F5">
              <w:rPr>
                <w:noProof/>
                <w:webHidden/>
              </w:rPr>
              <w:instrText xml:space="preserve"> PAGEREF _Toc136186046 \h </w:instrText>
            </w:r>
            <w:r w:rsidR="004D13F5">
              <w:rPr>
                <w:noProof/>
                <w:webHidden/>
              </w:rPr>
            </w:r>
            <w:r w:rsidR="004D13F5">
              <w:rPr>
                <w:noProof/>
                <w:webHidden/>
              </w:rPr>
              <w:fldChar w:fldCharType="separate"/>
            </w:r>
            <w:r w:rsidR="004D13F5">
              <w:rPr>
                <w:noProof/>
                <w:webHidden/>
              </w:rPr>
              <w:t>16</w:t>
            </w:r>
            <w:r w:rsidR="004D13F5">
              <w:rPr>
                <w:noProof/>
                <w:webHidden/>
              </w:rPr>
              <w:fldChar w:fldCharType="end"/>
            </w:r>
          </w:hyperlink>
        </w:p>
        <w:p w14:paraId="3A319A6F" w14:textId="2C1E26FF" w:rsidR="004D13F5" w:rsidRDefault="00000000">
          <w:pPr>
            <w:pStyle w:val="TOC3"/>
            <w:tabs>
              <w:tab w:val="right" w:leader="dot" w:pos="9350"/>
            </w:tabs>
            <w:rPr>
              <w:noProof/>
              <w:kern w:val="2"/>
              <w:lang w:eastAsia="zh-CN"/>
              <w14:ligatures w14:val="standardContextual"/>
            </w:rPr>
          </w:pPr>
          <w:hyperlink w:anchor="_Toc136186047" w:history="1">
            <w:r w:rsidR="004D13F5" w:rsidRPr="00E320A9">
              <w:rPr>
                <w:rStyle w:val="Hyperlink"/>
                <w:noProof/>
              </w:rPr>
              <w:t>&lt;Mechanic A&gt; Turret Activate Sniper</w:t>
            </w:r>
            <w:r w:rsidR="004D13F5">
              <w:rPr>
                <w:noProof/>
                <w:webHidden/>
              </w:rPr>
              <w:tab/>
            </w:r>
            <w:r w:rsidR="004D13F5">
              <w:rPr>
                <w:noProof/>
                <w:webHidden/>
              </w:rPr>
              <w:fldChar w:fldCharType="begin"/>
            </w:r>
            <w:r w:rsidR="004D13F5">
              <w:rPr>
                <w:noProof/>
                <w:webHidden/>
              </w:rPr>
              <w:instrText xml:space="preserve"> PAGEREF _Toc136186047 \h </w:instrText>
            </w:r>
            <w:r w:rsidR="004D13F5">
              <w:rPr>
                <w:noProof/>
                <w:webHidden/>
              </w:rPr>
            </w:r>
            <w:r w:rsidR="004D13F5">
              <w:rPr>
                <w:noProof/>
                <w:webHidden/>
              </w:rPr>
              <w:fldChar w:fldCharType="separate"/>
            </w:r>
            <w:r w:rsidR="004D13F5">
              <w:rPr>
                <w:noProof/>
                <w:webHidden/>
              </w:rPr>
              <w:t>16</w:t>
            </w:r>
            <w:r w:rsidR="004D13F5">
              <w:rPr>
                <w:noProof/>
                <w:webHidden/>
              </w:rPr>
              <w:fldChar w:fldCharType="end"/>
            </w:r>
          </w:hyperlink>
        </w:p>
        <w:p w14:paraId="1BFE72F6" w14:textId="109AFA15" w:rsidR="004D13F5" w:rsidRDefault="00000000">
          <w:pPr>
            <w:pStyle w:val="TOC3"/>
            <w:tabs>
              <w:tab w:val="right" w:leader="dot" w:pos="9350"/>
            </w:tabs>
            <w:rPr>
              <w:noProof/>
              <w:kern w:val="2"/>
              <w:lang w:eastAsia="zh-CN"/>
              <w14:ligatures w14:val="standardContextual"/>
            </w:rPr>
          </w:pPr>
          <w:hyperlink w:anchor="_Toc136186048" w:history="1">
            <w:r w:rsidR="004D13F5" w:rsidRPr="00E320A9">
              <w:rPr>
                <w:rStyle w:val="Hyperlink"/>
                <w:noProof/>
              </w:rPr>
              <w:t>&lt;Mechanic B&gt; Turret Upgrade Sniper</w:t>
            </w:r>
            <w:r w:rsidR="004D13F5">
              <w:rPr>
                <w:noProof/>
                <w:webHidden/>
              </w:rPr>
              <w:tab/>
            </w:r>
            <w:r w:rsidR="004D13F5">
              <w:rPr>
                <w:noProof/>
                <w:webHidden/>
              </w:rPr>
              <w:fldChar w:fldCharType="begin"/>
            </w:r>
            <w:r w:rsidR="004D13F5">
              <w:rPr>
                <w:noProof/>
                <w:webHidden/>
              </w:rPr>
              <w:instrText xml:space="preserve"> PAGEREF _Toc136186048 \h </w:instrText>
            </w:r>
            <w:r w:rsidR="004D13F5">
              <w:rPr>
                <w:noProof/>
                <w:webHidden/>
              </w:rPr>
            </w:r>
            <w:r w:rsidR="004D13F5">
              <w:rPr>
                <w:noProof/>
                <w:webHidden/>
              </w:rPr>
              <w:fldChar w:fldCharType="separate"/>
            </w:r>
            <w:r w:rsidR="004D13F5">
              <w:rPr>
                <w:noProof/>
                <w:webHidden/>
              </w:rPr>
              <w:t>16</w:t>
            </w:r>
            <w:r w:rsidR="004D13F5">
              <w:rPr>
                <w:noProof/>
                <w:webHidden/>
              </w:rPr>
              <w:fldChar w:fldCharType="end"/>
            </w:r>
          </w:hyperlink>
        </w:p>
        <w:p w14:paraId="0B8D0AA8" w14:textId="6426AA24" w:rsidR="004D13F5" w:rsidRDefault="00000000">
          <w:pPr>
            <w:pStyle w:val="TOC3"/>
            <w:tabs>
              <w:tab w:val="right" w:leader="dot" w:pos="9350"/>
            </w:tabs>
            <w:rPr>
              <w:noProof/>
              <w:kern w:val="2"/>
              <w:lang w:eastAsia="zh-CN"/>
              <w14:ligatures w14:val="standardContextual"/>
            </w:rPr>
          </w:pPr>
          <w:hyperlink w:anchor="_Toc136186049" w:history="1">
            <w:r w:rsidR="004D13F5" w:rsidRPr="00E320A9">
              <w:rPr>
                <w:rStyle w:val="Hyperlink"/>
                <w:noProof/>
              </w:rPr>
              <w:t>&lt;Mechanic C&gt; Turret Type Changing Wrench</w:t>
            </w:r>
            <w:r w:rsidR="004D13F5">
              <w:rPr>
                <w:noProof/>
                <w:webHidden/>
              </w:rPr>
              <w:tab/>
            </w:r>
            <w:r w:rsidR="004D13F5">
              <w:rPr>
                <w:noProof/>
                <w:webHidden/>
              </w:rPr>
              <w:fldChar w:fldCharType="begin"/>
            </w:r>
            <w:r w:rsidR="004D13F5">
              <w:rPr>
                <w:noProof/>
                <w:webHidden/>
              </w:rPr>
              <w:instrText xml:space="preserve"> PAGEREF _Toc136186049 \h </w:instrText>
            </w:r>
            <w:r w:rsidR="004D13F5">
              <w:rPr>
                <w:noProof/>
                <w:webHidden/>
              </w:rPr>
            </w:r>
            <w:r w:rsidR="004D13F5">
              <w:rPr>
                <w:noProof/>
                <w:webHidden/>
              </w:rPr>
              <w:fldChar w:fldCharType="separate"/>
            </w:r>
            <w:r w:rsidR="004D13F5">
              <w:rPr>
                <w:noProof/>
                <w:webHidden/>
              </w:rPr>
              <w:t>16</w:t>
            </w:r>
            <w:r w:rsidR="004D13F5">
              <w:rPr>
                <w:noProof/>
                <w:webHidden/>
              </w:rPr>
              <w:fldChar w:fldCharType="end"/>
            </w:r>
          </w:hyperlink>
        </w:p>
        <w:p w14:paraId="3CDE86DA" w14:textId="47970DA8" w:rsidR="004D13F5" w:rsidRDefault="00000000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hyperlink w:anchor="_Toc136186050" w:history="1">
            <w:r w:rsidR="004D13F5" w:rsidRPr="00E320A9">
              <w:rPr>
                <w:rStyle w:val="Hyperlink"/>
                <w:noProof/>
              </w:rPr>
              <w:t>Appendix B: Character Descriptions</w:t>
            </w:r>
            <w:r w:rsidR="004D13F5">
              <w:rPr>
                <w:noProof/>
                <w:webHidden/>
              </w:rPr>
              <w:tab/>
            </w:r>
            <w:r w:rsidR="004D13F5">
              <w:rPr>
                <w:noProof/>
                <w:webHidden/>
              </w:rPr>
              <w:fldChar w:fldCharType="begin"/>
            </w:r>
            <w:r w:rsidR="004D13F5">
              <w:rPr>
                <w:noProof/>
                <w:webHidden/>
              </w:rPr>
              <w:instrText xml:space="preserve"> PAGEREF _Toc136186050 \h </w:instrText>
            </w:r>
            <w:r w:rsidR="004D13F5">
              <w:rPr>
                <w:noProof/>
                <w:webHidden/>
              </w:rPr>
            </w:r>
            <w:r w:rsidR="004D13F5">
              <w:rPr>
                <w:noProof/>
                <w:webHidden/>
              </w:rPr>
              <w:fldChar w:fldCharType="separate"/>
            </w:r>
            <w:r w:rsidR="004D13F5">
              <w:rPr>
                <w:noProof/>
                <w:webHidden/>
              </w:rPr>
              <w:t>17</w:t>
            </w:r>
            <w:r w:rsidR="004D13F5">
              <w:rPr>
                <w:noProof/>
                <w:webHidden/>
              </w:rPr>
              <w:fldChar w:fldCharType="end"/>
            </w:r>
          </w:hyperlink>
        </w:p>
        <w:p w14:paraId="3FE83F66" w14:textId="0B335F41" w:rsidR="004D13F5" w:rsidRDefault="00000000">
          <w:pPr>
            <w:pStyle w:val="TOC3"/>
            <w:tabs>
              <w:tab w:val="right" w:leader="dot" w:pos="9350"/>
            </w:tabs>
            <w:rPr>
              <w:noProof/>
              <w:kern w:val="2"/>
              <w:lang w:eastAsia="zh-CN"/>
              <w14:ligatures w14:val="standardContextual"/>
            </w:rPr>
          </w:pPr>
          <w:hyperlink w:anchor="_Toc136186051" w:history="1">
            <w:r w:rsidR="004D13F5" w:rsidRPr="00E320A9">
              <w:rPr>
                <w:rStyle w:val="Hyperlink"/>
                <w:noProof/>
              </w:rPr>
              <w:t>NPC 1: Raynor</w:t>
            </w:r>
            <w:r w:rsidR="004D13F5">
              <w:rPr>
                <w:noProof/>
                <w:webHidden/>
              </w:rPr>
              <w:tab/>
            </w:r>
            <w:r w:rsidR="004D13F5">
              <w:rPr>
                <w:noProof/>
                <w:webHidden/>
              </w:rPr>
              <w:fldChar w:fldCharType="begin"/>
            </w:r>
            <w:r w:rsidR="004D13F5">
              <w:rPr>
                <w:noProof/>
                <w:webHidden/>
              </w:rPr>
              <w:instrText xml:space="preserve"> PAGEREF _Toc136186051 \h </w:instrText>
            </w:r>
            <w:r w:rsidR="004D13F5">
              <w:rPr>
                <w:noProof/>
                <w:webHidden/>
              </w:rPr>
            </w:r>
            <w:r w:rsidR="004D13F5">
              <w:rPr>
                <w:noProof/>
                <w:webHidden/>
              </w:rPr>
              <w:fldChar w:fldCharType="separate"/>
            </w:r>
            <w:r w:rsidR="004D13F5">
              <w:rPr>
                <w:noProof/>
                <w:webHidden/>
              </w:rPr>
              <w:t>17</w:t>
            </w:r>
            <w:r w:rsidR="004D13F5">
              <w:rPr>
                <w:noProof/>
                <w:webHidden/>
              </w:rPr>
              <w:fldChar w:fldCharType="end"/>
            </w:r>
          </w:hyperlink>
        </w:p>
        <w:p w14:paraId="4BD4FC9A" w14:textId="67A3F748" w:rsidR="004D13F5" w:rsidRDefault="00000000">
          <w:pPr>
            <w:pStyle w:val="TOC3"/>
            <w:tabs>
              <w:tab w:val="right" w:leader="dot" w:pos="9350"/>
            </w:tabs>
            <w:rPr>
              <w:noProof/>
              <w:kern w:val="2"/>
              <w:lang w:eastAsia="zh-CN"/>
              <w14:ligatures w14:val="standardContextual"/>
            </w:rPr>
          </w:pPr>
          <w:hyperlink w:anchor="_Toc136186052" w:history="1">
            <w:r w:rsidR="004D13F5" w:rsidRPr="00E320A9">
              <w:rPr>
                <w:rStyle w:val="Hyperlink"/>
                <w:noProof/>
              </w:rPr>
              <w:t>NPC 2: Terra</w:t>
            </w:r>
            <w:r w:rsidR="004D13F5">
              <w:rPr>
                <w:noProof/>
                <w:webHidden/>
              </w:rPr>
              <w:tab/>
            </w:r>
            <w:r w:rsidR="004D13F5">
              <w:rPr>
                <w:noProof/>
                <w:webHidden/>
              </w:rPr>
              <w:fldChar w:fldCharType="begin"/>
            </w:r>
            <w:r w:rsidR="004D13F5">
              <w:rPr>
                <w:noProof/>
                <w:webHidden/>
              </w:rPr>
              <w:instrText xml:space="preserve"> PAGEREF _Toc136186052 \h </w:instrText>
            </w:r>
            <w:r w:rsidR="004D13F5">
              <w:rPr>
                <w:noProof/>
                <w:webHidden/>
              </w:rPr>
            </w:r>
            <w:r w:rsidR="004D13F5">
              <w:rPr>
                <w:noProof/>
                <w:webHidden/>
              </w:rPr>
              <w:fldChar w:fldCharType="separate"/>
            </w:r>
            <w:r w:rsidR="004D13F5">
              <w:rPr>
                <w:noProof/>
                <w:webHidden/>
              </w:rPr>
              <w:t>17</w:t>
            </w:r>
            <w:r w:rsidR="004D13F5">
              <w:rPr>
                <w:noProof/>
                <w:webHidden/>
              </w:rPr>
              <w:fldChar w:fldCharType="end"/>
            </w:r>
          </w:hyperlink>
        </w:p>
        <w:p w14:paraId="44EB83E6" w14:textId="42518FDC" w:rsidR="004D13F5" w:rsidRDefault="00000000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hyperlink w:anchor="_Toc136186053" w:history="1">
            <w:r w:rsidR="004D13F5" w:rsidRPr="00E320A9">
              <w:rPr>
                <w:rStyle w:val="Hyperlink"/>
                <w:noProof/>
              </w:rPr>
              <w:t>Appendix C: Key Asset Needs</w:t>
            </w:r>
            <w:r w:rsidR="004D13F5">
              <w:rPr>
                <w:noProof/>
                <w:webHidden/>
              </w:rPr>
              <w:tab/>
            </w:r>
            <w:r w:rsidR="004D13F5">
              <w:rPr>
                <w:noProof/>
                <w:webHidden/>
              </w:rPr>
              <w:fldChar w:fldCharType="begin"/>
            </w:r>
            <w:r w:rsidR="004D13F5">
              <w:rPr>
                <w:noProof/>
                <w:webHidden/>
              </w:rPr>
              <w:instrText xml:space="preserve"> PAGEREF _Toc136186053 \h </w:instrText>
            </w:r>
            <w:r w:rsidR="004D13F5">
              <w:rPr>
                <w:noProof/>
                <w:webHidden/>
              </w:rPr>
            </w:r>
            <w:r w:rsidR="004D13F5">
              <w:rPr>
                <w:noProof/>
                <w:webHidden/>
              </w:rPr>
              <w:fldChar w:fldCharType="separate"/>
            </w:r>
            <w:r w:rsidR="004D13F5">
              <w:rPr>
                <w:noProof/>
                <w:webHidden/>
              </w:rPr>
              <w:t>18</w:t>
            </w:r>
            <w:r w:rsidR="004D13F5">
              <w:rPr>
                <w:noProof/>
                <w:webHidden/>
              </w:rPr>
              <w:fldChar w:fldCharType="end"/>
            </w:r>
          </w:hyperlink>
        </w:p>
        <w:p w14:paraId="79D7899B" w14:textId="1A2FF43C" w:rsidR="00177ADF" w:rsidRPr="00C40778" w:rsidRDefault="00226444" w:rsidP="009044AA">
          <w:pPr>
            <w:spacing w:after="0"/>
            <w:rPr>
              <w:rStyle w:val="Emphasis"/>
              <w:i w:val="0"/>
              <w:iCs w:val="0"/>
            </w:rPr>
          </w:pPr>
          <w:r>
            <w:fldChar w:fldCharType="end"/>
          </w:r>
        </w:p>
      </w:sdtContent>
    </w:sdt>
    <w:p w14:paraId="75D4CCAC" w14:textId="77777777" w:rsidR="004D13F5" w:rsidRDefault="004D13F5" w:rsidP="00172B1E">
      <w:pPr>
        <w:pStyle w:val="Heading2"/>
      </w:pPr>
      <w:bookmarkStart w:id="1" w:name="_Toc136186028"/>
      <w:r>
        <w:br w:type="page"/>
      </w:r>
    </w:p>
    <w:p w14:paraId="56AD1423" w14:textId="3ECDBCE7" w:rsidR="00177ADF" w:rsidRDefault="00177ADF" w:rsidP="00172B1E">
      <w:pPr>
        <w:pStyle w:val="Heading2"/>
      </w:pPr>
      <w:r>
        <w:lastRenderedPageBreak/>
        <w:t>Table of Figures</w:t>
      </w:r>
      <w:r w:rsidR="0092040F">
        <w:t xml:space="preserve"> and Tables</w:t>
      </w:r>
      <w:bookmarkEnd w:id="1"/>
    </w:p>
    <w:p w14:paraId="48EA54FC" w14:textId="77777777" w:rsidR="00177ADF" w:rsidRDefault="00177ADF">
      <w:pPr>
        <w:pStyle w:val="TableofFigures"/>
        <w:tabs>
          <w:tab w:val="right" w:leader="dot" w:pos="9350"/>
        </w:tabs>
        <w:rPr>
          <w:rStyle w:val="Emphasis"/>
        </w:rPr>
      </w:pPr>
    </w:p>
    <w:p w14:paraId="09D420CC" w14:textId="2755C123" w:rsidR="009541E8" w:rsidRDefault="00DD48B7">
      <w:pPr>
        <w:pStyle w:val="TableofFigures"/>
        <w:tabs>
          <w:tab w:val="right" w:leader="dot" w:pos="9350"/>
        </w:tabs>
        <w:rPr>
          <w:noProof/>
          <w:kern w:val="2"/>
          <w:lang w:eastAsia="zh-CN"/>
          <w14:ligatures w14:val="standardContextual"/>
        </w:rPr>
      </w:pPr>
      <w:r>
        <w:rPr>
          <w:rStyle w:val="Emphasis"/>
        </w:rPr>
        <w:fldChar w:fldCharType="begin"/>
      </w:r>
      <w:r>
        <w:rPr>
          <w:rStyle w:val="Emphasis"/>
        </w:rPr>
        <w:instrText xml:space="preserve"> TOC \h \z \t "Caption" \c </w:instrText>
      </w:r>
      <w:r>
        <w:rPr>
          <w:rStyle w:val="Emphasis"/>
        </w:rPr>
        <w:fldChar w:fldCharType="separate"/>
      </w:r>
      <w:hyperlink w:anchor="_Toc136185853" w:history="1">
        <w:r w:rsidR="009541E8" w:rsidRPr="00BB2FF6">
          <w:rPr>
            <w:rStyle w:val="Hyperlink"/>
            <w:noProof/>
          </w:rPr>
          <w:t>Figure 1 Level Logic Flow Chart [1]</w:t>
        </w:r>
        <w:r w:rsidR="009541E8">
          <w:rPr>
            <w:noProof/>
            <w:webHidden/>
          </w:rPr>
          <w:tab/>
        </w:r>
        <w:r w:rsidR="009541E8">
          <w:rPr>
            <w:noProof/>
            <w:webHidden/>
          </w:rPr>
          <w:fldChar w:fldCharType="begin"/>
        </w:r>
        <w:r w:rsidR="009541E8">
          <w:rPr>
            <w:noProof/>
            <w:webHidden/>
          </w:rPr>
          <w:instrText xml:space="preserve"> PAGEREF _Toc136185853 \h </w:instrText>
        </w:r>
        <w:r w:rsidR="009541E8">
          <w:rPr>
            <w:noProof/>
            <w:webHidden/>
          </w:rPr>
        </w:r>
        <w:r w:rsidR="009541E8">
          <w:rPr>
            <w:noProof/>
            <w:webHidden/>
          </w:rPr>
          <w:fldChar w:fldCharType="separate"/>
        </w:r>
        <w:r w:rsidR="009541E8">
          <w:rPr>
            <w:noProof/>
            <w:webHidden/>
          </w:rPr>
          <w:t>6</w:t>
        </w:r>
        <w:r w:rsidR="009541E8">
          <w:rPr>
            <w:noProof/>
            <w:webHidden/>
          </w:rPr>
          <w:fldChar w:fldCharType="end"/>
        </w:r>
      </w:hyperlink>
    </w:p>
    <w:p w14:paraId="29FAF3E6" w14:textId="36A1D000" w:rsidR="009541E8" w:rsidRDefault="00000000">
      <w:pPr>
        <w:pStyle w:val="TableofFigures"/>
        <w:tabs>
          <w:tab w:val="right" w:leader="dot" w:pos="9350"/>
        </w:tabs>
        <w:rPr>
          <w:noProof/>
          <w:kern w:val="2"/>
          <w:lang w:eastAsia="zh-CN"/>
          <w14:ligatures w14:val="standardContextual"/>
        </w:rPr>
      </w:pPr>
      <w:hyperlink w:anchor="_Toc136185854" w:history="1">
        <w:r w:rsidR="009541E8" w:rsidRPr="00BB2FF6">
          <w:rPr>
            <w:rStyle w:val="Hyperlink"/>
            <w:noProof/>
          </w:rPr>
          <w:t>Figure 2:  Overview Map [3]</w:t>
        </w:r>
        <w:r w:rsidR="009541E8">
          <w:rPr>
            <w:noProof/>
            <w:webHidden/>
          </w:rPr>
          <w:tab/>
        </w:r>
        <w:r w:rsidR="009541E8">
          <w:rPr>
            <w:noProof/>
            <w:webHidden/>
          </w:rPr>
          <w:fldChar w:fldCharType="begin"/>
        </w:r>
        <w:r w:rsidR="009541E8">
          <w:rPr>
            <w:noProof/>
            <w:webHidden/>
          </w:rPr>
          <w:instrText xml:space="preserve"> PAGEREF _Toc136185854 \h </w:instrText>
        </w:r>
        <w:r w:rsidR="009541E8">
          <w:rPr>
            <w:noProof/>
            <w:webHidden/>
          </w:rPr>
        </w:r>
        <w:r w:rsidR="009541E8">
          <w:rPr>
            <w:noProof/>
            <w:webHidden/>
          </w:rPr>
          <w:fldChar w:fldCharType="separate"/>
        </w:r>
        <w:r w:rsidR="009541E8">
          <w:rPr>
            <w:noProof/>
            <w:webHidden/>
          </w:rPr>
          <w:t>7</w:t>
        </w:r>
        <w:r w:rsidR="009541E8">
          <w:rPr>
            <w:noProof/>
            <w:webHidden/>
          </w:rPr>
          <w:fldChar w:fldCharType="end"/>
        </w:r>
      </w:hyperlink>
    </w:p>
    <w:p w14:paraId="1B6B8477" w14:textId="3428B7D5" w:rsidR="009541E8" w:rsidRDefault="00000000">
      <w:pPr>
        <w:pStyle w:val="TableofFigures"/>
        <w:tabs>
          <w:tab w:val="right" w:leader="dot" w:pos="9350"/>
        </w:tabs>
        <w:rPr>
          <w:noProof/>
          <w:kern w:val="2"/>
          <w:lang w:eastAsia="zh-CN"/>
          <w14:ligatures w14:val="standardContextual"/>
        </w:rPr>
      </w:pPr>
      <w:hyperlink w:anchor="_Toc136185855" w:history="1">
        <w:r w:rsidR="009541E8" w:rsidRPr="00BB2FF6">
          <w:rPr>
            <w:rStyle w:val="Hyperlink"/>
            <w:noProof/>
          </w:rPr>
          <w:t>Figure 3 Image of Narrative flow [1]</w:t>
        </w:r>
        <w:r w:rsidR="009541E8">
          <w:rPr>
            <w:noProof/>
            <w:webHidden/>
          </w:rPr>
          <w:tab/>
        </w:r>
        <w:r w:rsidR="009541E8">
          <w:rPr>
            <w:noProof/>
            <w:webHidden/>
          </w:rPr>
          <w:fldChar w:fldCharType="begin"/>
        </w:r>
        <w:r w:rsidR="009541E8">
          <w:rPr>
            <w:noProof/>
            <w:webHidden/>
          </w:rPr>
          <w:instrText xml:space="preserve"> PAGEREF _Toc136185855 \h </w:instrText>
        </w:r>
        <w:r w:rsidR="009541E8">
          <w:rPr>
            <w:noProof/>
            <w:webHidden/>
          </w:rPr>
        </w:r>
        <w:r w:rsidR="009541E8">
          <w:rPr>
            <w:noProof/>
            <w:webHidden/>
          </w:rPr>
          <w:fldChar w:fldCharType="separate"/>
        </w:r>
        <w:r w:rsidR="009541E8">
          <w:rPr>
            <w:noProof/>
            <w:webHidden/>
          </w:rPr>
          <w:t>8</w:t>
        </w:r>
        <w:r w:rsidR="009541E8">
          <w:rPr>
            <w:noProof/>
            <w:webHidden/>
          </w:rPr>
          <w:fldChar w:fldCharType="end"/>
        </w:r>
      </w:hyperlink>
    </w:p>
    <w:p w14:paraId="06C58EC5" w14:textId="6BDB7293" w:rsidR="009541E8" w:rsidRDefault="00000000">
      <w:pPr>
        <w:pStyle w:val="TableofFigures"/>
        <w:tabs>
          <w:tab w:val="right" w:leader="dot" w:pos="9350"/>
        </w:tabs>
        <w:rPr>
          <w:noProof/>
          <w:kern w:val="2"/>
          <w:lang w:eastAsia="zh-CN"/>
          <w14:ligatures w14:val="standardContextual"/>
        </w:rPr>
      </w:pPr>
      <w:hyperlink w:anchor="_Toc136185856" w:history="1">
        <w:r w:rsidR="009541E8" w:rsidRPr="00BB2FF6">
          <w:rPr>
            <w:rStyle w:val="Hyperlink"/>
            <w:noProof/>
          </w:rPr>
          <w:t>Table 1 Table of Turret Stats</w:t>
        </w:r>
        <w:r w:rsidR="009541E8">
          <w:rPr>
            <w:noProof/>
            <w:webHidden/>
          </w:rPr>
          <w:tab/>
        </w:r>
        <w:r w:rsidR="009541E8">
          <w:rPr>
            <w:noProof/>
            <w:webHidden/>
          </w:rPr>
          <w:fldChar w:fldCharType="begin"/>
        </w:r>
        <w:r w:rsidR="009541E8">
          <w:rPr>
            <w:noProof/>
            <w:webHidden/>
          </w:rPr>
          <w:instrText xml:space="preserve"> PAGEREF _Toc136185856 \h </w:instrText>
        </w:r>
        <w:r w:rsidR="009541E8">
          <w:rPr>
            <w:noProof/>
            <w:webHidden/>
          </w:rPr>
        </w:r>
        <w:r w:rsidR="009541E8">
          <w:rPr>
            <w:noProof/>
            <w:webHidden/>
          </w:rPr>
          <w:fldChar w:fldCharType="separate"/>
        </w:r>
        <w:r w:rsidR="009541E8">
          <w:rPr>
            <w:noProof/>
            <w:webHidden/>
          </w:rPr>
          <w:t>8</w:t>
        </w:r>
        <w:r w:rsidR="009541E8">
          <w:rPr>
            <w:noProof/>
            <w:webHidden/>
          </w:rPr>
          <w:fldChar w:fldCharType="end"/>
        </w:r>
      </w:hyperlink>
    </w:p>
    <w:p w14:paraId="6402BE42" w14:textId="71F49A11" w:rsidR="009541E8" w:rsidRDefault="00000000">
      <w:pPr>
        <w:pStyle w:val="TableofFigures"/>
        <w:tabs>
          <w:tab w:val="right" w:leader="dot" w:pos="9350"/>
        </w:tabs>
        <w:rPr>
          <w:noProof/>
          <w:kern w:val="2"/>
          <w:lang w:eastAsia="zh-CN"/>
          <w14:ligatures w14:val="standardContextual"/>
        </w:rPr>
      </w:pPr>
      <w:hyperlink w:anchor="_Toc136185857" w:history="1">
        <w:r w:rsidR="009541E8" w:rsidRPr="00BB2FF6">
          <w:rPr>
            <w:rStyle w:val="Hyperlink"/>
            <w:noProof/>
          </w:rPr>
          <w:t>Table 2 Table of Turret Skills</w:t>
        </w:r>
        <w:r w:rsidR="009541E8">
          <w:rPr>
            <w:noProof/>
            <w:webHidden/>
          </w:rPr>
          <w:tab/>
        </w:r>
        <w:r w:rsidR="009541E8">
          <w:rPr>
            <w:noProof/>
            <w:webHidden/>
          </w:rPr>
          <w:fldChar w:fldCharType="begin"/>
        </w:r>
        <w:r w:rsidR="009541E8">
          <w:rPr>
            <w:noProof/>
            <w:webHidden/>
          </w:rPr>
          <w:instrText xml:space="preserve"> PAGEREF _Toc136185857 \h </w:instrText>
        </w:r>
        <w:r w:rsidR="009541E8">
          <w:rPr>
            <w:noProof/>
            <w:webHidden/>
          </w:rPr>
        </w:r>
        <w:r w:rsidR="009541E8">
          <w:rPr>
            <w:noProof/>
            <w:webHidden/>
          </w:rPr>
          <w:fldChar w:fldCharType="separate"/>
        </w:r>
        <w:r w:rsidR="009541E8">
          <w:rPr>
            <w:noProof/>
            <w:webHidden/>
          </w:rPr>
          <w:t>8</w:t>
        </w:r>
        <w:r w:rsidR="009541E8">
          <w:rPr>
            <w:noProof/>
            <w:webHidden/>
          </w:rPr>
          <w:fldChar w:fldCharType="end"/>
        </w:r>
      </w:hyperlink>
    </w:p>
    <w:p w14:paraId="5849C7A3" w14:textId="7EF2F4C7" w:rsidR="009541E8" w:rsidRDefault="00000000">
      <w:pPr>
        <w:pStyle w:val="TableofFigures"/>
        <w:tabs>
          <w:tab w:val="right" w:leader="dot" w:pos="9350"/>
        </w:tabs>
        <w:rPr>
          <w:noProof/>
          <w:kern w:val="2"/>
          <w:lang w:eastAsia="zh-CN"/>
          <w14:ligatures w14:val="standardContextual"/>
        </w:rPr>
      </w:pPr>
      <w:hyperlink w:anchor="_Toc136185858" w:history="1">
        <w:r w:rsidR="009541E8" w:rsidRPr="00BB2FF6">
          <w:rPr>
            <w:rStyle w:val="Hyperlink"/>
            <w:noProof/>
          </w:rPr>
          <w:t>Table 3 Matrix of Enemies Abbreviated Name and HP</w:t>
        </w:r>
        <w:r w:rsidR="009541E8">
          <w:rPr>
            <w:noProof/>
            <w:webHidden/>
          </w:rPr>
          <w:tab/>
        </w:r>
        <w:r w:rsidR="009541E8">
          <w:rPr>
            <w:noProof/>
            <w:webHidden/>
          </w:rPr>
          <w:fldChar w:fldCharType="begin"/>
        </w:r>
        <w:r w:rsidR="009541E8">
          <w:rPr>
            <w:noProof/>
            <w:webHidden/>
          </w:rPr>
          <w:instrText xml:space="preserve"> PAGEREF _Toc136185858 \h </w:instrText>
        </w:r>
        <w:r w:rsidR="009541E8">
          <w:rPr>
            <w:noProof/>
            <w:webHidden/>
          </w:rPr>
        </w:r>
        <w:r w:rsidR="009541E8">
          <w:rPr>
            <w:noProof/>
            <w:webHidden/>
          </w:rPr>
          <w:fldChar w:fldCharType="separate"/>
        </w:r>
        <w:r w:rsidR="009541E8">
          <w:rPr>
            <w:noProof/>
            <w:webHidden/>
          </w:rPr>
          <w:t>9</w:t>
        </w:r>
        <w:r w:rsidR="009541E8">
          <w:rPr>
            <w:noProof/>
            <w:webHidden/>
          </w:rPr>
          <w:fldChar w:fldCharType="end"/>
        </w:r>
      </w:hyperlink>
    </w:p>
    <w:p w14:paraId="217C9401" w14:textId="043AD0CC" w:rsidR="009541E8" w:rsidRDefault="00000000">
      <w:pPr>
        <w:pStyle w:val="TableofFigures"/>
        <w:tabs>
          <w:tab w:val="right" w:leader="dot" w:pos="9350"/>
        </w:tabs>
        <w:rPr>
          <w:noProof/>
          <w:kern w:val="2"/>
          <w:lang w:eastAsia="zh-CN"/>
          <w14:ligatures w14:val="standardContextual"/>
        </w:rPr>
      </w:pPr>
      <w:hyperlink w:anchor="_Toc136185859" w:history="1">
        <w:r w:rsidR="009541E8" w:rsidRPr="00BB2FF6">
          <w:rPr>
            <w:rStyle w:val="Hyperlink"/>
            <w:noProof/>
          </w:rPr>
          <w:t>Table 4 Matrix of Weapons' Actual DPS against all enemies</w:t>
        </w:r>
        <w:r w:rsidR="009541E8">
          <w:rPr>
            <w:noProof/>
            <w:webHidden/>
          </w:rPr>
          <w:tab/>
        </w:r>
        <w:r w:rsidR="009541E8">
          <w:rPr>
            <w:noProof/>
            <w:webHidden/>
          </w:rPr>
          <w:fldChar w:fldCharType="begin"/>
        </w:r>
        <w:r w:rsidR="009541E8">
          <w:rPr>
            <w:noProof/>
            <w:webHidden/>
          </w:rPr>
          <w:instrText xml:space="preserve"> PAGEREF _Toc136185859 \h </w:instrText>
        </w:r>
        <w:r w:rsidR="009541E8">
          <w:rPr>
            <w:noProof/>
            <w:webHidden/>
          </w:rPr>
        </w:r>
        <w:r w:rsidR="009541E8">
          <w:rPr>
            <w:noProof/>
            <w:webHidden/>
          </w:rPr>
          <w:fldChar w:fldCharType="separate"/>
        </w:r>
        <w:r w:rsidR="009541E8">
          <w:rPr>
            <w:noProof/>
            <w:webHidden/>
          </w:rPr>
          <w:t>9</w:t>
        </w:r>
        <w:r w:rsidR="009541E8">
          <w:rPr>
            <w:noProof/>
            <w:webHidden/>
          </w:rPr>
          <w:fldChar w:fldCharType="end"/>
        </w:r>
      </w:hyperlink>
    </w:p>
    <w:p w14:paraId="4346B165" w14:textId="2AA56D57" w:rsidR="009541E8" w:rsidRDefault="00000000">
      <w:pPr>
        <w:pStyle w:val="TableofFigures"/>
        <w:tabs>
          <w:tab w:val="right" w:leader="dot" w:pos="9350"/>
        </w:tabs>
        <w:rPr>
          <w:noProof/>
          <w:kern w:val="2"/>
          <w:lang w:eastAsia="zh-CN"/>
          <w14:ligatures w14:val="standardContextual"/>
        </w:rPr>
      </w:pPr>
      <w:hyperlink w:anchor="_Toc136185860" w:history="1">
        <w:r w:rsidR="009541E8" w:rsidRPr="00BB2FF6">
          <w:rPr>
            <w:rStyle w:val="Hyperlink"/>
            <w:noProof/>
          </w:rPr>
          <w:t>Table 5 Matrix of Turrets' Upgrade Fees</w:t>
        </w:r>
        <w:r w:rsidR="009541E8">
          <w:rPr>
            <w:noProof/>
            <w:webHidden/>
          </w:rPr>
          <w:tab/>
        </w:r>
        <w:r w:rsidR="009541E8">
          <w:rPr>
            <w:noProof/>
            <w:webHidden/>
          </w:rPr>
          <w:fldChar w:fldCharType="begin"/>
        </w:r>
        <w:r w:rsidR="009541E8">
          <w:rPr>
            <w:noProof/>
            <w:webHidden/>
          </w:rPr>
          <w:instrText xml:space="preserve"> PAGEREF _Toc136185860 \h </w:instrText>
        </w:r>
        <w:r w:rsidR="009541E8">
          <w:rPr>
            <w:noProof/>
            <w:webHidden/>
          </w:rPr>
        </w:r>
        <w:r w:rsidR="009541E8">
          <w:rPr>
            <w:noProof/>
            <w:webHidden/>
          </w:rPr>
          <w:fldChar w:fldCharType="separate"/>
        </w:r>
        <w:r w:rsidR="009541E8">
          <w:rPr>
            <w:noProof/>
            <w:webHidden/>
          </w:rPr>
          <w:t>9</w:t>
        </w:r>
        <w:r w:rsidR="009541E8">
          <w:rPr>
            <w:noProof/>
            <w:webHidden/>
          </w:rPr>
          <w:fldChar w:fldCharType="end"/>
        </w:r>
      </w:hyperlink>
    </w:p>
    <w:p w14:paraId="0A105107" w14:textId="6E93B5C2" w:rsidR="009541E8" w:rsidRDefault="00000000">
      <w:pPr>
        <w:pStyle w:val="TableofFigures"/>
        <w:tabs>
          <w:tab w:val="right" w:leader="dot" w:pos="9350"/>
        </w:tabs>
        <w:rPr>
          <w:noProof/>
          <w:kern w:val="2"/>
          <w:lang w:eastAsia="zh-CN"/>
          <w14:ligatures w14:val="standardContextual"/>
        </w:rPr>
      </w:pPr>
      <w:hyperlink w:anchor="_Toc136185861" w:history="1">
        <w:r w:rsidR="009541E8" w:rsidRPr="00BB2FF6">
          <w:rPr>
            <w:rStyle w:val="Hyperlink"/>
            <w:noProof/>
          </w:rPr>
          <w:t>Table 6 Matrix of Wave in Level</w:t>
        </w:r>
        <w:r w:rsidR="009541E8">
          <w:rPr>
            <w:noProof/>
            <w:webHidden/>
          </w:rPr>
          <w:tab/>
        </w:r>
        <w:r w:rsidR="009541E8">
          <w:rPr>
            <w:noProof/>
            <w:webHidden/>
          </w:rPr>
          <w:fldChar w:fldCharType="begin"/>
        </w:r>
        <w:r w:rsidR="009541E8">
          <w:rPr>
            <w:noProof/>
            <w:webHidden/>
          </w:rPr>
          <w:instrText xml:space="preserve"> PAGEREF _Toc136185861 \h </w:instrText>
        </w:r>
        <w:r w:rsidR="009541E8">
          <w:rPr>
            <w:noProof/>
            <w:webHidden/>
          </w:rPr>
        </w:r>
        <w:r w:rsidR="009541E8">
          <w:rPr>
            <w:noProof/>
            <w:webHidden/>
          </w:rPr>
          <w:fldChar w:fldCharType="separate"/>
        </w:r>
        <w:r w:rsidR="009541E8">
          <w:rPr>
            <w:noProof/>
            <w:webHidden/>
          </w:rPr>
          <w:t>9</w:t>
        </w:r>
        <w:r w:rsidR="009541E8">
          <w:rPr>
            <w:noProof/>
            <w:webHidden/>
          </w:rPr>
          <w:fldChar w:fldCharType="end"/>
        </w:r>
      </w:hyperlink>
    </w:p>
    <w:p w14:paraId="2F012B26" w14:textId="09ECC045" w:rsidR="009541E8" w:rsidRDefault="00000000">
      <w:pPr>
        <w:pStyle w:val="TableofFigures"/>
        <w:tabs>
          <w:tab w:val="right" w:leader="dot" w:pos="9350"/>
        </w:tabs>
        <w:rPr>
          <w:noProof/>
          <w:kern w:val="2"/>
          <w:lang w:eastAsia="zh-CN"/>
          <w14:ligatures w14:val="standardContextual"/>
        </w:rPr>
      </w:pPr>
      <w:hyperlink w:anchor="_Toc136185862" w:history="1">
        <w:r w:rsidR="009541E8" w:rsidRPr="00BB2FF6">
          <w:rPr>
            <w:rStyle w:val="Hyperlink"/>
            <w:noProof/>
          </w:rPr>
          <w:t>Table 7 Matrix of Wave Spawning Sequence</w:t>
        </w:r>
        <w:r w:rsidR="009541E8">
          <w:rPr>
            <w:noProof/>
            <w:webHidden/>
          </w:rPr>
          <w:tab/>
        </w:r>
        <w:r w:rsidR="009541E8">
          <w:rPr>
            <w:noProof/>
            <w:webHidden/>
          </w:rPr>
          <w:fldChar w:fldCharType="begin"/>
        </w:r>
        <w:r w:rsidR="009541E8">
          <w:rPr>
            <w:noProof/>
            <w:webHidden/>
          </w:rPr>
          <w:instrText xml:space="preserve"> PAGEREF _Toc136185862 \h </w:instrText>
        </w:r>
        <w:r w:rsidR="009541E8">
          <w:rPr>
            <w:noProof/>
            <w:webHidden/>
          </w:rPr>
        </w:r>
        <w:r w:rsidR="009541E8">
          <w:rPr>
            <w:noProof/>
            <w:webHidden/>
          </w:rPr>
          <w:fldChar w:fldCharType="separate"/>
        </w:r>
        <w:r w:rsidR="009541E8">
          <w:rPr>
            <w:noProof/>
            <w:webHidden/>
          </w:rPr>
          <w:t>10</w:t>
        </w:r>
        <w:r w:rsidR="009541E8">
          <w:rPr>
            <w:noProof/>
            <w:webHidden/>
          </w:rPr>
          <w:fldChar w:fldCharType="end"/>
        </w:r>
      </w:hyperlink>
    </w:p>
    <w:p w14:paraId="5AE10DB8" w14:textId="62D66F83" w:rsidR="009541E8" w:rsidRDefault="00000000">
      <w:pPr>
        <w:pStyle w:val="TableofFigures"/>
        <w:tabs>
          <w:tab w:val="right" w:leader="dot" w:pos="9350"/>
        </w:tabs>
        <w:rPr>
          <w:noProof/>
          <w:kern w:val="2"/>
          <w:lang w:eastAsia="zh-CN"/>
          <w14:ligatures w14:val="standardContextual"/>
        </w:rPr>
      </w:pPr>
      <w:hyperlink w:anchor="_Toc136185863" w:history="1">
        <w:r w:rsidR="009541E8" w:rsidRPr="00BB2FF6">
          <w:rPr>
            <w:rStyle w:val="Hyperlink"/>
            <w:noProof/>
          </w:rPr>
          <w:t>Figure 4:  Walkthrough of Interior Experiment Field[3]</w:t>
        </w:r>
        <w:r w:rsidR="009541E8">
          <w:rPr>
            <w:noProof/>
            <w:webHidden/>
          </w:rPr>
          <w:tab/>
        </w:r>
        <w:r w:rsidR="009541E8">
          <w:rPr>
            <w:noProof/>
            <w:webHidden/>
          </w:rPr>
          <w:fldChar w:fldCharType="begin"/>
        </w:r>
        <w:r w:rsidR="009541E8">
          <w:rPr>
            <w:noProof/>
            <w:webHidden/>
          </w:rPr>
          <w:instrText xml:space="preserve"> PAGEREF _Toc136185863 \h </w:instrText>
        </w:r>
        <w:r w:rsidR="009541E8">
          <w:rPr>
            <w:noProof/>
            <w:webHidden/>
          </w:rPr>
        </w:r>
        <w:r w:rsidR="009541E8">
          <w:rPr>
            <w:noProof/>
            <w:webHidden/>
          </w:rPr>
          <w:fldChar w:fldCharType="separate"/>
        </w:r>
        <w:r w:rsidR="009541E8">
          <w:rPr>
            <w:noProof/>
            <w:webHidden/>
          </w:rPr>
          <w:t>12</w:t>
        </w:r>
        <w:r w:rsidR="009541E8">
          <w:rPr>
            <w:noProof/>
            <w:webHidden/>
          </w:rPr>
          <w:fldChar w:fldCharType="end"/>
        </w:r>
      </w:hyperlink>
    </w:p>
    <w:p w14:paraId="06D83F89" w14:textId="73CFE8B1" w:rsidR="009541E8" w:rsidRDefault="00000000">
      <w:pPr>
        <w:pStyle w:val="TableofFigures"/>
        <w:tabs>
          <w:tab w:val="right" w:leader="dot" w:pos="9350"/>
        </w:tabs>
        <w:rPr>
          <w:noProof/>
          <w:kern w:val="2"/>
          <w:lang w:eastAsia="zh-CN"/>
          <w14:ligatures w14:val="standardContextual"/>
        </w:rPr>
      </w:pPr>
      <w:hyperlink w:anchor="_Toc136185864" w:history="1">
        <w:r w:rsidR="009541E8" w:rsidRPr="00BB2FF6">
          <w:rPr>
            <w:rStyle w:val="Hyperlink"/>
            <w:noProof/>
          </w:rPr>
          <w:t>Figure 5 Contact Sheet for Experiment Field Interior Decoration [2]</w:t>
        </w:r>
        <w:r w:rsidR="009541E8">
          <w:rPr>
            <w:noProof/>
            <w:webHidden/>
          </w:rPr>
          <w:tab/>
        </w:r>
        <w:r w:rsidR="009541E8">
          <w:rPr>
            <w:noProof/>
            <w:webHidden/>
          </w:rPr>
          <w:fldChar w:fldCharType="begin"/>
        </w:r>
        <w:r w:rsidR="009541E8">
          <w:rPr>
            <w:noProof/>
            <w:webHidden/>
          </w:rPr>
          <w:instrText xml:space="preserve"> PAGEREF _Toc136185864 \h </w:instrText>
        </w:r>
        <w:r w:rsidR="009541E8">
          <w:rPr>
            <w:noProof/>
            <w:webHidden/>
          </w:rPr>
        </w:r>
        <w:r w:rsidR="009541E8">
          <w:rPr>
            <w:noProof/>
            <w:webHidden/>
          </w:rPr>
          <w:fldChar w:fldCharType="separate"/>
        </w:r>
        <w:r w:rsidR="009541E8">
          <w:rPr>
            <w:noProof/>
            <w:webHidden/>
          </w:rPr>
          <w:t>14</w:t>
        </w:r>
        <w:r w:rsidR="009541E8">
          <w:rPr>
            <w:noProof/>
            <w:webHidden/>
          </w:rPr>
          <w:fldChar w:fldCharType="end"/>
        </w:r>
      </w:hyperlink>
    </w:p>
    <w:p w14:paraId="24040507" w14:textId="310A2FA1" w:rsidR="00177ADF" w:rsidRPr="00EC2762" w:rsidRDefault="00DD48B7" w:rsidP="002F6EB0">
      <w:pPr>
        <w:spacing w:after="60"/>
        <w:rPr>
          <w:rStyle w:val="Emphasis"/>
        </w:rPr>
      </w:pPr>
      <w:r>
        <w:rPr>
          <w:rStyle w:val="Emphasis"/>
        </w:rPr>
        <w:fldChar w:fldCharType="end"/>
      </w:r>
    </w:p>
    <w:p w14:paraId="4941B582" w14:textId="77777777" w:rsidR="00403477" w:rsidRDefault="00403477"/>
    <w:p w14:paraId="78DD1F81" w14:textId="77777777" w:rsidR="00177ADF" w:rsidRDefault="00177ADF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560E8B8D" w14:textId="77777777" w:rsidR="009B3D2E" w:rsidRDefault="009B3D2E" w:rsidP="00172B1E">
      <w:pPr>
        <w:pStyle w:val="Heading1"/>
      </w:pPr>
      <w:bookmarkStart w:id="2" w:name="_Toc136186029"/>
      <w:r>
        <w:lastRenderedPageBreak/>
        <w:t xml:space="preserve">Level </w:t>
      </w:r>
      <w:r w:rsidR="00172B1E">
        <w:t>Summary</w:t>
      </w:r>
      <w:bookmarkEnd w:id="2"/>
    </w:p>
    <w:p w14:paraId="070C8B73" w14:textId="77777777" w:rsidR="00403477" w:rsidRDefault="008079F8" w:rsidP="00211F9E">
      <w:pPr>
        <w:pStyle w:val="Heading2"/>
      </w:pPr>
      <w:bookmarkStart w:id="3" w:name="_Toc136186030"/>
      <w:r>
        <w:t>Quick Summary</w:t>
      </w:r>
      <w:bookmarkEnd w:id="3"/>
    </w:p>
    <w:p w14:paraId="074E6B7C" w14:textId="52F6CD94" w:rsidR="00F22306" w:rsidRDefault="00CB58C2" w:rsidP="00F22306">
      <w:r>
        <w:t xml:space="preserve">Threshold Experiment is a </w:t>
      </w:r>
      <w:r w:rsidR="00B30C5A">
        <w:t>Fallout 4 level</w:t>
      </w:r>
      <w:r w:rsidR="003F77E1">
        <w:t xml:space="preserve"> with</w:t>
      </w:r>
      <w:r w:rsidR="00DF4A94">
        <w:t xml:space="preserve"> classic</w:t>
      </w:r>
      <w:r w:rsidR="003F77E1">
        <w:t xml:space="preserve"> tower defense gameplay. In this </w:t>
      </w:r>
      <w:r w:rsidR="0049491C">
        <w:t>level</w:t>
      </w:r>
      <w:r w:rsidR="00796EC5">
        <w:t>, the player is introduced to use special sniper</w:t>
      </w:r>
      <w:r w:rsidR="00C3730F">
        <w:t xml:space="preserve">s with special </w:t>
      </w:r>
      <w:r w:rsidR="0049491C">
        <w:t>ammos</w:t>
      </w:r>
      <w:r w:rsidR="00C3730F">
        <w:t xml:space="preserve"> to control different types of turrets to </w:t>
      </w:r>
      <w:r w:rsidR="0049491C">
        <w:t>defend against</w:t>
      </w:r>
      <w:r w:rsidR="00C3730F">
        <w:t xml:space="preserve"> the </w:t>
      </w:r>
      <w:r w:rsidR="004C18A1">
        <w:t xml:space="preserve">various </w:t>
      </w:r>
      <w:r w:rsidR="00B42F88">
        <w:t xml:space="preserve">invading </w:t>
      </w:r>
      <w:r w:rsidR="0049491C">
        <w:t>enemies.</w:t>
      </w:r>
    </w:p>
    <w:p w14:paraId="667E2A11" w14:textId="77777777" w:rsidR="007A7FE3" w:rsidRDefault="007A7FE3" w:rsidP="007A7FE3">
      <w:pPr>
        <w:pStyle w:val="Heading2"/>
      </w:pPr>
      <w:bookmarkStart w:id="4" w:name="_Toc124694532"/>
      <w:bookmarkStart w:id="5" w:name="_Toc136186031"/>
      <w:r>
        <w:t>Level Feature Overview</w:t>
      </w:r>
      <w:bookmarkEnd w:id="4"/>
      <w:bookmarkEnd w:id="5"/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1180"/>
        <w:gridCol w:w="2501"/>
        <w:gridCol w:w="5669"/>
      </w:tblGrid>
      <w:tr w:rsidR="007A7FE3" w14:paraId="345617A5" w14:textId="77777777" w:rsidTr="00180C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dxa"/>
          </w:tcPr>
          <w:p w14:paraId="1120CCF5" w14:textId="77777777" w:rsidR="007A7FE3" w:rsidRPr="00D04EB3" w:rsidRDefault="007A7FE3" w:rsidP="002C6A58">
            <w:pPr>
              <w:jc w:val="center"/>
            </w:pPr>
            <w:r>
              <w:t>Category</w:t>
            </w:r>
          </w:p>
        </w:tc>
        <w:tc>
          <w:tcPr>
            <w:tcW w:w="2501" w:type="dxa"/>
          </w:tcPr>
          <w:p w14:paraId="3263935E" w14:textId="77777777" w:rsidR="007A7FE3" w:rsidRPr="00D04EB3" w:rsidRDefault="007A7FE3" w:rsidP="002C6A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Sub-Category</w:t>
            </w:r>
          </w:p>
        </w:tc>
        <w:tc>
          <w:tcPr>
            <w:tcW w:w="5669" w:type="dxa"/>
          </w:tcPr>
          <w:p w14:paraId="3119581D" w14:textId="77777777" w:rsidR="007A7FE3" w:rsidRPr="00D04EB3" w:rsidRDefault="007A7FE3" w:rsidP="002C6A58">
            <w:pPr>
              <w:pStyle w:val="ListParagraph"/>
              <w:ind w:left="3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Feature List</w:t>
            </w:r>
          </w:p>
        </w:tc>
      </w:tr>
      <w:tr w:rsidR="007A7FE3" w14:paraId="08A734D4" w14:textId="77777777" w:rsidTr="00180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dxa"/>
          </w:tcPr>
          <w:p w14:paraId="65D5D6E0" w14:textId="77777777" w:rsidR="007A7FE3" w:rsidRPr="00D04EB3" w:rsidRDefault="007A7FE3" w:rsidP="002C6A58">
            <w:pPr>
              <w:rPr>
                <w:b w:val="0"/>
              </w:rPr>
            </w:pPr>
            <w:r>
              <w:rPr>
                <w:b w:val="0"/>
              </w:rPr>
              <w:t>Player</w:t>
            </w:r>
          </w:p>
        </w:tc>
        <w:tc>
          <w:tcPr>
            <w:tcW w:w="2501" w:type="dxa"/>
          </w:tcPr>
          <w:p w14:paraId="57A14995" w14:textId="77777777" w:rsidR="007A7FE3" w:rsidRPr="00D04EB3" w:rsidRDefault="007A7FE3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4EB3">
              <w:t>Player Weapons</w:t>
            </w:r>
          </w:p>
        </w:tc>
        <w:tc>
          <w:tcPr>
            <w:tcW w:w="5669" w:type="dxa"/>
          </w:tcPr>
          <w:p w14:paraId="44642915" w14:textId="77777777" w:rsidR="007A7FE3" w:rsidRDefault="006B707C" w:rsidP="007A7FE3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Turret Activate Sniper</w:t>
            </w:r>
          </w:p>
          <w:p w14:paraId="1026C788" w14:textId="77777777" w:rsidR="00BD3F16" w:rsidRDefault="006B707C" w:rsidP="007F5905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Turret Upgrade Sniper</w:t>
            </w:r>
          </w:p>
          <w:p w14:paraId="710F2F7B" w14:textId="77777777" w:rsidR="007E5D2D" w:rsidRDefault="00376A2B" w:rsidP="007E5D2D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Turret Type</w:t>
            </w:r>
            <w:r w:rsidR="00B04E87">
              <w:t xml:space="preserve"> Changing</w:t>
            </w:r>
            <w:r w:rsidR="0017330D">
              <w:t xml:space="preserve"> Wrench</w:t>
            </w:r>
          </w:p>
          <w:p w14:paraId="7B8BB240" w14:textId="77777777" w:rsidR="007E5D2D" w:rsidRDefault="00BE2DC8" w:rsidP="007E5D2D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Cryo Grenade</w:t>
            </w:r>
          </w:p>
          <w:p w14:paraId="723BB6A5" w14:textId="77777777" w:rsidR="00BE2DC8" w:rsidRDefault="00260379" w:rsidP="007E5D2D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Cryo Mine</w:t>
            </w:r>
          </w:p>
          <w:p w14:paraId="0E55E812" w14:textId="77777777" w:rsidR="00260379" w:rsidRDefault="00F162C1" w:rsidP="007E5D2D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Pulse Grenade</w:t>
            </w:r>
          </w:p>
          <w:p w14:paraId="68467317" w14:textId="6815FB85" w:rsidR="00FE11D4" w:rsidRDefault="00F162C1" w:rsidP="00FE11D4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Pulse Mine</w:t>
            </w:r>
          </w:p>
          <w:p w14:paraId="6190BCC8" w14:textId="2E5EFD27" w:rsidR="00FE11D4" w:rsidRDefault="00FE11D4" w:rsidP="00FE11D4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Molotov Cocktail</w:t>
            </w:r>
          </w:p>
        </w:tc>
      </w:tr>
      <w:tr w:rsidR="007A7FE3" w14:paraId="1CA40158" w14:textId="77777777" w:rsidTr="00180C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dxa"/>
          </w:tcPr>
          <w:p w14:paraId="11A25946" w14:textId="77777777" w:rsidR="007A7FE3" w:rsidRPr="00D04EB3" w:rsidRDefault="007A7FE3" w:rsidP="002C6A58">
            <w:pPr>
              <w:rPr>
                <w:b w:val="0"/>
              </w:rPr>
            </w:pPr>
          </w:p>
        </w:tc>
        <w:tc>
          <w:tcPr>
            <w:tcW w:w="2501" w:type="dxa"/>
          </w:tcPr>
          <w:p w14:paraId="1C478502" w14:textId="77777777" w:rsidR="007A7FE3" w:rsidRPr="00D04EB3" w:rsidRDefault="007A7FE3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EB3">
              <w:t>Player Skills</w:t>
            </w:r>
            <w:r>
              <w:t>/Abilities</w:t>
            </w:r>
          </w:p>
        </w:tc>
        <w:tc>
          <w:tcPr>
            <w:tcW w:w="5669" w:type="dxa"/>
          </w:tcPr>
          <w:p w14:paraId="3DED839F" w14:textId="77777777" w:rsidR="007A7FE3" w:rsidRDefault="002400FD" w:rsidP="007A7FE3">
            <w:pPr>
              <w:pStyle w:val="ListParagraph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Use Turret Activate Sniper to activate or reset the sniper</w:t>
            </w:r>
          </w:p>
          <w:p w14:paraId="77D275F4" w14:textId="77777777" w:rsidR="002400FD" w:rsidRDefault="00437768" w:rsidP="007A7FE3">
            <w:pPr>
              <w:pStyle w:val="ListParagraph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Use Turret Upgrade Sniper to Upgrade Sniper</w:t>
            </w:r>
          </w:p>
          <w:p w14:paraId="63C9C1FC" w14:textId="77777777" w:rsidR="00437768" w:rsidRDefault="00437768" w:rsidP="007A7FE3">
            <w:pPr>
              <w:pStyle w:val="ListParagraph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Use Turret Type Changing Sniper to change the type of a turret so that it can </w:t>
            </w:r>
            <w:r w:rsidR="00FE7F04">
              <w:t>fire different ammo</w:t>
            </w:r>
          </w:p>
          <w:p w14:paraId="39F0C033" w14:textId="77777777" w:rsidR="007F0A5C" w:rsidRDefault="005F3C24" w:rsidP="007A7FE3">
            <w:pPr>
              <w:pStyle w:val="ListParagraph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Manage which path to open and which path to close</w:t>
            </w:r>
          </w:p>
          <w:p w14:paraId="7EC66880" w14:textId="27906300" w:rsidR="00686991" w:rsidRDefault="00686991" w:rsidP="007A7FE3">
            <w:pPr>
              <w:pStyle w:val="ListParagraph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Use </w:t>
            </w:r>
            <w:r w:rsidR="005C1810">
              <w:t>grenades and weapons to assist the defense</w:t>
            </w:r>
          </w:p>
        </w:tc>
      </w:tr>
      <w:tr w:rsidR="007A7FE3" w14:paraId="3B76EA40" w14:textId="77777777" w:rsidTr="00180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dxa"/>
          </w:tcPr>
          <w:p w14:paraId="5AD456C6" w14:textId="77777777" w:rsidR="007A7FE3" w:rsidRDefault="007A7FE3" w:rsidP="002C6A58">
            <w:pPr>
              <w:rPr>
                <w:b w:val="0"/>
              </w:rPr>
            </w:pPr>
            <w:r>
              <w:rPr>
                <w:b w:val="0"/>
              </w:rPr>
              <w:t>AI</w:t>
            </w:r>
          </w:p>
        </w:tc>
        <w:tc>
          <w:tcPr>
            <w:tcW w:w="2501" w:type="dxa"/>
          </w:tcPr>
          <w:p w14:paraId="1F11C08D" w14:textId="77777777" w:rsidR="007A7FE3" w:rsidRPr="00D04EB3" w:rsidRDefault="007A7FE3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4EB3">
              <w:t>Enemies</w:t>
            </w:r>
          </w:p>
        </w:tc>
        <w:tc>
          <w:tcPr>
            <w:tcW w:w="5669" w:type="dxa"/>
          </w:tcPr>
          <w:p w14:paraId="486BB62F" w14:textId="281EA6EB" w:rsidR="007A7FE3" w:rsidRDefault="00143C58" w:rsidP="007A7FE3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Ghoul</w:t>
            </w:r>
            <w:r w:rsidR="00F33CCA">
              <w:t xml:space="preserve"> (Wave </w:t>
            </w:r>
            <w:r w:rsidR="00343EF6">
              <w:t>1</w:t>
            </w:r>
            <w:r w:rsidR="00F33CCA">
              <w:t>)</w:t>
            </w:r>
          </w:p>
          <w:p w14:paraId="52B1D0A1" w14:textId="17ACB7EE" w:rsidR="00143C58" w:rsidRDefault="00E57CBF" w:rsidP="007A7FE3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Hound</w:t>
            </w:r>
            <w:r w:rsidR="00F33CCA">
              <w:t xml:space="preserve"> (Wave </w:t>
            </w:r>
            <w:r w:rsidR="00343EF6">
              <w:t>2</w:t>
            </w:r>
            <w:r w:rsidR="00F33CCA">
              <w:t>)</w:t>
            </w:r>
          </w:p>
          <w:p w14:paraId="1D52B245" w14:textId="500D1568" w:rsidR="00F33CCA" w:rsidRDefault="00F33CCA" w:rsidP="007A7FE3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Ghoul + Hound (Wave </w:t>
            </w:r>
            <w:r w:rsidR="00343EF6">
              <w:t>3</w:t>
            </w:r>
            <w:r>
              <w:t>)</w:t>
            </w:r>
          </w:p>
          <w:p w14:paraId="0B83A7D0" w14:textId="5A1E3C6A" w:rsidR="00E57CBF" w:rsidRDefault="00E57CBF" w:rsidP="007A7FE3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Synths</w:t>
            </w:r>
            <w:r w:rsidR="00F33CCA">
              <w:t xml:space="preserve"> (Wave </w:t>
            </w:r>
            <w:r w:rsidR="00343EF6">
              <w:t>4</w:t>
            </w:r>
            <w:r w:rsidR="00F33CCA">
              <w:t>)</w:t>
            </w:r>
          </w:p>
          <w:p w14:paraId="55C50845" w14:textId="1504DBC2" w:rsidR="00F33CCA" w:rsidRDefault="00216533" w:rsidP="007A7FE3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Ghoul + Synths (Wave </w:t>
            </w:r>
            <w:r w:rsidR="00343EF6">
              <w:t>5</w:t>
            </w:r>
            <w:r>
              <w:t>)</w:t>
            </w:r>
          </w:p>
          <w:p w14:paraId="5BC26568" w14:textId="2B7EFF42" w:rsidR="00E57CBF" w:rsidRDefault="00DC1C96" w:rsidP="007A7FE3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Death Claw</w:t>
            </w:r>
            <w:r w:rsidR="00216533">
              <w:t xml:space="preserve"> (Wave </w:t>
            </w:r>
            <w:r w:rsidR="00343EF6">
              <w:t>6</w:t>
            </w:r>
            <w:r w:rsidR="00216533">
              <w:t>)</w:t>
            </w:r>
          </w:p>
          <w:p w14:paraId="268E3285" w14:textId="79DB2199" w:rsidR="0066378F" w:rsidRDefault="00216533" w:rsidP="006411AB">
            <w:pPr>
              <w:pStyle w:val="ListParagraph"/>
              <w:numPr>
                <w:ilvl w:val="0"/>
                <w:numId w:val="30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Death Claw + </w:t>
            </w:r>
            <w:r w:rsidR="00862711">
              <w:t>hound</w:t>
            </w:r>
            <w:r>
              <w:t xml:space="preserve"> (Wave </w:t>
            </w:r>
            <w:r w:rsidR="00343EF6">
              <w:t>7</w:t>
            </w:r>
            <w:r>
              <w:t>)</w:t>
            </w:r>
          </w:p>
          <w:p w14:paraId="643326F9" w14:textId="706A9C9A" w:rsidR="00EB6A86" w:rsidRDefault="00683129" w:rsidP="006411AB">
            <w:pPr>
              <w:pStyle w:val="ListParagraph"/>
              <w:numPr>
                <w:ilvl w:val="0"/>
                <w:numId w:val="30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Ghoul +</w:t>
            </w:r>
            <w:r w:rsidR="00EB6A86">
              <w:t>Hound + Synths (Wave 8)</w:t>
            </w:r>
          </w:p>
          <w:p w14:paraId="4D61295E" w14:textId="6DE762B0" w:rsidR="00862711" w:rsidRDefault="00862711" w:rsidP="006411AB">
            <w:pPr>
              <w:pStyle w:val="ListParagraph"/>
              <w:numPr>
                <w:ilvl w:val="0"/>
                <w:numId w:val="30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Death Claw + Synths (Wave </w:t>
            </w:r>
            <w:r w:rsidR="00EB6A86">
              <w:t>9</w:t>
            </w:r>
            <w:r>
              <w:t>)</w:t>
            </w:r>
          </w:p>
          <w:p w14:paraId="071493CE" w14:textId="2876A8BB" w:rsidR="008125B9" w:rsidRDefault="00343EF6" w:rsidP="007A20CD">
            <w:pPr>
              <w:pStyle w:val="ListParagraph"/>
              <w:numPr>
                <w:ilvl w:val="0"/>
                <w:numId w:val="30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Death Claw + </w:t>
            </w:r>
            <w:r w:rsidR="00683129">
              <w:t>Hound + Synths (Wave 10)</w:t>
            </w:r>
          </w:p>
        </w:tc>
      </w:tr>
      <w:tr w:rsidR="007A7FE3" w14:paraId="287BEFD8" w14:textId="77777777" w:rsidTr="00180C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dxa"/>
          </w:tcPr>
          <w:p w14:paraId="5C057DBA" w14:textId="77777777" w:rsidR="007A7FE3" w:rsidRDefault="007A7FE3" w:rsidP="002C6A58">
            <w:pPr>
              <w:rPr>
                <w:b w:val="0"/>
              </w:rPr>
            </w:pPr>
          </w:p>
        </w:tc>
        <w:tc>
          <w:tcPr>
            <w:tcW w:w="2501" w:type="dxa"/>
          </w:tcPr>
          <w:p w14:paraId="59B538A9" w14:textId="77777777" w:rsidR="007A7FE3" w:rsidRPr="00D04EB3" w:rsidRDefault="007A7FE3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EB3">
              <w:t>Friendlies</w:t>
            </w:r>
          </w:p>
        </w:tc>
        <w:tc>
          <w:tcPr>
            <w:tcW w:w="5669" w:type="dxa"/>
          </w:tcPr>
          <w:p w14:paraId="60769F3D" w14:textId="77777777" w:rsidR="007A7FE3" w:rsidRDefault="00624957" w:rsidP="007A7FE3">
            <w:pPr>
              <w:pStyle w:val="ListParagraph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Machinegun Turret MK III, MK V, MK VII</w:t>
            </w:r>
          </w:p>
          <w:p w14:paraId="6C486BA4" w14:textId="77777777" w:rsidR="00600E07" w:rsidRDefault="00600E07" w:rsidP="007A7FE3">
            <w:pPr>
              <w:pStyle w:val="ListParagraph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Laser Turret </w:t>
            </w:r>
            <w:r w:rsidR="00402998">
              <w:t xml:space="preserve">, Heavy Laser Turret, </w:t>
            </w:r>
            <w:r w:rsidR="004666B1">
              <w:t>Terminal Laser Turret (Custom Stats)</w:t>
            </w:r>
          </w:p>
          <w:p w14:paraId="3265AF25" w14:textId="77777777" w:rsidR="004666B1" w:rsidRDefault="004666B1" w:rsidP="007A7FE3">
            <w:pPr>
              <w:pStyle w:val="ListParagraph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Frozen Turret I, Frozen Turret II, Frozen Turret III, (Custom Stats)</w:t>
            </w:r>
          </w:p>
          <w:p w14:paraId="02BFAB2E" w14:textId="786B5974" w:rsidR="00820C6B" w:rsidRDefault="00820C6B" w:rsidP="007A7FE3">
            <w:pPr>
              <w:pStyle w:val="ListParagraph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Rayno</w:t>
            </w:r>
            <w:r w:rsidR="00957249">
              <w:t>r</w:t>
            </w:r>
          </w:p>
          <w:p w14:paraId="184BA169" w14:textId="26A3E3EA" w:rsidR="00820C6B" w:rsidRDefault="00820C6B" w:rsidP="007A7FE3">
            <w:pPr>
              <w:pStyle w:val="ListParagraph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Terr</w:t>
            </w:r>
            <w:r w:rsidR="00957249">
              <w:t>a</w:t>
            </w:r>
          </w:p>
        </w:tc>
      </w:tr>
    </w:tbl>
    <w:p w14:paraId="600478BB" w14:textId="77777777" w:rsidR="00F92A6E" w:rsidRDefault="00F92A6E"/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1180"/>
        <w:gridCol w:w="2501"/>
        <w:gridCol w:w="5669"/>
      </w:tblGrid>
      <w:tr w:rsidR="00F92A6E" w14:paraId="40DDB34B" w14:textId="77777777" w:rsidTr="00180C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dxa"/>
          </w:tcPr>
          <w:p w14:paraId="449E62E9" w14:textId="75C69465" w:rsidR="00F92A6E" w:rsidRDefault="00F92A6E" w:rsidP="00F92A6E">
            <w:r>
              <w:lastRenderedPageBreak/>
              <w:t>Category</w:t>
            </w:r>
          </w:p>
        </w:tc>
        <w:tc>
          <w:tcPr>
            <w:tcW w:w="2501" w:type="dxa"/>
          </w:tcPr>
          <w:p w14:paraId="0B455C64" w14:textId="5E37E0D3" w:rsidR="00F92A6E" w:rsidRDefault="00F92A6E" w:rsidP="00F92A6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Sub-Category</w:t>
            </w:r>
          </w:p>
        </w:tc>
        <w:tc>
          <w:tcPr>
            <w:tcW w:w="5669" w:type="dxa"/>
          </w:tcPr>
          <w:p w14:paraId="7EF61056" w14:textId="20B8DB7E" w:rsidR="00F92A6E" w:rsidRPr="00F92A6E" w:rsidRDefault="00F92A6E" w:rsidP="00F92A6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Feature List</w:t>
            </w:r>
          </w:p>
        </w:tc>
      </w:tr>
      <w:tr w:rsidR="007A7FE3" w14:paraId="7218A25F" w14:textId="77777777" w:rsidTr="00180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dxa"/>
          </w:tcPr>
          <w:p w14:paraId="35ACFBE0" w14:textId="77777777" w:rsidR="007A7FE3" w:rsidRPr="00D04EB3" w:rsidRDefault="007A7FE3" w:rsidP="002C6A58">
            <w:pPr>
              <w:rPr>
                <w:b w:val="0"/>
              </w:rPr>
            </w:pPr>
            <w:r>
              <w:rPr>
                <w:b w:val="0"/>
              </w:rPr>
              <w:t>Challenges</w:t>
            </w:r>
          </w:p>
        </w:tc>
        <w:tc>
          <w:tcPr>
            <w:tcW w:w="2501" w:type="dxa"/>
          </w:tcPr>
          <w:p w14:paraId="48478203" w14:textId="77777777" w:rsidR="007A7FE3" w:rsidRPr="00D04EB3" w:rsidRDefault="007A7FE3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Gameplay Themes</w:t>
            </w:r>
          </w:p>
        </w:tc>
        <w:tc>
          <w:tcPr>
            <w:tcW w:w="5669" w:type="dxa"/>
          </w:tcPr>
          <w:p w14:paraId="68B44322" w14:textId="77777777" w:rsidR="007A7FE3" w:rsidRDefault="00FE46BB" w:rsidP="007A7FE3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Tower Defense</w:t>
            </w:r>
          </w:p>
          <w:p w14:paraId="7A538B6C" w14:textId="2F2EE3EA" w:rsidR="00FE46BB" w:rsidRDefault="00E00CD5" w:rsidP="007A7FE3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Resources Management (Using Caps to buy different ammo</w:t>
            </w:r>
            <w:r w:rsidR="007C72F9">
              <w:t>s</w:t>
            </w:r>
            <w:r>
              <w:t xml:space="preserve"> for custom </w:t>
            </w:r>
            <w:r w:rsidR="007C72F9">
              <w:t>weapons</w:t>
            </w:r>
            <w:r>
              <w:t>)</w:t>
            </w:r>
          </w:p>
        </w:tc>
      </w:tr>
      <w:tr w:rsidR="007A7FE3" w14:paraId="04616007" w14:textId="77777777" w:rsidTr="00180C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dxa"/>
          </w:tcPr>
          <w:p w14:paraId="361A0555" w14:textId="77777777" w:rsidR="007A7FE3" w:rsidRDefault="007A7FE3" w:rsidP="002C6A58">
            <w:pPr>
              <w:rPr>
                <w:b w:val="0"/>
              </w:rPr>
            </w:pPr>
          </w:p>
        </w:tc>
        <w:tc>
          <w:tcPr>
            <w:tcW w:w="2501" w:type="dxa"/>
          </w:tcPr>
          <w:p w14:paraId="1F4B5A3C" w14:textId="77777777" w:rsidR="007A7FE3" w:rsidRPr="00D04EB3" w:rsidRDefault="007A7FE3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EB3">
              <w:t xml:space="preserve">Obstacles/Hazards </w:t>
            </w:r>
          </w:p>
        </w:tc>
        <w:tc>
          <w:tcPr>
            <w:tcW w:w="5669" w:type="dxa"/>
          </w:tcPr>
          <w:p w14:paraId="28D166CC" w14:textId="2BD3EB0E" w:rsidR="007A7FE3" w:rsidRDefault="00BC5089" w:rsidP="007A7FE3">
            <w:pPr>
              <w:pStyle w:val="ListParagraph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N/A</w:t>
            </w:r>
          </w:p>
        </w:tc>
      </w:tr>
      <w:tr w:rsidR="007A7FE3" w14:paraId="76768D8F" w14:textId="77777777" w:rsidTr="00180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dxa"/>
          </w:tcPr>
          <w:p w14:paraId="26AD9DB3" w14:textId="77777777" w:rsidR="007A7FE3" w:rsidRDefault="007A7FE3" w:rsidP="002C6A58">
            <w:pPr>
              <w:rPr>
                <w:b w:val="0"/>
              </w:rPr>
            </w:pPr>
          </w:p>
        </w:tc>
        <w:tc>
          <w:tcPr>
            <w:tcW w:w="2501" w:type="dxa"/>
          </w:tcPr>
          <w:p w14:paraId="6D87957F" w14:textId="77777777" w:rsidR="007A7FE3" w:rsidRPr="00D04EB3" w:rsidRDefault="007A7FE3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New/Unique Gameplay</w:t>
            </w:r>
          </w:p>
        </w:tc>
        <w:tc>
          <w:tcPr>
            <w:tcW w:w="5669" w:type="dxa"/>
          </w:tcPr>
          <w:p w14:paraId="057F0F31" w14:textId="7317AED0" w:rsidR="007A7FE3" w:rsidRDefault="00344BDB" w:rsidP="007A7FE3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 to Appendix A</w:t>
            </w:r>
          </w:p>
        </w:tc>
      </w:tr>
      <w:tr w:rsidR="007A7FE3" w14:paraId="3CF86AB8" w14:textId="77777777" w:rsidTr="00180C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dxa"/>
          </w:tcPr>
          <w:p w14:paraId="3D21A115" w14:textId="77777777" w:rsidR="007A7FE3" w:rsidRDefault="007A7FE3" w:rsidP="002C6A58">
            <w:pPr>
              <w:rPr>
                <w:b w:val="0"/>
              </w:rPr>
            </w:pPr>
            <w:r>
              <w:rPr>
                <w:b w:val="0"/>
              </w:rPr>
              <w:t>Context</w:t>
            </w:r>
          </w:p>
        </w:tc>
        <w:tc>
          <w:tcPr>
            <w:tcW w:w="2501" w:type="dxa"/>
          </w:tcPr>
          <w:p w14:paraId="4E2D7F77" w14:textId="77777777" w:rsidR="007A7FE3" w:rsidRDefault="007A7FE3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Where Fits in Game</w:t>
            </w:r>
          </w:p>
        </w:tc>
        <w:tc>
          <w:tcPr>
            <w:tcW w:w="5669" w:type="dxa"/>
          </w:tcPr>
          <w:p w14:paraId="427FD418" w14:textId="7D351E9F" w:rsidR="007A7FE3" w:rsidRDefault="00D73C5F" w:rsidP="007A7FE3">
            <w:pPr>
              <w:pStyle w:val="ListParagraph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 standalone Side Quest</w:t>
            </w:r>
          </w:p>
        </w:tc>
      </w:tr>
      <w:tr w:rsidR="007A7FE3" w14:paraId="48FBB624" w14:textId="77777777" w:rsidTr="00180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dxa"/>
          </w:tcPr>
          <w:p w14:paraId="2122F20F" w14:textId="77777777" w:rsidR="007A7FE3" w:rsidRDefault="007A7FE3" w:rsidP="002C6A58">
            <w:pPr>
              <w:rPr>
                <w:b w:val="0"/>
              </w:rPr>
            </w:pPr>
          </w:p>
        </w:tc>
        <w:tc>
          <w:tcPr>
            <w:tcW w:w="2501" w:type="dxa"/>
          </w:tcPr>
          <w:p w14:paraId="54ACDB6D" w14:textId="77777777" w:rsidR="007A7FE3" w:rsidRDefault="007A7FE3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Challenge Fit</w:t>
            </w:r>
          </w:p>
        </w:tc>
        <w:tc>
          <w:tcPr>
            <w:tcW w:w="5669" w:type="dxa"/>
          </w:tcPr>
          <w:p w14:paraId="17F8B9A8" w14:textId="77777777" w:rsidR="007A7FE3" w:rsidRDefault="00995633" w:rsidP="007A7FE3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level can be played and completed by </w:t>
            </w:r>
            <w:r w:rsidR="009B6120">
              <w:t>player in any level</w:t>
            </w:r>
          </w:p>
          <w:p w14:paraId="50948F0D" w14:textId="3C36CAAC" w:rsidR="00A57A32" w:rsidRDefault="00A57A32" w:rsidP="007A7FE3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Challenges of </w:t>
            </w:r>
            <w:r w:rsidR="00B70FFF">
              <w:t>setting up different type of turrets to handle different enemies</w:t>
            </w:r>
            <w:r w:rsidR="00983571">
              <w:t xml:space="preserve"> regarding to their weakness</w:t>
            </w:r>
          </w:p>
          <w:p w14:paraId="066AC45C" w14:textId="0C7F4BFB" w:rsidR="00B70FFF" w:rsidRDefault="00C805A0" w:rsidP="007A7FE3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Challenges of </w:t>
            </w:r>
            <w:r w:rsidR="00E42B44">
              <w:t>managing resources</w:t>
            </w:r>
            <w:r w:rsidR="00DA1BCF">
              <w:t xml:space="preserve">(caps) retrieved from </w:t>
            </w:r>
            <w:r w:rsidR="00BA0281">
              <w:t>killed enemies in each wave</w:t>
            </w:r>
          </w:p>
        </w:tc>
      </w:tr>
      <w:tr w:rsidR="007A7FE3" w14:paraId="69BA082B" w14:textId="77777777" w:rsidTr="00180C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dxa"/>
          </w:tcPr>
          <w:p w14:paraId="7B87702C" w14:textId="77777777" w:rsidR="007A7FE3" w:rsidRDefault="007A7FE3" w:rsidP="002C6A58">
            <w:pPr>
              <w:rPr>
                <w:b w:val="0"/>
              </w:rPr>
            </w:pPr>
          </w:p>
        </w:tc>
        <w:tc>
          <w:tcPr>
            <w:tcW w:w="2501" w:type="dxa"/>
          </w:tcPr>
          <w:p w14:paraId="15E733CF" w14:textId="77777777" w:rsidR="007A7FE3" w:rsidRDefault="007A7FE3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Additional Info</w:t>
            </w:r>
          </w:p>
        </w:tc>
        <w:tc>
          <w:tcPr>
            <w:tcW w:w="5669" w:type="dxa"/>
          </w:tcPr>
          <w:p w14:paraId="61BB4E5C" w14:textId="5666DAA5" w:rsidR="007A7FE3" w:rsidRDefault="00995633" w:rsidP="007A7FE3">
            <w:pPr>
              <w:pStyle w:val="ListParagraph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N/A</w:t>
            </w:r>
          </w:p>
        </w:tc>
      </w:tr>
      <w:tr w:rsidR="007A7FE3" w14:paraId="7D5A2DD3" w14:textId="77777777" w:rsidTr="00180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dxa"/>
          </w:tcPr>
          <w:p w14:paraId="20D85747" w14:textId="77777777" w:rsidR="007A7FE3" w:rsidRDefault="007A7FE3" w:rsidP="002C6A58">
            <w:pPr>
              <w:rPr>
                <w:b w:val="0"/>
              </w:rPr>
            </w:pPr>
            <w:r>
              <w:rPr>
                <w:b w:val="0"/>
              </w:rPr>
              <w:t>Aesthetics</w:t>
            </w:r>
          </w:p>
        </w:tc>
        <w:tc>
          <w:tcPr>
            <w:tcW w:w="2501" w:type="dxa"/>
          </w:tcPr>
          <w:p w14:paraId="269909B9" w14:textId="77777777" w:rsidR="007A7FE3" w:rsidRPr="00D04EB3" w:rsidRDefault="007A7FE3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Major Visual Themes</w:t>
            </w:r>
          </w:p>
        </w:tc>
        <w:tc>
          <w:tcPr>
            <w:tcW w:w="5669" w:type="dxa"/>
          </w:tcPr>
          <w:p w14:paraId="5816CA42" w14:textId="686C5311" w:rsidR="007A7FE3" w:rsidRDefault="004010C5" w:rsidP="007A7FE3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Fallout 4 </w:t>
            </w:r>
            <w:r w:rsidR="009B6120">
              <w:t>Industrial + Institute-style</w:t>
            </w:r>
          </w:p>
        </w:tc>
      </w:tr>
      <w:tr w:rsidR="007A7FE3" w14:paraId="7A191B37" w14:textId="77777777" w:rsidTr="00180C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dxa"/>
          </w:tcPr>
          <w:p w14:paraId="079CEE6B" w14:textId="77777777" w:rsidR="007A7FE3" w:rsidRDefault="007A7FE3" w:rsidP="002C6A58"/>
        </w:tc>
        <w:tc>
          <w:tcPr>
            <w:tcW w:w="2501" w:type="dxa"/>
          </w:tcPr>
          <w:p w14:paraId="2A732E9A" w14:textId="77777777" w:rsidR="007A7FE3" w:rsidRPr="00D04EB3" w:rsidRDefault="007A7FE3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Setting/Mood</w:t>
            </w:r>
          </w:p>
        </w:tc>
        <w:tc>
          <w:tcPr>
            <w:tcW w:w="5669" w:type="dxa"/>
          </w:tcPr>
          <w:p w14:paraId="1FCF9879" w14:textId="29636C92" w:rsidR="007A7FE3" w:rsidRDefault="009B6120" w:rsidP="007A7FE3">
            <w:pPr>
              <w:pStyle w:val="ListParagraph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N/A </w:t>
            </w:r>
          </w:p>
        </w:tc>
      </w:tr>
    </w:tbl>
    <w:p w14:paraId="30361534" w14:textId="77777777" w:rsidR="007A7FE3" w:rsidRDefault="007A7FE3" w:rsidP="007A7FE3">
      <w:pPr>
        <w:pStyle w:val="Heading2"/>
      </w:pPr>
      <w:bookmarkStart w:id="6" w:name="_Toc124694533"/>
      <w:bookmarkStart w:id="7" w:name="_Toc136186032"/>
      <w:r>
        <w:t>Development Schedule</w:t>
      </w:r>
      <w:bookmarkEnd w:id="6"/>
      <w:bookmarkEnd w:id="7"/>
    </w:p>
    <w:tbl>
      <w:tblPr>
        <w:tblStyle w:val="GridTable4-Accent1"/>
        <w:tblW w:w="9355" w:type="dxa"/>
        <w:tblLook w:val="04A0" w:firstRow="1" w:lastRow="0" w:firstColumn="1" w:lastColumn="0" w:noHBand="0" w:noVBand="1"/>
      </w:tblPr>
      <w:tblGrid>
        <w:gridCol w:w="2605"/>
        <w:gridCol w:w="6750"/>
      </w:tblGrid>
      <w:tr w:rsidR="007A7FE3" w14:paraId="50B78EFF" w14:textId="77777777" w:rsidTr="002C6A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5D8280F" w14:textId="77777777" w:rsidR="007A7FE3" w:rsidRDefault="007A7FE3" w:rsidP="002C6A58">
            <w:pPr>
              <w:jc w:val="center"/>
            </w:pPr>
            <w:r>
              <w:t>Milestone</w:t>
            </w:r>
          </w:p>
        </w:tc>
        <w:tc>
          <w:tcPr>
            <w:tcW w:w="6750" w:type="dxa"/>
          </w:tcPr>
          <w:p w14:paraId="70859BD1" w14:textId="77777777" w:rsidR="007A7FE3" w:rsidRDefault="007A7FE3" w:rsidP="002C6A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Date</w:t>
            </w:r>
          </w:p>
        </w:tc>
      </w:tr>
      <w:tr w:rsidR="007A7FE3" w14:paraId="09FAC212" w14:textId="77777777" w:rsidTr="002C6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CF5A009" w14:textId="77777777" w:rsidR="007A7FE3" w:rsidRDefault="007A7FE3" w:rsidP="002C6A58">
            <w:r>
              <w:t>LDD</w:t>
            </w:r>
          </w:p>
        </w:tc>
        <w:tc>
          <w:tcPr>
            <w:tcW w:w="6750" w:type="dxa"/>
          </w:tcPr>
          <w:p w14:paraId="6609331D" w14:textId="0B0673EC" w:rsidR="007A7FE3" w:rsidRDefault="008A7150" w:rsidP="002C6A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5/30/2023</w:t>
            </w:r>
          </w:p>
        </w:tc>
      </w:tr>
      <w:tr w:rsidR="007A7FE3" w14:paraId="319A3212" w14:textId="77777777" w:rsidTr="002C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3F3DA8B" w14:textId="77777777" w:rsidR="007A7FE3" w:rsidRDefault="007A7FE3" w:rsidP="002C6A58">
            <w:r>
              <w:t>Whitebox</w:t>
            </w:r>
          </w:p>
        </w:tc>
        <w:tc>
          <w:tcPr>
            <w:tcW w:w="6750" w:type="dxa"/>
          </w:tcPr>
          <w:p w14:paraId="6D13F490" w14:textId="14258DBB" w:rsidR="007A7FE3" w:rsidRDefault="008A7150" w:rsidP="002C6A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6/5/2023</w:t>
            </w:r>
          </w:p>
        </w:tc>
      </w:tr>
      <w:tr w:rsidR="007A7FE3" w14:paraId="61C6EEA1" w14:textId="77777777" w:rsidTr="002C6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37FBCD3" w14:textId="77777777" w:rsidR="007A7FE3" w:rsidRDefault="007A7FE3" w:rsidP="002C6A58">
            <w:r>
              <w:t>Initial Gameplay</w:t>
            </w:r>
          </w:p>
        </w:tc>
        <w:tc>
          <w:tcPr>
            <w:tcW w:w="6750" w:type="dxa"/>
          </w:tcPr>
          <w:p w14:paraId="567BADC9" w14:textId="4385CB03" w:rsidR="007A7FE3" w:rsidRDefault="008A7150" w:rsidP="002C6A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6/19/2023</w:t>
            </w:r>
          </w:p>
        </w:tc>
      </w:tr>
      <w:tr w:rsidR="007A7FE3" w14:paraId="4DCF82C2" w14:textId="77777777" w:rsidTr="002C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7BD84EF" w14:textId="77777777" w:rsidR="007A7FE3" w:rsidRDefault="007A7FE3" w:rsidP="002C6A58">
            <w:r>
              <w:t>Gameplay Complete</w:t>
            </w:r>
          </w:p>
        </w:tc>
        <w:tc>
          <w:tcPr>
            <w:tcW w:w="6750" w:type="dxa"/>
          </w:tcPr>
          <w:p w14:paraId="2CA194A0" w14:textId="16E12FC9" w:rsidR="007A7FE3" w:rsidRDefault="00E614C0" w:rsidP="002C6A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7/3/2023</w:t>
            </w:r>
          </w:p>
        </w:tc>
      </w:tr>
      <w:tr w:rsidR="007A7FE3" w14:paraId="392C820B" w14:textId="77777777" w:rsidTr="002C6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CD83501" w14:textId="77777777" w:rsidR="007A7FE3" w:rsidRDefault="007A7FE3" w:rsidP="002C6A58">
            <w:r>
              <w:t>Aesthetics</w:t>
            </w:r>
          </w:p>
        </w:tc>
        <w:tc>
          <w:tcPr>
            <w:tcW w:w="6750" w:type="dxa"/>
          </w:tcPr>
          <w:p w14:paraId="7D7629BF" w14:textId="5B38F95C" w:rsidR="007A7FE3" w:rsidRDefault="00E614C0" w:rsidP="002C6A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7/10/2023</w:t>
            </w:r>
          </w:p>
        </w:tc>
      </w:tr>
      <w:tr w:rsidR="007A7FE3" w14:paraId="163A8D8D" w14:textId="77777777" w:rsidTr="002C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B85AAFF" w14:textId="77777777" w:rsidR="007A7FE3" w:rsidRDefault="007A7FE3" w:rsidP="002C6A58">
            <w:r>
              <w:t>Launch</w:t>
            </w:r>
          </w:p>
        </w:tc>
        <w:tc>
          <w:tcPr>
            <w:tcW w:w="6750" w:type="dxa"/>
          </w:tcPr>
          <w:p w14:paraId="51FDF205" w14:textId="5BCF7AEC" w:rsidR="007A7FE3" w:rsidRDefault="00E614C0" w:rsidP="002C6A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7/19/2056</w:t>
            </w:r>
          </w:p>
        </w:tc>
      </w:tr>
    </w:tbl>
    <w:p w14:paraId="5F5504A1" w14:textId="1D221A49" w:rsidR="007A7FE3" w:rsidRDefault="00B80B75" w:rsidP="00FE0310">
      <w:pPr>
        <w:pStyle w:val="Heading2"/>
      </w:pPr>
      <w:bookmarkStart w:id="8" w:name="_Toc136186033"/>
      <w:r>
        <w:lastRenderedPageBreak/>
        <w:t>Level</w:t>
      </w:r>
      <w:r w:rsidR="002A3EFA">
        <w:t xml:space="preserve"> Logic</w:t>
      </w:r>
      <w:r>
        <w:t xml:space="preserve"> Flow Chart</w:t>
      </w:r>
      <w:bookmarkEnd w:id="8"/>
    </w:p>
    <w:p w14:paraId="0C0F7527" w14:textId="77777777" w:rsidR="002A3EFA" w:rsidRDefault="00B80B75" w:rsidP="002A3EFA">
      <w:pPr>
        <w:keepNext/>
        <w:jc w:val="center"/>
      </w:pPr>
      <w:r>
        <w:rPr>
          <w:noProof/>
        </w:rPr>
        <w:drawing>
          <wp:inline distT="0" distB="0" distL="0" distR="0" wp14:anchorId="297BE36E" wp14:editId="026C2D2A">
            <wp:extent cx="5067755" cy="7594600"/>
            <wp:effectExtent l="0" t="0" r="0" b="6350"/>
            <wp:docPr id="8007511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751167" name="Picture 80075116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3950" cy="7603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F0D89" w14:textId="07E05299" w:rsidR="00B80B75" w:rsidRPr="00B80B75" w:rsidRDefault="002A3EFA" w:rsidP="002A3EFA">
      <w:pPr>
        <w:pStyle w:val="Caption"/>
        <w:jc w:val="center"/>
      </w:pPr>
      <w:bookmarkStart w:id="9" w:name="_Toc136185853"/>
      <w:r>
        <w:t xml:space="preserve">Figure </w:t>
      </w:r>
      <w:fldSimple w:instr=" SEQ Figure \* ARABIC ">
        <w:r w:rsidR="007D547B">
          <w:rPr>
            <w:noProof/>
          </w:rPr>
          <w:t>1</w:t>
        </w:r>
      </w:fldSimple>
      <w:r>
        <w:t xml:space="preserve"> Level Logic Flow Chart [1]</w:t>
      </w:r>
      <w:bookmarkEnd w:id="9"/>
    </w:p>
    <w:p w14:paraId="12FE68A6" w14:textId="77777777" w:rsidR="00EF68B1" w:rsidRDefault="00F72772" w:rsidP="00EF68B1">
      <w:pPr>
        <w:pStyle w:val="Heading2"/>
      </w:pPr>
      <w:bookmarkStart w:id="10" w:name="_Toc136186034"/>
      <w:r>
        <w:lastRenderedPageBreak/>
        <w:t xml:space="preserve">Level </w:t>
      </w:r>
      <w:r w:rsidR="00EF68B1">
        <w:t xml:space="preserve"> </w:t>
      </w:r>
      <w:r w:rsidR="002D61DC">
        <w:t>Overview</w:t>
      </w:r>
      <w:bookmarkEnd w:id="10"/>
    </w:p>
    <w:p w14:paraId="45016F90" w14:textId="77777777" w:rsidR="00294FF5" w:rsidRDefault="00294FF5" w:rsidP="00294FF5">
      <w:pPr>
        <w:pStyle w:val="Heading3"/>
      </w:pPr>
      <w:bookmarkStart w:id="11" w:name="_Toc136186035"/>
      <w:r>
        <w:t>Overview Map</w:t>
      </w:r>
      <w:bookmarkEnd w:id="11"/>
    </w:p>
    <w:p w14:paraId="6321B72F" w14:textId="1B02093B" w:rsidR="00294FF5" w:rsidRDefault="00022725" w:rsidP="00294FF5">
      <w:pPr>
        <w:keepNext/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64736" behindDoc="0" locked="0" layoutInCell="1" allowOverlap="1" wp14:anchorId="71100824" wp14:editId="7DD1EBB2">
                <wp:simplePos x="0" y="0"/>
                <wp:positionH relativeFrom="column">
                  <wp:posOffset>2629535</wp:posOffset>
                </wp:positionH>
                <wp:positionV relativeFrom="paragraph">
                  <wp:posOffset>1871980</wp:posOffset>
                </wp:positionV>
                <wp:extent cx="117475" cy="145415"/>
                <wp:effectExtent l="38100" t="38100" r="34925" b="45085"/>
                <wp:wrapNone/>
                <wp:docPr id="2083469903" name="Ink 1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117475" cy="145415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type w14:anchorId="596FE7C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03" o:spid="_x0000_s1026" type="#_x0000_t75" style="position:absolute;margin-left:206.7pt;margin-top:147.05pt;width:9.95pt;height:12.15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">
                <v:imagedata r:id="rId1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59616" behindDoc="0" locked="0" layoutInCell="1" allowOverlap="1" wp14:anchorId="5394A37F" wp14:editId="07C6F44B">
                <wp:simplePos x="0" y="0"/>
                <wp:positionH relativeFrom="column">
                  <wp:posOffset>2641862</wp:posOffset>
                </wp:positionH>
                <wp:positionV relativeFrom="paragraph">
                  <wp:posOffset>1866413</wp:posOffset>
                </wp:positionV>
                <wp:extent cx="71280" cy="6480"/>
                <wp:effectExtent l="38100" t="38100" r="43180" b="31750"/>
                <wp:wrapNone/>
                <wp:docPr id="716490982" name="Ink 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71280" cy="648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17FD6863" id="Ink 95" o:spid="_x0000_s1026" type="#_x0000_t75" style="position:absolute;margin-left:207.65pt;margin-top:146.6pt;width:6.3pt;height:1.2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">
                <v:imagedata r:id="rId20" o:title=""/>
              </v:shape>
            </w:pict>
          </mc:Fallback>
        </mc:AlternateContent>
      </w:r>
      <w:r w:rsidR="00D706FA">
        <w:rPr>
          <w:noProof/>
        </w:rPr>
        <mc:AlternateContent>
          <mc:Choice Requires="wpi">
            <w:drawing>
              <wp:anchor distT="0" distB="0" distL="114300" distR="114300" simplePos="0" relativeHeight="251758592" behindDoc="0" locked="0" layoutInCell="1" allowOverlap="1" wp14:anchorId="2D76FD0F" wp14:editId="061F1586">
                <wp:simplePos x="0" y="0"/>
                <wp:positionH relativeFrom="column">
                  <wp:posOffset>2368550</wp:posOffset>
                </wp:positionH>
                <wp:positionV relativeFrom="paragraph">
                  <wp:posOffset>2190750</wp:posOffset>
                </wp:positionV>
                <wp:extent cx="99000" cy="134620"/>
                <wp:effectExtent l="38100" t="38100" r="34925" b="36830"/>
                <wp:wrapNone/>
                <wp:docPr id="1254790247" name="Ink 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99000" cy="13462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1D02309D" id="Ink 94" o:spid="_x0000_s1026" type="#_x0000_t75" style="position:absolute;margin-left:186.15pt;margin-top:172.15pt;width:8.55pt;height:11.3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">
                <v:imagedata r:id="rId22" o:title=""/>
              </v:shape>
            </w:pict>
          </mc:Fallback>
        </mc:AlternateContent>
      </w:r>
      <w:r w:rsidR="00D706FA">
        <w:rPr>
          <w:noProof/>
        </w:rPr>
        <mc:AlternateContent>
          <mc:Choice Requires="wpi">
            <w:drawing>
              <wp:anchor distT="0" distB="0" distL="114300" distR="114300" simplePos="0" relativeHeight="251755520" behindDoc="0" locked="0" layoutInCell="1" allowOverlap="1" wp14:anchorId="7CDCE578" wp14:editId="3ADC80A6">
                <wp:simplePos x="0" y="0"/>
                <wp:positionH relativeFrom="column">
                  <wp:posOffset>1890091</wp:posOffset>
                </wp:positionH>
                <wp:positionV relativeFrom="paragraph">
                  <wp:posOffset>1906962</wp:posOffset>
                </wp:positionV>
                <wp:extent cx="81360" cy="88200"/>
                <wp:effectExtent l="38100" t="38100" r="33020" b="45720"/>
                <wp:wrapNone/>
                <wp:docPr id="359749585" name="Ink 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81360" cy="8820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0FCBC0E9" id="Ink 91" o:spid="_x0000_s1026" type="#_x0000_t75" style="position:absolute;margin-left:148.5pt;margin-top:149.8pt;width:7.1pt;height:7.7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">
                <v:imagedata r:id="rId24" o:title=""/>
              </v:shape>
            </w:pict>
          </mc:Fallback>
        </mc:AlternateContent>
      </w:r>
      <w:r w:rsidR="00D706FA">
        <w:rPr>
          <w:noProof/>
        </w:rPr>
        <mc:AlternateContent>
          <mc:Choice Requires="wpi">
            <w:drawing>
              <wp:anchor distT="0" distB="0" distL="114300" distR="114300" simplePos="0" relativeHeight="251754496" behindDoc="0" locked="0" layoutInCell="1" allowOverlap="1" wp14:anchorId="26A45537" wp14:editId="384032BA">
                <wp:simplePos x="0" y="0"/>
                <wp:positionH relativeFrom="column">
                  <wp:posOffset>2419985</wp:posOffset>
                </wp:positionH>
                <wp:positionV relativeFrom="paragraph">
                  <wp:posOffset>1533525</wp:posOffset>
                </wp:positionV>
                <wp:extent cx="91290" cy="153360"/>
                <wp:effectExtent l="38100" t="38100" r="42545" b="37465"/>
                <wp:wrapNone/>
                <wp:docPr id="1746551004" name="Ink 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91290" cy="15336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57D4EB49" id="Ink 90" o:spid="_x0000_s1026" type="#_x0000_t75" style="position:absolute;margin-left:190.2pt;margin-top:120.4pt;width:7.9pt;height:12.8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">
                <v:imagedata r:id="rId26" o:title=""/>
              </v:shape>
            </w:pict>
          </mc:Fallback>
        </mc:AlternateContent>
      </w:r>
      <w:r w:rsidR="00D706FA">
        <w:rPr>
          <w:noProof/>
        </w:rPr>
        <mc:AlternateContent>
          <mc:Choice Requires="wpi">
            <w:drawing>
              <wp:anchor distT="0" distB="0" distL="114300" distR="114300" simplePos="0" relativeHeight="251751424" behindDoc="0" locked="0" layoutInCell="1" allowOverlap="1" wp14:anchorId="1DEB46C0" wp14:editId="355E1C79">
                <wp:simplePos x="0" y="0"/>
                <wp:positionH relativeFrom="column">
                  <wp:posOffset>2044700</wp:posOffset>
                </wp:positionH>
                <wp:positionV relativeFrom="paragraph">
                  <wp:posOffset>1017270</wp:posOffset>
                </wp:positionV>
                <wp:extent cx="98735" cy="136565"/>
                <wp:effectExtent l="38100" t="38100" r="34925" b="34925"/>
                <wp:wrapNone/>
                <wp:docPr id="2097914129" name="Ink 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98735" cy="136565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78902D8D" id="Ink 87" o:spid="_x0000_s1026" type="#_x0000_t75" style="position:absolute;margin-left:160.65pt;margin-top:79.75pt;width:8.45pt;height:11.4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">
                <v:imagedata r:id="rId28" o:title=""/>
              </v:shape>
            </w:pict>
          </mc:Fallback>
        </mc:AlternateContent>
      </w:r>
      <w:r w:rsidR="00294FF5">
        <w:rPr>
          <w:noProof/>
        </w:rPr>
        <w:drawing>
          <wp:inline distT="0" distB="0" distL="0" distR="0" wp14:anchorId="12EEC369" wp14:editId="0CB5A65D">
            <wp:extent cx="5974876" cy="3734297"/>
            <wp:effectExtent l="0" t="0" r="698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876" cy="3734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D780B" w14:textId="6A721BC8" w:rsidR="00294FF5" w:rsidRPr="006D1C3F" w:rsidRDefault="00294FF5" w:rsidP="00294FF5">
      <w:pPr>
        <w:pStyle w:val="Caption"/>
        <w:jc w:val="center"/>
      </w:pPr>
      <w:bookmarkStart w:id="12" w:name="_Toc136185854"/>
      <w:r>
        <w:t xml:space="preserve">Figure </w:t>
      </w:r>
      <w:fldSimple w:instr=" SEQ Figure \* ARABIC ">
        <w:r w:rsidR="007D547B">
          <w:rPr>
            <w:noProof/>
          </w:rPr>
          <w:t>2</w:t>
        </w:r>
      </w:fldSimple>
      <w:r>
        <w:t xml:space="preserve">: </w:t>
      </w:r>
      <w:r>
        <w:rPr>
          <w:noProof/>
        </w:rPr>
        <w:t xml:space="preserve"> Overview Map</w:t>
      </w:r>
      <w:r w:rsidR="00CC561E">
        <w:rPr>
          <w:noProof/>
        </w:rPr>
        <w:t xml:space="preserve"> [3]</w:t>
      </w:r>
      <w:bookmarkEnd w:id="12"/>
    </w:p>
    <w:tbl>
      <w:tblPr>
        <w:tblStyle w:val="GridTable4-Accent1"/>
        <w:tblW w:w="10795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9666"/>
      </w:tblGrid>
      <w:tr w:rsidR="00294FF5" w14:paraId="1269CC77" w14:textId="77777777" w:rsidTr="000227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bottom"/>
          </w:tcPr>
          <w:p w14:paraId="2B72FC0A" w14:textId="77777777" w:rsidR="00294FF5" w:rsidRDefault="00294FF5" w:rsidP="00D43C2F">
            <w:pPr>
              <w:jc w:val="center"/>
            </w:pPr>
            <w:r>
              <w:br w:type="page"/>
              <w:t>Map Label</w:t>
            </w:r>
          </w:p>
        </w:tc>
        <w:tc>
          <w:tcPr>
            <w:tcW w:w="9666" w:type="dxa"/>
            <w:vAlign w:val="bottom"/>
          </w:tcPr>
          <w:p w14:paraId="753BCE64" w14:textId="77777777" w:rsidR="00294FF5" w:rsidRDefault="00FB318C" w:rsidP="00D43C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Gameplay Summary</w:t>
            </w:r>
          </w:p>
        </w:tc>
      </w:tr>
      <w:tr w:rsidR="00294FF5" w14:paraId="16380BC4" w14:textId="77777777" w:rsidTr="000227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FD5A7B3" w14:textId="4BA30C70" w:rsidR="00294FF5" w:rsidRDefault="00735217" w:rsidP="00D43C2F">
            <w:pPr>
              <w:jc w:val="center"/>
            </w:pPr>
            <w:r>
              <w:t>E</w:t>
            </w:r>
          </w:p>
        </w:tc>
        <w:tc>
          <w:tcPr>
            <w:tcW w:w="9666" w:type="dxa"/>
          </w:tcPr>
          <w:p w14:paraId="428F8041" w14:textId="7EA8CD6B" w:rsidR="00294FF5" w:rsidRDefault="007C1456" w:rsidP="00D43C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entrance as well as the exit to the exterior world</w:t>
            </w:r>
          </w:p>
        </w:tc>
      </w:tr>
      <w:tr w:rsidR="00294FF5" w14:paraId="59B3714F" w14:textId="77777777" w:rsidTr="0002272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F2822FC" w14:textId="1B48C957" w:rsidR="00294FF5" w:rsidRDefault="00735217" w:rsidP="00D43C2F">
            <w:pPr>
              <w:jc w:val="center"/>
            </w:pPr>
            <w:r>
              <w:t>C1</w:t>
            </w:r>
          </w:p>
        </w:tc>
        <w:tc>
          <w:tcPr>
            <w:tcW w:w="9666" w:type="dxa"/>
          </w:tcPr>
          <w:p w14:paraId="41D31402" w14:textId="36C92D62" w:rsidR="00294FF5" w:rsidRDefault="007C1456" w:rsidP="00D43C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Control room. The player will meet with Terr</w:t>
            </w:r>
            <w:r w:rsidR="001C3BE7">
              <w:t>a (Experiment Host) for the information about the threshold experiment</w:t>
            </w:r>
            <w:r w:rsidR="000068C9">
              <w:t>,</w:t>
            </w:r>
            <w:r w:rsidR="00E25DAF">
              <w:t xml:space="preserve"> all custom weapons</w:t>
            </w:r>
            <w:r w:rsidR="000068C9">
              <w:t xml:space="preserve"> and other details about the experiment.</w:t>
            </w:r>
          </w:p>
        </w:tc>
      </w:tr>
      <w:tr w:rsidR="00294FF5" w14:paraId="0C46CAAF" w14:textId="77777777" w:rsidTr="000227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40EC2B5" w14:textId="5D054C46" w:rsidR="00294FF5" w:rsidRDefault="00735217" w:rsidP="00D43C2F">
            <w:pPr>
              <w:jc w:val="center"/>
            </w:pPr>
            <w:r>
              <w:t>In</w:t>
            </w:r>
            <w:r w:rsidR="00D72B39">
              <w:t>1</w:t>
            </w:r>
          </w:p>
        </w:tc>
        <w:tc>
          <w:tcPr>
            <w:tcW w:w="9666" w:type="dxa"/>
          </w:tcPr>
          <w:p w14:paraId="55507FE1" w14:textId="039E8E06" w:rsidR="00294FF5" w:rsidRDefault="00AC3984" w:rsidP="00D43C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Spawn point 1 of wave enemies </w:t>
            </w:r>
          </w:p>
        </w:tc>
      </w:tr>
      <w:tr w:rsidR="00294FF5" w14:paraId="638ECE4E" w14:textId="77777777" w:rsidTr="0002272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2DA5D4A" w14:textId="0F6D137E" w:rsidR="00294FF5" w:rsidRDefault="00735217" w:rsidP="00D43C2F">
            <w:pPr>
              <w:jc w:val="center"/>
            </w:pPr>
            <w:r>
              <w:t>In</w:t>
            </w:r>
            <w:r w:rsidR="00D72B39">
              <w:t>2</w:t>
            </w:r>
          </w:p>
        </w:tc>
        <w:tc>
          <w:tcPr>
            <w:tcW w:w="9666" w:type="dxa"/>
          </w:tcPr>
          <w:p w14:paraId="5E399ED2" w14:textId="2C7FADEE" w:rsidR="00294FF5" w:rsidRDefault="00AC3984" w:rsidP="00D43C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Spawn point 2 of wave enemie</w:t>
            </w:r>
            <w:r w:rsidR="00F915F2">
              <w:t>s</w:t>
            </w:r>
            <w:r w:rsidR="006B49F9">
              <w:t xml:space="preserve">. Only Synth enemies will </w:t>
            </w:r>
            <w:r w:rsidR="00112AA0">
              <w:t>spawn</w:t>
            </w:r>
            <w:r w:rsidR="006B49F9">
              <w:t xml:space="preserve"> from this </w:t>
            </w:r>
            <w:r w:rsidR="0073384A">
              <w:t>spot</w:t>
            </w:r>
          </w:p>
        </w:tc>
      </w:tr>
      <w:tr w:rsidR="00735217" w14:paraId="6AC55B1D" w14:textId="77777777" w:rsidTr="000227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66A62F2" w14:textId="0F1E4755" w:rsidR="00735217" w:rsidRDefault="00D72B39" w:rsidP="00D43C2F">
            <w:pPr>
              <w:jc w:val="center"/>
            </w:pPr>
            <w:r>
              <w:t>In3</w:t>
            </w:r>
          </w:p>
        </w:tc>
        <w:tc>
          <w:tcPr>
            <w:tcW w:w="9666" w:type="dxa"/>
          </w:tcPr>
          <w:p w14:paraId="6A62C8FC" w14:textId="7BBC7DC6" w:rsidR="00735217" w:rsidRDefault="00AC3984" w:rsidP="00D43C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Spawn point 3 of wave enemies</w:t>
            </w:r>
          </w:p>
        </w:tc>
      </w:tr>
      <w:tr w:rsidR="00D72B39" w14:paraId="20BA7A31" w14:textId="77777777" w:rsidTr="0002272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683AA14" w14:textId="35CC2F11" w:rsidR="00D72B39" w:rsidRDefault="00AC3984" w:rsidP="00D43C2F">
            <w:pPr>
              <w:jc w:val="center"/>
            </w:pPr>
            <w:r>
              <w:t>G</w:t>
            </w:r>
          </w:p>
        </w:tc>
        <w:tc>
          <w:tcPr>
            <w:tcW w:w="9666" w:type="dxa"/>
          </w:tcPr>
          <w:p w14:paraId="74209329" w14:textId="709E116F" w:rsidR="00D72B39" w:rsidRDefault="00AC3984" w:rsidP="00D43C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escape point of the wave enemies. Whenever a monster reaches here, it will be </w:t>
            </w:r>
            <w:r w:rsidR="00400A1C">
              <w:t>disabled,</w:t>
            </w:r>
            <w:r>
              <w:t xml:space="preserve"> and the player will can a notice about it</w:t>
            </w:r>
          </w:p>
        </w:tc>
      </w:tr>
      <w:tr w:rsidR="00900A47" w14:paraId="4F814876" w14:textId="77777777" w:rsidTr="000227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4CED686" w14:textId="1185B27D" w:rsidR="00900A47" w:rsidRDefault="00900A47" w:rsidP="00D43C2F">
            <w:pPr>
              <w:jc w:val="center"/>
            </w:pPr>
            <w:r w:rsidRPr="00022725">
              <w:rPr>
                <w:color w:val="FF0000"/>
              </w:rPr>
              <w:t>A,B,C,D</w:t>
            </w:r>
            <w:r w:rsidR="00022725" w:rsidRPr="00022725">
              <w:rPr>
                <w:color w:val="FF0000"/>
              </w:rPr>
              <w:t>,E</w:t>
            </w:r>
          </w:p>
        </w:tc>
        <w:tc>
          <w:tcPr>
            <w:tcW w:w="9666" w:type="dxa"/>
          </w:tcPr>
          <w:p w14:paraId="3A09DEE7" w14:textId="77777777" w:rsidR="001C2EB4" w:rsidRDefault="00900A47" w:rsidP="00D43C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Gate can be opened or close by the player</w:t>
            </w:r>
            <w:r w:rsidR="003A29D2">
              <w:t xml:space="preserve">. </w:t>
            </w:r>
          </w:p>
          <w:p w14:paraId="63309046" w14:textId="77777777" w:rsidR="00900A47" w:rsidRDefault="001C2EB4" w:rsidP="001C2EB4">
            <w:pPr>
              <w:pStyle w:val="ListParagraph"/>
              <w:numPr>
                <w:ilvl w:val="0"/>
                <w:numId w:val="4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</w:t>
            </w:r>
            <w:r w:rsidR="003A29D2">
              <w:t xml:space="preserve">ach time of opening </w:t>
            </w:r>
            <w:r w:rsidR="00182ECB">
              <w:t>will cost 100 caps</w:t>
            </w:r>
          </w:p>
          <w:p w14:paraId="1E08B7D6" w14:textId="0A28080C" w:rsidR="001C2EB4" w:rsidRDefault="006033DF" w:rsidP="001C2EB4">
            <w:pPr>
              <w:pStyle w:val="ListParagraph"/>
              <w:numPr>
                <w:ilvl w:val="0"/>
                <w:numId w:val="4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Gate </w:t>
            </w:r>
            <w:r w:rsidRPr="00EA717D">
              <w:rPr>
                <w:color w:val="FF0000"/>
              </w:rPr>
              <w:t xml:space="preserve">A, B, E </w:t>
            </w:r>
            <w:r>
              <w:t xml:space="preserve">will </w:t>
            </w:r>
            <w:r w:rsidR="006F332D">
              <w:t>be prevented</w:t>
            </w:r>
            <w:r>
              <w:t xml:space="preserve"> </w:t>
            </w:r>
            <w:r w:rsidR="000233CF">
              <w:t xml:space="preserve">to be </w:t>
            </w:r>
            <w:r w:rsidR="0060371F">
              <w:t xml:space="preserve">all </w:t>
            </w:r>
            <w:r>
              <w:t>close</w:t>
            </w:r>
            <w:r w:rsidR="000233CF">
              <w:t>d</w:t>
            </w:r>
            <w:r>
              <w:t xml:space="preserve"> at the same time</w:t>
            </w:r>
            <w:r w:rsidR="00BF755B">
              <w:t xml:space="preserve"> via script</w:t>
            </w:r>
          </w:p>
        </w:tc>
      </w:tr>
    </w:tbl>
    <w:p w14:paraId="788D7560" w14:textId="77777777" w:rsidR="002D61DC" w:rsidRDefault="002D61DC" w:rsidP="00294FF5"/>
    <w:p w14:paraId="65DCEB6B" w14:textId="77777777" w:rsidR="00403AD4" w:rsidRDefault="00403AD4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14:paraId="67405856" w14:textId="77777777" w:rsidR="00403AD4" w:rsidRDefault="00403AD4" w:rsidP="00403AD4">
      <w:pPr>
        <w:pStyle w:val="Heading2"/>
      </w:pPr>
      <w:bookmarkStart w:id="13" w:name="_Toc136186036"/>
      <w:r>
        <w:lastRenderedPageBreak/>
        <w:t>Narrative Flow Chart</w:t>
      </w:r>
      <w:bookmarkEnd w:id="13"/>
    </w:p>
    <w:p w14:paraId="4666ED37" w14:textId="77777777" w:rsidR="007D547B" w:rsidRDefault="007D547B" w:rsidP="008F7AC8">
      <w:pPr>
        <w:keepNext/>
        <w:jc w:val="center"/>
      </w:pPr>
      <w:r>
        <w:rPr>
          <w:noProof/>
        </w:rPr>
        <w:drawing>
          <wp:inline distT="0" distB="0" distL="0" distR="0" wp14:anchorId="651D2A52" wp14:editId="4BE7899C">
            <wp:extent cx="5208232" cy="3183056"/>
            <wp:effectExtent l="0" t="0" r="0" b="0"/>
            <wp:docPr id="10404381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346" cy="319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9CDBC" w14:textId="025381AB" w:rsidR="002D61DC" w:rsidRDefault="007D547B" w:rsidP="007D547B">
      <w:pPr>
        <w:pStyle w:val="Caption"/>
        <w:jc w:val="center"/>
        <w:rPr>
          <w:noProof/>
        </w:rPr>
      </w:pPr>
      <w:bookmarkStart w:id="14" w:name="_Toc136185855"/>
      <w:r>
        <w:t xml:space="preserve">Figure </w:t>
      </w:r>
      <w:fldSimple w:instr=" SEQ Figure \* ARABIC ">
        <w:r>
          <w:rPr>
            <w:noProof/>
          </w:rPr>
          <w:t>3</w:t>
        </w:r>
      </w:fldSimple>
      <w:r>
        <w:t xml:space="preserve"> Image of Narrative flow [</w:t>
      </w:r>
      <w:r w:rsidR="001C31E6">
        <w:t>1</w:t>
      </w:r>
      <w:r>
        <w:t>]</w:t>
      </w:r>
      <w:bookmarkEnd w:id="14"/>
    </w:p>
    <w:p w14:paraId="7E09C904" w14:textId="37BF80EC" w:rsidR="002004B3" w:rsidRDefault="002004B3" w:rsidP="002004B3">
      <w:pPr>
        <w:pStyle w:val="Heading2"/>
        <w:rPr>
          <w:noProof/>
        </w:rPr>
      </w:pPr>
      <w:bookmarkStart w:id="15" w:name="_Toc136186037"/>
      <w:r>
        <w:rPr>
          <w:noProof/>
        </w:rPr>
        <w:t>Turret Stats Chart</w:t>
      </w:r>
      <w:r w:rsidR="00E9597C">
        <w:rPr>
          <w:noProof/>
        </w:rPr>
        <w:t>s</w:t>
      </w:r>
      <w:bookmarkEnd w:id="15"/>
    </w:p>
    <w:p w14:paraId="0C47A23A" w14:textId="1A1C6F3C" w:rsidR="000139C4" w:rsidRDefault="000139C4" w:rsidP="000139C4">
      <w:pPr>
        <w:pStyle w:val="Caption"/>
        <w:keepNext/>
      </w:pPr>
      <w:bookmarkStart w:id="16" w:name="_Toc136185856"/>
      <w:r>
        <w:t xml:space="preserve">Table </w:t>
      </w:r>
      <w:fldSimple w:instr=" SEQ Table \* ARABIC ">
        <w:r w:rsidR="00805934">
          <w:rPr>
            <w:noProof/>
          </w:rPr>
          <w:t>1</w:t>
        </w:r>
      </w:fldSimple>
      <w:r>
        <w:t xml:space="preserve"> Table of Turret Stats</w:t>
      </w:r>
      <w:bookmarkEnd w:id="16"/>
    </w:p>
    <w:tbl>
      <w:tblPr>
        <w:tblStyle w:val="GridTable4-Accent1"/>
        <w:tblW w:w="9487" w:type="dxa"/>
        <w:tblLook w:val="04A0" w:firstRow="1" w:lastRow="0" w:firstColumn="1" w:lastColumn="0" w:noHBand="0" w:noVBand="1"/>
      </w:tblPr>
      <w:tblGrid>
        <w:gridCol w:w="1090"/>
        <w:gridCol w:w="608"/>
        <w:gridCol w:w="575"/>
        <w:gridCol w:w="660"/>
        <w:gridCol w:w="1070"/>
        <w:gridCol w:w="1113"/>
        <w:gridCol w:w="1156"/>
        <w:gridCol w:w="1193"/>
        <w:gridCol w:w="1235"/>
        <w:gridCol w:w="1278"/>
      </w:tblGrid>
      <w:tr w:rsidR="001433C4" w:rsidRPr="00997D95" w14:paraId="6D44B1FD" w14:textId="77777777" w:rsidTr="001143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0" w:type="dxa"/>
            <w:noWrap/>
            <w:hideMark/>
          </w:tcPr>
          <w:p w14:paraId="0A552518" w14:textId="77777777" w:rsidR="009262A1" w:rsidRPr="009262A1" w:rsidRDefault="009262A1" w:rsidP="009262A1">
            <w:pPr>
              <w:rPr>
                <w:rFonts w:eastAsia="Times New Roman" w:cstheme="minorHAnsi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sz w:val="16"/>
                <w:szCs w:val="16"/>
                <w:lang w:eastAsia="zh-CN"/>
              </w:rPr>
              <w:t>Actor Name</w:t>
            </w:r>
          </w:p>
        </w:tc>
        <w:tc>
          <w:tcPr>
            <w:tcW w:w="0" w:type="auto"/>
            <w:noWrap/>
            <w:hideMark/>
          </w:tcPr>
          <w:p w14:paraId="7F7CC941" w14:textId="5095228C" w:rsidR="009262A1" w:rsidRPr="009262A1" w:rsidRDefault="009262A1" w:rsidP="009262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sz w:val="16"/>
                <w:szCs w:val="16"/>
                <w:lang w:eastAsia="zh-CN"/>
              </w:rPr>
              <w:t>MK</w:t>
            </w:r>
            <w:r w:rsidR="00A26E0E">
              <w:rPr>
                <w:rFonts w:eastAsia="Times New Roman" w:cstheme="minorHAnsi"/>
                <w:sz w:val="16"/>
                <w:szCs w:val="16"/>
                <w:lang w:eastAsia="zh-CN"/>
              </w:rPr>
              <w:t xml:space="preserve"> </w:t>
            </w:r>
            <w:r w:rsidRPr="009262A1">
              <w:rPr>
                <w:rFonts w:eastAsia="Times New Roman" w:cstheme="minorHAnsi"/>
                <w:sz w:val="16"/>
                <w:szCs w:val="16"/>
                <w:lang w:eastAsia="zh-CN"/>
              </w:rPr>
              <w:t>III</w:t>
            </w:r>
          </w:p>
        </w:tc>
        <w:tc>
          <w:tcPr>
            <w:tcW w:w="0" w:type="auto"/>
            <w:noWrap/>
            <w:hideMark/>
          </w:tcPr>
          <w:p w14:paraId="7141C403" w14:textId="54B9C0C1" w:rsidR="009262A1" w:rsidRPr="009262A1" w:rsidRDefault="009262A1" w:rsidP="009262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sz w:val="16"/>
                <w:szCs w:val="16"/>
                <w:lang w:eastAsia="zh-CN"/>
              </w:rPr>
              <w:t>MK</w:t>
            </w:r>
            <w:r w:rsidR="0022563D" w:rsidRPr="00FE3367">
              <w:rPr>
                <w:rFonts w:eastAsia="Times New Roman" w:cstheme="minorHAnsi"/>
                <w:sz w:val="16"/>
                <w:szCs w:val="16"/>
                <w:lang w:eastAsia="zh-CN"/>
              </w:rPr>
              <w:t xml:space="preserve"> </w:t>
            </w:r>
            <w:r w:rsidRPr="009262A1">
              <w:rPr>
                <w:rFonts w:eastAsia="Times New Roman" w:cstheme="minorHAnsi"/>
                <w:sz w:val="16"/>
                <w:szCs w:val="16"/>
                <w:lang w:eastAsia="zh-CN"/>
              </w:rPr>
              <w:t>V</w:t>
            </w:r>
          </w:p>
        </w:tc>
        <w:tc>
          <w:tcPr>
            <w:tcW w:w="0" w:type="auto"/>
            <w:noWrap/>
            <w:hideMark/>
          </w:tcPr>
          <w:p w14:paraId="03099B9B" w14:textId="6CB2CDAD" w:rsidR="009262A1" w:rsidRPr="009262A1" w:rsidRDefault="009262A1" w:rsidP="009262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sz w:val="16"/>
                <w:szCs w:val="16"/>
                <w:lang w:eastAsia="zh-CN"/>
              </w:rPr>
              <w:t>MK</w:t>
            </w:r>
            <w:r w:rsidR="0022563D" w:rsidRPr="00FE3367">
              <w:rPr>
                <w:rFonts w:eastAsia="Times New Roman" w:cstheme="minorHAnsi"/>
                <w:sz w:val="16"/>
                <w:szCs w:val="16"/>
                <w:lang w:eastAsia="zh-CN"/>
              </w:rPr>
              <w:t xml:space="preserve"> </w:t>
            </w:r>
            <w:r w:rsidRPr="009262A1">
              <w:rPr>
                <w:rFonts w:eastAsia="Times New Roman" w:cstheme="minorHAnsi"/>
                <w:sz w:val="16"/>
                <w:szCs w:val="16"/>
                <w:lang w:eastAsia="zh-CN"/>
              </w:rPr>
              <w:t>VII</w:t>
            </w:r>
          </w:p>
        </w:tc>
        <w:tc>
          <w:tcPr>
            <w:tcW w:w="0" w:type="auto"/>
            <w:noWrap/>
            <w:hideMark/>
          </w:tcPr>
          <w:p w14:paraId="22A34E2B" w14:textId="27F8A1A2" w:rsidR="009262A1" w:rsidRPr="009262A1" w:rsidRDefault="009262A1" w:rsidP="009262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sz w:val="16"/>
                <w:szCs w:val="16"/>
                <w:lang w:eastAsia="zh-CN"/>
              </w:rPr>
              <w:t>Laser turret</w:t>
            </w:r>
            <w:r w:rsidR="0010023D">
              <w:rPr>
                <w:rFonts w:eastAsia="Times New Roman" w:cstheme="minorHAnsi"/>
                <w:sz w:val="16"/>
                <w:szCs w:val="16"/>
                <w:lang w:eastAsia="zh-CN"/>
              </w:rPr>
              <w:t xml:space="preserve"> I</w:t>
            </w:r>
          </w:p>
        </w:tc>
        <w:tc>
          <w:tcPr>
            <w:tcW w:w="0" w:type="auto"/>
            <w:noWrap/>
            <w:hideMark/>
          </w:tcPr>
          <w:p w14:paraId="6DFA9EB0" w14:textId="77C34182" w:rsidR="009262A1" w:rsidRPr="009262A1" w:rsidRDefault="009262A1" w:rsidP="009262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sz w:val="16"/>
                <w:szCs w:val="16"/>
                <w:lang w:eastAsia="zh-CN"/>
              </w:rPr>
              <w:t xml:space="preserve">Laser turret </w:t>
            </w:r>
            <w:r w:rsidR="0010023D">
              <w:rPr>
                <w:rFonts w:eastAsia="Times New Roman" w:cstheme="minorHAnsi"/>
                <w:sz w:val="16"/>
                <w:szCs w:val="16"/>
                <w:lang w:eastAsia="zh-CN"/>
              </w:rPr>
              <w:t>II</w:t>
            </w:r>
          </w:p>
        </w:tc>
        <w:tc>
          <w:tcPr>
            <w:tcW w:w="0" w:type="auto"/>
            <w:noWrap/>
            <w:hideMark/>
          </w:tcPr>
          <w:p w14:paraId="42A6B954" w14:textId="428D93AB" w:rsidR="009262A1" w:rsidRPr="009262A1" w:rsidRDefault="009262A1" w:rsidP="009262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sz w:val="16"/>
                <w:szCs w:val="16"/>
                <w:lang w:eastAsia="zh-CN"/>
              </w:rPr>
              <w:t xml:space="preserve">Laser turret </w:t>
            </w:r>
            <w:r w:rsidR="0010023D">
              <w:rPr>
                <w:rFonts w:eastAsia="Times New Roman" w:cstheme="minorHAnsi"/>
                <w:sz w:val="16"/>
                <w:szCs w:val="16"/>
                <w:lang w:eastAsia="zh-CN"/>
              </w:rPr>
              <w:t>III</w:t>
            </w:r>
            <w:r w:rsidRPr="009262A1">
              <w:rPr>
                <w:rFonts w:eastAsia="Times New Roman" w:cstheme="minorHAnsi"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11209ADE" w14:textId="45E3A45E" w:rsidR="009262A1" w:rsidRPr="009262A1" w:rsidRDefault="009262A1" w:rsidP="009262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sz w:val="16"/>
                <w:szCs w:val="16"/>
                <w:lang w:eastAsia="zh-CN"/>
              </w:rPr>
              <w:t xml:space="preserve">Frozen Turret I </w:t>
            </w:r>
          </w:p>
        </w:tc>
        <w:tc>
          <w:tcPr>
            <w:tcW w:w="0" w:type="auto"/>
            <w:noWrap/>
            <w:hideMark/>
          </w:tcPr>
          <w:p w14:paraId="2AE1F7D6" w14:textId="3DB5C48F" w:rsidR="009262A1" w:rsidRPr="009262A1" w:rsidRDefault="009262A1" w:rsidP="009262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sz w:val="16"/>
                <w:szCs w:val="16"/>
                <w:lang w:eastAsia="zh-CN"/>
              </w:rPr>
              <w:t xml:space="preserve">Frozen Turret II </w:t>
            </w:r>
          </w:p>
        </w:tc>
        <w:tc>
          <w:tcPr>
            <w:tcW w:w="0" w:type="auto"/>
            <w:noWrap/>
            <w:hideMark/>
          </w:tcPr>
          <w:p w14:paraId="39EDA7A2" w14:textId="014278B8" w:rsidR="009262A1" w:rsidRPr="009262A1" w:rsidRDefault="009262A1" w:rsidP="009262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sz w:val="16"/>
                <w:szCs w:val="16"/>
                <w:lang w:eastAsia="zh-CN"/>
              </w:rPr>
              <w:t xml:space="preserve">Frozen Turret III </w:t>
            </w:r>
          </w:p>
        </w:tc>
      </w:tr>
      <w:tr w:rsidR="001433C4" w:rsidRPr="00997D95" w14:paraId="0E812760" w14:textId="77777777" w:rsidTr="001143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0" w:type="dxa"/>
            <w:noWrap/>
            <w:hideMark/>
          </w:tcPr>
          <w:p w14:paraId="29D88544" w14:textId="77777777" w:rsidR="009262A1" w:rsidRPr="009262A1" w:rsidRDefault="009262A1" w:rsidP="009262A1">
            <w:pPr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Lvl</w:t>
            </w:r>
          </w:p>
        </w:tc>
        <w:tc>
          <w:tcPr>
            <w:tcW w:w="0" w:type="auto"/>
            <w:noWrap/>
            <w:hideMark/>
          </w:tcPr>
          <w:p w14:paraId="727D59D1" w14:textId="77777777" w:rsidR="009262A1" w:rsidRPr="009262A1" w:rsidRDefault="009262A1" w:rsidP="009262A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4DEB9824" w14:textId="77777777" w:rsidR="009262A1" w:rsidRPr="009262A1" w:rsidRDefault="009262A1" w:rsidP="009262A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28</w:t>
            </w:r>
          </w:p>
        </w:tc>
        <w:tc>
          <w:tcPr>
            <w:tcW w:w="0" w:type="auto"/>
            <w:noWrap/>
            <w:hideMark/>
          </w:tcPr>
          <w:p w14:paraId="62388899" w14:textId="77777777" w:rsidR="009262A1" w:rsidRPr="009262A1" w:rsidRDefault="009262A1" w:rsidP="009262A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40</w:t>
            </w:r>
          </w:p>
        </w:tc>
        <w:tc>
          <w:tcPr>
            <w:tcW w:w="0" w:type="auto"/>
            <w:noWrap/>
            <w:hideMark/>
          </w:tcPr>
          <w:p w14:paraId="2DDD4886" w14:textId="77777777" w:rsidR="009262A1" w:rsidRPr="009262A1" w:rsidRDefault="009262A1" w:rsidP="009262A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1D340896" w14:textId="77777777" w:rsidR="009262A1" w:rsidRPr="009262A1" w:rsidRDefault="009262A1" w:rsidP="009262A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28</w:t>
            </w:r>
          </w:p>
        </w:tc>
        <w:tc>
          <w:tcPr>
            <w:tcW w:w="0" w:type="auto"/>
            <w:noWrap/>
            <w:hideMark/>
          </w:tcPr>
          <w:p w14:paraId="703A160A" w14:textId="77777777" w:rsidR="009262A1" w:rsidRPr="009262A1" w:rsidRDefault="009262A1" w:rsidP="009262A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40</w:t>
            </w:r>
          </w:p>
        </w:tc>
        <w:tc>
          <w:tcPr>
            <w:tcW w:w="0" w:type="auto"/>
            <w:noWrap/>
            <w:hideMark/>
          </w:tcPr>
          <w:p w14:paraId="7F6C7CA2" w14:textId="77777777" w:rsidR="009262A1" w:rsidRPr="009262A1" w:rsidRDefault="009262A1" w:rsidP="009262A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7FF64E8E" w14:textId="77777777" w:rsidR="009262A1" w:rsidRPr="009262A1" w:rsidRDefault="009262A1" w:rsidP="009262A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28</w:t>
            </w:r>
          </w:p>
        </w:tc>
        <w:tc>
          <w:tcPr>
            <w:tcW w:w="0" w:type="auto"/>
            <w:noWrap/>
            <w:hideMark/>
          </w:tcPr>
          <w:p w14:paraId="27309998" w14:textId="77777777" w:rsidR="009262A1" w:rsidRPr="009262A1" w:rsidRDefault="009262A1" w:rsidP="009262A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40</w:t>
            </w:r>
          </w:p>
        </w:tc>
      </w:tr>
      <w:tr w:rsidR="001070AB" w:rsidRPr="00997D95" w14:paraId="12948E56" w14:textId="77777777" w:rsidTr="001143A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0" w:type="dxa"/>
            <w:noWrap/>
            <w:hideMark/>
          </w:tcPr>
          <w:p w14:paraId="0BD04879" w14:textId="77777777" w:rsidR="009262A1" w:rsidRPr="009262A1" w:rsidRDefault="009262A1" w:rsidP="009262A1">
            <w:pPr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Attack</w:t>
            </w:r>
          </w:p>
        </w:tc>
        <w:tc>
          <w:tcPr>
            <w:tcW w:w="0" w:type="auto"/>
            <w:noWrap/>
            <w:hideMark/>
          </w:tcPr>
          <w:p w14:paraId="5078FF15" w14:textId="77777777" w:rsidR="009262A1" w:rsidRPr="009262A1" w:rsidRDefault="009262A1" w:rsidP="009262A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4CDE9A27" w14:textId="77777777" w:rsidR="009262A1" w:rsidRPr="009262A1" w:rsidRDefault="009262A1" w:rsidP="009262A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45</w:t>
            </w:r>
          </w:p>
        </w:tc>
        <w:tc>
          <w:tcPr>
            <w:tcW w:w="0" w:type="auto"/>
            <w:noWrap/>
            <w:hideMark/>
          </w:tcPr>
          <w:p w14:paraId="12CC95A0" w14:textId="77777777" w:rsidR="009262A1" w:rsidRPr="009262A1" w:rsidRDefault="009262A1" w:rsidP="009262A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50</w:t>
            </w:r>
          </w:p>
        </w:tc>
        <w:tc>
          <w:tcPr>
            <w:tcW w:w="0" w:type="auto"/>
            <w:noWrap/>
            <w:hideMark/>
          </w:tcPr>
          <w:p w14:paraId="4D94CB3A" w14:textId="77777777" w:rsidR="009262A1" w:rsidRPr="009262A1" w:rsidRDefault="009262A1" w:rsidP="009262A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18</w:t>
            </w:r>
          </w:p>
        </w:tc>
        <w:tc>
          <w:tcPr>
            <w:tcW w:w="0" w:type="auto"/>
            <w:noWrap/>
            <w:hideMark/>
          </w:tcPr>
          <w:p w14:paraId="6045616F" w14:textId="77777777" w:rsidR="009262A1" w:rsidRPr="009262A1" w:rsidRDefault="009262A1" w:rsidP="009262A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30</w:t>
            </w:r>
          </w:p>
        </w:tc>
        <w:tc>
          <w:tcPr>
            <w:tcW w:w="0" w:type="auto"/>
            <w:noWrap/>
            <w:hideMark/>
          </w:tcPr>
          <w:p w14:paraId="60B7D8B5" w14:textId="77777777" w:rsidR="009262A1" w:rsidRPr="009262A1" w:rsidRDefault="009262A1" w:rsidP="009262A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30</w:t>
            </w:r>
          </w:p>
        </w:tc>
        <w:tc>
          <w:tcPr>
            <w:tcW w:w="0" w:type="auto"/>
            <w:noWrap/>
            <w:hideMark/>
          </w:tcPr>
          <w:p w14:paraId="08017B7D" w14:textId="77777777" w:rsidR="009262A1" w:rsidRPr="009262A1" w:rsidRDefault="009262A1" w:rsidP="009262A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3BEB14D2" w14:textId="77777777" w:rsidR="009262A1" w:rsidRPr="009262A1" w:rsidRDefault="009262A1" w:rsidP="009262A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448A8EC9" w14:textId="77777777" w:rsidR="009262A1" w:rsidRPr="009262A1" w:rsidRDefault="009262A1" w:rsidP="009262A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10</w:t>
            </w:r>
          </w:p>
        </w:tc>
      </w:tr>
      <w:tr w:rsidR="001433C4" w:rsidRPr="00997D95" w14:paraId="2A98C0DA" w14:textId="77777777" w:rsidTr="001143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0" w:type="dxa"/>
            <w:noWrap/>
            <w:hideMark/>
          </w:tcPr>
          <w:p w14:paraId="6825407F" w14:textId="77777777" w:rsidR="009262A1" w:rsidRPr="009262A1" w:rsidRDefault="009262A1" w:rsidP="009262A1">
            <w:pPr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Range</w:t>
            </w:r>
          </w:p>
        </w:tc>
        <w:tc>
          <w:tcPr>
            <w:tcW w:w="0" w:type="auto"/>
            <w:noWrap/>
            <w:hideMark/>
          </w:tcPr>
          <w:p w14:paraId="78283E5F" w14:textId="77777777" w:rsidR="009262A1" w:rsidRPr="009262A1" w:rsidRDefault="009262A1" w:rsidP="009262A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2048</w:t>
            </w:r>
          </w:p>
        </w:tc>
        <w:tc>
          <w:tcPr>
            <w:tcW w:w="0" w:type="auto"/>
            <w:noWrap/>
            <w:hideMark/>
          </w:tcPr>
          <w:p w14:paraId="3AEDB47A" w14:textId="77777777" w:rsidR="009262A1" w:rsidRPr="009262A1" w:rsidRDefault="009262A1" w:rsidP="009262A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2048</w:t>
            </w:r>
          </w:p>
        </w:tc>
        <w:tc>
          <w:tcPr>
            <w:tcW w:w="0" w:type="auto"/>
            <w:noWrap/>
            <w:hideMark/>
          </w:tcPr>
          <w:p w14:paraId="4C3190CC" w14:textId="77777777" w:rsidR="009262A1" w:rsidRPr="009262A1" w:rsidRDefault="009262A1" w:rsidP="009262A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2048</w:t>
            </w:r>
          </w:p>
        </w:tc>
        <w:tc>
          <w:tcPr>
            <w:tcW w:w="0" w:type="auto"/>
            <w:noWrap/>
            <w:hideMark/>
          </w:tcPr>
          <w:p w14:paraId="248CD234" w14:textId="77777777" w:rsidR="009262A1" w:rsidRPr="009262A1" w:rsidRDefault="009262A1" w:rsidP="009262A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1024</w:t>
            </w:r>
          </w:p>
        </w:tc>
        <w:tc>
          <w:tcPr>
            <w:tcW w:w="0" w:type="auto"/>
            <w:noWrap/>
            <w:hideMark/>
          </w:tcPr>
          <w:p w14:paraId="4968E48A" w14:textId="77777777" w:rsidR="009262A1" w:rsidRPr="009262A1" w:rsidRDefault="009262A1" w:rsidP="009262A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1024</w:t>
            </w:r>
          </w:p>
        </w:tc>
        <w:tc>
          <w:tcPr>
            <w:tcW w:w="0" w:type="auto"/>
            <w:noWrap/>
            <w:hideMark/>
          </w:tcPr>
          <w:p w14:paraId="58145F31" w14:textId="77777777" w:rsidR="009262A1" w:rsidRPr="009262A1" w:rsidRDefault="009262A1" w:rsidP="009262A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1024</w:t>
            </w:r>
          </w:p>
        </w:tc>
        <w:tc>
          <w:tcPr>
            <w:tcW w:w="0" w:type="auto"/>
            <w:noWrap/>
            <w:hideMark/>
          </w:tcPr>
          <w:p w14:paraId="2094CB92" w14:textId="77777777" w:rsidR="009262A1" w:rsidRPr="009262A1" w:rsidRDefault="009262A1" w:rsidP="009262A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2048</w:t>
            </w:r>
          </w:p>
        </w:tc>
        <w:tc>
          <w:tcPr>
            <w:tcW w:w="0" w:type="auto"/>
            <w:noWrap/>
            <w:hideMark/>
          </w:tcPr>
          <w:p w14:paraId="075261AE" w14:textId="77777777" w:rsidR="009262A1" w:rsidRPr="009262A1" w:rsidRDefault="009262A1" w:rsidP="009262A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2048</w:t>
            </w:r>
          </w:p>
        </w:tc>
        <w:tc>
          <w:tcPr>
            <w:tcW w:w="0" w:type="auto"/>
            <w:noWrap/>
            <w:hideMark/>
          </w:tcPr>
          <w:p w14:paraId="7E7A082E" w14:textId="77777777" w:rsidR="009262A1" w:rsidRPr="009262A1" w:rsidRDefault="009262A1" w:rsidP="009262A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2048</w:t>
            </w:r>
          </w:p>
        </w:tc>
      </w:tr>
      <w:tr w:rsidR="001070AB" w:rsidRPr="00997D95" w14:paraId="0FBC5D0D" w14:textId="77777777" w:rsidTr="001143A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0" w:type="dxa"/>
            <w:noWrap/>
            <w:hideMark/>
          </w:tcPr>
          <w:p w14:paraId="412B33A7" w14:textId="77777777" w:rsidR="009262A1" w:rsidRPr="009262A1" w:rsidRDefault="009262A1" w:rsidP="009262A1">
            <w:pPr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DPS</w:t>
            </w:r>
          </w:p>
        </w:tc>
        <w:tc>
          <w:tcPr>
            <w:tcW w:w="0" w:type="auto"/>
            <w:noWrap/>
            <w:hideMark/>
          </w:tcPr>
          <w:p w14:paraId="316959F2" w14:textId="77777777" w:rsidR="009262A1" w:rsidRPr="009262A1" w:rsidRDefault="009262A1" w:rsidP="009262A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112</w:t>
            </w:r>
          </w:p>
        </w:tc>
        <w:tc>
          <w:tcPr>
            <w:tcW w:w="0" w:type="auto"/>
            <w:noWrap/>
            <w:hideMark/>
          </w:tcPr>
          <w:p w14:paraId="31AC6F4F" w14:textId="77777777" w:rsidR="009262A1" w:rsidRPr="009262A1" w:rsidRDefault="009262A1" w:rsidP="009262A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337</w:t>
            </w:r>
          </w:p>
        </w:tc>
        <w:tc>
          <w:tcPr>
            <w:tcW w:w="0" w:type="auto"/>
            <w:noWrap/>
            <w:hideMark/>
          </w:tcPr>
          <w:p w14:paraId="3F36EDBC" w14:textId="77777777" w:rsidR="009262A1" w:rsidRPr="009262A1" w:rsidRDefault="009262A1" w:rsidP="009262A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374</w:t>
            </w:r>
          </w:p>
        </w:tc>
        <w:tc>
          <w:tcPr>
            <w:tcW w:w="0" w:type="auto"/>
            <w:noWrap/>
            <w:hideMark/>
          </w:tcPr>
          <w:p w14:paraId="394B1C70" w14:textId="77777777" w:rsidR="009262A1" w:rsidRPr="009262A1" w:rsidRDefault="009262A1" w:rsidP="009262A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134</w:t>
            </w:r>
          </w:p>
        </w:tc>
        <w:tc>
          <w:tcPr>
            <w:tcW w:w="0" w:type="auto"/>
            <w:noWrap/>
            <w:hideMark/>
          </w:tcPr>
          <w:p w14:paraId="118ED80C" w14:textId="77777777" w:rsidR="009262A1" w:rsidRPr="009262A1" w:rsidRDefault="009262A1" w:rsidP="009262A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675</w:t>
            </w:r>
          </w:p>
        </w:tc>
        <w:tc>
          <w:tcPr>
            <w:tcW w:w="0" w:type="auto"/>
            <w:noWrap/>
            <w:hideMark/>
          </w:tcPr>
          <w:p w14:paraId="3002F24B" w14:textId="77777777" w:rsidR="009262A1" w:rsidRPr="009262A1" w:rsidRDefault="009262A1" w:rsidP="009262A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675</w:t>
            </w:r>
          </w:p>
        </w:tc>
        <w:tc>
          <w:tcPr>
            <w:tcW w:w="0" w:type="auto"/>
            <w:noWrap/>
            <w:hideMark/>
          </w:tcPr>
          <w:p w14:paraId="7C15E7FB" w14:textId="77777777" w:rsidR="009262A1" w:rsidRPr="009262A1" w:rsidRDefault="009262A1" w:rsidP="009262A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6F7185FC" w14:textId="77777777" w:rsidR="009262A1" w:rsidRPr="009262A1" w:rsidRDefault="009262A1" w:rsidP="009262A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12E13D9" w14:textId="77777777" w:rsidR="009262A1" w:rsidRPr="009262A1" w:rsidRDefault="009262A1" w:rsidP="009262A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374</w:t>
            </w:r>
          </w:p>
        </w:tc>
      </w:tr>
    </w:tbl>
    <w:p w14:paraId="6804FCA5" w14:textId="102CBB2E" w:rsidR="00C432D2" w:rsidRPr="003C6523" w:rsidRDefault="003C6523" w:rsidP="00C71387">
      <w:pPr>
        <w:rPr>
          <w:rFonts w:cstheme="minorHAnsi"/>
        </w:rPr>
      </w:pPr>
      <w:r>
        <w:rPr>
          <w:rFonts w:cstheme="minorHAnsi"/>
          <w:b/>
          <w:bCs/>
        </w:rPr>
        <w:t xml:space="preserve">Note: </w:t>
      </w:r>
      <w:r>
        <w:rPr>
          <w:rFonts w:cstheme="minorHAnsi"/>
        </w:rPr>
        <w:t>DPS</w:t>
      </w:r>
      <w:r w:rsidR="00944E95">
        <w:rPr>
          <w:rFonts w:cstheme="minorHAnsi"/>
        </w:rPr>
        <w:t>s</w:t>
      </w:r>
      <w:r>
        <w:rPr>
          <w:rFonts w:cstheme="minorHAnsi"/>
        </w:rPr>
        <w:t xml:space="preserve"> list here do not include </w:t>
      </w:r>
      <w:r w:rsidR="00647BA5">
        <w:rPr>
          <w:rFonts w:cstheme="minorHAnsi"/>
        </w:rPr>
        <w:t xml:space="preserve">the extra </w:t>
      </w:r>
      <w:r w:rsidR="00074637">
        <w:rPr>
          <w:rFonts w:cstheme="minorHAnsi"/>
        </w:rPr>
        <w:t>DPS</w:t>
      </w:r>
      <w:r w:rsidR="00647BA5">
        <w:rPr>
          <w:rFonts w:cstheme="minorHAnsi"/>
        </w:rPr>
        <w:t xml:space="preserve"> from turret skills</w:t>
      </w:r>
    </w:p>
    <w:p w14:paraId="218DC559" w14:textId="5F98FE48" w:rsidR="00C432D2" w:rsidRDefault="00C432D2" w:rsidP="00C432D2">
      <w:pPr>
        <w:pStyle w:val="Caption"/>
        <w:keepNext/>
      </w:pPr>
      <w:bookmarkStart w:id="17" w:name="_Toc136185857"/>
      <w:r>
        <w:t xml:space="preserve">Table </w:t>
      </w:r>
      <w:fldSimple w:instr=" SEQ Table \* ARABIC ">
        <w:r w:rsidR="00805934">
          <w:rPr>
            <w:noProof/>
          </w:rPr>
          <w:t>2</w:t>
        </w:r>
      </w:fldSimple>
      <w:r>
        <w:t xml:space="preserve"> Table of Turret Sk</w:t>
      </w:r>
      <w:r w:rsidR="005D21A5">
        <w:t>i</w:t>
      </w:r>
      <w:r>
        <w:t>lls</w:t>
      </w:r>
      <w:bookmarkEnd w:id="17"/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2405"/>
        <w:gridCol w:w="3969"/>
        <w:gridCol w:w="2976"/>
      </w:tblGrid>
      <w:tr w:rsidR="00E56257" w:rsidRPr="00997D95" w14:paraId="1E691F22" w14:textId="77777777" w:rsidTr="007E5B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D2A9CDD" w14:textId="319997F9" w:rsidR="00E56257" w:rsidRPr="00997D95" w:rsidRDefault="00E56257" w:rsidP="00C71387">
            <w:pPr>
              <w:rPr>
                <w:rFonts w:cstheme="minorHAnsi"/>
              </w:rPr>
            </w:pPr>
            <w:r w:rsidRPr="00997D95">
              <w:rPr>
                <w:rFonts w:cstheme="minorHAnsi"/>
              </w:rPr>
              <w:t>Actor Name</w:t>
            </w:r>
          </w:p>
        </w:tc>
        <w:tc>
          <w:tcPr>
            <w:tcW w:w="3969" w:type="dxa"/>
          </w:tcPr>
          <w:p w14:paraId="16D0CC71" w14:textId="0707A777" w:rsidR="00E56257" w:rsidRPr="00997D95" w:rsidRDefault="00E56257" w:rsidP="00C7138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97D95">
              <w:rPr>
                <w:rFonts w:cstheme="minorHAnsi"/>
              </w:rPr>
              <w:t>Skills</w:t>
            </w:r>
          </w:p>
        </w:tc>
        <w:tc>
          <w:tcPr>
            <w:tcW w:w="2976" w:type="dxa"/>
          </w:tcPr>
          <w:p w14:paraId="633FB755" w14:textId="78001C94" w:rsidR="00E56257" w:rsidRPr="00997D95" w:rsidRDefault="00E56257" w:rsidP="00C7138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97D95">
              <w:rPr>
                <w:rFonts w:cstheme="minorHAnsi"/>
              </w:rPr>
              <w:t>Ult DPS</w:t>
            </w:r>
          </w:p>
        </w:tc>
      </w:tr>
      <w:tr w:rsidR="00E56257" w:rsidRPr="00997D95" w14:paraId="2FB364F8" w14:textId="77777777" w:rsidTr="007E5B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1DC1A5E" w14:textId="6F00F891" w:rsidR="00E56257" w:rsidRPr="00997D95" w:rsidRDefault="00016C91" w:rsidP="00C71387">
            <w:pPr>
              <w:rPr>
                <w:rFonts w:cstheme="minorHAnsi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MK</w:t>
            </w:r>
            <w:r w:rsidR="0030693F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 xml:space="preserve"> </w:t>
            </w: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III</w:t>
            </w:r>
          </w:p>
        </w:tc>
        <w:tc>
          <w:tcPr>
            <w:tcW w:w="3969" w:type="dxa"/>
          </w:tcPr>
          <w:p w14:paraId="33EC58C6" w14:textId="4F916535" w:rsidR="00E56257" w:rsidRPr="00997D95" w:rsidRDefault="00584FED" w:rsidP="00C713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N/A</w:t>
            </w:r>
            <w:r w:rsidR="003D76E4">
              <w:rPr>
                <w:rFonts w:cstheme="minorHAnsi"/>
              </w:rPr>
              <w:t xml:space="preserve">     </w:t>
            </w:r>
          </w:p>
        </w:tc>
        <w:tc>
          <w:tcPr>
            <w:tcW w:w="2976" w:type="dxa"/>
          </w:tcPr>
          <w:p w14:paraId="0D16687E" w14:textId="100AF50C" w:rsidR="00E56257" w:rsidRPr="00997D95" w:rsidRDefault="00841851" w:rsidP="00C713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112</w:t>
            </w:r>
          </w:p>
        </w:tc>
      </w:tr>
      <w:tr w:rsidR="00E56257" w:rsidRPr="00997D95" w14:paraId="44ACD7F5" w14:textId="77777777" w:rsidTr="007E5B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1CE2750D" w14:textId="5345C9E5" w:rsidR="00E56257" w:rsidRPr="00997D95" w:rsidRDefault="00016C91" w:rsidP="00C71387">
            <w:pPr>
              <w:rPr>
                <w:rFonts w:cstheme="minorHAnsi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MK</w:t>
            </w:r>
            <w:r w:rsidRPr="00997D95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 xml:space="preserve"> </w:t>
            </w: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V</w:t>
            </w:r>
          </w:p>
        </w:tc>
        <w:tc>
          <w:tcPr>
            <w:tcW w:w="3969" w:type="dxa"/>
          </w:tcPr>
          <w:p w14:paraId="36B136EF" w14:textId="20F500BF" w:rsidR="00E56257" w:rsidRPr="00997D95" w:rsidRDefault="000C036B" w:rsidP="00C713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C036B">
              <w:rPr>
                <w:rFonts w:cstheme="minorHAnsi"/>
              </w:rPr>
              <w:t>Ingite, 5 dps for 3 seconds</w:t>
            </w:r>
          </w:p>
        </w:tc>
        <w:tc>
          <w:tcPr>
            <w:tcW w:w="2976" w:type="dxa"/>
          </w:tcPr>
          <w:p w14:paraId="4795460A" w14:textId="05DDF77D" w:rsidR="00E56257" w:rsidRPr="00997D95" w:rsidRDefault="00841851" w:rsidP="00C713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342</w:t>
            </w:r>
          </w:p>
        </w:tc>
      </w:tr>
      <w:tr w:rsidR="00E56257" w:rsidRPr="00997D95" w14:paraId="6CA93C27" w14:textId="77777777" w:rsidTr="007E5B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B7DECA9" w14:textId="173B9DE4" w:rsidR="00E56257" w:rsidRPr="00997D95" w:rsidRDefault="00016C91" w:rsidP="00C71387">
            <w:pPr>
              <w:rPr>
                <w:rFonts w:cstheme="minorHAnsi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MK</w:t>
            </w:r>
            <w:r w:rsidRPr="00997D95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 xml:space="preserve"> </w:t>
            </w: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VII</w:t>
            </w:r>
          </w:p>
        </w:tc>
        <w:tc>
          <w:tcPr>
            <w:tcW w:w="3969" w:type="dxa"/>
          </w:tcPr>
          <w:p w14:paraId="58ECFB71" w14:textId="06130CCE" w:rsidR="00E56257" w:rsidRPr="00997D95" w:rsidRDefault="000C036B" w:rsidP="000C036B">
            <w:pPr>
              <w:tabs>
                <w:tab w:val="left" w:pos="114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0C036B">
              <w:rPr>
                <w:rFonts w:cstheme="minorHAnsi"/>
              </w:rPr>
              <w:t>Explosive, 25 for each</w:t>
            </w:r>
            <w:r>
              <w:rPr>
                <w:rFonts w:cstheme="minorHAnsi"/>
              </w:rPr>
              <w:t xml:space="preserve"> hit</w:t>
            </w:r>
          </w:p>
        </w:tc>
        <w:tc>
          <w:tcPr>
            <w:tcW w:w="2976" w:type="dxa"/>
          </w:tcPr>
          <w:p w14:paraId="1676F532" w14:textId="1DB3B0F5" w:rsidR="00E56257" w:rsidRPr="00997D95" w:rsidRDefault="00841851" w:rsidP="00C713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561</w:t>
            </w:r>
          </w:p>
        </w:tc>
      </w:tr>
      <w:tr w:rsidR="00E56257" w:rsidRPr="00997D95" w14:paraId="159EFD01" w14:textId="77777777" w:rsidTr="007E5B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867E458" w14:textId="0EBC2748" w:rsidR="00E56257" w:rsidRPr="00997D95" w:rsidRDefault="00016C91" w:rsidP="00C71387">
            <w:pPr>
              <w:rPr>
                <w:rFonts w:cstheme="minorHAnsi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Laser turret</w:t>
            </w:r>
            <w:r w:rsidR="00874D3E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 xml:space="preserve"> I</w:t>
            </w:r>
          </w:p>
        </w:tc>
        <w:tc>
          <w:tcPr>
            <w:tcW w:w="3969" w:type="dxa"/>
          </w:tcPr>
          <w:p w14:paraId="34AFC828" w14:textId="4A783684" w:rsidR="00E56257" w:rsidRPr="00997D95" w:rsidRDefault="000C036B" w:rsidP="00C713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N/A</w:t>
            </w:r>
          </w:p>
        </w:tc>
        <w:tc>
          <w:tcPr>
            <w:tcW w:w="2976" w:type="dxa"/>
          </w:tcPr>
          <w:p w14:paraId="569E653F" w14:textId="40DAD2A0" w:rsidR="00E56257" w:rsidRPr="00997D95" w:rsidRDefault="00841851" w:rsidP="00C713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134</w:t>
            </w:r>
          </w:p>
        </w:tc>
      </w:tr>
      <w:tr w:rsidR="00E56257" w:rsidRPr="00997D95" w14:paraId="5600058F" w14:textId="77777777" w:rsidTr="007E5B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355F4E5" w14:textId="7138FEE3" w:rsidR="00E56257" w:rsidRPr="00997D95" w:rsidRDefault="00016C91" w:rsidP="00C71387">
            <w:pPr>
              <w:rPr>
                <w:rFonts w:cstheme="minorHAnsi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 xml:space="preserve">Laser turret </w:t>
            </w:r>
            <w:r w:rsidR="00874D3E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II</w:t>
            </w:r>
          </w:p>
        </w:tc>
        <w:tc>
          <w:tcPr>
            <w:tcW w:w="3969" w:type="dxa"/>
          </w:tcPr>
          <w:p w14:paraId="43A0E97B" w14:textId="7350960E" w:rsidR="00E56257" w:rsidRPr="00997D95" w:rsidRDefault="000C036B" w:rsidP="00C713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N/A</w:t>
            </w:r>
          </w:p>
        </w:tc>
        <w:tc>
          <w:tcPr>
            <w:tcW w:w="2976" w:type="dxa"/>
          </w:tcPr>
          <w:p w14:paraId="0F29E9EE" w14:textId="5D90A6A0" w:rsidR="00E56257" w:rsidRPr="00997D95" w:rsidRDefault="00841851" w:rsidP="00C713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675</w:t>
            </w:r>
          </w:p>
        </w:tc>
      </w:tr>
      <w:tr w:rsidR="00E56257" w:rsidRPr="00997D95" w14:paraId="13FD1F68" w14:textId="77777777" w:rsidTr="007E5B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1582B68E" w14:textId="5C8B03BF" w:rsidR="00E56257" w:rsidRPr="00997D95" w:rsidRDefault="00997D95" w:rsidP="00C71387">
            <w:pPr>
              <w:rPr>
                <w:rFonts w:cstheme="minorHAnsi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 xml:space="preserve">Laser turret </w:t>
            </w:r>
            <w:r w:rsidR="00874D3E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>III</w:t>
            </w:r>
          </w:p>
        </w:tc>
        <w:tc>
          <w:tcPr>
            <w:tcW w:w="3969" w:type="dxa"/>
          </w:tcPr>
          <w:p w14:paraId="52A212EB" w14:textId="700DCAA2" w:rsidR="00E56257" w:rsidRPr="00997D95" w:rsidRDefault="000C036B" w:rsidP="00C713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Explosive </w:t>
            </w:r>
            <w:r w:rsidR="007E5BD5">
              <w:rPr>
                <w:rFonts w:cstheme="minorHAnsi"/>
              </w:rPr>
              <w:t>r</w:t>
            </w:r>
            <w:r w:rsidRPr="000C036B">
              <w:rPr>
                <w:rFonts w:cstheme="minorHAnsi"/>
              </w:rPr>
              <w:t>edu</w:t>
            </w:r>
            <w:r w:rsidR="007E5BD5">
              <w:rPr>
                <w:rFonts w:cstheme="minorHAnsi"/>
              </w:rPr>
              <w:t>cing</w:t>
            </w:r>
            <w:r w:rsidRPr="000C036B">
              <w:rPr>
                <w:rFonts w:cstheme="minorHAnsi"/>
              </w:rPr>
              <w:t xml:space="preserve"> 50% Energy Resistant</w:t>
            </w:r>
            <w:r w:rsidR="00E748BD">
              <w:rPr>
                <w:rFonts w:cstheme="minorHAnsi"/>
              </w:rPr>
              <w:t xml:space="preserve"> around 256 units</w:t>
            </w:r>
          </w:p>
        </w:tc>
        <w:tc>
          <w:tcPr>
            <w:tcW w:w="2976" w:type="dxa"/>
          </w:tcPr>
          <w:p w14:paraId="2EBC9717" w14:textId="681CC4D3" w:rsidR="00E56257" w:rsidRPr="00997D95" w:rsidRDefault="00841851" w:rsidP="00C713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675</w:t>
            </w:r>
          </w:p>
        </w:tc>
      </w:tr>
      <w:tr w:rsidR="00E56257" w:rsidRPr="00997D95" w14:paraId="400F69E0" w14:textId="77777777" w:rsidTr="007E5B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AB1CE03" w14:textId="1CD9CC28" w:rsidR="00E56257" w:rsidRPr="00997D95" w:rsidRDefault="00997D95" w:rsidP="00C71387">
            <w:pPr>
              <w:rPr>
                <w:rFonts w:cstheme="minorHAnsi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 xml:space="preserve">Frozen Turret I </w:t>
            </w:r>
          </w:p>
        </w:tc>
        <w:tc>
          <w:tcPr>
            <w:tcW w:w="3969" w:type="dxa"/>
          </w:tcPr>
          <w:p w14:paraId="223931EB" w14:textId="4B5BE7DC" w:rsidR="00E56257" w:rsidRPr="00997D95" w:rsidRDefault="00E748BD" w:rsidP="00C713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Pr="00E748BD">
              <w:rPr>
                <w:rFonts w:cstheme="minorHAnsi"/>
              </w:rPr>
              <w:t>lowing down target for 50%</w:t>
            </w:r>
          </w:p>
        </w:tc>
        <w:tc>
          <w:tcPr>
            <w:tcW w:w="2976" w:type="dxa"/>
          </w:tcPr>
          <w:p w14:paraId="073CBC45" w14:textId="32B7BC3A" w:rsidR="00E56257" w:rsidRPr="00997D95" w:rsidRDefault="00841851" w:rsidP="00C713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</w:tr>
      <w:tr w:rsidR="00E56257" w:rsidRPr="00997D95" w14:paraId="053371F9" w14:textId="77777777" w:rsidTr="007E5B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5A4F061" w14:textId="5BA67B6C" w:rsidR="00E56257" w:rsidRPr="00997D95" w:rsidRDefault="00997D95" w:rsidP="00C71387">
            <w:pPr>
              <w:rPr>
                <w:rFonts w:cstheme="minorHAnsi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 xml:space="preserve">Frozen Turret II </w:t>
            </w:r>
          </w:p>
        </w:tc>
        <w:tc>
          <w:tcPr>
            <w:tcW w:w="3969" w:type="dxa"/>
          </w:tcPr>
          <w:p w14:paraId="03A6958E" w14:textId="60636889" w:rsidR="00E56257" w:rsidRPr="00997D95" w:rsidRDefault="00707981" w:rsidP="00C713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07981">
              <w:rPr>
                <w:rFonts w:cstheme="minorHAnsi"/>
              </w:rPr>
              <w:t>Slowing down target for 50%</w:t>
            </w:r>
          </w:p>
        </w:tc>
        <w:tc>
          <w:tcPr>
            <w:tcW w:w="2976" w:type="dxa"/>
          </w:tcPr>
          <w:p w14:paraId="28C413AC" w14:textId="4DBCD449" w:rsidR="00E56257" w:rsidRPr="00997D95" w:rsidRDefault="00841851" w:rsidP="00C713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</w:tr>
      <w:tr w:rsidR="00997D95" w:rsidRPr="00997D95" w14:paraId="10206815" w14:textId="77777777" w:rsidTr="007E5B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C24982D" w14:textId="6C142398" w:rsidR="00997D95" w:rsidRPr="00997D95" w:rsidRDefault="00997D95" w:rsidP="00C71387">
            <w:pPr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</w:pPr>
            <w:r w:rsidRPr="009262A1">
              <w:rPr>
                <w:rFonts w:eastAsia="Times New Roman" w:cstheme="minorHAnsi"/>
                <w:color w:val="000000"/>
                <w:sz w:val="16"/>
                <w:szCs w:val="16"/>
                <w:lang w:eastAsia="zh-CN"/>
              </w:rPr>
              <w:t xml:space="preserve">Frozen Turret III </w:t>
            </w:r>
          </w:p>
        </w:tc>
        <w:tc>
          <w:tcPr>
            <w:tcW w:w="3969" w:type="dxa"/>
          </w:tcPr>
          <w:p w14:paraId="32EED343" w14:textId="602FE551" w:rsidR="00997D95" w:rsidRPr="00997D95" w:rsidRDefault="00E94E65" w:rsidP="00C713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94E65">
              <w:rPr>
                <w:rFonts w:cstheme="minorHAnsi"/>
              </w:rPr>
              <w:t>Explosive, slowing down enemies 256 units around for 50%</w:t>
            </w:r>
          </w:p>
        </w:tc>
        <w:tc>
          <w:tcPr>
            <w:tcW w:w="2976" w:type="dxa"/>
          </w:tcPr>
          <w:p w14:paraId="0F2B6DCF" w14:textId="40701A09" w:rsidR="00997D95" w:rsidRPr="00997D95" w:rsidRDefault="00841851" w:rsidP="00C713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94</w:t>
            </w:r>
          </w:p>
        </w:tc>
      </w:tr>
    </w:tbl>
    <w:p w14:paraId="685D4864" w14:textId="77390A36" w:rsidR="004C1F0F" w:rsidRDefault="004C1F0F" w:rsidP="004C1F0F">
      <w:pPr>
        <w:pStyle w:val="Heading2"/>
      </w:pPr>
      <w:bookmarkStart w:id="18" w:name="_Toc136186038"/>
      <w:r>
        <w:lastRenderedPageBreak/>
        <w:t>Wave</w:t>
      </w:r>
      <w:r w:rsidR="00E019BC">
        <w:t>s</w:t>
      </w:r>
      <w:r>
        <w:t xml:space="preserve"> </w:t>
      </w:r>
      <w:r w:rsidR="00AA0ACC">
        <w:t>Design</w:t>
      </w:r>
      <w:r>
        <w:t xml:space="preserve"> Chart</w:t>
      </w:r>
      <w:r w:rsidR="004944F3">
        <w:t>s</w:t>
      </w:r>
      <w:bookmarkEnd w:id="18"/>
    </w:p>
    <w:p w14:paraId="1A5A11AC" w14:textId="609BCDE5" w:rsidR="00C5049D" w:rsidRDefault="00C5049D" w:rsidP="00C5049D">
      <w:pPr>
        <w:pStyle w:val="Caption"/>
        <w:keepNext/>
      </w:pPr>
      <w:bookmarkStart w:id="19" w:name="_Toc136185858"/>
      <w:r>
        <w:t xml:space="preserve">Table </w:t>
      </w:r>
      <w:fldSimple w:instr=" SEQ Table \* ARABIC ">
        <w:r w:rsidR="00805934">
          <w:rPr>
            <w:noProof/>
          </w:rPr>
          <w:t>3</w:t>
        </w:r>
      </w:fldSimple>
      <w:r>
        <w:t xml:space="preserve"> </w:t>
      </w:r>
      <w:r w:rsidR="005610C9">
        <w:t>Matrix</w:t>
      </w:r>
      <w:r>
        <w:t xml:space="preserve"> of Enemies Abbreviated Name and HP</w:t>
      </w:r>
      <w:bookmarkEnd w:id="19"/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2115"/>
        <w:gridCol w:w="1744"/>
        <w:gridCol w:w="2131"/>
        <w:gridCol w:w="1750"/>
        <w:gridCol w:w="1610"/>
      </w:tblGrid>
      <w:tr w:rsidR="003E6573" w14:paraId="7DA2F54A" w14:textId="486ACC35" w:rsidTr="003E65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dxa"/>
          </w:tcPr>
          <w:p w14:paraId="10030EC8" w14:textId="7D134647" w:rsidR="003E6573" w:rsidRDefault="003E6573" w:rsidP="00F02508">
            <w:r>
              <w:t>Name</w:t>
            </w:r>
          </w:p>
        </w:tc>
        <w:tc>
          <w:tcPr>
            <w:tcW w:w="1744" w:type="dxa"/>
          </w:tcPr>
          <w:p w14:paraId="1A3C7961" w14:textId="7534398D" w:rsidR="003E6573" w:rsidRDefault="003E6573" w:rsidP="00F025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Type</w:t>
            </w:r>
          </w:p>
        </w:tc>
        <w:tc>
          <w:tcPr>
            <w:tcW w:w="2131" w:type="dxa"/>
          </w:tcPr>
          <w:p w14:paraId="605AC92C" w14:textId="3276FFB4" w:rsidR="003E6573" w:rsidRDefault="003E6573" w:rsidP="00F025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Abbreviated Name</w:t>
            </w:r>
          </w:p>
        </w:tc>
        <w:tc>
          <w:tcPr>
            <w:tcW w:w="1750" w:type="dxa"/>
          </w:tcPr>
          <w:p w14:paraId="15E497DF" w14:textId="52EA46AE" w:rsidR="003E6573" w:rsidRDefault="003E6573" w:rsidP="00F025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HP</w:t>
            </w:r>
          </w:p>
        </w:tc>
        <w:tc>
          <w:tcPr>
            <w:tcW w:w="1610" w:type="dxa"/>
          </w:tcPr>
          <w:p w14:paraId="4428D662" w14:textId="3D175C46" w:rsidR="003E6573" w:rsidRDefault="003E6573" w:rsidP="00F025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Loot Caps</w:t>
            </w:r>
          </w:p>
        </w:tc>
      </w:tr>
      <w:tr w:rsidR="003E6573" w14:paraId="5443DFBC" w14:textId="58D2A200" w:rsidTr="003E65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dxa"/>
          </w:tcPr>
          <w:p w14:paraId="6FA90952" w14:textId="5E935BE8" w:rsidR="003E6573" w:rsidRDefault="003E6573" w:rsidP="00F02508">
            <w:r w:rsidRPr="005D6834">
              <w:t>Feral ghoul reaver</w:t>
            </w:r>
          </w:p>
        </w:tc>
        <w:tc>
          <w:tcPr>
            <w:tcW w:w="1744" w:type="dxa"/>
          </w:tcPr>
          <w:p w14:paraId="6285E75D" w14:textId="1EA71E6A" w:rsidR="003E6573" w:rsidRDefault="003E6573" w:rsidP="00F02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Small</w:t>
            </w:r>
          </w:p>
        </w:tc>
        <w:tc>
          <w:tcPr>
            <w:tcW w:w="2131" w:type="dxa"/>
          </w:tcPr>
          <w:p w14:paraId="42D78F4B" w14:textId="56DFCB45" w:rsidR="003E6573" w:rsidRDefault="003E6573" w:rsidP="00F02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FGR</w:t>
            </w:r>
          </w:p>
        </w:tc>
        <w:tc>
          <w:tcPr>
            <w:tcW w:w="1750" w:type="dxa"/>
          </w:tcPr>
          <w:p w14:paraId="62A0F780" w14:textId="2AC3E2EF" w:rsidR="003E6573" w:rsidRDefault="003E6573" w:rsidP="00F02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140</w:t>
            </w:r>
          </w:p>
        </w:tc>
        <w:tc>
          <w:tcPr>
            <w:tcW w:w="1610" w:type="dxa"/>
          </w:tcPr>
          <w:p w14:paraId="239DC5C0" w14:textId="14BEAD29" w:rsidR="003E6573" w:rsidRDefault="00FC0FF3" w:rsidP="00F02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</w:t>
            </w:r>
          </w:p>
        </w:tc>
      </w:tr>
      <w:tr w:rsidR="003E6573" w14:paraId="33EAA17B" w14:textId="1F359743" w:rsidTr="003E65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dxa"/>
          </w:tcPr>
          <w:p w14:paraId="3ABCC7D1" w14:textId="787CEAD4" w:rsidR="003E6573" w:rsidRPr="005D6834" w:rsidRDefault="003E6573" w:rsidP="00F02508">
            <w:r w:rsidRPr="00755060">
              <w:t>Withered feral ghoul</w:t>
            </w:r>
          </w:p>
        </w:tc>
        <w:tc>
          <w:tcPr>
            <w:tcW w:w="1744" w:type="dxa"/>
          </w:tcPr>
          <w:p w14:paraId="30939B31" w14:textId="4F971937" w:rsidR="003E6573" w:rsidRDefault="003E6573" w:rsidP="00F02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Small</w:t>
            </w:r>
          </w:p>
        </w:tc>
        <w:tc>
          <w:tcPr>
            <w:tcW w:w="2131" w:type="dxa"/>
          </w:tcPr>
          <w:p w14:paraId="774A7BDB" w14:textId="0A747405" w:rsidR="003E6573" w:rsidRDefault="003E6573" w:rsidP="00F02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WFG</w:t>
            </w:r>
          </w:p>
        </w:tc>
        <w:tc>
          <w:tcPr>
            <w:tcW w:w="1750" w:type="dxa"/>
          </w:tcPr>
          <w:p w14:paraId="7F7E8614" w14:textId="7D6962B0" w:rsidR="003E6573" w:rsidRDefault="003E6573" w:rsidP="00F02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170</w:t>
            </w:r>
          </w:p>
        </w:tc>
        <w:tc>
          <w:tcPr>
            <w:tcW w:w="1610" w:type="dxa"/>
          </w:tcPr>
          <w:p w14:paraId="65F8B36A" w14:textId="5F80BA89" w:rsidR="003E6573" w:rsidRDefault="00FC0FF3" w:rsidP="00F02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</w:t>
            </w:r>
          </w:p>
        </w:tc>
      </w:tr>
      <w:tr w:rsidR="003E6573" w14:paraId="07358769" w14:textId="5E81B7AA" w:rsidTr="003E65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dxa"/>
          </w:tcPr>
          <w:p w14:paraId="30606552" w14:textId="45C3B782" w:rsidR="003E6573" w:rsidRPr="00755060" w:rsidRDefault="003E6573" w:rsidP="00F02508">
            <w:r w:rsidRPr="002F0593">
              <w:t>Gangrenous feral ghoul</w:t>
            </w:r>
          </w:p>
        </w:tc>
        <w:tc>
          <w:tcPr>
            <w:tcW w:w="1744" w:type="dxa"/>
          </w:tcPr>
          <w:p w14:paraId="1A3DBF1E" w14:textId="6F1F4D82" w:rsidR="003E6573" w:rsidRDefault="003E6573" w:rsidP="00F02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Small</w:t>
            </w:r>
          </w:p>
        </w:tc>
        <w:tc>
          <w:tcPr>
            <w:tcW w:w="2131" w:type="dxa"/>
          </w:tcPr>
          <w:p w14:paraId="7D1BD6A6" w14:textId="7993129B" w:rsidR="003E6573" w:rsidRDefault="003E6573" w:rsidP="00F02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GFG</w:t>
            </w:r>
          </w:p>
        </w:tc>
        <w:tc>
          <w:tcPr>
            <w:tcW w:w="1750" w:type="dxa"/>
          </w:tcPr>
          <w:p w14:paraId="300692AB" w14:textId="3A2C13EA" w:rsidR="003E6573" w:rsidRDefault="003E6573" w:rsidP="00F02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200</w:t>
            </w:r>
          </w:p>
        </w:tc>
        <w:tc>
          <w:tcPr>
            <w:tcW w:w="1610" w:type="dxa"/>
          </w:tcPr>
          <w:p w14:paraId="316FD065" w14:textId="38A95B57" w:rsidR="003E6573" w:rsidRDefault="00FC0FF3" w:rsidP="00F02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</w:t>
            </w:r>
          </w:p>
        </w:tc>
      </w:tr>
      <w:tr w:rsidR="003E6573" w14:paraId="71707BF6" w14:textId="6A065174" w:rsidTr="003E65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dxa"/>
          </w:tcPr>
          <w:p w14:paraId="796C9D30" w14:textId="33A47EBC" w:rsidR="003E6573" w:rsidRPr="002F0593" w:rsidRDefault="003E6573" w:rsidP="00F02508">
            <w:r w:rsidRPr="00B2418D">
              <w:t>Feral mongrel</w:t>
            </w:r>
          </w:p>
        </w:tc>
        <w:tc>
          <w:tcPr>
            <w:tcW w:w="1744" w:type="dxa"/>
          </w:tcPr>
          <w:p w14:paraId="26C23049" w14:textId="1E76D143" w:rsidR="003E6573" w:rsidRDefault="003E6573" w:rsidP="00F02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Small</w:t>
            </w:r>
          </w:p>
        </w:tc>
        <w:tc>
          <w:tcPr>
            <w:tcW w:w="2131" w:type="dxa"/>
          </w:tcPr>
          <w:p w14:paraId="56D730D3" w14:textId="37B14573" w:rsidR="003E6573" w:rsidRDefault="003E6573" w:rsidP="00F02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FM</w:t>
            </w:r>
          </w:p>
        </w:tc>
        <w:tc>
          <w:tcPr>
            <w:tcW w:w="1750" w:type="dxa"/>
          </w:tcPr>
          <w:p w14:paraId="1878E832" w14:textId="0A76BB2F" w:rsidR="003E6573" w:rsidRDefault="003E6573" w:rsidP="00F02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210</w:t>
            </w:r>
          </w:p>
        </w:tc>
        <w:tc>
          <w:tcPr>
            <w:tcW w:w="1610" w:type="dxa"/>
          </w:tcPr>
          <w:p w14:paraId="0F6FB978" w14:textId="35C08CB1" w:rsidR="003E6573" w:rsidRDefault="00FC0FF3" w:rsidP="00F02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</w:t>
            </w:r>
          </w:p>
        </w:tc>
      </w:tr>
      <w:tr w:rsidR="003E6573" w14:paraId="6E62FB4F" w14:textId="3FD58D1D" w:rsidTr="003E65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dxa"/>
          </w:tcPr>
          <w:p w14:paraId="022CF695" w14:textId="5D264478" w:rsidR="003E6573" w:rsidRPr="00B2418D" w:rsidRDefault="003E6573" w:rsidP="00F02508">
            <w:r w:rsidRPr="00E925C6">
              <w:t>Alpha feral mongrel</w:t>
            </w:r>
          </w:p>
        </w:tc>
        <w:tc>
          <w:tcPr>
            <w:tcW w:w="1744" w:type="dxa"/>
          </w:tcPr>
          <w:p w14:paraId="2C2C054C" w14:textId="1F4D58AB" w:rsidR="003E6573" w:rsidRDefault="003E6573" w:rsidP="00F02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Small</w:t>
            </w:r>
          </w:p>
        </w:tc>
        <w:tc>
          <w:tcPr>
            <w:tcW w:w="2131" w:type="dxa"/>
          </w:tcPr>
          <w:p w14:paraId="11FC6888" w14:textId="2BD1D6D9" w:rsidR="003E6573" w:rsidRDefault="003E6573" w:rsidP="00F02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AFM</w:t>
            </w:r>
          </w:p>
        </w:tc>
        <w:tc>
          <w:tcPr>
            <w:tcW w:w="1750" w:type="dxa"/>
          </w:tcPr>
          <w:p w14:paraId="1B42D7F1" w14:textId="387645CC" w:rsidR="003E6573" w:rsidRDefault="003E6573" w:rsidP="00F02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275</w:t>
            </w:r>
          </w:p>
        </w:tc>
        <w:tc>
          <w:tcPr>
            <w:tcW w:w="1610" w:type="dxa"/>
          </w:tcPr>
          <w:p w14:paraId="7E9355CB" w14:textId="1C58AEB9" w:rsidR="003E6573" w:rsidRDefault="00FC0FF3" w:rsidP="00F02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</w:t>
            </w:r>
          </w:p>
        </w:tc>
      </w:tr>
      <w:tr w:rsidR="003E6573" w14:paraId="4A30E62F" w14:textId="453CD9E5" w:rsidTr="003E65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dxa"/>
          </w:tcPr>
          <w:p w14:paraId="3877DB73" w14:textId="751A17FE" w:rsidR="003E6573" w:rsidRPr="00E925C6" w:rsidRDefault="003E6573" w:rsidP="00F02508">
            <w:r w:rsidRPr="00F42616">
              <w:t>Glowing mongrel</w:t>
            </w:r>
          </w:p>
        </w:tc>
        <w:tc>
          <w:tcPr>
            <w:tcW w:w="1744" w:type="dxa"/>
          </w:tcPr>
          <w:p w14:paraId="675A6FFE" w14:textId="07E12306" w:rsidR="003E6573" w:rsidRDefault="003E6573" w:rsidP="00F02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Small</w:t>
            </w:r>
          </w:p>
        </w:tc>
        <w:tc>
          <w:tcPr>
            <w:tcW w:w="2131" w:type="dxa"/>
          </w:tcPr>
          <w:p w14:paraId="692A934E" w14:textId="56326BB2" w:rsidR="003E6573" w:rsidRDefault="003E6573" w:rsidP="00F02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GM</w:t>
            </w:r>
          </w:p>
        </w:tc>
        <w:tc>
          <w:tcPr>
            <w:tcW w:w="1750" w:type="dxa"/>
          </w:tcPr>
          <w:p w14:paraId="216210F2" w14:textId="66F12092" w:rsidR="003E6573" w:rsidRDefault="003E6573" w:rsidP="00F02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425</w:t>
            </w:r>
          </w:p>
        </w:tc>
        <w:tc>
          <w:tcPr>
            <w:tcW w:w="1610" w:type="dxa"/>
          </w:tcPr>
          <w:p w14:paraId="4A800187" w14:textId="503C8E81" w:rsidR="003E6573" w:rsidRDefault="00FC0FF3" w:rsidP="00F02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</w:t>
            </w:r>
          </w:p>
        </w:tc>
      </w:tr>
      <w:tr w:rsidR="003E6573" w14:paraId="30C6D1B9" w14:textId="7341BFCF" w:rsidTr="003E65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dxa"/>
          </w:tcPr>
          <w:p w14:paraId="2E917D0A" w14:textId="3849A73F" w:rsidR="003E6573" w:rsidRPr="00F42616" w:rsidRDefault="003E6573" w:rsidP="00F02508">
            <w:r w:rsidRPr="00B26123">
              <w:t>Synth patroller</w:t>
            </w:r>
          </w:p>
        </w:tc>
        <w:tc>
          <w:tcPr>
            <w:tcW w:w="1744" w:type="dxa"/>
          </w:tcPr>
          <w:p w14:paraId="088DDBAD" w14:textId="6D48D051" w:rsidR="003E6573" w:rsidRDefault="003E6573" w:rsidP="00F02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Medium</w:t>
            </w:r>
          </w:p>
        </w:tc>
        <w:tc>
          <w:tcPr>
            <w:tcW w:w="2131" w:type="dxa"/>
          </w:tcPr>
          <w:p w14:paraId="1E76C087" w14:textId="7D4CDB81" w:rsidR="003E6573" w:rsidRDefault="003E6573" w:rsidP="00F02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</w:t>
            </w:r>
          </w:p>
        </w:tc>
        <w:tc>
          <w:tcPr>
            <w:tcW w:w="1750" w:type="dxa"/>
          </w:tcPr>
          <w:p w14:paraId="4CC4B0FE" w14:textId="015560CC" w:rsidR="003E6573" w:rsidRDefault="003E6573" w:rsidP="00F02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265</w:t>
            </w:r>
          </w:p>
        </w:tc>
        <w:tc>
          <w:tcPr>
            <w:tcW w:w="1610" w:type="dxa"/>
          </w:tcPr>
          <w:p w14:paraId="3C68609C" w14:textId="16636FEB" w:rsidR="003E6573" w:rsidRDefault="0064542A" w:rsidP="00F02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75489E">
              <w:t>00</w:t>
            </w:r>
          </w:p>
        </w:tc>
      </w:tr>
      <w:tr w:rsidR="003E6573" w14:paraId="4F7E2DD6" w14:textId="0DF2926B" w:rsidTr="003E65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dxa"/>
          </w:tcPr>
          <w:p w14:paraId="099E0C20" w14:textId="35C2D6E6" w:rsidR="003E6573" w:rsidRPr="00B26123" w:rsidRDefault="003E6573" w:rsidP="00F02508">
            <w:r w:rsidRPr="00BC6088">
              <w:t>Synth seeker</w:t>
            </w:r>
          </w:p>
        </w:tc>
        <w:tc>
          <w:tcPr>
            <w:tcW w:w="1744" w:type="dxa"/>
          </w:tcPr>
          <w:p w14:paraId="727C6E73" w14:textId="64AE01B0" w:rsidR="003E6573" w:rsidRDefault="003E6573" w:rsidP="00F02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Medium</w:t>
            </w:r>
          </w:p>
        </w:tc>
        <w:tc>
          <w:tcPr>
            <w:tcW w:w="2131" w:type="dxa"/>
          </w:tcPr>
          <w:p w14:paraId="0F43DF86" w14:textId="1E064B1E" w:rsidR="003E6573" w:rsidRDefault="003E6573" w:rsidP="00F02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SS</w:t>
            </w:r>
          </w:p>
        </w:tc>
        <w:tc>
          <w:tcPr>
            <w:tcW w:w="1750" w:type="dxa"/>
          </w:tcPr>
          <w:p w14:paraId="39E2DE7D" w14:textId="5BF23EAD" w:rsidR="003E6573" w:rsidRDefault="003E6573" w:rsidP="00F02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300</w:t>
            </w:r>
          </w:p>
        </w:tc>
        <w:tc>
          <w:tcPr>
            <w:tcW w:w="1610" w:type="dxa"/>
          </w:tcPr>
          <w:p w14:paraId="2DE7CDB1" w14:textId="496D40C4" w:rsidR="003E6573" w:rsidRDefault="0064542A" w:rsidP="00F02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75489E">
              <w:t>00</w:t>
            </w:r>
          </w:p>
        </w:tc>
      </w:tr>
      <w:tr w:rsidR="003E6573" w14:paraId="35E87781" w14:textId="393B5736" w:rsidTr="003E65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dxa"/>
          </w:tcPr>
          <w:p w14:paraId="1E62DCC1" w14:textId="323D4ECE" w:rsidR="003E6573" w:rsidRPr="00BC6088" w:rsidRDefault="003E6573" w:rsidP="00F02508">
            <w:r w:rsidRPr="00C918CD">
              <w:t>Synth assaulter</w:t>
            </w:r>
          </w:p>
        </w:tc>
        <w:tc>
          <w:tcPr>
            <w:tcW w:w="1744" w:type="dxa"/>
          </w:tcPr>
          <w:p w14:paraId="71501892" w14:textId="07E36F75" w:rsidR="003E6573" w:rsidRDefault="003E6573" w:rsidP="00F02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Medium</w:t>
            </w:r>
          </w:p>
        </w:tc>
        <w:tc>
          <w:tcPr>
            <w:tcW w:w="2131" w:type="dxa"/>
          </w:tcPr>
          <w:p w14:paraId="51BB97E0" w14:textId="3CB11A70" w:rsidR="003E6573" w:rsidRDefault="003E6573" w:rsidP="00F02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</w:t>
            </w:r>
          </w:p>
        </w:tc>
        <w:tc>
          <w:tcPr>
            <w:tcW w:w="1750" w:type="dxa"/>
          </w:tcPr>
          <w:p w14:paraId="24BE5C52" w14:textId="69D07C7B" w:rsidR="003E6573" w:rsidRDefault="003E6573" w:rsidP="00F02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500</w:t>
            </w:r>
          </w:p>
        </w:tc>
        <w:tc>
          <w:tcPr>
            <w:tcW w:w="1610" w:type="dxa"/>
          </w:tcPr>
          <w:p w14:paraId="348D7EAC" w14:textId="163F95CB" w:rsidR="003E6573" w:rsidRDefault="0064542A" w:rsidP="00F02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75489E">
              <w:t>00</w:t>
            </w:r>
          </w:p>
        </w:tc>
      </w:tr>
      <w:tr w:rsidR="003E6573" w14:paraId="430642C8" w14:textId="5441BC93" w:rsidTr="003E65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dxa"/>
          </w:tcPr>
          <w:p w14:paraId="3E86F0C3" w14:textId="2A212256" w:rsidR="003E6573" w:rsidRPr="00C918CD" w:rsidRDefault="003E6573" w:rsidP="00F02508">
            <w:r w:rsidRPr="00F02508">
              <w:t>Deathclaw matriarch</w:t>
            </w:r>
          </w:p>
        </w:tc>
        <w:tc>
          <w:tcPr>
            <w:tcW w:w="1744" w:type="dxa"/>
          </w:tcPr>
          <w:p w14:paraId="3D44CFD7" w14:textId="3CD4748A" w:rsidR="003E6573" w:rsidRDefault="003E6573" w:rsidP="00F02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Giant</w:t>
            </w:r>
          </w:p>
        </w:tc>
        <w:tc>
          <w:tcPr>
            <w:tcW w:w="2131" w:type="dxa"/>
          </w:tcPr>
          <w:p w14:paraId="59CF32B8" w14:textId="0E250531" w:rsidR="003E6573" w:rsidRDefault="003E6573" w:rsidP="00F02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DM</w:t>
            </w:r>
          </w:p>
        </w:tc>
        <w:tc>
          <w:tcPr>
            <w:tcW w:w="1750" w:type="dxa"/>
          </w:tcPr>
          <w:p w14:paraId="7CD99A6D" w14:textId="50AB5C97" w:rsidR="003E6573" w:rsidRDefault="003E6573" w:rsidP="00F02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760</w:t>
            </w:r>
          </w:p>
        </w:tc>
        <w:tc>
          <w:tcPr>
            <w:tcW w:w="1610" w:type="dxa"/>
          </w:tcPr>
          <w:p w14:paraId="78EC4152" w14:textId="5CEDDC58" w:rsidR="003E6573" w:rsidRDefault="0075489E" w:rsidP="00F02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150</w:t>
            </w:r>
          </w:p>
        </w:tc>
      </w:tr>
      <w:tr w:rsidR="003E6573" w14:paraId="0F5524B7" w14:textId="5C2643E4" w:rsidTr="003E65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dxa"/>
          </w:tcPr>
          <w:p w14:paraId="78C82F15" w14:textId="2E113B87" w:rsidR="003E6573" w:rsidRPr="00F02508" w:rsidRDefault="003E6573" w:rsidP="00F02508">
            <w:r w:rsidRPr="003A7DD3">
              <w:t>Mythic deathclaw</w:t>
            </w:r>
          </w:p>
        </w:tc>
        <w:tc>
          <w:tcPr>
            <w:tcW w:w="1744" w:type="dxa"/>
          </w:tcPr>
          <w:p w14:paraId="62410E69" w14:textId="652025FC" w:rsidR="003E6573" w:rsidRDefault="001C461E" w:rsidP="00F02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Epic</w:t>
            </w:r>
          </w:p>
        </w:tc>
        <w:tc>
          <w:tcPr>
            <w:tcW w:w="2131" w:type="dxa"/>
          </w:tcPr>
          <w:p w14:paraId="32C3378F" w14:textId="13A5FF55" w:rsidR="003E6573" w:rsidRDefault="003E6573" w:rsidP="00F02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MD</w:t>
            </w:r>
          </w:p>
        </w:tc>
        <w:tc>
          <w:tcPr>
            <w:tcW w:w="1750" w:type="dxa"/>
          </w:tcPr>
          <w:p w14:paraId="06373767" w14:textId="7C6EF36B" w:rsidR="003E6573" w:rsidRDefault="003E6573" w:rsidP="00F02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1360</w:t>
            </w:r>
          </w:p>
        </w:tc>
        <w:tc>
          <w:tcPr>
            <w:tcW w:w="1610" w:type="dxa"/>
          </w:tcPr>
          <w:p w14:paraId="43077AFD" w14:textId="6EB8F561" w:rsidR="003E6573" w:rsidRDefault="0075489E" w:rsidP="00F02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300</w:t>
            </w:r>
          </w:p>
        </w:tc>
      </w:tr>
    </w:tbl>
    <w:p w14:paraId="10505FEC" w14:textId="77777777" w:rsidR="004C743B" w:rsidRDefault="004C743B" w:rsidP="005F6601">
      <w:pPr>
        <w:pStyle w:val="Caption"/>
        <w:keepNext/>
      </w:pPr>
      <w:bookmarkStart w:id="20" w:name="_Toc136185859"/>
    </w:p>
    <w:p w14:paraId="5D34E83B" w14:textId="16DBFB9C" w:rsidR="005F6601" w:rsidRDefault="005F6601" w:rsidP="005F6601">
      <w:pPr>
        <w:pStyle w:val="Caption"/>
        <w:keepNext/>
      </w:pPr>
      <w:r>
        <w:t xml:space="preserve">Table </w:t>
      </w:r>
      <w:fldSimple w:instr=" SEQ Table \* ARABIC ">
        <w:r w:rsidR="00805934">
          <w:rPr>
            <w:noProof/>
          </w:rPr>
          <w:t>4</w:t>
        </w:r>
      </w:fldSimple>
      <w:r>
        <w:t xml:space="preserve"> Matrix of Weapons' </w:t>
      </w:r>
      <w:r w:rsidR="00191E53">
        <w:t xml:space="preserve">Actual </w:t>
      </w:r>
      <w:r>
        <w:t>DPS against all enemies</w:t>
      </w:r>
      <w:bookmarkEnd w:id="20"/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1543"/>
        <w:gridCol w:w="548"/>
        <w:gridCol w:w="617"/>
        <w:gridCol w:w="563"/>
        <w:gridCol w:w="521"/>
        <w:gridCol w:w="604"/>
        <w:gridCol w:w="521"/>
        <w:gridCol w:w="521"/>
        <w:gridCol w:w="521"/>
        <w:gridCol w:w="521"/>
        <w:gridCol w:w="521"/>
        <w:gridCol w:w="521"/>
      </w:tblGrid>
      <w:tr w:rsidR="007A5C6A" w:rsidRPr="006C388F" w14:paraId="70AAA9D4" w14:textId="77777777" w:rsidTr="007A5C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2B5525F" w14:textId="268C5A77" w:rsidR="006C388F" w:rsidRPr="006C388F" w:rsidRDefault="006C388F" w:rsidP="006C388F">
            <w:pPr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C179B5">
              <w:rPr>
                <w:rFonts w:eastAsia="Times New Roman" w:cstheme="minorHAnsi"/>
                <w:sz w:val="20"/>
                <w:szCs w:val="20"/>
                <w:lang w:eastAsia="zh-CN"/>
              </w:rPr>
              <w:t>DPS</w:t>
            </w:r>
          </w:p>
        </w:tc>
        <w:tc>
          <w:tcPr>
            <w:tcW w:w="0" w:type="auto"/>
            <w:noWrap/>
            <w:hideMark/>
          </w:tcPr>
          <w:p w14:paraId="5125C467" w14:textId="453F45F6" w:rsidR="006C388F" w:rsidRPr="006C388F" w:rsidRDefault="006C388F" w:rsidP="006C38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C179B5">
              <w:rPr>
                <w:rFonts w:eastAsia="Times New Roman" w:cstheme="minorHAnsi"/>
                <w:sz w:val="20"/>
                <w:szCs w:val="20"/>
                <w:lang w:eastAsia="zh-CN"/>
              </w:rPr>
              <w:t>FGR</w:t>
            </w:r>
          </w:p>
        </w:tc>
        <w:tc>
          <w:tcPr>
            <w:tcW w:w="0" w:type="auto"/>
            <w:noWrap/>
            <w:hideMark/>
          </w:tcPr>
          <w:p w14:paraId="30EC7E9B" w14:textId="781F8D75" w:rsidR="006C388F" w:rsidRPr="006C388F" w:rsidRDefault="0097529A" w:rsidP="006C38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W</w:t>
            </w:r>
            <w:r w:rsidR="006C388F" w:rsidRPr="00C179B5">
              <w:rPr>
                <w:rFonts w:eastAsia="Times New Roman" w:cstheme="minorHAnsi"/>
                <w:sz w:val="20"/>
                <w:szCs w:val="20"/>
                <w:lang w:eastAsia="zh-CN"/>
              </w:rPr>
              <w:t>FG</w:t>
            </w:r>
          </w:p>
        </w:tc>
        <w:tc>
          <w:tcPr>
            <w:tcW w:w="0" w:type="auto"/>
            <w:noWrap/>
            <w:hideMark/>
          </w:tcPr>
          <w:p w14:paraId="7BC1DC51" w14:textId="1BF6550A" w:rsidR="006C388F" w:rsidRPr="006C388F" w:rsidRDefault="006C388F" w:rsidP="006C38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C179B5">
              <w:rPr>
                <w:rFonts w:eastAsia="Times New Roman" w:cstheme="minorHAnsi"/>
                <w:sz w:val="20"/>
                <w:szCs w:val="20"/>
                <w:lang w:eastAsia="zh-CN"/>
              </w:rPr>
              <w:t>GFG</w:t>
            </w:r>
          </w:p>
        </w:tc>
        <w:tc>
          <w:tcPr>
            <w:tcW w:w="0" w:type="auto"/>
            <w:noWrap/>
            <w:hideMark/>
          </w:tcPr>
          <w:p w14:paraId="572E11BA" w14:textId="528CB038" w:rsidR="006C388F" w:rsidRPr="006C388F" w:rsidRDefault="006C388F" w:rsidP="006C38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C179B5">
              <w:rPr>
                <w:rFonts w:eastAsia="Times New Roman" w:cstheme="minorHAnsi"/>
                <w:sz w:val="20"/>
                <w:szCs w:val="20"/>
                <w:lang w:eastAsia="zh-CN"/>
              </w:rPr>
              <w:t>FM</w:t>
            </w:r>
          </w:p>
        </w:tc>
        <w:tc>
          <w:tcPr>
            <w:tcW w:w="0" w:type="auto"/>
            <w:noWrap/>
            <w:hideMark/>
          </w:tcPr>
          <w:p w14:paraId="1D6AE19E" w14:textId="7032BA9A" w:rsidR="006C388F" w:rsidRPr="006C388F" w:rsidRDefault="006C388F" w:rsidP="006C38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C179B5">
              <w:rPr>
                <w:rFonts w:eastAsia="Times New Roman" w:cstheme="minorHAnsi"/>
                <w:sz w:val="20"/>
                <w:szCs w:val="20"/>
                <w:lang w:eastAsia="zh-CN"/>
              </w:rPr>
              <w:t>A</w:t>
            </w:r>
            <w:r w:rsidR="00697AC2">
              <w:rPr>
                <w:rFonts w:eastAsia="Times New Roman" w:cstheme="minorHAnsi"/>
                <w:sz w:val="20"/>
                <w:szCs w:val="20"/>
                <w:lang w:eastAsia="zh-CN"/>
              </w:rPr>
              <w:t>F</w:t>
            </w:r>
            <w:r w:rsidR="001C2DB7">
              <w:rPr>
                <w:rFonts w:eastAsia="Times New Roman" w:cstheme="minorHAnsi"/>
                <w:sz w:val="20"/>
                <w:szCs w:val="20"/>
                <w:lang w:eastAsia="zh-CN"/>
              </w:rPr>
              <w:t>M</w:t>
            </w:r>
          </w:p>
        </w:tc>
        <w:tc>
          <w:tcPr>
            <w:tcW w:w="0" w:type="auto"/>
            <w:noWrap/>
            <w:hideMark/>
          </w:tcPr>
          <w:p w14:paraId="285E2418" w14:textId="52341B1B" w:rsidR="006C388F" w:rsidRPr="006C388F" w:rsidRDefault="006C388F" w:rsidP="006C38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C179B5">
              <w:rPr>
                <w:rFonts w:eastAsia="Times New Roman" w:cstheme="minorHAnsi"/>
                <w:sz w:val="20"/>
                <w:szCs w:val="20"/>
                <w:lang w:eastAsia="zh-CN"/>
              </w:rPr>
              <w:t>GM</w:t>
            </w:r>
          </w:p>
        </w:tc>
        <w:tc>
          <w:tcPr>
            <w:tcW w:w="0" w:type="auto"/>
            <w:noWrap/>
            <w:hideMark/>
          </w:tcPr>
          <w:p w14:paraId="3E9B8150" w14:textId="043BF703" w:rsidR="006C388F" w:rsidRPr="006C388F" w:rsidRDefault="006C388F" w:rsidP="006C38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C179B5">
              <w:rPr>
                <w:rFonts w:eastAsia="Times New Roman" w:cstheme="minorHAnsi"/>
                <w:sz w:val="20"/>
                <w:szCs w:val="20"/>
                <w:lang w:eastAsia="zh-CN"/>
              </w:rPr>
              <w:t>SP</w:t>
            </w:r>
          </w:p>
        </w:tc>
        <w:tc>
          <w:tcPr>
            <w:tcW w:w="0" w:type="auto"/>
            <w:noWrap/>
            <w:hideMark/>
          </w:tcPr>
          <w:p w14:paraId="6EBCB6AC" w14:textId="2B76B4AB" w:rsidR="006C388F" w:rsidRPr="006C388F" w:rsidRDefault="006C388F" w:rsidP="006C38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C179B5">
              <w:rPr>
                <w:rFonts w:eastAsia="Times New Roman" w:cstheme="minorHAnsi"/>
                <w:sz w:val="20"/>
                <w:szCs w:val="20"/>
                <w:lang w:eastAsia="zh-CN"/>
              </w:rPr>
              <w:t>SS</w:t>
            </w:r>
          </w:p>
        </w:tc>
        <w:tc>
          <w:tcPr>
            <w:tcW w:w="0" w:type="auto"/>
            <w:noWrap/>
            <w:hideMark/>
          </w:tcPr>
          <w:p w14:paraId="58B8D1CE" w14:textId="45D5C3A9" w:rsidR="006C388F" w:rsidRPr="006C388F" w:rsidRDefault="006C388F" w:rsidP="006C38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C179B5">
              <w:rPr>
                <w:rFonts w:eastAsia="Times New Roman" w:cstheme="minorHAnsi"/>
                <w:sz w:val="20"/>
                <w:szCs w:val="20"/>
                <w:lang w:eastAsia="zh-CN"/>
              </w:rPr>
              <w:t>SA</w:t>
            </w:r>
          </w:p>
        </w:tc>
        <w:tc>
          <w:tcPr>
            <w:tcW w:w="0" w:type="auto"/>
            <w:noWrap/>
            <w:hideMark/>
          </w:tcPr>
          <w:p w14:paraId="4555A646" w14:textId="7A087423" w:rsidR="006C388F" w:rsidRPr="006C388F" w:rsidRDefault="006C388F" w:rsidP="006C38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C179B5">
              <w:rPr>
                <w:rFonts w:eastAsia="Times New Roman" w:cstheme="minorHAnsi"/>
                <w:sz w:val="20"/>
                <w:szCs w:val="20"/>
                <w:lang w:eastAsia="zh-CN"/>
              </w:rPr>
              <w:t>DM</w:t>
            </w:r>
          </w:p>
        </w:tc>
        <w:tc>
          <w:tcPr>
            <w:tcW w:w="0" w:type="auto"/>
            <w:noWrap/>
            <w:hideMark/>
          </w:tcPr>
          <w:p w14:paraId="01D8AE7D" w14:textId="13DBC1DA" w:rsidR="006C388F" w:rsidRPr="006C388F" w:rsidRDefault="006C388F" w:rsidP="006C38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C179B5">
              <w:rPr>
                <w:rFonts w:eastAsia="Times New Roman" w:cstheme="minorHAnsi"/>
                <w:sz w:val="20"/>
                <w:szCs w:val="20"/>
                <w:lang w:eastAsia="zh-CN"/>
              </w:rPr>
              <w:t>MD</w:t>
            </w:r>
          </w:p>
        </w:tc>
      </w:tr>
      <w:tr w:rsidR="007A5C6A" w:rsidRPr="006C388F" w14:paraId="6EABED26" w14:textId="77777777" w:rsidTr="007A5C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E42219A" w14:textId="2708ED6E" w:rsidR="006C388F" w:rsidRPr="006C388F" w:rsidRDefault="006C388F" w:rsidP="006C388F">
            <w:pPr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MK</w:t>
            </w:r>
            <w:r w:rsidR="009479D9" w:rsidRPr="00C0043C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 xml:space="preserve"> </w:t>
            </w: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III</w:t>
            </w:r>
          </w:p>
        </w:tc>
        <w:tc>
          <w:tcPr>
            <w:tcW w:w="0" w:type="auto"/>
            <w:noWrap/>
            <w:hideMark/>
          </w:tcPr>
          <w:p w14:paraId="2A0FFDF8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89</w:t>
            </w:r>
          </w:p>
        </w:tc>
        <w:tc>
          <w:tcPr>
            <w:tcW w:w="0" w:type="auto"/>
            <w:noWrap/>
            <w:hideMark/>
          </w:tcPr>
          <w:p w14:paraId="428ED196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82</w:t>
            </w:r>
          </w:p>
        </w:tc>
        <w:tc>
          <w:tcPr>
            <w:tcW w:w="0" w:type="auto"/>
            <w:noWrap/>
            <w:hideMark/>
          </w:tcPr>
          <w:p w14:paraId="7C0B2DB2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76</w:t>
            </w:r>
          </w:p>
        </w:tc>
        <w:tc>
          <w:tcPr>
            <w:tcW w:w="0" w:type="auto"/>
            <w:noWrap/>
            <w:hideMark/>
          </w:tcPr>
          <w:p w14:paraId="53E50D6F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98</w:t>
            </w:r>
          </w:p>
        </w:tc>
        <w:tc>
          <w:tcPr>
            <w:tcW w:w="0" w:type="auto"/>
            <w:noWrap/>
            <w:hideMark/>
          </w:tcPr>
          <w:p w14:paraId="15413A43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89</w:t>
            </w:r>
          </w:p>
        </w:tc>
        <w:tc>
          <w:tcPr>
            <w:tcW w:w="0" w:type="auto"/>
            <w:noWrap/>
            <w:hideMark/>
          </w:tcPr>
          <w:p w14:paraId="0264D524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76</w:t>
            </w:r>
          </w:p>
        </w:tc>
        <w:tc>
          <w:tcPr>
            <w:tcW w:w="0" w:type="auto"/>
            <w:noWrap/>
            <w:hideMark/>
          </w:tcPr>
          <w:p w14:paraId="71516D6A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111</w:t>
            </w:r>
          </w:p>
        </w:tc>
        <w:tc>
          <w:tcPr>
            <w:tcW w:w="0" w:type="auto"/>
            <w:noWrap/>
            <w:hideMark/>
          </w:tcPr>
          <w:p w14:paraId="5BDF6336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108</w:t>
            </w:r>
          </w:p>
        </w:tc>
        <w:tc>
          <w:tcPr>
            <w:tcW w:w="0" w:type="auto"/>
            <w:noWrap/>
            <w:hideMark/>
          </w:tcPr>
          <w:p w14:paraId="23EDE829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93</w:t>
            </w:r>
          </w:p>
        </w:tc>
        <w:tc>
          <w:tcPr>
            <w:tcW w:w="0" w:type="auto"/>
            <w:noWrap/>
            <w:hideMark/>
          </w:tcPr>
          <w:p w14:paraId="78F022B1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47</w:t>
            </w:r>
          </w:p>
        </w:tc>
        <w:tc>
          <w:tcPr>
            <w:tcW w:w="0" w:type="auto"/>
            <w:noWrap/>
            <w:hideMark/>
          </w:tcPr>
          <w:p w14:paraId="2F6FCA2D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42</w:t>
            </w:r>
          </w:p>
        </w:tc>
      </w:tr>
      <w:tr w:rsidR="006C388F" w:rsidRPr="006C388F" w14:paraId="0714D6C6" w14:textId="77777777" w:rsidTr="007A5C6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4B5AB9C" w14:textId="1C8960A4" w:rsidR="006C388F" w:rsidRPr="006C388F" w:rsidRDefault="006C388F" w:rsidP="006C388F">
            <w:pPr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MK</w:t>
            </w:r>
            <w:r w:rsidR="009479D9" w:rsidRPr="00C179B5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 xml:space="preserve"> </w:t>
            </w: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V</w:t>
            </w:r>
          </w:p>
        </w:tc>
        <w:tc>
          <w:tcPr>
            <w:tcW w:w="0" w:type="auto"/>
            <w:noWrap/>
            <w:hideMark/>
          </w:tcPr>
          <w:p w14:paraId="58857396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290</w:t>
            </w:r>
          </w:p>
        </w:tc>
        <w:tc>
          <w:tcPr>
            <w:tcW w:w="0" w:type="auto"/>
            <w:noWrap/>
            <w:hideMark/>
          </w:tcPr>
          <w:p w14:paraId="12B01B42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267</w:t>
            </w:r>
          </w:p>
        </w:tc>
        <w:tc>
          <w:tcPr>
            <w:tcW w:w="0" w:type="auto"/>
            <w:noWrap/>
            <w:hideMark/>
          </w:tcPr>
          <w:p w14:paraId="09127DAF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250</w:t>
            </w:r>
          </w:p>
        </w:tc>
        <w:tc>
          <w:tcPr>
            <w:tcW w:w="0" w:type="auto"/>
            <w:noWrap/>
            <w:hideMark/>
          </w:tcPr>
          <w:p w14:paraId="256C59B9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322</w:t>
            </w:r>
          </w:p>
        </w:tc>
        <w:tc>
          <w:tcPr>
            <w:tcW w:w="0" w:type="auto"/>
            <w:noWrap/>
            <w:hideMark/>
          </w:tcPr>
          <w:p w14:paraId="48BADC0F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290</w:t>
            </w:r>
          </w:p>
        </w:tc>
        <w:tc>
          <w:tcPr>
            <w:tcW w:w="0" w:type="auto"/>
            <w:noWrap/>
            <w:hideMark/>
          </w:tcPr>
          <w:p w14:paraId="4398FAB9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250</w:t>
            </w:r>
          </w:p>
        </w:tc>
        <w:tc>
          <w:tcPr>
            <w:tcW w:w="0" w:type="auto"/>
            <w:noWrap/>
            <w:hideMark/>
          </w:tcPr>
          <w:p w14:paraId="5ED76BCA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339</w:t>
            </w:r>
          </w:p>
        </w:tc>
        <w:tc>
          <w:tcPr>
            <w:tcW w:w="0" w:type="auto"/>
            <w:noWrap/>
            <w:hideMark/>
          </w:tcPr>
          <w:p w14:paraId="094F0365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339</w:t>
            </w:r>
          </w:p>
        </w:tc>
        <w:tc>
          <w:tcPr>
            <w:tcW w:w="0" w:type="auto"/>
            <w:noWrap/>
            <w:hideMark/>
          </w:tcPr>
          <w:p w14:paraId="3741F975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305</w:t>
            </w:r>
          </w:p>
        </w:tc>
        <w:tc>
          <w:tcPr>
            <w:tcW w:w="0" w:type="auto"/>
            <w:noWrap/>
            <w:hideMark/>
          </w:tcPr>
          <w:p w14:paraId="790BC715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154</w:t>
            </w:r>
          </w:p>
        </w:tc>
        <w:tc>
          <w:tcPr>
            <w:tcW w:w="0" w:type="auto"/>
            <w:noWrap/>
            <w:hideMark/>
          </w:tcPr>
          <w:p w14:paraId="53E158B4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139</w:t>
            </w:r>
          </w:p>
        </w:tc>
      </w:tr>
      <w:tr w:rsidR="007A5C6A" w:rsidRPr="006C388F" w14:paraId="04051E7D" w14:textId="77777777" w:rsidTr="007A5C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5801430" w14:textId="5D4D3896" w:rsidR="006C388F" w:rsidRPr="006C388F" w:rsidRDefault="006C388F" w:rsidP="006C388F">
            <w:pPr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MK</w:t>
            </w:r>
            <w:r w:rsidR="009479D9" w:rsidRPr="00C179B5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 xml:space="preserve"> </w:t>
            </w: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VII</w:t>
            </w:r>
          </w:p>
        </w:tc>
        <w:tc>
          <w:tcPr>
            <w:tcW w:w="0" w:type="auto"/>
            <w:noWrap/>
            <w:hideMark/>
          </w:tcPr>
          <w:p w14:paraId="5D93605C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505</w:t>
            </w:r>
          </w:p>
        </w:tc>
        <w:tc>
          <w:tcPr>
            <w:tcW w:w="0" w:type="auto"/>
            <w:noWrap/>
            <w:hideMark/>
          </w:tcPr>
          <w:p w14:paraId="79E48AFA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466</w:t>
            </w:r>
          </w:p>
        </w:tc>
        <w:tc>
          <w:tcPr>
            <w:tcW w:w="0" w:type="auto"/>
            <w:noWrap/>
            <w:hideMark/>
          </w:tcPr>
          <w:p w14:paraId="4FB485B1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436</w:t>
            </w:r>
          </w:p>
        </w:tc>
        <w:tc>
          <w:tcPr>
            <w:tcW w:w="0" w:type="auto"/>
            <w:noWrap/>
            <w:hideMark/>
          </w:tcPr>
          <w:p w14:paraId="5B79AE4B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555</w:t>
            </w:r>
          </w:p>
        </w:tc>
        <w:tc>
          <w:tcPr>
            <w:tcW w:w="0" w:type="auto"/>
            <w:noWrap/>
            <w:hideMark/>
          </w:tcPr>
          <w:p w14:paraId="662048AA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505</w:t>
            </w:r>
          </w:p>
        </w:tc>
        <w:tc>
          <w:tcPr>
            <w:tcW w:w="0" w:type="auto"/>
            <w:noWrap/>
            <w:hideMark/>
          </w:tcPr>
          <w:p w14:paraId="7F907E4A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436</w:t>
            </w:r>
          </w:p>
        </w:tc>
        <w:tc>
          <w:tcPr>
            <w:tcW w:w="0" w:type="auto"/>
            <w:noWrap/>
            <w:hideMark/>
          </w:tcPr>
          <w:p w14:paraId="6549E999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555</w:t>
            </w:r>
          </w:p>
        </w:tc>
        <w:tc>
          <w:tcPr>
            <w:tcW w:w="0" w:type="auto"/>
            <w:noWrap/>
            <w:hideMark/>
          </w:tcPr>
          <w:p w14:paraId="5F937137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555</w:t>
            </w:r>
          </w:p>
        </w:tc>
        <w:tc>
          <w:tcPr>
            <w:tcW w:w="0" w:type="auto"/>
            <w:noWrap/>
            <w:hideMark/>
          </w:tcPr>
          <w:p w14:paraId="366B34A1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530</w:t>
            </w:r>
          </w:p>
        </w:tc>
        <w:tc>
          <w:tcPr>
            <w:tcW w:w="0" w:type="auto"/>
            <w:noWrap/>
            <w:hideMark/>
          </w:tcPr>
          <w:p w14:paraId="49CEE2AC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269</w:t>
            </w:r>
          </w:p>
        </w:tc>
        <w:tc>
          <w:tcPr>
            <w:tcW w:w="0" w:type="auto"/>
            <w:noWrap/>
            <w:hideMark/>
          </w:tcPr>
          <w:p w14:paraId="20DAC6B0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242</w:t>
            </w:r>
          </w:p>
        </w:tc>
      </w:tr>
      <w:tr w:rsidR="006C388F" w:rsidRPr="006C388F" w14:paraId="0911A98F" w14:textId="77777777" w:rsidTr="007A5C6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36F5F00" w14:textId="6BED4E7E" w:rsidR="006C388F" w:rsidRPr="006C388F" w:rsidRDefault="006C388F" w:rsidP="006C388F">
            <w:pPr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Laser turret</w:t>
            </w:r>
            <w:r w:rsidR="00AC5CF3" w:rsidRPr="00C179B5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 xml:space="preserve"> I</w:t>
            </w:r>
          </w:p>
        </w:tc>
        <w:tc>
          <w:tcPr>
            <w:tcW w:w="0" w:type="auto"/>
            <w:noWrap/>
            <w:hideMark/>
          </w:tcPr>
          <w:p w14:paraId="729C68AD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106</w:t>
            </w:r>
          </w:p>
        </w:tc>
        <w:tc>
          <w:tcPr>
            <w:tcW w:w="0" w:type="auto"/>
            <w:noWrap/>
            <w:hideMark/>
          </w:tcPr>
          <w:p w14:paraId="7568A157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98</w:t>
            </w:r>
          </w:p>
        </w:tc>
        <w:tc>
          <w:tcPr>
            <w:tcW w:w="0" w:type="auto"/>
            <w:noWrap/>
            <w:hideMark/>
          </w:tcPr>
          <w:p w14:paraId="4A028768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91</w:t>
            </w:r>
          </w:p>
        </w:tc>
        <w:tc>
          <w:tcPr>
            <w:tcW w:w="0" w:type="auto"/>
            <w:noWrap/>
            <w:hideMark/>
          </w:tcPr>
          <w:p w14:paraId="5E1183E9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133</w:t>
            </w:r>
          </w:p>
        </w:tc>
        <w:tc>
          <w:tcPr>
            <w:tcW w:w="0" w:type="auto"/>
            <w:noWrap/>
            <w:hideMark/>
          </w:tcPr>
          <w:p w14:paraId="60FE6765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133</w:t>
            </w:r>
          </w:p>
        </w:tc>
        <w:tc>
          <w:tcPr>
            <w:tcW w:w="0" w:type="auto"/>
            <w:noWrap/>
            <w:hideMark/>
          </w:tcPr>
          <w:p w14:paraId="1AD18129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129</w:t>
            </w:r>
          </w:p>
        </w:tc>
        <w:tc>
          <w:tcPr>
            <w:tcW w:w="0" w:type="auto"/>
            <w:noWrap/>
            <w:hideMark/>
          </w:tcPr>
          <w:p w14:paraId="7254B1D9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133</w:t>
            </w:r>
          </w:p>
        </w:tc>
        <w:tc>
          <w:tcPr>
            <w:tcW w:w="0" w:type="auto"/>
            <w:noWrap/>
            <w:hideMark/>
          </w:tcPr>
          <w:p w14:paraId="3637B543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133</w:t>
            </w:r>
          </w:p>
        </w:tc>
        <w:tc>
          <w:tcPr>
            <w:tcW w:w="0" w:type="auto"/>
            <w:noWrap/>
            <w:hideMark/>
          </w:tcPr>
          <w:p w14:paraId="1231A6AE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133</w:t>
            </w:r>
          </w:p>
        </w:tc>
        <w:tc>
          <w:tcPr>
            <w:tcW w:w="0" w:type="auto"/>
            <w:noWrap/>
            <w:hideMark/>
          </w:tcPr>
          <w:p w14:paraId="15D424CD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54</w:t>
            </w:r>
          </w:p>
        </w:tc>
        <w:tc>
          <w:tcPr>
            <w:tcW w:w="0" w:type="auto"/>
            <w:noWrap/>
            <w:hideMark/>
          </w:tcPr>
          <w:p w14:paraId="069479CF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53</w:t>
            </w:r>
          </w:p>
        </w:tc>
      </w:tr>
      <w:tr w:rsidR="007A5C6A" w:rsidRPr="006C388F" w14:paraId="4093AC8F" w14:textId="77777777" w:rsidTr="007A5C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5A27EA3" w14:textId="48F64E94" w:rsidR="006C388F" w:rsidRPr="006C388F" w:rsidRDefault="006C388F" w:rsidP="006C388F">
            <w:pPr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 xml:space="preserve">Laser turret </w:t>
            </w:r>
            <w:r w:rsidR="00AC5CF3" w:rsidRPr="00C179B5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 xml:space="preserve"> II</w:t>
            </w:r>
          </w:p>
        </w:tc>
        <w:tc>
          <w:tcPr>
            <w:tcW w:w="0" w:type="auto"/>
            <w:noWrap/>
            <w:hideMark/>
          </w:tcPr>
          <w:p w14:paraId="45E0E2B8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589</w:t>
            </w:r>
          </w:p>
        </w:tc>
        <w:tc>
          <w:tcPr>
            <w:tcW w:w="0" w:type="auto"/>
            <w:noWrap/>
            <w:hideMark/>
          </w:tcPr>
          <w:p w14:paraId="5F668CD3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543</w:t>
            </w:r>
          </w:p>
        </w:tc>
        <w:tc>
          <w:tcPr>
            <w:tcW w:w="0" w:type="auto"/>
            <w:noWrap/>
            <w:hideMark/>
          </w:tcPr>
          <w:p w14:paraId="7C356EA3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508</w:t>
            </w:r>
          </w:p>
        </w:tc>
        <w:tc>
          <w:tcPr>
            <w:tcW w:w="0" w:type="auto"/>
            <w:noWrap/>
            <w:hideMark/>
          </w:tcPr>
          <w:p w14:paraId="28E26A50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668</w:t>
            </w:r>
          </w:p>
        </w:tc>
        <w:tc>
          <w:tcPr>
            <w:tcW w:w="0" w:type="auto"/>
            <w:noWrap/>
            <w:hideMark/>
          </w:tcPr>
          <w:p w14:paraId="111545B9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668</w:t>
            </w:r>
          </w:p>
        </w:tc>
        <w:tc>
          <w:tcPr>
            <w:tcW w:w="0" w:type="auto"/>
            <w:noWrap/>
            <w:hideMark/>
          </w:tcPr>
          <w:p w14:paraId="782088B2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668</w:t>
            </w:r>
          </w:p>
        </w:tc>
        <w:tc>
          <w:tcPr>
            <w:tcW w:w="0" w:type="auto"/>
            <w:noWrap/>
            <w:hideMark/>
          </w:tcPr>
          <w:p w14:paraId="1329013D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668</w:t>
            </w:r>
          </w:p>
        </w:tc>
        <w:tc>
          <w:tcPr>
            <w:tcW w:w="0" w:type="auto"/>
            <w:noWrap/>
            <w:hideMark/>
          </w:tcPr>
          <w:p w14:paraId="27213C48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668</w:t>
            </w:r>
          </w:p>
        </w:tc>
        <w:tc>
          <w:tcPr>
            <w:tcW w:w="0" w:type="auto"/>
            <w:noWrap/>
            <w:hideMark/>
          </w:tcPr>
          <w:p w14:paraId="411255B2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668</w:t>
            </w:r>
          </w:p>
        </w:tc>
        <w:tc>
          <w:tcPr>
            <w:tcW w:w="0" w:type="auto"/>
            <w:noWrap/>
            <w:hideMark/>
          </w:tcPr>
          <w:p w14:paraId="776E68B3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302</w:t>
            </w:r>
          </w:p>
        </w:tc>
        <w:tc>
          <w:tcPr>
            <w:tcW w:w="0" w:type="auto"/>
            <w:noWrap/>
            <w:hideMark/>
          </w:tcPr>
          <w:p w14:paraId="61B38F77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295</w:t>
            </w:r>
          </w:p>
        </w:tc>
      </w:tr>
      <w:tr w:rsidR="006C388F" w:rsidRPr="006C388F" w14:paraId="78996CE1" w14:textId="77777777" w:rsidTr="007A5C6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C4FCC1A" w14:textId="2C315F68" w:rsidR="006C388F" w:rsidRPr="006C388F" w:rsidRDefault="006C388F" w:rsidP="006C388F">
            <w:pPr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 xml:space="preserve">Laser turret </w:t>
            </w:r>
            <w:r w:rsidR="00AC5CF3" w:rsidRPr="00C179B5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III</w:t>
            </w: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1C55FFB4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668</w:t>
            </w:r>
          </w:p>
        </w:tc>
        <w:tc>
          <w:tcPr>
            <w:tcW w:w="0" w:type="auto"/>
            <w:noWrap/>
            <w:hideMark/>
          </w:tcPr>
          <w:p w14:paraId="2A3F526A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636</w:t>
            </w:r>
          </w:p>
        </w:tc>
        <w:tc>
          <w:tcPr>
            <w:tcW w:w="0" w:type="auto"/>
            <w:noWrap/>
            <w:hideMark/>
          </w:tcPr>
          <w:p w14:paraId="5A4984EC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595</w:t>
            </w:r>
          </w:p>
        </w:tc>
        <w:tc>
          <w:tcPr>
            <w:tcW w:w="0" w:type="auto"/>
            <w:noWrap/>
            <w:hideMark/>
          </w:tcPr>
          <w:p w14:paraId="517D3876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668</w:t>
            </w:r>
          </w:p>
        </w:tc>
        <w:tc>
          <w:tcPr>
            <w:tcW w:w="0" w:type="auto"/>
            <w:noWrap/>
            <w:hideMark/>
          </w:tcPr>
          <w:p w14:paraId="4BEBE1D4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668</w:t>
            </w:r>
          </w:p>
        </w:tc>
        <w:tc>
          <w:tcPr>
            <w:tcW w:w="0" w:type="auto"/>
            <w:noWrap/>
            <w:hideMark/>
          </w:tcPr>
          <w:p w14:paraId="33436F7D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668</w:t>
            </w:r>
          </w:p>
        </w:tc>
        <w:tc>
          <w:tcPr>
            <w:tcW w:w="0" w:type="auto"/>
            <w:noWrap/>
            <w:hideMark/>
          </w:tcPr>
          <w:p w14:paraId="3D18D059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668</w:t>
            </w:r>
          </w:p>
        </w:tc>
        <w:tc>
          <w:tcPr>
            <w:tcW w:w="0" w:type="auto"/>
            <w:noWrap/>
            <w:hideMark/>
          </w:tcPr>
          <w:p w14:paraId="7BFDBA2C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668</w:t>
            </w:r>
          </w:p>
        </w:tc>
        <w:tc>
          <w:tcPr>
            <w:tcW w:w="0" w:type="auto"/>
            <w:noWrap/>
            <w:hideMark/>
          </w:tcPr>
          <w:p w14:paraId="4FDC3400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668</w:t>
            </w:r>
          </w:p>
        </w:tc>
        <w:tc>
          <w:tcPr>
            <w:tcW w:w="0" w:type="auto"/>
            <w:noWrap/>
            <w:hideMark/>
          </w:tcPr>
          <w:p w14:paraId="4DC3D451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354</w:t>
            </w:r>
          </w:p>
        </w:tc>
        <w:tc>
          <w:tcPr>
            <w:tcW w:w="0" w:type="auto"/>
            <w:noWrap/>
            <w:hideMark/>
          </w:tcPr>
          <w:p w14:paraId="6CB50BFA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345</w:t>
            </w:r>
          </w:p>
        </w:tc>
      </w:tr>
      <w:tr w:rsidR="007A5C6A" w:rsidRPr="006C388F" w14:paraId="489A2D52" w14:textId="77777777" w:rsidTr="007A5C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0F2E5B5" w14:textId="2CF10616" w:rsidR="006C388F" w:rsidRPr="006C388F" w:rsidRDefault="006C388F" w:rsidP="006C388F">
            <w:pPr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 xml:space="preserve">Frozen Turret I </w:t>
            </w:r>
          </w:p>
        </w:tc>
        <w:tc>
          <w:tcPr>
            <w:tcW w:w="0" w:type="auto"/>
            <w:noWrap/>
            <w:hideMark/>
          </w:tcPr>
          <w:p w14:paraId="71630EDE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003E4ABF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0C62AAB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D5FE58B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62F604A6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31D3796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62EA42D1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0123726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65DA83DF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0B01DE67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1BDC778" w14:textId="77777777" w:rsidR="006C388F" w:rsidRPr="006C388F" w:rsidRDefault="006C388F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</w:t>
            </w:r>
          </w:p>
        </w:tc>
      </w:tr>
      <w:tr w:rsidR="006C388F" w:rsidRPr="006C388F" w14:paraId="16288F61" w14:textId="77777777" w:rsidTr="007A5C6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DC97DC0" w14:textId="3583558E" w:rsidR="006C388F" w:rsidRPr="006C388F" w:rsidRDefault="006C388F" w:rsidP="006C388F">
            <w:pPr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 xml:space="preserve">Frozen Turret II </w:t>
            </w:r>
          </w:p>
        </w:tc>
        <w:tc>
          <w:tcPr>
            <w:tcW w:w="0" w:type="auto"/>
            <w:noWrap/>
            <w:hideMark/>
          </w:tcPr>
          <w:p w14:paraId="15EA1C39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14978A5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0AA625CA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30473AD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CD67DA6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B9F4649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38583776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B5474A6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620BC26B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82E72F6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8FD3D62" w14:textId="77777777" w:rsidR="006C388F" w:rsidRPr="006C388F" w:rsidRDefault="006C388F" w:rsidP="006C388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</w:t>
            </w:r>
          </w:p>
        </w:tc>
      </w:tr>
      <w:tr w:rsidR="007A5C6A" w:rsidRPr="006C388F" w14:paraId="472215C0" w14:textId="77777777" w:rsidTr="007A5C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D112740" w14:textId="0A760114" w:rsidR="006C388F" w:rsidRPr="006C388F" w:rsidRDefault="006C388F" w:rsidP="006C388F">
            <w:pPr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 xml:space="preserve">Frozen Turret III </w:t>
            </w:r>
          </w:p>
        </w:tc>
        <w:tc>
          <w:tcPr>
            <w:tcW w:w="0" w:type="auto"/>
            <w:noWrap/>
            <w:hideMark/>
          </w:tcPr>
          <w:p w14:paraId="061B7FC5" w14:textId="07FE72FB" w:rsidR="006C388F" w:rsidRPr="006C388F" w:rsidRDefault="009730D7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80160E9" w14:textId="2613167A" w:rsidR="006C388F" w:rsidRPr="006C388F" w:rsidRDefault="009730D7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7EFBB44" w14:textId="7A2FDBFF" w:rsidR="006C388F" w:rsidRPr="006C388F" w:rsidRDefault="009730D7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2EFD367" w14:textId="3D2DBBF6" w:rsidR="006C388F" w:rsidRPr="006C388F" w:rsidRDefault="009730D7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58DFCFF" w14:textId="2C5F46C9" w:rsidR="006C388F" w:rsidRPr="006C388F" w:rsidRDefault="009730D7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32F8FAA" w14:textId="3D27F05E" w:rsidR="006C388F" w:rsidRPr="006C388F" w:rsidRDefault="009730D7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2A73C1B" w14:textId="04D894E3" w:rsidR="006C388F" w:rsidRPr="006C388F" w:rsidRDefault="009730D7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4B9BF5C" w14:textId="093F02C1" w:rsidR="006C388F" w:rsidRPr="006C388F" w:rsidRDefault="009730D7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4EF0750" w14:textId="6A5BF835" w:rsidR="006C388F" w:rsidRPr="006C388F" w:rsidRDefault="009730D7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0F84835" w14:textId="7CEA8964" w:rsidR="006C388F" w:rsidRPr="006C388F" w:rsidRDefault="009730D7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FF6B8F3" w14:textId="0AF91305" w:rsidR="006C388F" w:rsidRPr="006C388F" w:rsidRDefault="009730D7" w:rsidP="006C38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1</w:t>
            </w:r>
          </w:p>
        </w:tc>
      </w:tr>
    </w:tbl>
    <w:p w14:paraId="276529BA" w14:textId="77777777" w:rsidR="004C743B" w:rsidRDefault="004C743B" w:rsidP="007D7B5D">
      <w:pPr>
        <w:pStyle w:val="Caption"/>
        <w:keepNext/>
      </w:pPr>
      <w:bookmarkStart w:id="21" w:name="_Toc136185860"/>
    </w:p>
    <w:p w14:paraId="641FC0A6" w14:textId="767CA8D0" w:rsidR="007D7B5D" w:rsidRDefault="007D7B5D" w:rsidP="007D7B5D">
      <w:pPr>
        <w:pStyle w:val="Caption"/>
        <w:keepNext/>
      </w:pPr>
      <w:r>
        <w:t xml:space="preserve">Table </w:t>
      </w:r>
      <w:fldSimple w:instr=" SEQ Table \* ARABIC ">
        <w:r w:rsidR="00805934">
          <w:rPr>
            <w:noProof/>
          </w:rPr>
          <w:t>5</w:t>
        </w:r>
      </w:fldSimple>
      <w:r>
        <w:t xml:space="preserve"> </w:t>
      </w:r>
      <w:r w:rsidR="00F902F0">
        <w:t>Mat</w:t>
      </w:r>
      <w:r w:rsidR="00AB50D8">
        <w:t>r</w:t>
      </w:r>
      <w:r w:rsidR="00F902F0">
        <w:t>ix</w:t>
      </w:r>
      <w:r>
        <w:t xml:space="preserve"> of Turrets' Upgrade Fees</w:t>
      </w:r>
      <w:bookmarkEnd w:id="21"/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2830"/>
        <w:gridCol w:w="2835"/>
        <w:gridCol w:w="3685"/>
      </w:tblGrid>
      <w:tr w:rsidR="00DA1F0B" w14:paraId="01E5D654" w14:textId="77777777" w:rsidTr="00BD1D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1E4AC52" w14:textId="798462FC" w:rsidR="00DA1F0B" w:rsidRDefault="00DA1F0B" w:rsidP="00555029">
            <w:r>
              <w:t>Turret Name</w:t>
            </w:r>
          </w:p>
        </w:tc>
        <w:tc>
          <w:tcPr>
            <w:tcW w:w="2835" w:type="dxa"/>
          </w:tcPr>
          <w:p w14:paraId="0BB62A52" w14:textId="1D7E02C5" w:rsidR="00DA1F0B" w:rsidRDefault="00DA1F0B" w:rsidP="005550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Activate or Upgrade</w:t>
            </w:r>
            <w:r w:rsidR="000979C4">
              <w:t xml:space="preserve"> </w:t>
            </w:r>
          </w:p>
        </w:tc>
        <w:tc>
          <w:tcPr>
            <w:tcW w:w="3685" w:type="dxa"/>
          </w:tcPr>
          <w:p w14:paraId="2CB39EF5" w14:textId="32D31DCF" w:rsidR="00DA1F0B" w:rsidRDefault="000979C4" w:rsidP="005550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Fees in Caps</w:t>
            </w:r>
          </w:p>
        </w:tc>
      </w:tr>
      <w:tr w:rsidR="00DA1F0B" w14:paraId="3EB3F9B6" w14:textId="77777777" w:rsidTr="00BD1D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EA84516" w14:textId="36103B3D" w:rsidR="00DA1F0B" w:rsidRPr="00F93998" w:rsidRDefault="00DA1F0B" w:rsidP="00223AAA">
            <w:pPr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MK</w:t>
            </w:r>
            <w:r w:rsidRPr="00F93998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 xml:space="preserve"> </w:t>
            </w: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III</w:t>
            </w:r>
          </w:p>
        </w:tc>
        <w:tc>
          <w:tcPr>
            <w:tcW w:w="2835" w:type="dxa"/>
          </w:tcPr>
          <w:p w14:paraId="666DBEDB" w14:textId="1E5D4D2C" w:rsidR="00DA1F0B" w:rsidRDefault="00447244" w:rsidP="00223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Activate</w:t>
            </w:r>
          </w:p>
        </w:tc>
        <w:tc>
          <w:tcPr>
            <w:tcW w:w="3685" w:type="dxa"/>
          </w:tcPr>
          <w:p w14:paraId="586F3E40" w14:textId="3758D846" w:rsidR="00DA1F0B" w:rsidRDefault="00DA1F0B" w:rsidP="00223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</w:t>
            </w:r>
          </w:p>
        </w:tc>
      </w:tr>
      <w:tr w:rsidR="00DA1F0B" w14:paraId="052BECD3" w14:textId="77777777" w:rsidTr="00BD1D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95C0644" w14:textId="053CCD64" w:rsidR="00DA1F0B" w:rsidRDefault="00DA1F0B" w:rsidP="00223AAA"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MK</w:t>
            </w:r>
            <w:r w:rsidRPr="00C179B5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 xml:space="preserve"> </w:t>
            </w: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V</w:t>
            </w:r>
          </w:p>
        </w:tc>
        <w:tc>
          <w:tcPr>
            <w:tcW w:w="2835" w:type="dxa"/>
          </w:tcPr>
          <w:p w14:paraId="45E70B4B" w14:textId="03C2DA82" w:rsidR="00DA1F0B" w:rsidRDefault="00447244" w:rsidP="00447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Upgrade</w:t>
            </w:r>
          </w:p>
        </w:tc>
        <w:tc>
          <w:tcPr>
            <w:tcW w:w="3685" w:type="dxa"/>
          </w:tcPr>
          <w:p w14:paraId="0A694FED" w14:textId="3535ACE9" w:rsidR="00DA1F0B" w:rsidRDefault="00666980" w:rsidP="00223A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200</w:t>
            </w:r>
          </w:p>
        </w:tc>
      </w:tr>
      <w:tr w:rsidR="00DA1F0B" w14:paraId="6DA8E690" w14:textId="77777777" w:rsidTr="00BD1D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E0FCFDE" w14:textId="08A03B9D" w:rsidR="00DA1F0B" w:rsidRDefault="00DA1F0B" w:rsidP="00223AAA"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MK</w:t>
            </w:r>
            <w:r w:rsidRPr="00C179B5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 xml:space="preserve"> </w:t>
            </w: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VII</w:t>
            </w:r>
          </w:p>
        </w:tc>
        <w:tc>
          <w:tcPr>
            <w:tcW w:w="2835" w:type="dxa"/>
          </w:tcPr>
          <w:p w14:paraId="19219877" w14:textId="79A5F66B" w:rsidR="00DA1F0B" w:rsidRDefault="00447244" w:rsidP="00223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Upgrade</w:t>
            </w:r>
          </w:p>
        </w:tc>
        <w:tc>
          <w:tcPr>
            <w:tcW w:w="3685" w:type="dxa"/>
          </w:tcPr>
          <w:p w14:paraId="3FA66621" w14:textId="1A3ECE16" w:rsidR="00DA1F0B" w:rsidRDefault="00666980" w:rsidP="00223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300</w:t>
            </w:r>
          </w:p>
        </w:tc>
      </w:tr>
      <w:tr w:rsidR="00DA1F0B" w14:paraId="4209BF06" w14:textId="77777777" w:rsidTr="00BD1D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81EFE25" w14:textId="2A24115B" w:rsidR="00DA1F0B" w:rsidRPr="006C388F" w:rsidRDefault="00DA1F0B" w:rsidP="00223AAA">
            <w:pPr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Laser turret</w:t>
            </w:r>
            <w:r w:rsidRPr="00C179B5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 xml:space="preserve"> I</w:t>
            </w:r>
          </w:p>
        </w:tc>
        <w:tc>
          <w:tcPr>
            <w:tcW w:w="2835" w:type="dxa"/>
          </w:tcPr>
          <w:p w14:paraId="72A576C0" w14:textId="6F65ABB7" w:rsidR="00DA1F0B" w:rsidRDefault="00447244" w:rsidP="00223A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Activate</w:t>
            </w:r>
          </w:p>
        </w:tc>
        <w:tc>
          <w:tcPr>
            <w:tcW w:w="3685" w:type="dxa"/>
          </w:tcPr>
          <w:p w14:paraId="3808BB64" w14:textId="1A185E7F" w:rsidR="00DA1F0B" w:rsidRDefault="00666980" w:rsidP="00223A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</w:t>
            </w:r>
          </w:p>
        </w:tc>
      </w:tr>
      <w:tr w:rsidR="00DA1F0B" w14:paraId="58AB7C1B" w14:textId="77777777" w:rsidTr="00BD1D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F105F37" w14:textId="688F7B5B" w:rsidR="00DA1F0B" w:rsidRDefault="00DA1F0B" w:rsidP="00223AAA"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 xml:space="preserve">Laser turret </w:t>
            </w:r>
            <w:r w:rsidRPr="00C179B5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 xml:space="preserve"> II</w:t>
            </w: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(Custom)</w:t>
            </w:r>
          </w:p>
        </w:tc>
        <w:tc>
          <w:tcPr>
            <w:tcW w:w="2835" w:type="dxa"/>
          </w:tcPr>
          <w:p w14:paraId="057AC6B5" w14:textId="3DEEAE59" w:rsidR="00DA1F0B" w:rsidRDefault="00447244" w:rsidP="00223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Upgrade</w:t>
            </w:r>
          </w:p>
        </w:tc>
        <w:tc>
          <w:tcPr>
            <w:tcW w:w="3685" w:type="dxa"/>
          </w:tcPr>
          <w:p w14:paraId="022175A9" w14:textId="5F1CEDE5" w:rsidR="00DA1F0B" w:rsidRDefault="00666980" w:rsidP="00223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200</w:t>
            </w:r>
          </w:p>
        </w:tc>
      </w:tr>
      <w:tr w:rsidR="00DA1F0B" w14:paraId="724FA864" w14:textId="77777777" w:rsidTr="00BD1D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21F636C" w14:textId="637C418D" w:rsidR="00DA1F0B" w:rsidRDefault="00DA1F0B" w:rsidP="00223AAA"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 xml:space="preserve">Laser turret </w:t>
            </w:r>
            <w:r w:rsidRPr="00C179B5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III</w:t>
            </w: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 xml:space="preserve"> (Custom)</w:t>
            </w:r>
          </w:p>
        </w:tc>
        <w:tc>
          <w:tcPr>
            <w:tcW w:w="2835" w:type="dxa"/>
          </w:tcPr>
          <w:p w14:paraId="2E26C4B9" w14:textId="2EEE9AC5" w:rsidR="00DA1F0B" w:rsidRDefault="00447244" w:rsidP="00223A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Upgrade</w:t>
            </w:r>
          </w:p>
        </w:tc>
        <w:tc>
          <w:tcPr>
            <w:tcW w:w="3685" w:type="dxa"/>
          </w:tcPr>
          <w:p w14:paraId="0935DC43" w14:textId="04B864F4" w:rsidR="00DA1F0B" w:rsidRDefault="00666980" w:rsidP="00223A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300</w:t>
            </w:r>
          </w:p>
        </w:tc>
      </w:tr>
      <w:tr w:rsidR="00DA1F0B" w14:paraId="6AABA37C" w14:textId="77777777" w:rsidTr="00BD1D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A66FCD0" w14:textId="44F97219" w:rsidR="00DA1F0B" w:rsidRPr="006C388F" w:rsidRDefault="00DA1F0B" w:rsidP="00223AAA">
            <w:pPr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</w:pPr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Frozen Turret I (Custom)</w:t>
            </w:r>
          </w:p>
        </w:tc>
        <w:tc>
          <w:tcPr>
            <w:tcW w:w="2835" w:type="dxa"/>
          </w:tcPr>
          <w:p w14:paraId="4D4F1305" w14:textId="57E5B79E" w:rsidR="00DA1F0B" w:rsidRDefault="00447244" w:rsidP="00223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Activate</w:t>
            </w:r>
          </w:p>
        </w:tc>
        <w:tc>
          <w:tcPr>
            <w:tcW w:w="3685" w:type="dxa"/>
          </w:tcPr>
          <w:p w14:paraId="1BFD978C" w14:textId="06916C1C" w:rsidR="00DA1F0B" w:rsidRDefault="00C344E3" w:rsidP="00223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</w:t>
            </w:r>
          </w:p>
        </w:tc>
      </w:tr>
      <w:tr w:rsidR="00DA1F0B" w14:paraId="64F95ED8" w14:textId="77777777" w:rsidTr="00BD1D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3ACBBE5" w14:textId="0CD1288D" w:rsidR="00DA1F0B" w:rsidRDefault="00DA1F0B" w:rsidP="00223AAA"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Frozen Turret II (Custom)</w:t>
            </w:r>
          </w:p>
        </w:tc>
        <w:tc>
          <w:tcPr>
            <w:tcW w:w="2835" w:type="dxa"/>
          </w:tcPr>
          <w:p w14:paraId="6C58D0F1" w14:textId="5112B0E1" w:rsidR="00DA1F0B" w:rsidRDefault="00447244" w:rsidP="00223A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Upgrade</w:t>
            </w:r>
          </w:p>
        </w:tc>
        <w:tc>
          <w:tcPr>
            <w:tcW w:w="3685" w:type="dxa"/>
          </w:tcPr>
          <w:p w14:paraId="14B0FD7D" w14:textId="14EF6223" w:rsidR="00DA1F0B" w:rsidRDefault="00C344E3" w:rsidP="00223A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200</w:t>
            </w:r>
          </w:p>
        </w:tc>
      </w:tr>
      <w:tr w:rsidR="00DA1F0B" w14:paraId="2A91D45A" w14:textId="77777777" w:rsidTr="00BD1D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A6AD88F" w14:textId="4F0D5428" w:rsidR="00DA1F0B" w:rsidRDefault="00DA1F0B" w:rsidP="00223AAA">
            <w:r w:rsidRPr="006C388F">
              <w:rPr>
                <w:rFonts w:eastAsia="Times New Roman" w:cstheme="minorHAnsi"/>
                <w:color w:val="000000"/>
                <w:sz w:val="20"/>
                <w:szCs w:val="20"/>
                <w:lang w:eastAsia="zh-CN"/>
              </w:rPr>
              <w:t>Frozen Turret III (Custom)</w:t>
            </w:r>
          </w:p>
        </w:tc>
        <w:tc>
          <w:tcPr>
            <w:tcW w:w="2835" w:type="dxa"/>
          </w:tcPr>
          <w:p w14:paraId="0EE7F44B" w14:textId="1C15CBD1" w:rsidR="00DA1F0B" w:rsidRDefault="00447244" w:rsidP="00223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Upgrade</w:t>
            </w:r>
          </w:p>
        </w:tc>
        <w:tc>
          <w:tcPr>
            <w:tcW w:w="3685" w:type="dxa"/>
          </w:tcPr>
          <w:p w14:paraId="2002E82D" w14:textId="5904FAE8" w:rsidR="00DA1F0B" w:rsidRDefault="00C344E3" w:rsidP="00223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400</w:t>
            </w:r>
          </w:p>
        </w:tc>
      </w:tr>
    </w:tbl>
    <w:p w14:paraId="7BA5ED98" w14:textId="21415730" w:rsidR="00AA2680" w:rsidRDefault="00AA2680" w:rsidP="00AA2680">
      <w:pPr>
        <w:pStyle w:val="Caption"/>
        <w:keepNext/>
      </w:pPr>
      <w:bookmarkStart w:id="22" w:name="_Toc136185861"/>
      <w:r>
        <w:lastRenderedPageBreak/>
        <w:t xml:space="preserve">Table </w:t>
      </w:r>
      <w:fldSimple w:instr=" SEQ Table \* ARABIC ">
        <w:r w:rsidR="00805934">
          <w:rPr>
            <w:noProof/>
          </w:rPr>
          <w:t>6</w:t>
        </w:r>
      </w:fldSimple>
      <w:r>
        <w:t xml:space="preserve"> </w:t>
      </w:r>
      <w:r w:rsidR="00AA6197">
        <w:t>Matrix</w:t>
      </w:r>
      <w:r>
        <w:t xml:space="preserve"> of Wave in Level</w:t>
      </w:r>
      <w:bookmarkEnd w:id="22"/>
    </w:p>
    <w:tbl>
      <w:tblPr>
        <w:tblStyle w:val="GridTable4-Accent1"/>
        <w:tblW w:w="9364" w:type="dxa"/>
        <w:tblLook w:val="04A0" w:firstRow="1" w:lastRow="0" w:firstColumn="1" w:lastColumn="0" w:noHBand="0" w:noVBand="1"/>
      </w:tblPr>
      <w:tblGrid>
        <w:gridCol w:w="846"/>
        <w:gridCol w:w="1984"/>
        <w:gridCol w:w="1671"/>
        <w:gridCol w:w="2143"/>
        <w:gridCol w:w="1856"/>
        <w:gridCol w:w="850"/>
        <w:gridCol w:w="14"/>
      </w:tblGrid>
      <w:tr w:rsidR="000912CD" w14:paraId="46B56208" w14:textId="7C60443F" w:rsidTr="00CA15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8A435B7" w14:textId="25C8CE5A" w:rsidR="009F2BE4" w:rsidRPr="00362A84" w:rsidRDefault="009F2BE4">
            <w:pPr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Wave ID</w:t>
            </w:r>
          </w:p>
        </w:tc>
        <w:tc>
          <w:tcPr>
            <w:tcW w:w="1984" w:type="dxa"/>
          </w:tcPr>
          <w:p w14:paraId="355DA849" w14:textId="169E7968" w:rsidR="009F2BE4" w:rsidRPr="00362A84" w:rsidRDefault="009F2B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Wave Enemies</w:t>
            </w:r>
          </w:p>
        </w:tc>
        <w:tc>
          <w:tcPr>
            <w:tcW w:w="1671" w:type="dxa"/>
          </w:tcPr>
          <w:p w14:paraId="5A4C9322" w14:textId="10803D99" w:rsidR="009F2BE4" w:rsidRPr="00362A84" w:rsidRDefault="009F2B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Require Actual Total Damage</w:t>
            </w:r>
          </w:p>
        </w:tc>
        <w:tc>
          <w:tcPr>
            <w:tcW w:w="0" w:type="auto"/>
          </w:tcPr>
          <w:p w14:paraId="60098DC0" w14:textId="2B4E721F" w:rsidR="009F2BE4" w:rsidRPr="00362A84" w:rsidRDefault="009F2B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 xml:space="preserve"> Critical Solution</w:t>
            </w:r>
          </w:p>
        </w:tc>
        <w:tc>
          <w:tcPr>
            <w:tcW w:w="0" w:type="auto"/>
          </w:tcPr>
          <w:p w14:paraId="7C6C3EE4" w14:textId="043D6DC0" w:rsidR="009F2BE4" w:rsidRPr="00CA15E7" w:rsidRDefault="009F2B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Cost of Critical Solution/Caps</w:t>
            </w:r>
          </w:p>
        </w:tc>
        <w:tc>
          <w:tcPr>
            <w:tcW w:w="864" w:type="dxa"/>
            <w:gridSpan w:val="2"/>
          </w:tcPr>
          <w:p w14:paraId="14271775" w14:textId="29472732" w:rsidR="009F2BE4" w:rsidRDefault="009F2B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Rewards</w:t>
            </w:r>
          </w:p>
        </w:tc>
      </w:tr>
      <w:tr w:rsidR="003B5B4B" w14:paraId="5A1D4358" w14:textId="77777777" w:rsidTr="00CA15E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3B1811D" w14:textId="0E5E907F" w:rsidR="00BC3F1E" w:rsidRPr="00362A84" w:rsidRDefault="00BC3F1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Start</w:t>
            </w:r>
          </w:p>
        </w:tc>
        <w:tc>
          <w:tcPr>
            <w:tcW w:w="1984" w:type="dxa"/>
          </w:tcPr>
          <w:p w14:paraId="0BB313B9" w14:textId="148FE3EF" w:rsidR="00BC3F1E" w:rsidRPr="00362A84" w:rsidRDefault="00BC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N/A</w:t>
            </w:r>
          </w:p>
        </w:tc>
        <w:tc>
          <w:tcPr>
            <w:tcW w:w="1671" w:type="dxa"/>
          </w:tcPr>
          <w:p w14:paraId="7008600B" w14:textId="1A21B1E5" w:rsidR="00BC3F1E" w:rsidRPr="00362A84" w:rsidRDefault="00BC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N/A</w:t>
            </w:r>
          </w:p>
        </w:tc>
        <w:tc>
          <w:tcPr>
            <w:tcW w:w="0" w:type="auto"/>
          </w:tcPr>
          <w:p w14:paraId="0C597CE9" w14:textId="44860A09" w:rsidR="00BC3F1E" w:rsidRPr="00362A84" w:rsidRDefault="00BC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Receive</w:t>
            </w:r>
            <w:r w:rsidR="00566ABC">
              <w:rPr>
                <w:rFonts w:cstheme="minorHAnsi"/>
                <w:sz w:val="18"/>
                <w:szCs w:val="18"/>
              </w:rPr>
              <w:t xml:space="preserve"> Funds from Host</w:t>
            </w:r>
          </w:p>
        </w:tc>
        <w:tc>
          <w:tcPr>
            <w:tcW w:w="0" w:type="auto"/>
          </w:tcPr>
          <w:p w14:paraId="6019B44F" w14:textId="2525792F" w:rsidR="00BC3F1E" w:rsidRDefault="00566A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N/A</w:t>
            </w:r>
          </w:p>
        </w:tc>
        <w:tc>
          <w:tcPr>
            <w:tcW w:w="0" w:type="auto"/>
          </w:tcPr>
          <w:p w14:paraId="55272758" w14:textId="7CC09518" w:rsidR="00BC3F1E" w:rsidRDefault="00566A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400</w:t>
            </w:r>
          </w:p>
        </w:tc>
      </w:tr>
      <w:tr w:rsidR="009F2BE4" w14:paraId="3A5D4F55" w14:textId="0BE5520A" w:rsidTr="00CA15E7">
        <w:trPr>
          <w:gridAfter w:val="1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917C884" w14:textId="23A11AB4" w:rsidR="009F2BE4" w:rsidRPr="00362A84" w:rsidRDefault="009F2BE4">
            <w:pPr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984" w:type="dxa"/>
          </w:tcPr>
          <w:p w14:paraId="56798456" w14:textId="52704BC6" w:rsidR="009F2BE4" w:rsidRPr="00362A84" w:rsidRDefault="009F2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10 FGR</w:t>
            </w:r>
          </w:p>
        </w:tc>
        <w:tc>
          <w:tcPr>
            <w:tcW w:w="1671" w:type="dxa"/>
          </w:tcPr>
          <w:p w14:paraId="5F738BDB" w14:textId="36582560" w:rsidR="009F2BE4" w:rsidRPr="00362A84" w:rsidRDefault="009F2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1400</w:t>
            </w:r>
          </w:p>
        </w:tc>
        <w:tc>
          <w:tcPr>
            <w:tcW w:w="0" w:type="auto"/>
          </w:tcPr>
          <w:p w14:paraId="27DFE1AF" w14:textId="332ED8A7" w:rsidR="009F2BE4" w:rsidRPr="00362A84" w:rsidRDefault="009F2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3 MK III</w:t>
            </w:r>
          </w:p>
        </w:tc>
        <w:tc>
          <w:tcPr>
            <w:tcW w:w="0" w:type="auto"/>
          </w:tcPr>
          <w:p w14:paraId="6EC944B2" w14:textId="17D30901" w:rsidR="009F2BE4" w:rsidRPr="00362A84" w:rsidRDefault="009F2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300</w:t>
            </w:r>
          </w:p>
        </w:tc>
        <w:tc>
          <w:tcPr>
            <w:tcW w:w="0" w:type="auto"/>
          </w:tcPr>
          <w:p w14:paraId="77890A85" w14:textId="6CB1C59F" w:rsidR="009F2BE4" w:rsidRDefault="007232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500</w:t>
            </w:r>
          </w:p>
        </w:tc>
      </w:tr>
      <w:tr w:rsidR="003B5B4B" w14:paraId="5C5570E5" w14:textId="6E0B014F" w:rsidTr="00CA15E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B7146FC" w14:textId="768A3438" w:rsidR="009F2BE4" w:rsidRPr="00362A84" w:rsidRDefault="009F2BE4">
            <w:pPr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984" w:type="dxa"/>
          </w:tcPr>
          <w:p w14:paraId="072660E3" w14:textId="14A4A597" w:rsidR="009F2BE4" w:rsidRPr="00362A84" w:rsidRDefault="009F2B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10 FM</w:t>
            </w:r>
          </w:p>
        </w:tc>
        <w:tc>
          <w:tcPr>
            <w:tcW w:w="1671" w:type="dxa"/>
          </w:tcPr>
          <w:p w14:paraId="7ADC3B29" w14:textId="79AB4F54" w:rsidR="009F2BE4" w:rsidRPr="00362A84" w:rsidRDefault="009F2B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2100</w:t>
            </w:r>
          </w:p>
        </w:tc>
        <w:tc>
          <w:tcPr>
            <w:tcW w:w="0" w:type="auto"/>
          </w:tcPr>
          <w:p w14:paraId="182E7D45" w14:textId="44C3CFD5" w:rsidR="009F2BE4" w:rsidRPr="00362A84" w:rsidRDefault="009F2B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2 MK III + MK V</w:t>
            </w:r>
          </w:p>
        </w:tc>
        <w:tc>
          <w:tcPr>
            <w:tcW w:w="0" w:type="auto"/>
          </w:tcPr>
          <w:p w14:paraId="6DD6966B" w14:textId="25CD4673" w:rsidR="009F2BE4" w:rsidRPr="00362A84" w:rsidRDefault="009F2B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200</w:t>
            </w:r>
          </w:p>
        </w:tc>
        <w:tc>
          <w:tcPr>
            <w:tcW w:w="0" w:type="auto"/>
          </w:tcPr>
          <w:p w14:paraId="373E3780" w14:textId="4E72349B" w:rsidR="009F2BE4" w:rsidRDefault="007232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500</w:t>
            </w:r>
          </w:p>
        </w:tc>
      </w:tr>
      <w:tr w:rsidR="009F2BE4" w14:paraId="3D4452F5" w14:textId="2AEB2ABD" w:rsidTr="00CA15E7">
        <w:trPr>
          <w:gridAfter w:val="1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9A59E35" w14:textId="2F023777" w:rsidR="009F2BE4" w:rsidRPr="00362A84" w:rsidRDefault="009F2BE4">
            <w:pPr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984" w:type="dxa"/>
          </w:tcPr>
          <w:p w14:paraId="57249BB3" w14:textId="772BE2B8" w:rsidR="009F2BE4" w:rsidRPr="00362A84" w:rsidRDefault="009F2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10 FGR+ 5FM</w:t>
            </w:r>
          </w:p>
        </w:tc>
        <w:tc>
          <w:tcPr>
            <w:tcW w:w="1671" w:type="dxa"/>
          </w:tcPr>
          <w:p w14:paraId="7312C7E7" w14:textId="63E9EFC4" w:rsidR="009F2BE4" w:rsidRPr="00362A84" w:rsidRDefault="009F2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1400 + 1050</w:t>
            </w:r>
            <w:r>
              <w:rPr>
                <w:rFonts w:cstheme="minorHAnsi"/>
                <w:sz w:val="18"/>
                <w:szCs w:val="18"/>
              </w:rPr>
              <w:t xml:space="preserve"> = 2450</w:t>
            </w:r>
          </w:p>
        </w:tc>
        <w:tc>
          <w:tcPr>
            <w:tcW w:w="0" w:type="auto"/>
          </w:tcPr>
          <w:p w14:paraId="6EA7A254" w14:textId="793DD8F9" w:rsidR="009F2BE4" w:rsidRPr="00362A84" w:rsidRDefault="009F2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1 MK III + 2 MK V</w:t>
            </w:r>
          </w:p>
        </w:tc>
        <w:tc>
          <w:tcPr>
            <w:tcW w:w="0" w:type="auto"/>
          </w:tcPr>
          <w:p w14:paraId="328BEE5E" w14:textId="0B304EB6" w:rsidR="009F2BE4" w:rsidRPr="00362A84" w:rsidRDefault="009F2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200</w:t>
            </w:r>
          </w:p>
        </w:tc>
        <w:tc>
          <w:tcPr>
            <w:tcW w:w="0" w:type="auto"/>
          </w:tcPr>
          <w:p w14:paraId="1AD35134" w14:textId="66ABE669" w:rsidR="009F2BE4" w:rsidRDefault="00625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750</w:t>
            </w:r>
          </w:p>
        </w:tc>
      </w:tr>
      <w:tr w:rsidR="003B5B4B" w14:paraId="30C80EF1" w14:textId="1493E4D2" w:rsidTr="00CA15E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39C26A3" w14:textId="03169219" w:rsidR="009F2BE4" w:rsidRPr="00362A84" w:rsidRDefault="009F2BE4">
            <w:pPr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984" w:type="dxa"/>
          </w:tcPr>
          <w:p w14:paraId="698A728B" w14:textId="67BF5E93" w:rsidR="009F2BE4" w:rsidRPr="00362A84" w:rsidRDefault="009F2B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10 SP</w:t>
            </w:r>
          </w:p>
        </w:tc>
        <w:tc>
          <w:tcPr>
            <w:tcW w:w="1671" w:type="dxa"/>
          </w:tcPr>
          <w:p w14:paraId="1B3AA80F" w14:textId="531148BA" w:rsidR="009F2BE4" w:rsidRPr="00362A84" w:rsidRDefault="009F2B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2650</w:t>
            </w:r>
          </w:p>
        </w:tc>
        <w:tc>
          <w:tcPr>
            <w:tcW w:w="0" w:type="auto"/>
          </w:tcPr>
          <w:p w14:paraId="6EB5B92F" w14:textId="67D41E49" w:rsidR="009F2BE4" w:rsidRPr="00362A84" w:rsidRDefault="009F2B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1 MK III + 2 MK V + 2 Laser Turret I</w:t>
            </w:r>
          </w:p>
        </w:tc>
        <w:tc>
          <w:tcPr>
            <w:tcW w:w="0" w:type="auto"/>
          </w:tcPr>
          <w:p w14:paraId="344E0950" w14:textId="0744E628" w:rsidR="009F2BE4" w:rsidRPr="00362A84" w:rsidRDefault="009F2B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200</w:t>
            </w:r>
          </w:p>
        </w:tc>
        <w:tc>
          <w:tcPr>
            <w:tcW w:w="0" w:type="auto"/>
          </w:tcPr>
          <w:p w14:paraId="08BE13ED" w14:textId="59DDEDDD" w:rsidR="009F2BE4" w:rsidRDefault="00625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1000</w:t>
            </w:r>
          </w:p>
        </w:tc>
      </w:tr>
      <w:tr w:rsidR="00BC3F1E" w14:paraId="3372DCD6" w14:textId="25E19D7C" w:rsidTr="00CA15E7">
        <w:trPr>
          <w:gridAfter w:val="1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9A0A9ED" w14:textId="13EF6F99" w:rsidR="009F2BE4" w:rsidRPr="00362A84" w:rsidRDefault="009F2BE4" w:rsidP="00755060">
            <w:pPr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984" w:type="dxa"/>
          </w:tcPr>
          <w:p w14:paraId="75615CD1" w14:textId="03E314C6" w:rsidR="009F2BE4" w:rsidRPr="00362A84" w:rsidRDefault="009F2BE4" w:rsidP="007550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10 WFG + 5 SP</w:t>
            </w:r>
          </w:p>
        </w:tc>
        <w:tc>
          <w:tcPr>
            <w:tcW w:w="1671" w:type="dxa"/>
          </w:tcPr>
          <w:p w14:paraId="3C4D4E64" w14:textId="79F2F1A8" w:rsidR="009F2BE4" w:rsidRPr="00362A84" w:rsidRDefault="009F2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1700 + 1525 = 3225</w:t>
            </w:r>
          </w:p>
        </w:tc>
        <w:tc>
          <w:tcPr>
            <w:tcW w:w="0" w:type="auto"/>
          </w:tcPr>
          <w:p w14:paraId="7DF1EBD0" w14:textId="329DD5E8" w:rsidR="009F2BE4" w:rsidRPr="00362A84" w:rsidRDefault="009F2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  <w:r w:rsidRPr="00362A84">
              <w:rPr>
                <w:rFonts w:cstheme="minorHAnsi"/>
                <w:sz w:val="18"/>
                <w:szCs w:val="18"/>
              </w:rPr>
              <w:t xml:space="preserve"> MK </w:t>
            </w:r>
            <w:r>
              <w:rPr>
                <w:rFonts w:cstheme="minorHAnsi"/>
                <w:sz w:val="18"/>
                <w:szCs w:val="18"/>
              </w:rPr>
              <w:t>V + 1</w:t>
            </w:r>
            <w:r w:rsidRPr="00362A84">
              <w:rPr>
                <w:rFonts w:cstheme="minorHAnsi"/>
                <w:sz w:val="18"/>
                <w:szCs w:val="18"/>
              </w:rPr>
              <w:t xml:space="preserve"> Laser Turret I</w:t>
            </w:r>
            <w:r>
              <w:rPr>
                <w:rFonts w:cstheme="minorHAnsi"/>
                <w:sz w:val="18"/>
                <w:szCs w:val="18"/>
              </w:rPr>
              <w:t xml:space="preserve"> + 1 Laser Turret II</w:t>
            </w:r>
          </w:p>
        </w:tc>
        <w:tc>
          <w:tcPr>
            <w:tcW w:w="0" w:type="auto"/>
          </w:tcPr>
          <w:p w14:paraId="7CC52D96" w14:textId="78F7C6D3" w:rsidR="009F2BE4" w:rsidRPr="00362A84" w:rsidRDefault="009F2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400</w:t>
            </w:r>
          </w:p>
        </w:tc>
        <w:tc>
          <w:tcPr>
            <w:tcW w:w="0" w:type="auto"/>
          </w:tcPr>
          <w:p w14:paraId="5B635618" w14:textId="12D5913A" w:rsidR="009F2BE4" w:rsidRDefault="006259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1000</w:t>
            </w:r>
          </w:p>
        </w:tc>
      </w:tr>
      <w:tr w:rsidR="003B5B4B" w14:paraId="0B885FCD" w14:textId="796F9F95" w:rsidTr="00CA15E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FE1BFB4" w14:textId="639901FF" w:rsidR="009F2BE4" w:rsidRPr="00362A84" w:rsidRDefault="009F2BE4" w:rsidP="00755060">
            <w:pPr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984" w:type="dxa"/>
          </w:tcPr>
          <w:p w14:paraId="58B676E4" w14:textId="23A0EE46" w:rsidR="009F2BE4" w:rsidRPr="00362A84" w:rsidRDefault="009F2BE4" w:rsidP="007550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5 DM</w:t>
            </w:r>
          </w:p>
        </w:tc>
        <w:tc>
          <w:tcPr>
            <w:tcW w:w="1671" w:type="dxa"/>
          </w:tcPr>
          <w:p w14:paraId="5FAEA3B3" w14:textId="35DC99CF" w:rsidR="009F2BE4" w:rsidRPr="00362A84" w:rsidRDefault="009F2B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3800</w:t>
            </w:r>
          </w:p>
        </w:tc>
        <w:tc>
          <w:tcPr>
            <w:tcW w:w="0" w:type="auto"/>
          </w:tcPr>
          <w:p w14:paraId="51D17165" w14:textId="660D7290" w:rsidR="009F2BE4" w:rsidRPr="00362A84" w:rsidRDefault="009F2B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  <w:r w:rsidRPr="00362A84">
              <w:rPr>
                <w:rFonts w:cstheme="minorHAnsi"/>
                <w:sz w:val="18"/>
                <w:szCs w:val="18"/>
              </w:rPr>
              <w:t xml:space="preserve"> MK </w:t>
            </w:r>
            <w:r>
              <w:rPr>
                <w:rFonts w:cstheme="minorHAnsi"/>
                <w:sz w:val="18"/>
                <w:szCs w:val="18"/>
              </w:rPr>
              <w:t>V + 2 Laser Turret II</w:t>
            </w:r>
          </w:p>
        </w:tc>
        <w:tc>
          <w:tcPr>
            <w:tcW w:w="0" w:type="auto"/>
          </w:tcPr>
          <w:p w14:paraId="49CAFE3E" w14:textId="3D03AB79" w:rsidR="009F2BE4" w:rsidRPr="00362A84" w:rsidRDefault="009F2B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200</w:t>
            </w:r>
          </w:p>
        </w:tc>
        <w:tc>
          <w:tcPr>
            <w:tcW w:w="0" w:type="auto"/>
          </w:tcPr>
          <w:p w14:paraId="4A4A189B" w14:textId="38DEB0F6" w:rsidR="009F2BE4" w:rsidRDefault="00625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750</w:t>
            </w:r>
          </w:p>
        </w:tc>
      </w:tr>
      <w:tr w:rsidR="00BC3F1E" w14:paraId="560A8F04" w14:textId="1AFA6BB6" w:rsidTr="00CA15E7">
        <w:trPr>
          <w:gridAfter w:val="1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2F1CB22" w14:textId="7FEE7411" w:rsidR="009F2BE4" w:rsidRPr="00362A84" w:rsidRDefault="009F2BE4" w:rsidP="00755060">
            <w:pPr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984" w:type="dxa"/>
          </w:tcPr>
          <w:p w14:paraId="63407022" w14:textId="60014E15" w:rsidR="009F2BE4" w:rsidRPr="00362A84" w:rsidRDefault="009F2BE4" w:rsidP="007550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2 DM + 10 AF</w:t>
            </w:r>
            <w:r>
              <w:rPr>
                <w:rFonts w:cstheme="minorHAnsi"/>
                <w:sz w:val="18"/>
                <w:szCs w:val="18"/>
              </w:rPr>
              <w:t>M</w:t>
            </w:r>
          </w:p>
        </w:tc>
        <w:tc>
          <w:tcPr>
            <w:tcW w:w="1671" w:type="dxa"/>
          </w:tcPr>
          <w:p w14:paraId="2D7C0491" w14:textId="3FC5C369" w:rsidR="009F2BE4" w:rsidRPr="00362A84" w:rsidRDefault="009F2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1520 + 2750 =4270</w:t>
            </w:r>
          </w:p>
        </w:tc>
        <w:tc>
          <w:tcPr>
            <w:tcW w:w="0" w:type="auto"/>
          </w:tcPr>
          <w:p w14:paraId="3A2D4FFA" w14:textId="3583F0AD" w:rsidR="009F2BE4" w:rsidRPr="00362A84" w:rsidRDefault="009F2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Pr="00362A84">
              <w:rPr>
                <w:rFonts w:cstheme="minorHAnsi"/>
                <w:sz w:val="18"/>
                <w:szCs w:val="18"/>
              </w:rPr>
              <w:t xml:space="preserve"> MK </w:t>
            </w:r>
            <w:r>
              <w:rPr>
                <w:rFonts w:cstheme="minorHAnsi"/>
                <w:sz w:val="18"/>
                <w:szCs w:val="18"/>
              </w:rPr>
              <w:t>V + 2 MK VII + 2 Laser Turret II</w:t>
            </w:r>
          </w:p>
        </w:tc>
        <w:tc>
          <w:tcPr>
            <w:tcW w:w="0" w:type="auto"/>
          </w:tcPr>
          <w:p w14:paraId="09C7EE38" w14:textId="4CFFADCF" w:rsidR="009F2BE4" w:rsidRPr="00362A84" w:rsidRDefault="009F2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600</w:t>
            </w:r>
          </w:p>
        </w:tc>
        <w:tc>
          <w:tcPr>
            <w:tcW w:w="0" w:type="auto"/>
          </w:tcPr>
          <w:p w14:paraId="1402DB5E" w14:textId="27EC106D" w:rsidR="009F2BE4" w:rsidRDefault="006B48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800</w:t>
            </w:r>
          </w:p>
        </w:tc>
      </w:tr>
      <w:tr w:rsidR="003B5B4B" w14:paraId="114F0CB1" w14:textId="12C1CE13" w:rsidTr="00CA15E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9A25B91" w14:textId="79E7A79C" w:rsidR="009F2BE4" w:rsidRPr="00362A84" w:rsidRDefault="009F2BE4" w:rsidP="00755060">
            <w:pPr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984" w:type="dxa"/>
          </w:tcPr>
          <w:p w14:paraId="33FB16A8" w14:textId="06C7C2B3" w:rsidR="009F2BE4" w:rsidRPr="00362A84" w:rsidRDefault="009F2BE4" w:rsidP="007550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5 GFG + 5 AF</w:t>
            </w:r>
            <w:r>
              <w:rPr>
                <w:rFonts w:cstheme="minorHAnsi"/>
                <w:sz w:val="18"/>
                <w:szCs w:val="18"/>
              </w:rPr>
              <w:t>M</w:t>
            </w:r>
            <w:r w:rsidRPr="00362A84">
              <w:rPr>
                <w:rFonts w:cstheme="minorHAnsi"/>
                <w:sz w:val="18"/>
                <w:szCs w:val="18"/>
              </w:rPr>
              <w:t xml:space="preserve"> + 5 SS</w:t>
            </w:r>
          </w:p>
        </w:tc>
        <w:tc>
          <w:tcPr>
            <w:tcW w:w="1671" w:type="dxa"/>
          </w:tcPr>
          <w:p w14:paraId="42A10D7D" w14:textId="01F22FE4" w:rsidR="009F2BE4" w:rsidRPr="00362A84" w:rsidRDefault="009F2B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1000 + 1375 + 1500 = </w:t>
            </w:r>
            <w:r w:rsidRPr="00362A84">
              <w:rPr>
                <w:rFonts w:cstheme="minorHAnsi"/>
                <w:sz w:val="18"/>
                <w:szCs w:val="18"/>
              </w:rPr>
              <w:t>3875</w:t>
            </w:r>
          </w:p>
        </w:tc>
        <w:tc>
          <w:tcPr>
            <w:tcW w:w="0" w:type="auto"/>
          </w:tcPr>
          <w:p w14:paraId="5F4209B2" w14:textId="0E74E50E" w:rsidR="009F2BE4" w:rsidRPr="00362A84" w:rsidRDefault="009F2B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 MK VII + 2 Laser Turret II + 1 Laser I</w:t>
            </w:r>
          </w:p>
        </w:tc>
        <w:tc>
          <w:tcPr>
            <w:tcW w:w="0" w:type="auto"/>
          </w:tcPr>
          <w:p w14:paraId="378F58D1" w14:textId="3A59F1F4" w:rsidR="009F2BE4" w:rsidRPr="00362A84" w:rsidRDefault="009F2B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400</w:t>
            </w:r>
          </w:p>
        </w:tc>
        <w:tc>
          <w:tcPr>
            <w:tcW w:w="0" w:type="auto"/>
          </w:tcPr>
          <w:p w14:paraId="300B6B72" w14:textId="06EE46A1" w:rsidR="009F2BE4" w:rsidRDefault="006B48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1000</w:t>
            </w:r>
          </w:p>
        </w:tc>
      </w:tr>
      <w:tr w:rsidR="00BC3F1E" w14:paraId="67C8C105" w14:textId="5C46D807" w:rsidTr="00CA15E7">
        <w:trPr>
          <w:gridAfter w:val="1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2C8199B" w14:textId="4715FA31" w:rsidR="009F2BE4" w:rsidRPr="00362A84" w:rsidRDefault="009F2BE4" w:rsidP="00755060">
            <w:pPr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1984" w:type="dxa"/>
          </w:tcPr>
          <w:p w14:paraId="19C6FBAF" w14:textId="6342B60F" w:rsidR="009F2BE4" w:rsidRPr="00362A84" w:rsidRDefault="009F2BE4" w:rsidP="007550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 xml:space="preserve">1 MD + </w:t>
            </w:r>
            <w:r>
              <w:rPr>
                <w:rFonts w:cstheme="minorHAnsi"/>
                <w:sz w:val="18"/>
                <w:szCs w:val="18"/>
              </w:rPr>
              <w:t>5</w:t>
            </w:r>
            <w:r w:rsidRPr="00362A84">
              <w:rPr>
                <w:rFonts w:cstheme="minorHAnsi"/>
                <w:sz w:val="18"/>
                <w:szCs w:val="18"/>
              </w:rPr>
              <w:t xml:space="preserve"> SA</w:t>
            </w:r>
          </w:p>
        </w:tc>
        <w:tc>
          <w:tcPr>
            <w:tcW w:w="1671" w:type="dxa"/>
          </w:tcPr>
          <w:p w14:paraId="01B21E27" w14:textId="64E86637" w:rsidR="009F2BE4" w:rsidRPr="00362A84" w:rsidRDefault="009F2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1360 + 2500 = 3860</w:t>
            </w:r>
          </w:p>
        </w:tc>
        <w:tc>
          <w:tcPr>
            <w:tcW w:w="0" w:type="auto"/>
          </w:tcPr>
          <w:p w14:paraId="5E426008" w14:textId="08C921C8" w:rsidR="009F2BE4" w:rsidRPr="00362A84" w:rsidRDefault="009F2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 MK VII + 2 Laser Turret III + 1 Laser II</w:t>
            </w:r>
          </w:p>
        </w:tc>
        <w:tc>
          <w:tcPr>
            <w:tcW w:w="0" w:type="auto"/>
          </w:tcPr>
          <w:p w14:paraId="293B6CC6" w14:textId="642A87D6" w:rsidR="009F2BE4" w:rsidRPr="00362A84" w:rsidRDefault="00F20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1500</w:t>
            </w:r>
          </w:p>
        </w:tc>
        <w:tc>
          <w:tcPr>
            <w:tcW w:w="0" w:type="auto"/>
          </w:tcPr>
          <w:p w14:paraId="24DA728A" w14:textId="67E326CC" w:rsidR="009F2BE4" w:rsidRDefault="004C66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800</w:t>
            </w:r>
          </w:p>
        </w:tc>
      </w:tr>
      <w:tr w:rsidR="003B5B4B" w14:paraId="7BA6E8A0" w14:textId="0223EA36" w:rsidTr="00CA15E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80DDE39" w14:textId="0841CB44" w:rsidR="009F2BE4" w:rsidRPr="00362A84" w:rsidRDefault="009F2BE4" w:rsidP="00755060">
            <w:pPr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1984" w:type="dxa"/>
          </w:tcPr>
          <w:p w14:paraId="3712F006" w14:textId="68861DFD" w:rsidR="009F2BE4" w:rsidRPr="00362A84" w:rsidRDefault="009F2BE4" w:rsidP="007550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62A84">
              <w:rPr>
                <w:rFonts w:cstheme="minorHAnsi"/>
                <w:sz w:val="18"/>
                <w:szCs w:val="18"/>
              </w:rPr>
              <w:t>2 MD + 5 GM + 2 SA</w:t>
            </w:r>
          </w:p>
        </w:tc>
        <w:tc>
          <w:tcPr>
            <w:tcW w:w="1671" w:type="dxa"/>
          </w:tcPr>
          <w:p w14:paraId="6C8EDC4F" w14:textId="093F83A4" w:rsidR="009F2BE4" w:rsidRPr="00362A84" w:rsidRDefault="009F2B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2720 + 2125 + 1000 = 5845</w:t>
            </w:r>
          </w:p>
        </w:tc>
        <w:tc>
          <w:tcPr>
            <w:tcW w:w="0" w:type="auto"/>
          </w:tcPr>
          <w:p w14:paraId="3384969D" w14:textId="6F516E9E" w:rsidR="009F2BE4" w:rsidRPr="00362A84" w:rsidRDefault="009F2B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 MK VII + 3 Laser Turret III</w:t>
            </w:r>
          </w:p>
        </w:tc>
        <w:tc>
          <w:tcPr>
            <w:tcW w:w="0" w:type="auto"/>
          </w:tcPr>
          <w:p w14:paraId="3FA6C380" w14:textId="01D5C856" w:rsidR="009F2BE4" w:rsidRPr="00362A84" w:rsidRDefault="00BA16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1500</w:t>
            </w:r>
          </w:p>
        </w:tc>
        <w:tc>
          <w:tcPr>
            <w:tcW w:w="0" w:type="auto"/>
          </w:tcPr>
          <w:p w14:paraId="36DCD8B5" w14:textId="1F87A068" w:rsidR="009F2BE4" w:rsidRDefault="004E20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N/A</w:t>
            </w:r>
          </w:p>
        </w:tc>
      </w:tr>
      <w:tr w:rsidR="00BC3F1E" w14:paraId="3D6D7C7E" w14:textId="162704CC" w:rsidTr="00CA15E7">
        <w:trPr>
          <w:gridAfter w:val="1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666A879" w14:textId="49A5724A" w:rsidR="009F2BE4" w:rsidRPr="00362A84" w:rsidRDefault="009F2BE4" w:rsidP="0075506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Total</w:t>
            </w:r>
          </w:p>
        </w:tc>
        <w:tc>
          <w:tcPr>
            <w:tcW w:w="1984" w:type="dxa"/>
          </w:tcPr>
          <w:p w14:paraId="0B5A0885" w14:textId="43ADFCE2" w:rsidR="009F2BE4" w:rsidRPr="00362A84" w:rsidRDefault="009F2BE4" w:rsidP="007550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70 small + 30 </w:t>
            </w:r>
            <w:r w:rsidR="00873A78">
              <w:rPr>
                <w:rFonts w:cstheme="minorHAnsi"/>
                <w:sz w:val="18"/>
                <w:szCs w:val="18"/>
              </w:rPr>
              <w:t>mediums</w:t>
            </w:r>
            <w:r>
              <w:rPr>
                <w:rFonts w:cstheme="minorHAnsi"/>
                <w:sz w:val="18"/>
                <w:szCs w:val="18"/>
              </w:rPr>
              <w:t xml:space="preserve"> + </w:t>
            </w:r>
            <w:r w:rsidR="00873A78">
              <w:rPr>
                <w:rFonts w:cstheme="minorHAnsi"/>
                <w:sz w:val="18"/>
                <w:szCs w:val="18"/>
              </w:rPr>
              <w:t>7</w:t>
            </w:r>
            <w:r>
              <w:rPr>
                <w:rFonts w:cstheme="minorHAnsi"/>
                <w:sz w:val="18"/>
                <w:szCs w:val="18"/>
              </w:rPr>
              <w:t xml:space="preserve"> Giant</w:t>
            </w:r>
            <w:r w:rsidR="00873A78">
              <w:rPr>
                <w:rFonts w:cstheme="minorHAnsi"/>
                <w:sz w:val="18"/>
                <w:szCs w:val="18"/>
              </w:rPr>
              <w:t xml:space="preserve"> + 3 Epic</w:t>
            </w:r>
          </w:p>
        </w:tc>
        <w:tc>
          <w:tcPr>
            <w:tcW w:w="1671" w:type="dxa"/>
          </w:tcPr>
          <w:p w14:paraId="180592A3" w14:textId="77777777" w:rsidR="009F2BE4" w:rsidRDefault="009F2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28D73329" w14:textId="77777777" w:rsidR="009F2BE4" w:rsidRDefault="009F2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62D26B5B" w14:textId="439A6E4E" w:rsidR="009F2BE4" w:rsidRDefault="00F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5400</w:t>
            </w:r>
          </w:p>
        </w:tc>
        <w:tc>
          <w:tcPr>
            <w:tcW w:w="0" w:type="auto"/>
          </w:tcPr>
          <w:p w14:paraId="71EFC9EB" w14:textId="6FFE1AC9" w:rsidR="009F2BE4" w:rsidRDefault="004C66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7500</w:t>
            </w:r>
          </w:p>
        </w:tc>
      </w:tr>
    </w:tbl>
    <w:p w14:paraId="43BCD66D" w14:textId="1902E15A" w:rsidR="0080526E" w:rsidRDefault="00607CB1">
      <w:r>
        <w:rPr>
          <w:b/>
          <w:bCs/>
        </w:rPr>
        <w:t>Note:</w:t>
      </w:r>
      <w:r>
        <w:t xml:space="preserve"> </w:t>
      </w:r>
      <w:r w:rsidR="0080526E">
        <w:t>For</w:t>
      </w:r>
      <w:r>
        <w:t xml:space="preserve"> the critical solution, </w:t>
      </w:r>
    </w:p>
    <w:p w14:paraId="20B5CEB9" w14:textId="256D6272" w:rsidR="00AA2680" w:rsidRDefault="0080526E" w:rsidP="0080526E">
      <w:pPr>
        <w:pStyle w:val="ListParagraph"/>
        <w:numPr>
          <w:ilvl w:val="0"/>
          <w:numId w:val="46"/>
        </w:numPr>
      </w:pPr>
      <w:r>
        <w:t>I</w:t>
      </w:r>
      <w:r w:rsidR="00607CB1">
        <w:t xml:space="preserve">t does not count the </w:t>
      </w:r>
      <w:r w:rsidR="00496252">
        <w:t xml:space="preserve">extra </w:t>
      </w:r>
      <w:r w:rsidR="005C3D10">
        <w:t>DPS</w:t>
      </w:r>
      <w:r w:rsidR="00496252">
        <w:t xml:space="preserve"> dealt by turrets’ skills</w:t>
      </w:r>
      <w:r w:rsidR="00191E53">
        <w:t xml:space="preserve"> but only considers the </w:t>
      </w:r>
      <w:r w:rsidR="005C3D10">
        <w:t xml:space="preserve">actual DPS </w:t>
      </w:r>
      <w:r w:rsidR="0039658F">
        <w:t>calculated from damage resistant reduction</w:t>
      </w:r>
    </w:p>
    <w:p w14:paraId="79D719FD" w14:textId="24E3156C" w:rsidR="0080526E" w:rsidRDefault="005961B6" w:rsidP="0080526E">
      <w:pPr>
        <w:pStyle w:val="ListParagraph"/>
        <w:numPr>
          <w:ilvl w:val="0"/>
          <w:numId w:val="46"/>
        </w:numPr>
      </w:pPr>
      <w:r>
        <w:t xml:space="preserve">Frozen Turret series will not </w:t>
      </w:r>
      <w:r w:rsidR="00CA031B">
        <w:t xml:space="preserve">be </w:t>
      </w:r>
      <w:r w:rsidR="00E91CBB">
        <w:t>taken</w:t>
      </w:r>
      <w:r>
        <w:t xml:space="preserve"> into the </w:t>
      </w:r>
      <w:r w:rsidR="0073353C">
        <w:t>solution</w:t>
      </w:r>
    </w:p>
    <w:p w14:paraId="3DECE317" w14:textId="4B02EDB7" w:rsidR="00DA5149" w:rsidRDefault="00DA509D" w:rsidP="002E44F0">
      <w:pPr>
        <w:pStyle w:val="ListParagraph"/>
        <w:numPr>
          <w:ilvl w:val="0"/>
          <w:numId w:val="46"/>
        </w:numPr>
      </w:pPr>
      <w:r>
        <w:t xml:space="preserve">It is a theorical </w:t>
      </w:r>
      <w:r w:rsidR="002F00E6">
        <w:t xml:space="preserve">calculation </w:t>
      </w:r>
      <w:r w:rsidR="000451D1">
        <w:t xml:space="preserve">assuming all </w:t>
      </w:r>
      <w:r w:rsidR="00EA479C">
        <w:t>projectiles</w:t>
      </w:r>
      <w:r w:rsidR="000451D1">
        <w:t xml:space="preserve"> from turrets hit their target</w:t>
      </w:r>
      <w:r w:rsidR="00932FD3">
        <w:t>s</w:t>
      </w:r>
    </w:p>
    <w:p w14:paraId="19894F9D" w14:textId="77777777" w:rsidR="000D0C28" w:rsidRDefault="00D82AE7" w:rsidP="002E44F0">
      <w:pPr>
        <w:pStyle w:val="ListParagraph"/>
        <w:numPr>
          <w:ilvl w:val="0"/>
          <w:numId w:val="46"/>
        </w:numPr>
      </w:pPr>
      <w:r>
        <w:t xml:space="preserve">The extra rewards caps </w:t>
      </w:r>
      <w:r w:rsidR="00E80253">
        <w:t>subtracting the cost of critical solution will be the tolerance as well as rewards of the quest</w:t>
      </w:r>
    </w:p>
    <w:p w14:paraId="169D8103" w14:textId="60946A0C" w:rsidR="00805934" w:rsidRDefault="00805934" w:rsidP="00805934">
      <w:pPr>
        <w:pStyle w:val="Caption"/>
        <w:keepNext/>
      </w:pPr>
      <w:bookmarkStart w:id="23" w:name="_Toc136185862"/>
      <w:r>
        <w:t xml:space="preserve">Table </w:t>
      </w:r>
      <w:fldSimple w:instr=" SEQ Table \* ARABIC ">
        <w:r>
          <w:rPr>
            <w:noProof/>
          </w:rPr>
          <w:t>7</w:t>
        </w:r>
      </w:fldSimple>
      <w:r>
        <w:t xml:space="preserve"> Matrix of Wave Spawning Sequence</w:t>
      </w:r>
      <w:bookmarkEnd w:id="23"/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697"/>
        <w:gridCol w:w="3557"/>
        <w:gridCol w:w="3216"/>
        <w:gridCol w:w="1880"/>
      </w:tblGrid>
      <w:tr w:rsidR="00AC7F2B" w14:paraId="797ED196" w14:textId="77777777" w:rsidTr="002176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FAA3C3A" w14:textId="05CE39A8" w:rsidR="001B06C9" w:rsidRPr="00AC7F2B" w:rsidRDefault="001B06C9" w:rsidP="000D0C28">
            <w:pPr>
              <w:rPr>
                <w:sz w:val="20"/>
                <w:szCs w:val="20"/>
              </w:rPr>
            </w:pPr>
            <w:r w:rsidRPr="00AC7F2B">
              <w:rPr>
                <w:sz w:val="20"/>
                <w:szCs w:val="20"/>
              </w:rPr>
              <w:t>Wave ID</w:t>
            </w:r>
          </w:p>
        </w:tc>
        <w:tc>
          <w:tcPr>
            <w:tcW w:w="0" w:type="auto"/>
          </w:tcPr>
          <w:p w14:paraId="40D580DF" w14:textId="325DE604" w:rsidR="001B06C9" w:rsidRPr="00AC7F2B" w:rsidRDefault="001B06C9" w:rsidP="000D0C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C7F2B">
              <w:rPr>
                <w:sz w:val="20"/>
                <w:szCs w:val="20"/>
              </w:rPr>
              <w:t>In 1</w:t>
            </w:r>
            <w:r w:rsidR="00D62958" w:rsidRPr="00AC7F2B">
              <w:rPr>
                <w:sz w:val="20"/>
                <w:szCs w:val="20"/>
              </w:rPr>
              <w:t xml:space="preserve"> </w:t>
            </w:r>
            <w:r w:rsidR="00283AF9" w:rsidRPr="00AC7F2B">
              <w:rPr>
                <w:sz w:val="20"/>
                <w:szCs w:val="20"/>
              </w:rPr>
              <w:t>s</w:t>
            </w:r>
            <w:r w:rsidR="00D62958" w:rsidRPr="00AC7F2B">
              <w:rPr>
                <w:sz w:val="20"/>
                <w:szCs w:val="20"/>
              </w:rPr>
              <w:t>pawn</w:t>
            </w:r>
            <w:r w:rsidR="008E12F9" w:rsidRPr="00AC7F2B">
              <w:rPr>
                <w:sz w:val="20"/>
                <w:szCs w:val="20"/>
              </w:rPr>
              <w:t>ing</w:t>
            </w:r>
            <w:r w:rsidR="00D62958" w:rsidRPr="00AC7F2B">
              <w:rPr>
                <w:sz w:val="20"/>
                <w:szCs w:val="20"/>
              </w:rPr>
              <w:t xml:space="preserve"> sequence</w:t>
            </w:r>
          </w:p>
        </w:tc>
        <w:tc>
          <w:tcPr>
            <w:tcW w:w="0" w:type="auto"/>
          </w:tcPr>
          <w:p w14:paraId="59BDB1F8" w14:textId="10FE93EC" w:rsidR="001B06C9" w:rsidRPr="00AC7F2B" w:rsidRDefault="001B06C9" w:rsidP="000D0C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C7F2B">
              <w:rPr>
                <w:sz w:val="20"/>
                <w:szCs w:val="20"/>
              </w:rPr>
              <w:t>In2</w:t>
            </w:r>
            <w:r w:rsidR="008E12F9" w:rsidRPr="00AC7F2B">
              <w:rPr>
                <w:sz w:val="20"/>
                <w:szCs w:val="20"/>
              </w:rPr>
              <w:t xml:space="preserve"> spawning sequence</w:t>
            </w:r>
          </w:p>
        </w:tc>
        <w:tc>
          <w:tcPr>
            <w:tcW w:w="0" w:type="auto"/>
          </w:tcPr>
          <w:p w14:paraId="5D615175" w14:textId="32170517" w:rsidR="001B06C9" w:rsidRPr="00AC7F2B" w:rsidRDefault="001B06C9" w:rsidP="000D0C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C7F2B">
              <w:rPr>
                <w:sz w:val="20"/>
                <w:szCs w:val="20"/>
              </w:rPr>
              <w:t>In3</w:t>
            </w:r>
            <w:r w:rsidR="008E12F9" w:rsidRPr="00AC7F2B">
              <w:rPr>
                <w:sz w:val="20"/>
                <w:szCs w:val="20"/>
              </w:rPr>
              <w:t xml:space="preserve"> spawning sequence</w:t>
            </w:r>
          </w:p>
        </w:tc>
      </w:tr>
      <w:tr w:rsidR="00AC7F2B" w14:paraId="3CA60445" w14:textId="77777777" w:rsidTr="002176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20ECA90" w14:textId="65D533C6" w:rsidR="002E4024" w:rsidRPr="00AC7F2B" w:rsidRDefault="002F41B1" w:rsidP="000D0C28">
            <w:pPr>
              <w:rPr>
                <w:sz w:val="18"/>
                <w:szCs w:val="18"/>
              </w:rPr>
            </w:pPr>
            <w:r w:rsidRPr="00AC7F2B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tbl>
            <w:tblPr>
              <w:tblStyle w:val="TableGrid"/>
              <w:tblW w:w="4832" w:type="pct"/>
              <w:tblLook w:val="04A0" w:firstRow="1" w:lastRow="0" w:firstColumn="1" w:lastColumn="0" w:noHBand="0" w:noVBand="1"/>
            </w:tblPr>
            <w:tblGrid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</w:tblGrid>
            <w:tr w:rsidR="000A0F79" w:rsidRPr="00AC7F2B" w14:paraId="0D84F255" w14:textId="77777777" w:rsidTr="000A0F79">
              <w:trPr>
                <w:trHeight w:val="23"/>
              </w:trPr>
              <w:tc>
                <w:tcPr>
                  <w:tcW w:w="517" w:type="pct"/>
                  <w:shd w:val="clear" w:color="auto" w:fill="00B050"/>
                </w:tcPr>
                <w:p w14:paraId="42DD3F54" w14:textId="03412F7D" w:rsidR="00032FA1" w:rsidRPr="00AC7F2B" w:rsidRDefault="00B43F1D" w:rsidP="000D0C28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517" w:type="pct"/>
                  <w:shd w:val="clear" w:color="auto" w:fill="00B050"/>
                </w:tcPr>
                <w:p w14:paraId="3CD3632A" w14:textId="76C7894D" w:rsidR="00032FA1" w:rsidRPr="00AC7F2B" w:rsidRDefault="00B43F1D" w:rsidP="000D0C28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517" w:type="pct"/>
                  <w:shd w:val="clear" w:color="auto" w:fill="00B050"/>
                </w:tcPr>
                <w:p w14:paraId="14902072" w14:textId="5FEB4656" w:rsidR="00032FA1" w:rsidRPr="00AC7F2B" w:rsidRDefault="00B43F1D" w:rsidP="000D0C28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517" w:type="pct"/>
                  <w:shd w:val="clear" w:color="auto" w:fill="00B050"/>
                </w:tcPr>
                <w:p w14:paraId="78397540" w14:textId="5FF62948" w:rsidR="00032FA1" w:rsidRPr="00AC7F2B" w:rsidRDefault="00B43F1D" w:rsidP="000D0C28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344" w:type="pct"/>
                  <w:shd w:val="clear" w:color="auto" w:fill="00B050"/>
                </w:tcPr>
                <w:p w14:paraId="4F540F29" w14:textId="019A9969" w:rsidR="00032FA1" w:rsidRPr="00AC7F2B" w:rsidRDefault="00B43F1D" w:rsidP="000D0C28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517" w:type="pct"/>
                  <w:shd w:val="clear" w:color="auto" w:fill="00B050"/>
                </w:tcPr>
                <w:p w14:paraId="66D67BEC" w14:textId="22FBF3FD" w:rsidR="00032FA1" w:rsidRPr="00AC7F2B" w:rsidRDefault="00B43F1D" w:rsidP="000D0C28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517" w:type="pct"/>
                  <w:shd w:val="clear" w:color="auto" w:fill="00B050"/>
                </w:tcPr>
                <w:p w14:paraId="4D5CF961" w14:textId="36CBF625" w:rsidR="00032FA1" w:rsidRPr="00AC7F2B" w:rsidRDefault="00B43F1D" w:rsidP="000D0C28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517" w:type="pct"/>
                  <w:shd w:val="clear" w:color="auto" w:fill="00B050"/>
                </w:tcPr>
                <w:p w14:paraId="02D7E69E" w14:textId="49AEC87D" w:rsidR="00032FA1" w:rsidRPr="00AC7F2B" w:rsidRDefault="00B43F1D" w:rsidP="000D0C28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517" w:type="pct"/>
                  <w:shd w:val="clear" w:color="auto" w:fill="00B050"/>
                </w:tcPr>
                <w:p w14:paraId="2FB6EFD9" w14:textId="514E39E0" w:rsidR="00032FA1" w:rsidRPr="00AC7F2B" w:rsidRDefault="00B43F1D" w:rsidP="000D0C28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517" w:type="pct"/>
                  <w:shd w:val="clear" w:color="auto" w:fill="00B050"/>
                </w:tcPr>
                <w:p w14:paraId="181C375F" w14:textId="410F37BE" w:rsidR="00032FA1" w:rsidRPr="00AC7F2B" w:rsidRDefault="00B43F1D" w:rsidP="000D0C28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G</w:t>
                  </w:r>
                </w:p>
              </w:tc>
            </w:tr>
          </w:tbl>
          <w:p w14:paraId="5C7DB28E" w14:textId="77777777" w:rsidR="002E4024" w:rsidRPr="00AC7F2B" w:rsidRDefault="002E4024" w:rsidP="000D0C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5D37CCEC" w14:textId="12251B70" w:rsidR="002E4024" w:rsidRPr="00AC7F2B" w:rsidRDefault="006A4CEA" w:rsidP="000D0C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7F2B">
              <w:rPr>
                <w:sz w:val="18"/>
                <w:szCs w:val="18"/>
              </w:rPr>
              <w:t>N/A</w:t>
            </w:r>
          </w:p>
        </w:tc>
        <w:tc>
          <w:tcPr>
            <w:tcW w:w="0" w:type="auto"/>
          </w:tcPr>
          <w:p w14:paraId="40BD63AF" w14:textId="15C44AA5" w:rsidR="002E4024" w:rsidRPr="00AC7F2B" w:rsidRDefault="006A4CEA" w:rsidP="000D0C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7F2B">
              <w:rPr>
                <w:sz w:val="18"/>
                <w:szCs w:val="18"/>
              </w:rPr>
              <w:t>N/A</w:t>
            </w:r>
          </w:p>
        </w:tc>
      </w:tr>
      <w:tr w:rsidR="00AC7F2B" w14:paraId="410C9B31" w14:textId="77777777" w:rsidTr="002176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00402CF" w14:textId="3F302113" w:rsidR="002E4024" w:rsidRPr="00AC7F2B" w:rsidRDefault="002F41B1" w:rsidP="000D0C28">
            <w:pPr>
              <w:rPr>
                <w:sz w:val="18"/>
                <w:szCs w:val="18"/>
              </w:rPr>
            </w:pPr>
            <w:r w:rsidRPr="00AC7F2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29"/>
            </w:tblGrid>
            <w:tr w:rsidR="00B43F1D" w:rsidRPr="00AC7F2B" w14:paraId="07FE64BB" w14:textId="77777777" w:rsidTr="006B309E">
              <w:tc>
                <w:tcPr>
                  <w:tcW w:w="0" w:type="auto"/>
                  <w:shd w:val="clear" w:color="auto" w:fill="00B050"/>
                </w:tcPr>
                <w:p w14:paraId="2917F9CC" w14:textId="685626F0" w:rsidR="00207524" w:rsidRPr="00AC7F2B" w:rsidRDefault="006B309E" w:rsidP="00207524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17D6D94F" w14:textId="1CBB1735" w:rsidR="00207524" w:rsidRPr="00AC7F2B" w:rsidRDefault="006B309E" w:rsidP="00207524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285B6924" w14:textId="4AE00C17" w:rsidR="00207524" w:rsidRPr="00AC7F2B" w:rsidRDefault="006B309E" w:rsidP="00207524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55DD61D1" w14:textId="23AFA90A" w:rsidR="00207524" w:rsidRPr="00AC7F2B" w:rsidRDefault="006B309E" w:rsidP="00207524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28FE83AA" w14:textId="4C7578A8" w:rsidR="00207524" w:rsidRPr="00AC7F2B" w:rsidRDefault="006B309E" w:rsidP="00207524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470DEA72" w14:textId="3FFFFC21" w:rsidR="00207524" w:rsidRPr="00AC7F2B" w:rsidRDefault="006B309E" w:rsidP="00207524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7BE80182" w14:textId="116FC525" w:rsidR="00207524" w:rsidRPr="00AC7F2B" w:rsidRDefault="006B309E" w:rsidP="00207524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0E8EE03A" w14:textId="46EAE869" w:rsidR="00207524" w:rsidRPr="00AC7F2B" w:rsidRDefault="006B309E" w:rsidP="00207524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1A3CB843" w14:textId="110447C6" w:rsidR="00207524" w:rsidRPr="00AC7F2B" w:rsidRDefault="006B309E" w:rsidP="00207524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267595BE" w14:textId="7E02AFB7" w:rsidR="00207524" w:rsidRPr="00AC7F2B" w:rsidRDefault="006B309E" w:rsidP="00207524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</w:tr>
          </w:tbl>
          <w:p w14:paraId="74EC9FEE" w14:textId="6BAB8B6C" w:rsidR="002E4024" w:rsidRPr="00AC7F2B" w:rsidRDefault="002E4024" w:rsidP="000D0C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34C05A68" w14:textId="2787A024" w:rsidR="002E4024" w:rsidRPr="00AC7F2B" w:rsidRDefault="00C30523" w:rsidP="000D0C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7F2B">
              <w:rPr>
                <w:sz w:val="18"/>
                <w:szCs w:val="18"/>
              </w:rPr>
              <w:t>N/A</w:t>
            </w:r>
          </w:p>
        </w:tc>
        <w:tc>
          <w:tcPr>
            <w:tcW w:w="0" w:type="auto"/>
          </w:tcPr>
          <w:p w14:paraId="525925D1" w14:textId="61702914" w:rsidR="002E4024" w:rsidRPr="00AC7F2B" w:rsidRDefault="00C30523" w:rsidP="000D0C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7F2B">
              <w:rPr>
                <w:sz w:val="18"/>
                <w:szCs w:val="18"/>
              </w:rPr>
              <w:t>N/A</w:t>
            </w:r>
          </w:p>
        </w:tc>
      </w:tr>
      <w:tr w:rsidR="00AC7F2B" w14:paraId="3925BD4D" w14:textId="77777777" w:rsidTr="002176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A00694B" w14:textId="3471B031" w:rsidR="002E4024" w:rsidRPr="00AC7F2B" w:rsidRDefault="002F41B1" w:rsidP="000D0C28">
            <w:pPr>
              <w:rPr>
                <w:sz w:val="18"/>
                <w:szCs w:val="18"/>
              </w:rPr>
            </w:pPr>
            <w:r w:rsidRPr="00AC7F2B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30"/>
              <w:gridCol w:w="330"/>
              <w:gridCol w:w="330"/>
              <w:gridCol w:w="330"/>
              <w:gridCol w:w="330"/>
              <w:gridCol w:w="329"/>
              <w:gridCol w:w="330"/>
              <w:gridCol w:w="330"/>
              <w:gridCol w:w="330"/>
              <w:gridCol w:w="330"/>
            </w:tblGrid>
            <w:tr w:rsidR="00F279DE" w:rsidRPr="00AC7F2B" w14:paraId="0B5E39D5" w14:textId="77777777" w:rsidTr="001F47C7">
              <w:tc>
                <w:tcPr>
                  <w:tcW w:w="330" w:type="dxa"/>
                  <w:shd w:val="clear" w:color="auto" w:fill="00B050"/>
                </w:tcPr>
                <w:p w14:paraId="06513C57" w14:textId="10BDA4F6" w:rsidR="00F279DE" w:rsidRPr="00AC7F2B" w:rsidRDefault="008F4E32" w:rsidP="000D0C28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330" w:type="dxa"/>
                  <w:shd w:val="clear" w:color="auto" w:fill="00B050"/>
                </w:tcPr>
                <w:p w14:paraId="7584876E" w14:textId="566E224B" w:rsidR="00F279DE" w:rsidRPr="00AC7F2B" w:rsidRDefault="008F4E32" w:rsidP="000D0C28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330" w:type="dxa"/>
                  <w:shd w:val="clear" w:color="auto" w:fill="00B050"/>
                </w:tcPr>
                <w:p w14:paraId="784C7F25" w14:textId="5A268889" w:rsidR="00F279DE" w:rsidRPr="00AC7F2B" w:rsidRDefault="008F4E32" w:rsidP="000D0C28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330" w:type="dxa"/>
                  <w:shd w:val="clear" w:color="auto" w:fill="00B050"/>
                </w:tcPr>
                <w:p w14:paraId="29B695C5" w14:textId="1350E230" w:rsidR="00F279DE" w:rsidRPr="00AC7F2B" w:rsidRDefault="008F4E32" w:rsidP="000D0C28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330" w:type="dxa"/>
                  <w:shd w:val="clear" w:color="auto" w:fill="00B050"/>
                </w:tcPr>
                <w:p w14:paraId="5C9C6C9F" w14:textId="21020CED" w:rsidR="00F279DE" w:rsidRPr="00AC7F2B" w:rsidRDefault="008F4E32" w:rsidP="000D0C28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329" w:type="dxa"/>
                  <w:shd w:val="clear" w:color="auto" w:fill="00B050"/>
                </w:tcPr>
                <w:p w14:paraId="78000998" w14:textId="66B6B07E" w:rsidR="00F279DE" w:rsidRPr="00AC7F2B" w:rsidRDefault="008F4E32" w:rsidP="000D0C28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329" w:type="dxa"/>
                  <w:shd w:val="clear" w:color="auto" w:fill="00B050"/>
                </w:tcPr>
                <w:p w14:paraId="347CF365" w14:textId="4BD31FA7" w:rsidR="00F279DE" w:rsidRPr="00AC7F2B" w:rsidRDefault="001F47C7" w:rsidP="000D0C28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330" w:type="dxa"/>
                  <w:shd w:val="clear" w:color="auto" w:fill="00B050"/>
                </w:tcPr>
                <w:p w14:paraId="3892482D" w14:textId="1FA939D0" w:rsidR="00F279DE" w:rsidRPr="00AC7F2B" w:rsidRDefault="001F47C7" w:rsidP="000D0C28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330" w:type="dxa"/>
                  <w:shd w:val="clear" w:color="auto" w:fill="00B050"/>
                </w:tcPr>
                <w:p w14:paraId="5EE7C20F" w14:textId="528BECF4" w:rsidR="00F279DE" w:rsidRPr="00AC7F2B" w:rsidRDefault="001F47C7" w:rsidP="000D0C28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330" w:type="dxa"/>
                  <w:shd w:val="clear" w:color="auto" w:fill="00B050"/>
                </w:tcPr>
                <w:p w14:paraId="7C0C9FDF" w14:textId="059EAF10" w:rsidR="00F279DE" w:rsidRPr="00AC7F2B" w:rsidRDefault="001F47C7" w:rsidP="000D0C28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H</w:t>
                  </w:r>
                </w:p>
              </w:tc>
            </w:tr>
          </w:tbl>
          <w:p w14:paraId="3CD43E09" w14:textId="77777777" w:rsidR="002E4024" w:rsidRPr="00AC7F2B" w:rsidRDefault="002E4024" w:rsidP="000D0C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355CA64D" w14:textId="380A6F64" w:rsidR="002E4024" w:rsidRPr="00AC7F2B" w:rsidRDefault="00C30523" w:rsidP="000D0C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7F2B">
              <w:rPr>
                <w:sz w:val="18"/>
                <w:szCs w:val="18"/>
              </w:rPr>
              <w:t>N/A</w:t>
            </w:r>
          </w:p>
        </w:tc>
        <w:tc>
          <w:tcPr>
            <w:tcW w:w="0" w:type="auto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30"/>
              <w:gridCol w:w="330"/>
              <w:gridCol w:w="330"/>
              <w:gridCol w:w="329"/>
              <w:gridCol w:w="329"/>
            </w:tblGrid>
            <w:tr w:rsidR="001F47C7" w:rsidRPr="00AC7F2B" w14:paraId="101F3DD8" w14:textId="77777777" w:rsidTr="00D17506">
              <w:trPr>
                <w:trHeight w:val="23"/>
              </w:trPr>
              <w:tc>
                <w:tcPr>
                  <w:tcW w:w="0" w:type="auto"/>
                  <w:shd w:val="clear" w:color="auto" w:fill="00B050"/>
                </w:tcPr>
                <w:p w14:paraId="29F332E9" w14:textId="730A35AF" w:rsidR="001F47C7" w:rsidRPr="00AC7F2B" w:rsidRDefault="00696611" w:rsidP="001F47C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71F4CF29" w14:textId="301F2BF9" w:rsidR="001F47C7" w:rsidRPr="00AC7F2B" w:rsidRDefault="00696611" w:rsidP="001F47C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57BC52C7" w14:textId="4BEDFB00" w:rsidR="001F47C7" w:rsidRPr="00AC7F2B" w:rsidRDefault="00696611" w:rsidP="001F47C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6EC071EF" w14:textId="6D2B46C8" w:rsidR="001F47C7" w:rsidRPr="00AC7F2B" w:rsidRDefault="00696611" w:rsidP="001F47C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67DFCF43" w14:textId="77777777" w:rsidR="001F47C7" w:rsidRPr="00AC7F2B" w:rsidRDefault="001F47C7" w:rsidP="001F47C7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</w:tr>
          </w:tbl>
          <w:p w14:paraId="3E64B94E" w14:textId="4A89F7C6" w:rsidR="002E4024" w:rsidRPr="00AC7F2B" w:rsidRDefault="002E4024" w:rsidP="000D0C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C7F2B" w14:paraId="1C476DC4" w14:textId="77777777" w:rsidTr="002176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94C7501" w14:textId="08811CEC" w:rsidR="00692B62" w:rsidRPr="00AC7F2B" w:rsidRDefault="00692B62" w:rsidP="00692B62">
            <w:pPr>
              <w:rPr>
                <w:sz w:val="18"/>
                <w:szCs w:val="18"/>
              </w:rPr>
            </w:pPr>
            <w:r w:rsidRPr="00AC7F2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15317FC8" w14:textId="69242D31" w:rsidR="00692B62" w:rsidRPr="00AC7F2B" w:rsidRDefault="00692B62" w:rsidP="00692B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7F2B">
              <w:rPr>
                <w:sz w:val="18"/>
                <w:szCs w:val="18"/>
              </w:rPr>
              <w:t>N/A</w:t>
            </w:r>
          </w:p>
        </w:tc>
        <w:tc>
          <w:tcPr>
            <w:tcW w:w="0" w:type="auto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99"/>
              <w:gridCol w:w="299"/>
              <w:gridCol w:w="299"/>
              <w:gridCol w:w="299"/>
              <w:gridCol w:w="299"/>
              <w:gridCol w:w="299"/>
              <w:gridCol w:w="299"/>
              <w:gridCol w:w="299"/>
              <w:gridCol w:w="299"/>
              <w:gridCol w:w="299"/>
            </w:tblGrid>
            <w:tr w:rsidR="00692B62" w:rsidRPr="00AC7F2B" w14:paraId="0C64B7AD" w14:textId="77777777" w:rsidTr="004F0B79">
              <w:trPr>
                <w:trHeight w:val="23"/>
              </w:trPr>
              <w:tc>
                <w:tcPr>
                  <w:tcW w:w="0" w:type="auto"/>
                  <w:shd w:val="clear" w:color="auto" w:fill="FFFF00"/>
                </w:tcPr>
                <w:p w14:paraId="41AA124D" w14:textId="27EBF354" w:rsidR="00692B62" w:rsidRPr="00AC7F2B" w:rsidRDefault="004279D7" w:rsidP="00692B62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0" w:type="auto"/>
                  <w:shd w:val="clear" w:color="auto" w:fill="FFFF00"/>
                </w:tcPr>
                <w:p w14:paraId="348CEFC3" w14:textId="108CFC26" w:rsidR="00692B62" w:rsidRPr="00AC7F2B" w:rsidRDefault="004279D7" w:rsidP="00692B62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0" w:type="auto"/>
                  <w:shd w:val="clear" w:color="auto" w:fill="FFFF00"/>
                </w:tcPr>
                <w:p w14:paraId="1DD6D2E0" w14:textId="463CD4E9" w:rsidR="00692B62" w:rsidRPr="00AC7F2B" w:rsidRDefault="004279D7" w:rsidP="00692B62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0" w:type="auto"/>
                  <w:shd w:val="clear" w:color="auto" w:fill="FFFF00"/>
                </w:tcPr>
                <w:p w14:paraId="55649658" w14:textId="4F67713B" w:rsidR="00692B62" w:rsidRPr="00AC7F2B" w:rsidRDefault="004279D7" w:rsidP="00692B62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0" w:type="auto"/>
                  <w:shd w:val="clear" w:color="auto" w:fill="FFFF00"/>
                </w:tcPr>
                <w:p w14:paraId="0EE885F0" w14:textId="32BD7441" w:rsidR="00692B62" w:rsidRPr="00AC7F2B" w:rsidRDefault="004279D7" w:rsidP="00692B62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0" w:type="auto"/>
                  <w:shd w:val="clear" w:color="auto" w:fill="FFFF00"/>
                </w:tcPr>
                <w:p w14:paraId="0967051C" w14:textId="0C6C3679" w:rsidR="00692B62" w:rsidRPr="00AC7F2B" w:rsidRDefault="004279D7" w:rsidP="00692B62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0" w:type="auto"/>
                  <w:shd w:val="clear" w:color="auto" w:fill="FFFF00"/>
                </w:tcPr>
                <w:p w14:paraId="503BAA22" w14:textId="7994E60B" w:rsidR="00692B62" w:rsidRPr="00AC7F2B" w:rsidRDefault="004279D7" w:rsidP="00692B62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0" w:type="auto"/>
                  <w:shd w:val="clear" w:color="auto" w:fill="FFFF00"/>
                </w:tcPr>
                <w:p w14:paraId="1BFAC594" w14:textId="175FF5B2" w:rsidR="00692B62" w:rsidRPr="00AC7F2B" w:rsidRDefault="004279D7" w:rsidP="00692B62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0" w:type="auto"/>
                  <w:shd w:val="clear" w:color="auto" w:fill="FFFF00"/>
                </w:tcPr>
                <w:p w14:paraId="7E7A6F77" w14:textId="4D851780" w:rsidR="00692B62" w:rsidRPr="00AC7F2B" w:rsidRDefault="004279D7" w:rsidP="00692B62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0" w:type="auto"/>
                  <w:shd w:val="clear" w:color="auto" w:fill="FFFF00"/>
                </w:tcPr>
                <w:p w14:paraId="3A132AFB" w14:textId="7FFF2B6B" w:rsidR="00692B62" w:rsidRPr="00AC7F2B" w:rsidRDefault="004279D7" w:rsidP="00692B62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S</w:t>
                  </w:r>
                </w:p>
              </w:tc>
            </w:tr>
          </w:tbl>
          <w:p w14:paraId="26FFDC06" w14:textId="77777777" w:rsidR="00692B62" w:rsidRPr="00AC7F2B" w:rsidRDefault="00692B62" w:rsidP="00692B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40A886C8" w14:textId="1863E33F" w:rsidR="00692B62" w:rsidRPr="00AC7F2B" w:rsidRDefault="00805934" w:rsidP="00692B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7F2B">
              <w:rPr>
                <w:sz w:val="18"/>
                <w:szCs w:val="18"/>
              </w:rPr>
              <w:t>N/A</w:t>
            </w:r>
          </w:p>
        </w:tc>
      </w:tr>
      <w:tr w:rsidR="00AC7F2B" w14:paraId="5BDDCEE5" w14:textId="77777777" w:rsidTr="002176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DA921BB" w14:textId="5C3F4A65" w:rsidR="00692B62" w:rsidRPr="00AC7F2B" w:rsidRDefault="00692B62" w:rsidP="00692B62">
            <w:pPr>
              <w:rPr>
                <w:sz w:val="18"/>
                <w:szCs w:val="18"/>
              </w:rPr>
            </w:pPr>
            <w:r w:rsidRPr="00AC7F2B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</w:tblGrid>
            <w:tr w:rsidR="001B0C03" w:rsidRPr="00AC7F2B" w14:paraId="22D7B7DA" w14:textId="77777777" w:rsidTr="00217605">
              <w:trPr>
                <w:trHeight w:val="23"/>
              </w:trPr>
              <w:tc>
                <w:tcPr>
                  <w:tcW w:w="0" w:type="auto"/>
                  <w:shd w:val="clear" w:color="auto" w:fill="00B050"/>
                </w:tcPr>
                <w:p w14:paraId="61E29518" w14:textId="77777777" w:rsidR="001B0C03" w:rsidRPr="00AC7F2B" w:rsidRDefault="001B0C03" w:rsidP="001B0C03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4C7E9E59" w14:textId="77777777" w:rsidR="001B0C03" w:rsidRPr="00AC7F2B" w:rsidRDefault="001B0C03" w:rsidP="001B0C03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308D9400" w14:textId="77777777" w:rsidR="001B0C03" w:rsidRPr="00AC7F2B" w:rsidRDefault="001B0C03" w:rsidP="001B0C03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42738B68" w14:textId="77777777" w:rsidR="001B0C03" w:rsidRPr="00AC7F2B" w:rsidRDefault="001B0C03" w:rsidP="001B0C03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65B7F297" w14:textId="77777777" w:rsidR="001B0C03" w:rsidRPr="00AC7F2B" w:rsidRDefault="001B0C03" w:rsidP="001B0C03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5CE27494" w14:textId="77777777" w:rsidR="001B0C03" w:rsidRPr="00AC7F2B" w:rsidRDefault="001B0C03" w:rsidP="001B0C03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769F36EA" w14:textId="77777777" w:rsidR="001B0C03" w:rsidRPr="00AC7F2B" w:rsidRDefault="001B0C03" w:rsidP="001B0C03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550AB774" w14:textId="77777777" w:rsidR="001B0C03" w:rsidRPr="00AC7F2B" w:rsidRDefault="001B0C03" w:rsidP="001B0C03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172CAE24" w14:textId="77777777" w:rsidR="001B0C03" w:rsidRPr="00AC7F2B" w:rsidRDefault="001B0C03" w:rsidP="001B0C03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28215C1E" w14:textId="77777777" w:rsidR="001B0C03" w:rsidRPr="00AC7F2B" w:rsidRDefault="001B0C03" w:rsidP="001B0C03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G</w:t>
                  </w:r>
                </w:p>
              </w:tc>
            </w:tr>
          </w:tbl>
          <w:p w14:paraId="3C7FD821" w14:textId="77777777" w:rsidR="00692B62" w:rsidRPr="00AC7F2B" w:rsidRDefault="00692B62" w:rsidP="00692B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99"/>
              <w:gridCol w:w="318"/>
              <w:gridCol w:w="318"/>
              <w:gridCol w:w="318"/>
              <w:gridCol w:w="299"/>
            </w:tblGrid>
            <w:tr w:rsidR="004F0B79" w:rsidRPr="00AC7F2B" w14:paraId="188EC624" w14:textId="77777777" w:rsidTr="004F0B79">
              <w:trPr>
                <w:trHeight w:val="23"/>
              </w:trPr>
              <w:tc>
                <w:tcPr>
                  <w:tcW w:w="0" w:type="auto"/>
                  <w:shd w:val="clear" w:color="auto" w:fill="FFFF00"/>
                </w:tcPr>
                <w:p w14:paraId="2E3020F1" w14:textId="77777777" w:rsidR="004F0B79" w:rsidRPr="00AC7F2B" w:rsidRDefault="004F0B79" w:rsidP="004F0B79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076C9525" w14:textId="77777777" w:rsidR="004F0B79" w:rsidRPr="00AC7F2B" w:rsidRDefault="004F0B79" w:rsidP="004F0B79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6BA26CE1" w14:textId="77777777" w:rsidR="004F0B79" w:rsidRPr="00AC7F2B" w:rsidRDefault="004F0B79" w:rsidP="004F0B79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5137D5AB" w14:textId="77777777" w:rsidR="004F0B79" w:rsidRPr="00AC7F2B" w:rsidRDefault="004F0B79" w:rsidP="004F0B79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0" w:type="auto"/>
                  <w:shd w:val="clear" w:color="auto" w:fill="FFFF00"/>
                </w:tcPr>
                <w:p w14:paraId="660CEA8B" w14:textId="77777777" w:rsidR="004F0B79" w:rsidRPr="00AC7F2B" w:rsidRDefault="004F0B79" w:rsidP="004F0B79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S</w:t>
                  </w:r>
                </w:p>
              </w:tc>
            </w:tr>
          </w:tbl>
          <w:p w14:paraId="0F93319F" w14:textId="77777777" w:rsidR="00692B62" w:rsidRPr="00AC7F2B" w:rsidRDefault="00692B62" w:rsidP="00692B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1CE36D1E" w14:textId="25FAE234" w:rsidR="00692B62" w:rsidRPr="00AC7F2B" w:rsidRDefault="00805934" w:rsidP="00692B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7F2B">
              <w:rPr>
                <w:sz w:val="18"/>
                <w:szCs w:val="18"/>
              </w:rPr>
              <w:t>N/A</w:t>
            </w:r>
          </w:p>
        </w:tc>
      </w:tr>
      <w:tr w:rsidR="00AC7F2B" w14:paraId="74A62CE4" w14:textId="77777777" w:rsidTr="002176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112057C" w14:textId="0315FB88" w:rsidR="00692B62" w:rsidRPr="00AC7F2B" w:rsidRDefault="00692B62" w:rsidP="00692B62">
            <w:pPr>
              <w:rPr>
                <w:sz w:val="18"/>
                <w:szCs w:val="18"/>
              </w:rPr>
            </w:pPr>
            <w:r w:rsidRPr="00AC7F2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27"/>
              <w:gridCol w:w="327"/>
              <w:gridCol w:w="327"/>
              <w:gridCol w:w="327"/>
            </w:tblGrid>
            <w:tr w:rsidR="00E7651D" w:rsidRPr="00AC7F2B" w14:paraId="48AD442D" w14:textId="3B773F60" w:rsidTr="00016E64">
              <w:trPr>
                <w:trHeight w:val="23"/>
              </w:trPr>
              <w:tc>
                <w:tcPr>
                  <w:tcW w:w="0" w:type="auto"/>
                  <w:shd w:val="clear" w:color="auto" w:fill="FF0000"/>
                </w:tcPr>
                <w:p w14:paraId="7E81C28A" w14:textId="77777777" w:rsidR="00E7651D" w:rsidRPr="00AC7F2B" w:rsidRDefault="00E7651D" w:rsidP="001E1910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0" w:type="auto"/>
                  <w:shd w:val="clear" w:color="auto" w:fill="FF0000"/>
                </w:tcPr>
                <w:p w14:paraId="53111261" w14:textId="77777777" w:rsidR="00E7651D" w:rsidRPr="00AC7F2B" w:rsidRDefault="00E7651D" w:rsidP="001E1910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0" w:type="auto"/>
                  <w:shd w:val="clear" w:color="auto" w:fill="FF0000"/>
                </w:tcPr>
                <w:p w14:paraId="50FB02F5" w14:textId="77777777" w:rsidR="00E7651D" w:rsidRPr="00AC7F2B" w:rsidRDefault="00E7651D" w:rsidP="001E1910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0" w:type="auto"/>
                  <w:shd w:val="clear" w:color="auto" w:fill="FF0000"/>
                </w:tcPr>
                <w:p w14:paraId="68C724A8" w14:textId="48BDF53F" w:rsidR="00E7651D" w:rsidRPr="00AC7F2B" w:rsidRDefault="00E7651D" w:rsidP="001E1910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D</w:t>
                  </w:r>
                </w:p>
              </w:tc>
            </w:tr>
          </w:tbl>
          <w:p w14:paraId="1B692BE2" w14:textId="77777777" w:rsidR="00692B62" w:rsidRPr="00AC7F2B" w:rsidRDefault="00692B62" w:rsidP="00692B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2CC53BAB" w14:textId="1984E82B" w:rsidR="00692B62" w:rsidRPr="00AC7F2B" w:rsidRDefault="00E7651D" w:rsidP="00692B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7F2B">
              <w:rPr>
                <w:sz w:val="18"/>
                <w:szCs w:val="18"/>
              </w:rPr>
              <w:t>N/A</w:t>
            </w:r>
          </w:p>
        </w:tc>
        <w:tc>
          <w:tcPr>
            <w:tcW w:w="0" w:type="auto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27"/>
            </w:tblGrid>
            <w:tr w:rsidR="00351977" w:rsidRPr="00AC7F2B" w14:paraId="55CE712A" w14:textId="77777777" w:rsidTr="00351977">
              <w:tc>
                <w:tcPr>
                  <w:tcW w:w="0" w:type="auto"/>
                  <w:shd w:val="clear" w:color="auto" w:fill="FF0000"/>
                </w:tcPr>
                <w:p w14:paraId="2BCF9687" w14:textId="6BD833F8" w:rsidR="00351977" w:rsidRPr="00AC7F2B" w:rsidRDefault="00351977" w:rsidP="00692B62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D</w:t>
                  </w:r>
                </w:p>
              </w:tc>
            </w:tr>
          </w:tbl>
          <w:p w14:paraId="258EDC4D" w14:textId="77777777" w:rsidR="00692B62" w:rsidRPr="00AC7F2B" w:rsidRDefault="00692B62" w:rsidP="00692B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C7F2B" w14:paraId="368C97B3" w14:textId="77777777" w:rsidTr="002176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32ACE2A" w14:textId="7D5F4707" w:rsidR="00692B62" w:rsidRPr="00AC7F2B" w:rsidRDefault="00692B62" w:rsidP="00692B62">
            <w:pPr>
              <w:rPr>
                <w:sz w:val="18"/>
                <w:szCs w:val="18"/>
              </w:rPr>
            </w:pPr>
            <w:r w:rsidRPr="00AC7F2B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27"/>
              <w:gridCol w:w="329"/>
              <w:gridCol w:w="329"/>
              <w:gridCol w:w="329"/>
              <w:gridCol w:w="329"/>
              <w:gridCol w:w="329"/>
              <w:gridCol w:w="327"/>
            </w:tblGrid>
            <w:tr w:rsidR="00906805" w:rsidRPr="00AC7F2B" w14:paraId="75BC7173" w14:textId="7286E8F0" w:rsidTr="00906805">
              <w:trPr>
                <w:trHeight w:val="23"/>
              </w:trPr>
              <w:tc>
                <w:tcPr>
                  <w:tcW w:w="0" w:type="auto"/>
                  <w:shd w:val="clear" w:color="auto" w:fill="FF0000"/>
                </w:tcPr>
                <w:p w14:paraId="659B657F" w14:textId="6495DFCD" w:rsidR="00906805" w:rsidRPr="00AC7F2B" w:rsidRDefault="00906805" w:rsidP="0088766C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159199CC" w14:textId="754C08AD" w:rsidR="00906805" w:rsidRPr="00AC7F2B" w:rsidRDefault="00906805" w:rsidP="0088766C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0DC5E6BA" w14:textId="6F604378" w:rsidR="00906805" w:rsidRPr="00AC7F2B" w:rsidRDefault="00906805" w:rsidP="0088766C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7C312936" w14:textId="1041533F" w:rsidR="00906805" w:rsidRPr="00AC7F2B" w:rsidRDefault="00906805" w:rsidP="0088766C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0506ECF0" w14:textId="258DA647" w:rsidR="00906805" w:rsidRPr="00AC7F2B" w:rsidRDefault="00906805" w:rsidP="0088766C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168E5680" w14:textId="60697749" w:rsidR="00906805" w:rsidRPr="00AC7F2B" w:rsidRDefault="00906805" w:rsidP="0088766C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FF0000"/>
                </w:tcPr>
                <w:p w14:paraId="3CA3313B" w14:textId="6B853602" w:rsidR="00906805" w:rsidRPr="00AC7F2B" w:rsidRDefault="00906805" w:rsidP="0088766C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D</w:t>
                  </w:r>
                </w:p>
              </w:tc>
            </w:tr>
          </w:tbl>
          <w:p w14:paraId="5C340B94" w14:textId="77777777" w:rsidR="00692B62" w:rsidRPr="00AC7F2B" w:rsidRDefault="00692B62" w:rsidP="00692B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53AD234D" w14:textId="4AF8CBB2" w:rsidR="00692B62" w:rsidRPr="00AC7F2B" w:rsidRDefault="00805934" w:rsidP="00692B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7F2B">
              <w:rPr>
                <w:sz w:val="18"/>
                <w:szCs w:val="18"/>
              </w:rPr>
              <w:t>N/A</w:t>
            </w:r>
          </w:p>
        </w:tc>
        <w:tc>
          <w:tcPr>
            <w:tcW w:w="0" w:type="auto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29"/>
              <w:gridCol w:w="329"/>
              <w:gridCol w:w="329"/>
              <w:gridCol w:w="329"/>
              <w:gridCol w:w="329"/>
            </w:tblGrid>
            <w:tr w:rsidR="00906805" w:rsidRPr="00AC7F2B" w14:paraId="10FE35CF" w14:textId="77777777" w:rsidTr="00D17506">
              <w:trPr>
                <w:trHeight w:val="23"/>
              </w:trPr>
              <w:tc>
                <w:tcPr>
                  <w:tcW w:w="0" w:type="auto"/>
                  <w:shd w:val="clear" w:color="auto" w:fill="00B050"/>
                </w:tcPr>
                <w:p w14:paraId="75E14742" w14:textId="77777777" w:rsidR="00906805" w:rsidRPr="00AC7F2B" w:rsidRDefault="00906805" w:rsidP="00906805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5E779362" w14:textId="77777777" w:rsidR="00906805" w:rsidRPr="00AC7F2B" w:rsidRDefault="00906805" w:rsidP="00906805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2C5DF071" w14:textId="77777777" w:rsidR="00906805" w:rsidRPr="00AC7F2B" w:rsidRDefault="00906805" w:rsidP="00906805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2ADDF0B9" w14:textId="77777777" w:rsidR="00906805" w:rsidRPr="00AC7F2B" w:rsidRDefault="00906805" w:rsidP="00906805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1F68C299" w14:textId="77777777" w:rsidR="00906805" w:rsidRPr="00AC7F2B" w:rsidRDefault="00906805" w:rsidP="00906805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</w:tr>
          </w:tbl>
          <w:p w14:paraId="34302873" w14:textId="77777777" w:rsidR="00692B62" w:rsidRPr="00AC7F2B" w:rsidRDefault="00692B62" w:rsidP="00692B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C7F2B" w14:paraId="67D30144" w14:textId="77777777" w:rsidTr="002176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91F42AC" w14:textId="4B34C158" w:rsidR="00692B62" w:rsidRPr="00AC7F2B" w:rsidRDefault="00692B62" w:rsidP="00692B62">
            <w:pPr>
              <w:rPr>
                <w:sz w:val="18"/>
                <w:szCs w:val="18"/>
              </w:rPr>
            </w:pPr>
            <w:r w:rsidRPr="00AC7F2B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30"/>
              <w:gridCol w:w="329"/>
              <w:gridCol w:w="330"/>
              <w:gridCol w:w="329"/>
              <w:gridCol w:w="330"/>
            </w:tblGrid>
            <w:tr w:rsidR="00085271" w:rsidRPr="00AC7F2B" w14:paraId="73FC9576" w14:textId="77777777" w:rsidTr="00D17506">
              <w:tc>
                <w:tcPr>
                  <w:tcW w:w="276" w:type="dxa"/>
                  <w:shd w:val="clear" w:color="auto" w:fill="00B050"/>
                </w:tcPr>
                <w:p w14:paraId="17BDEB52" w14:textId="77777777" w:rsidR="00085271" w:rsidRPr="00AC7F2B" w:rsidRDefault="00085271" w:rsidP="00085271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276" w:type="dxa"/>
                  <w:shd w:val="clear" w:color="auto" w:fill="00B050"/>
                </w:tcPr>
                <w:p w14:paraId="6BF968ED" w14:textId="3F2601F5" w:rsidR="00085271" w:rsidRPr="00AC7F2B" w:rsidRDefault="00085271" w:rsidP="00085271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276" w:type="dxa"/>
                  <w:shd w:val="clear" w:color="auto" w:fill="00B050"/>
                </w:tcPr>
                <w:p w14:paraId="5A3B3885" w14:textId="77777777" w:rsidR="00085271" w:rsidRPr="00AC7F2B" w:rsidRDefault="00085271" w:rsidP="00085271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276" w:type="dxa"/>
                  <w:shd w:val="clear" w:color="auto" w:fill="00B050"/>
                </w:tcPr>
                <w:p w14:paraId="2CF419DD" w14:textId="77777777" w:rsidR="00085271" w:rsidRPr="00AC7F2B" w:rsidRDefault="00085271" w:rsidP="00085271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276" w:type="dxa"/>
                  <w:shd w:val="clear" w:color="auto" w:fill="00B050"/>
                </w:tcPr>
                <w:p w14:paraId="2B90FB11" w14:textId="72342745" w:rsidR="00085271" w:rsidRPr="00AC7F2B" w:rsidRDefault="00085271" w:rsidP="00085271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G</w:t>
                  </w:r>
                </w:p>
              </w:tc>
            </w:tr>
          </w:tbl>
          <w:p w14:paraId="0F4D807A" w14:textId="77777777" w:rsidR="00692B62" w:rsidRPr="00AC7F2B" w:rsidRDefault="00692B62" w:rsidP="00692B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99"/>
              <w:gridCol w:w="318"/>
              <w:gridCol w:w="318"/>
              <w:gridCol w:w="318"/>
              <w:gridCol w:w="299"/>
            </w:tblGrid>
            <w:tr w:rsidR="00C367D3" w:rsidRPr="00AC7F2B" w14:paraId="7229492E" w14:textId="77777777" w:rsidTr="00D17506">
              <w:trPr>
                <w:trHeight w:val="23"/>
              </w:trPr>
              <w:tc>
                <w:tcPr>
                  <w:tcW w:w="0" w:type="auto"/>
                  <w:shd w:val="clear" w:color="auto" w:fill="FFFF00"/>
                </w:tcPr>
                <w:p w14:paraId="79D23C16" w14:textId="77777777" w:rsidR="00C367D3" w:rsidRPr="00AC7F2B" w:rsidRDefault="00C367D3" w:rsidP="00C367D3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11580F35" w14:textId="77777777" w:rsidR="00C367D3" w:rsidRPr="00AC7F2B" w:rsidRDefault="00C367D3" w:rsidP="00C367D3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7A4C176D" w14:textId="77777777" w:rsidR="00C367D3" w:rsidRPr="00AC7F2B" w:rsidRDefault="00C367D3" w:rsidP="00C367D3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542BB31F" w14:textId="77777777" w:rsidR="00C367D3" w:rsidRPr="00AC7F2B" w:rsidRDefault="00C367D3" w:rsidP="00C367D3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0" w:type="auto"/>
                  <w:shd w:val="clear" w:color="auto" w:fill="FFFF00"/>
                </w:tcPr>
                <w:p w14:paraId="2B839649" w14:textId="77777777" w:rsidR="00C367D3" w:rsidRPr="00AC7F2B" w:rsidRDefault="00C367D3" w:rsidP="00C367D3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S</w:t>
                  </w:r>
                </w:p>
              </w:tc>
            </w:tr>
          </w:tbl>
          <w:p w14:paraId="2B468071" w14:textId="77777777" w:rsidR="00692B62" w:rsidRPr="00AC7F2B" w:rsidRDefault="00692B62" w:rsidP="00692B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29"/>
              <w:gridCol w:w="330"/>
              <w:gridCol w:w="329"/>
              <w:gridCol w:w="330"/>
              <w:gridCol w:w="329"/>
            </w:tblGrid>
            <w:tr w:rsidR="00A93341" w:rsidRPr="00AC7F2B" w14:paraId="6E188F8F" w14:textId="77777777" w:rsidTr="00D17506">
              <w:tc>
                <w:tcPr>
                  <w:tcW w:w="276" w:type="dxa"/>
                  <w:shd w:val="clear" w:color="auto" w:fill="00B050"/>
                </w:tcPr>
                <w:p w14:paraId="5E86C47C" w14:textId="689B2235" w:rsidR="00A93341" w:rsidRPr="00AC7F2B" w:rsidRDefault="00A93341" w:rsidP="00A93341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276" w:type="dxa"/>
                  <w:shd w:val="clear" w:color="auto" w:fill="00B050"/>
                </w:tcPr>
                <w:p w14:paraId="732CB205" w14:textId="10A4D003" w:rsidR="00A93341" w:rsidRPr="00AC7F2B" w:rsidRDefault="00A93341" w:rsidP="00A93341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276" w:type="dxa"/>
                  <w:shd w:val="clear" w:color="auto" w:fill="00B050"/>
                </w:tcPr>
                <w:p w14:paraId="14B65604" w14:textId="549846E9" w:rsidR="00A93341" w:rsidRPr="00AC7F2B" w:rsidRDefault="00A93341" w:rsidP="00A93341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276" w:type="dxa"/>
                  <w:shd w:val="clear" w:color="auto" w:fill="00B050"/>
                </w:tcPr>
                <w:p w14:paraId="320E9605" w14:textId="26FEEBFE" w:rsidR="00A93341" w:rsidRPr="00AC7F2B" w:rsidRDefault="00A93341" w:rsidP="00A93341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276" w:type="dxa"/>
                  <w:shd w:val="clear" w:color="auto" w:fill="00B050"/>
                </w:tcPr>
                <w:p w14:paraId="749E0AFD" w14:textId="2EFAD15A" w:rsidR="00A93341" w:rsidRPr="00AC7F2B" w:rsidRDefault="00A93341" w:rsidP="00A93341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</w:tr>
          </w:tbl>
          <w:p w14:paraId="4ABA4AC3" w14:textId="77777777" w:rsidR="00692B62" w:rsidRPr="00AC7F2B" w:rsidRDefault="00692B62" w:rsidP="00692B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C7F2B" w14:paraId="6D9F4D94" w14:textId="77777777" w:rsidTr="002176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6B82A5F" w14:textId="41EA29CE" w:rsidR="00692B62" w:rsidRPr="00AC7F2B" w:rsidRDefault="00692B62" w:rsidP="00692B62">
            <w:pPr>
              <w:rPr>
                <w:sz w:val="18"/>
                <w:szCs w:val="18"/>
              </w:rPr>
            </w:pPr>
            <w:r w:rsidRPr="00AC7F2B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423E6730" w14:textId="7A387EFE" w:rsidR="00692B62" w:rsidRPr="00AC7F2B" w:rsidRDefault="00805934" w:rsidP="00692B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7F2B">
              <w:rPr>
                <w:sz w:val="18"/>
                <w:szCs w:val="18"/>
              </w:rPr>
              <w:t>N/A</w:t>
            </w:r>
          </w:p>
        </w:tc>
        <w:tc>
          <w:tcPr>
            <w:tcW w:w="0" w:type="auto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99"/>
              <w:gridCol w:w="318"/>
              <w:gridCol w:w="318"/>
              <w:gridCol w:w="318"/>
              <w:gridCol w:w="299"/>
            </w:tblGrid>
            <w:tr w:rsidR="00902954" w:rsidRPr="00AC7F2B" w14:paraId="2350C09F" w14:textId="77777777" w:rsidTr="00D17506">
              <w:trPr>
                <w:trHeight w:val="23"/>
              </w:trPr>
              <w:tc>
                <w:tcPr>
                  <w:tcW w:w="0" w:type="auto"/>
                  <w:shd w:val="clear" w:color="auto" w:fill="FFFF00"/>
                </w:tcPr>
                <w:p w14:paraId="133E3E11" w14:textId="77777777" w:rsidR="00902954" w:rsidRPr="00AC7F2B" w:rsidRDefault="00902954" w:rsidP="00902954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55DFC62D" w14:textId="77777777" w:rsidR="00902954" w:rsidRPr="00AC7F2B" w:rsidRDefault="00902954" w:rsidP="00902954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04C28870" w14:textId="77777777" w:rsidR="00902954" w:rsidRPr="00AC7F2B" w:rsidRDefault="00902954" w:rsidP="00902954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35F8ED3B" w14:textId="77777777" w:rsidR="00902954" w:rsidRPr="00AC7F2B" w:rsidRDefault="00902954" w:rsidP="00902954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0" w:type="auto"/>
                  <w:shd w:val="clear" w:color="auto" w:fill="FFFF00"/>
                </w:tcPr>
                <w:p w14:paraId="29B1C148" w14:textId="77777777" w:rsidR="00902954" w:rsidRPr="00AC7F2B" w:rsidRDefault="00902954" w:rsidP="00902954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S</w:t>
                  </w:r>
                </w:p>
              </w:tc>
            </w:tr>
          </w:tbl>
          <w:p w14:paraId="6F096CC2" w14:textId="77777777" w:rsidR="00692B62" w:rsidRPr="00AC7F2B" w:rsidRDefault="00692B62" w:rsidP="00692B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27"/>
            </w:tblGrid>
            <w:tr w:rsidR="00902954" w:rsidRPr="00AC7F2B" w14:paraId="1ACE1ABA" w14:textId="77777777" w:rsidTr="00D17506">
              <w:tc>
                <w:tcPr>
                  <w:tcW w:w="0" w:type="auto"/>
                  <w:shd w:val="clear" w:color="auto" w:fill="FF0000"/>
                </w:tcPr>
                <w:p w14:paraId="6DE8E60B" w14:textId="77777777" w:rsidR="00902954" w:rsidRPr="00AC7F2B" w:rsidRDefault="00902954" w:rsidP="00902954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D</w:t>
                  </w:r>
                </w:p>
              </w:tc>
            </w:tr>
          </w:tbl>
          <w:p w14:paraId="579E43E3" w14:textId="77777777" w:rsidR="00692B62" w:rsidRPr="00AC7F2B" w:rsidRDefault="00692B62" w:rsidP="00692B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C7F2B" w14:paraId="45F03988" w14:textId="77777777" w:rsidTr="002176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5EEE44E" w14:textId="589CED74" w:rsidR="00692B62" w:rsidRPr="00AC7F2B" w:rsidRDefault="00692B62" w:rsidP="00692B62">
            <w:pPr>
              <w:rPr>
                <w:sz w:val="18"/>
                <w:szCs w:val="18"/>
              </w:rPr>
            </w:pPr>
            <w:r w:rsidRPr="00AC7F2B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27"/>
              <w:gridCol w:w="329"/>
              <w:gridCol w:w="329"/>
              <w:gridCol w:w="329"/>
            </w:tblGrid>
            <w:tr w:rsidR="00157D54" w:rsidRPr="00AC7F2B" w14:paraId="35DAF863" w14:textId="0EA8E663" w:rsidTr="003C69E7">
              <w:tc>
                <w:tcPr>
                  <w:tcW w:w="0" w:type="auto"/>
                  <w:shd w:val="clear" w:color="auto" w:fill="FF0000"/>
                </w:tcPr>
                <w:p w14:paraId="05DACC44" w14:textId="77777777" w:rsidR="00157D54" w:rsidRPr="00AC7F2B" w:rsidRDefault="00157D54" w:rsidP="00D059C9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2967AB16" w14:textId="22ADDE34" w:rsidR="00157D54" w:rsidRPr="00AC7F2B" w:rsidRDefault="00157D54" w:rsidP="00D059C9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2A6AA49D" w14:textId="3325C419" w:rsidR="00157D54" w:rsidRPr="00AC7F2B" w:rsidRDefault="00157D54" w:rsidP="00D059C9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009B0DB4" w14:textId="40DB8695" w:rsidR="00157D54" w:rsidRPr="00AC7F2B" w:rsidRDefault="00157D54" w:rsidP="00D059C9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</w:tr>
          </w:tbl>
          <w:p w14:paraId="68B97DA5" w14:textId="77777777" w:rsidR="00692B62" w:rsidRPr="00AC7F2B" w:rsidRDefault="00692B62" w:rsidP="00692B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18"/>
              <w:gridCol w:w="299"/>
            </w:tblGrid>
            <w:tr w:rsidR="006763D9" w:rsidRPr="00AC7F2B" w14:paraId="6A1A9F97" w14:textId="77777777" w:rsidTr="00D17506">
              <w:trPr>
                <w:trHeight w:val="23"/>
              </w:trPr>
              <w:tc>
                <w:tcPr>
                  <w:tcW w:w="318" w:type="dxa"/>
                  <w:shd w:val="clear" w:color="auto" w:fill="FFFF00"/>
                </w:tcPr>
                <w:p w14:paraId="3B82431F" w14:textId="77777777" w:rsidR="006763D9" w:rsidRPr="00AC7F2B" w:rsidRDefault="006763D9" w:rsidP="006763D9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0" w:type="auto"/>
                  <w:shd w:val="clear" w:color="auto" w:fill="FFFF00"/>
                </w:tcPr>
                <w:p w14:paraId="0F55D009" w14:textId="77777777" w:rsidR="006763D9" w:rsidRPr="00AC7F2B" w:rsidRDefault="006763D9" w:rsidP="006763D9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S</w:t>
                  </w:r>
                </w:p>
              </w:tc>
            </w:tr>
          </w:tbl>
          <w:p w14:paraId="2F15FFC7" w14:textId="77777777" w:rsidR="00692B62" w:rsidRPr="00AC7F2B" w:rsidRDefault="00692B62" w:rsidP="00692B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27"/>
              <w:gridCol w:w="329"/>
              <w:gridCol w:w="329"/>
              <w:gridCol w:w="329"/>
            </w:tblGrid>
            <w:tr w:rsidR="00157D54" w:rsidRPr="00AC7F2B" w14:paraId="30A33DD6" w14:textId="3F6C7A24" w:rsidTr="00157D54">
              <w:tc>
                <w:tcPr>
                  <w:tcW w:w="0" w:type="auto"/>
                  <w:shd w:val="clear" w:color="auto" w:fill="FF0000"/>
                </w:tcPr>
                <w:p w14:paraId="3A7B8B7E" w14:textId="77777777" w:rsidR="00157D54" w:rsidRPr="00AC7F2B" w:rsidRDefault="00157D54" w:rsidP="00D059C9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66204E5B" w14:textId="7D41730C" w:rsidR="00157D54" w:rsidRPr="00AC7F2B" w:rsidRDefault="00157D54" w:rsidP="00D059C9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2C064CF2" w14:textId="52E78ED7" w:rsidR="00157D54" w:rsidRPr="00AC7F2B" w:rsidRDefault="00157D54" w:rsidP="00D059C9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00B050"/>
                </w:tcPr>
                <w:p w14:paraId="3F968B39" w14:textId="185FB522" w:rsidR="00157D54" w:rsidRPr="00AC7F2B" w:rsidRDefault="00157D54" w:rsidP="00D059C9">
                  <w:pPr>
                    <w:rPr>
                      <w:sz w:val="18"/>
                      <w:szCs w:val="18"/>
                    </w:rPr>
                  </w:pPr>
                  <w:r w:rsidRPr="00AC7F2B">
                    <w:rPr>
                      <w:sz w:val="18"/>
                      <w:szCs w:val="18"/>
                    </w:rPr>
                    <w:t>H</w:t>
                  </w:r>
                </w:p>
              </w:tc>
            </w:tr>
          </w:tbl>
          <w:p w14:paraId="7A025127" w14:textId="77777777" w:rsidR="00692B62" w:rsidRPr="00AC7F2B" w:rsidRDefault="00692B62" w:rsidP="00692B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2B84D8F1" w14:textId="77777777" w:rsidR="0031615B" w:rsidRDefault="00E80253" w:rsidP="000D0C28">
      <w:pPr>
        <w:rPr>
          <w:b/>
          <w:bCs/>
        </w:rPr>
      </w:pPr>
      <w:r>
        <w:t xml:space="preserve"> </w:t>
      </w:r>
      <w:r w:rsidR="00C1479A">
        <w:rPr>
          <w:b/>
          <w:bCs/>
        </w:rPr>
        <w:t xml:space="preserve">Note: </w:t>
      </w:r>
    </w:p>
    <w:p w14:paraId="26894A62" w14:textId="632E2D0C" w:rsidR="00E6484D" w:rsidRDefault="00C5045F" w:rsidP="0031615B">
      <w:pPr>
        <w:pStyle w:val="ListParagraph"/>
        <w:numPr>
          <w:ilvl w:val="0"/>
          <w:numId w:val="46"/>
        </w:numPr>
      </w:pPr>
      <w:r>
        <w:t>The sequence queue</w:t>
      </w:r>
      <w:r w:rsidR="008D0AED">
        <w:t>s</w:t>
      </w:r>
      <w:r>
        <w:t xml:space="preserve"> start from left to right</w:t>
      </w:r>
    </w:p>
    <w:p w14:paraId="74D29AC8" w14:textId="653E6A85" w:rsidR="00D82AE7" w:rsidRDefault="00E21814" w:rsidP="0031615B">
      <w:pPr>
        <w:pStyle w:val="ListParagraph"/>
        <w:numPr>
          <w:ilvl w:val="0"/>
          <w:numId w:val="46"/>
        </w:numPr>
      </w:pPr>
      <w:r w:rsidRPr="007A3C37">
        <w:rPr>
          <w:b/>
          <w:bCs/>
          <w:highlight w:val="darkGreen"/>
        </w:rPr>
        <w:t>Green</w:t>
      </w:r>
      <w:r>
        <w:t xml:space="preserve"> Square represents</w:t>
      </w:r>
      <w:r w:rsidR="0031615B">
        <w:t xml:space="preserve"> small enemies</w:t>
      </w:r>
    </w:p>
    <w:p w14:paraId="5452F456" w14:textId="63F7577D" w:rsidR="0031615B" w:rsidRDefault="0031615B" w:rsidP="0031615B">
      <w:pPr>
        <w:pStyle w:val="ListParagraph"/>
        <w:numPr>
          <w:ilvl w:val="0"/>
          <w:numId w:val="46"/>
        </w:numPr>
      </w:pPr>
      <w:r w:rsidRPr="007A3C37">
        <w:rPr>
          <w:b/>
          <w:bCs/>
          <w:highlight w:val="yellow"/>
        </w:rPr>
        <w:t>Yellow</w:t>
      </w:r>
      <w:r>
        <w:t xml:space="preserve"> Square represents medium enemies</w:t>
      </w:r>
    </w:p>
    <w:p w14:paraId="2C689BE2" w14:textId="3BF09698" w:rsidR="0031615B" w:rsidRDefault="0031615B" w:rsidP="0031615B">
      <w:pPr>
        <w:pStyle w:val="ListParagraph"/>
        <w:numPr>
          <w:ilvl w:val="0"/>
          <w:numId w:val="46"/>
        </w:numPr>
      </w:pPr>
      <w:r w:rsidRPr="007A3C37">
        <w:rPr>
          <w:b/>
          <w:bCs/>
          <w:highlight w:val="red"/>
        </w:rPr>
        <w:lastRenderedPageBreak/>
        <w:t>Red</w:t>
      </w:r>
      <w:r>
        <w:t xml:space="preserve"> Square represents giant and epic enemies</w:t>
      </w:r>
    </w:p>
    <w:p w14:paraId="0DE633D1" w14:textId="6EC9D6AF" w:rsidR="00AE735C" w:rsidRDefault="00AE735C" w:rsidP="0031615B">
      <w:pPr>
        <w:pStyle w:val="ListParagraph"/>
        <w:numPr>
          <w:ilvl w:val="0"/>
          <w:numId w:val="46"/>
        </w:numPr>
      </w:pPr>
      <w:r w:rsidRPr="007A3C37">
        <w:rPr>
          <w:b/>
          <w:bCs/>
        </w:rPr>
        <w:t>G</w:t>
      </w:r>
      <w:r>
        <w:t xml:space="preserve"> stands for ghouls</w:t>
      </w:r>
    </w:p>
    <w:p w14:paraId="714F41F4" w14:textId="1203C3B9" w:rsidR="00AE735C" w:rsidRDefault="00AC739F" w:rsidP="0031615B">
      <w:pPr>
        <w:pStyle w:val="ListParagraph"/>
        <w:numPr>
          <w:ilvl w:val="0"/>
          <w:numId w:val="46"/>
        </w:numPr>
      </w:pPr>
      <w:r w:rsidRPr="007A3C37">
        <w:rPr>
          <w:b/>
          <w:bCs/>
        </w:rPr>
        <w:t>H</w:t>
      </w:r>
      <w:r>
        <w:t xml:space="preserve"> stands for hounds</w:t>
      </w:r>
    </w:p>
    <w:p w14:paraId="634F0134" w14:textId="721F64BB" w:rsidR="00AC739F" w:rsidRDefault="001E4470" w:rsidP="0031615B">
      <w:pPr>
        <w:pStyle w:val="ListParagraph"/>
        <w:numPr>
          <w:ilvl w:val="0"/>
          <w:numId w:val="46"/>
        </w:numPr>
      </w:pPr>
      <w:r w:rsidRPr="007A3C37">
        <w:rPr>
          <w:b/>
          <w:bCs/>
        </w:rPr>
        <w:t>S</w:t>
      </w:r>
      <w:r>
        <w:t xml:space="preserve"> stands for Synths</w:t>
      </w:r>
    </w:p>
    <w:p w14:paraId="715CD938" w14:textId="72478DDC" w:rsidR="001E4470" w:rsidRPr="00E21814" w:rsidRDefault="00E92BB3" w:rsidP="0031615B">
      <w:pPr>
        <w:pStyle w:val="ListParagraph"/>
        <w:numPr>
          <w:ilvl w:val="0"/>
          <w:numId w:val="46"/>
        </w:numPr>
      </w:pPr>
      <w:r w:rsidRPr="007A3C37">
        <w:rPr>
          <w:b/>
          <w:bCs/>
        </w:rPr>
        <w:t>D</w:t>
      </w:r>
      <w:r>
        <w:t xml:space="preserve"> stands for Deathclaws</w:t>
      </w:r>
    </w:p>
    <w:p w14:paraId="03A66DC2" w14:textId="5BE2A3E1" w:rsidR="00403AD4" w:rsidRDefault="00403AD4">
      <w:r>
        <w:br w:type="page"/>
      </w:r>
    </w:p>
    <w:p w14:paraId="22CD5164" w14:textId="77777777" w:rsidR="002D61DC" w:rsidRDefault="002D61DC" w:rsidP="002D61DC">
      <w:pPr>
        <w:pStyle w:val="Heading1"/>
      </w:pPr>
      <w:bookmarkStart w:id="24" w:name="_Toc136186039"/>
      <w:r>
        <w:lastRenderedPageBreak/>
        <w:t>Level Details</w:t>
      </w:r>
      <w:bookmarkEnd w:id="24"/>
    </w:p>
    <w:p w14:paraId="39B83FB9" w14:textId="77777777" w:rsidR="002D61DC" w:rsidRPr="002D61DC" w:rsidRDefault="002D61DC" w:rsidP="002D61DC">
      <w:pPr>
        <w:pStyle w:val="Heading2"/>
      </w:pPr>
      <w:bookmarkStart w:id="25" w:name="_Toc136186040"/>
      <w:r>
        <w:t>Detail Maps</w:t>
      </w:r>
      <w:bookmarkEnd w:id="25"/>
    </w:p>
    <w:p w14:paraId="6C71603D" w14:textId="6A003A4C" w:rsidR="009043FE" w:rsidRPr="009043FE" w:rsidRDefault="00C07E2C" w:rsidP="009043FE">
      <w:pPr>
        <w:pStyle w:val="Heading3"/>
      </w:pPr>
      <w:bookmarkStart w:id="26" w:name="_Toc136186041"/>
      <w:r>
        <w:t>General Flow</w:t>
      </w:r>
      <w:bookmarkEnd w:id="26"/>
    </w:p>
    <w:p w14:paraId="548601AA" w14:textId="5F1DAB43" w:rsidR="00EF68B1" w:rsidRDefault="00CD17A1" w:rsidP="00EF68B1">
      <w:pPr>
        <w:keepNext/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77024" behindDoc="0" locked="0" layoutInCell="1" allowOverlap="1" wp14:anchorId="10401A09" wp14:editId="583F00CC">
                <wp:simplePos x="0" y="0"/>
                <wp:positionH relativeFrom="column">
                  <wp:posOffset>2805302</wp:posOffset>
                </wp:positionH>
                <wp:positionV relativeFrom="paragraph">
                  <wp:posOffset>768017</wp:posOffset>
                </wp:positionV>
                <wp:extent cx="66240" cy="166320"/>
                <wp:effectExtent l="38100" t="38100" r="48260" b="43815"/>
                <wp:wrapNone/>
                <wp:docPr id="1977192646" name="Ink 1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66240" cy="16632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5E5EBD36" id="Ink 120" o:spid="_x0000_s1026" type="#_x0000_t75" style="position:absolute;margin-left:220.55pt;margin-top:60.1pt;width:5.9pt;height:13.85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">
                <v:imagedata r:id="rId3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76000" behindDoc="0" locked="0" layoutInCell="1" allowOverlap="1" wp14:anchorId="5A1B83B6" wp14:editId="5B038296">
                <wp:simplePos x="0" y="0"/>
                <wp:positionH relativeFrom="column">
                  <wp:posOffset>2907902</wp:posOffset>
                </wp:positionH>
                <wp:positionV relativeFrom="paragraph">
                  <wp:posOffset>1700057</wp:posOffset>
                </wp:positionV>
                <wp:extent cx="80280" cy="126720"/>
                <wp:effectExtent l="19050" t="38100" r="34290" b="45085"/>
                <wp:wrapNone/>
                <wp:docPr id="1088899619" name="Ink 1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80280" cy="12672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2E38E443" id="Ink 118" o:spid="_x0000_s1026" type="#_x0000_t75" style="position:absolute;margin-left:228.6pt;margin-top:133.5pt;width:7pt;height:10.7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">
                <v:imagedata r:id="rId3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74976" behindDoc="0" locked="0" layoutInCell="1" allowOverlap="1" wp14:anchorId="5A3036E6" wp14:editId="02D02CF0">
                <wp:simplePos x="0" y="0"/>
                <wp:positionH relativeFrom="column">
                  <wp:posOffset>2813685</wp:posOffset>
                </wp:positionH>
                <wp:positionV relativeFrom="paragraph">
                  <wp:posOffset>1849755</wp:posOffset>
                </wp:positionV>
                <wp:extent cx="168375" cy="646430"/>
                <wp:effectExtent l="38100" t="38100" r="22225" b="39370"/>
                <wp:wrapNone/>
                <wp:docPr id="481270918" name="Ink 1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168375" cy="64643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33006574" id="Ink 117" o:spid="_x0000_s1026" type="#_x0000_t75" style="position:absolute;margin-left:221.2pt;margin-top:145.3pt;width:13.95pt;height:51.6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">
                <v:imagedata r:id="rId36" o:title=""/>
              </v:shape>
            </w:pict>
          </mc:Fallback>
        </mc:AlternateContent>
      </w:r>
      <w:r w:rsidR="00022725">
        <w:rPr>
          <w:noProof/>
        </w:rPr>
        <mc:AlternateContent>
          <mc:Choice Requires="wpi">
            <w:drawing>
              <wp:anchor distT="0" distB="0" distL="114300" distR="114300" simplePos="0" relativeHeight="251769856" behindDoc="0" locked="0" layoutInCell="1" allowOverlap="1" wp14:anchorId="6628D664" wp14:editId="66687F82">
                <wp:simplePos x="0" y="0"/>
                <wp:positionH relativeFrom="column">
                  <wp:posOffset>2623820</wp:posOffset>
                </wp:positionH>
                <wp:positionV relativeFrom="paragraph">
                  <wp:posOffset>1818640</wp:posOffset>
                </wp:positionV>
                <wp:extent cx="98955" cy="154755"/>
                <wp:effectExtent l="38100" t="38100" r="34925" b="36195"/>
                <wp:wrapNone/>
                <wp:docPr id="1172965413" name="Ink 1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98955" cy="154755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5F512651" id="Ink 108" o:spid="_x0000_s1026" type="#_x0000_t75" style="position:absolute;margin-left:206.25pt;margin-top:142.85pt;width:8.5pt;height:12.9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">
                <v:imagedata r:id="rId38" o:title=""/>
              </v:shape>
            </w:pict>
          </mc:Fallback>
        </mc:AlternateContent>
      </w:r>
      <w:r w:rsidR="007B43A8">
        <w:rPr>
          <w:noProof/>
        </w:rPr>
        <mc:AlternateContent>
          <mc:Choice Requires="wpi">
            <w:drawing>
              <wp:anchor distT="0" distB="0" distL="114300" distR="114300" simplePos="0" relativeHeight="251747328" behindDoc="0" locked="0" layoutInCell="1" allowOverlap="1" wp14:anchorId="1368DA0D" wp14:editId="7B49CB18">
                <wp:simplePos x="0" y="0"/>
                <wp:positionH relativeFrom="column">
                  <wp:posOffset>2423795</wp:posOffset>
                </wp:positionH>
                <wp:positionV relativeFrom="paragraph">
                  <wp:posOffset>2146935</wp:posOffset>
                </wp:positionV>
                <wp:extent cx="59420" cy="112740"/>
                <wp:effectExtent l="38100" t="38100" r="17145" b="40005"/>
                <wp:wrapNone/>
                <wp:docPr id="128244343" name="Ink 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59420" cy="11274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6D03A372" id="Ink 83" o:spid="_x0000_s1026" type="#_x0000_t75" style="position:absolute;margin-left:190.5pt;margin-top:168.7pt;width:5.4pt;height:9.6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">
                <v:imagedata r:id="rId40" o:title=""/>
              </v:shape>
            </w:pict>
          </mc:Fallback>
        </mc:AlternateContent>
      </w:r>
      <w:r w:rsidR="007B43A8">
        <w:rPr>
          <w:noProof/>
        </w:rPr>
        <mc:AlternateContent>
          <mc:Choice Requires="wpi">
            <w:drawing>
              <wp:anchor distT="0" distB="0" distL="114300" distR="114300" simplePos="0" relativeHeight="251744256" behindDoc="0" locked="0" layoutInCell="1" allowOverlap="1" wp14:anchorId="6CA4009C" wp14:editId="50E5FB44">
                <wp:simplePos x="0" y="0"/>
                <wp:positionH relativeFrom="column">
                  <wp:posOffset>1915291</wp:posOffset>
                </wp:positionH>
                <wp:positionV relativeFrom="paragraph">
                  <wp:posOffset>1865975</wp:posOffset>
                </wp:positionV>
                <wp:extent cx="69120" cy="64080"/>
                <wp:effectExtent l="19050" t="38100" r="45720" b="31750"/>
                <wp:wrapNone/>
                <wp:docPr id="1571145884" name="Ink 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69120" cy="6408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04686592" id="Ink 80" o:spid="_x0000_s1026" type="#_x0000_t75" style="position:absolute;margin-left:150.45pt;margin-top:146.6pt;width:6.15pt;height:5.8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">
                <v:imagedata r:id="rId42" o:title=""/>
              </v:shape>
            </w:pict>
          </mc:Fallback>
        </mc:AlternateContent>
      </w:r>
      <w:r w:rsidR="007B43A8">
        <w:rPr>
          <w:noProof/>
        </w:rPr>
        <mc:AlternateContent>
          <mc:Choice Requires="wpi">
            <w:drawing>
              <wp:anchor distT="0" distB="0" distL="114300" distR="114300" simplePos="0" relativeHeight="251743232" behindDoc="0" locked="0" layoutInCell="1" allowOverlap="1" wp14:anchorId="09365446" wp14:editId="7272050E">
                <wp:simplePos x="0" y="0"/>
                <wp:positionH relativeFrom="column">
                  <wp:posOffset>2361565</wp:posOffset>
                </wp:positionH>
                <wp:positionV relativeFrom="paragraph">
                  <wp:posOffset>1530350</wp:posOffset>
                </wp:positionV>
                <wp:extent cx="69285" cy="108360"/>
                <wp:effectExtent l="38100" t="38100" r="45085" b="44450"/>
                <wp:wrapNone/>
                <wp:docPr id="2104064194" name="Ink 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69285" cy="10836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43560A82" id="Ink 79" o:spid="_x0000_s1026" type="#_x0000_t75" style="position:absolute;margin-left:185.6pt;margin-top:120.15pt;width:6.15pt;height:9.2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">
                <v:imagedata r:id="rId44" o:title=""/>
              </v:shape>
            </w:pict>
          </mc:Fallback>
        </mc:AlternateContent>
      </w:r>
      <w:r w:rsidR="007B43A8">
        <w:rPr>
          <w:noProof/>
        </w:rPr>
        <mc:AlternateContent>
          <mc:Choice Requires="wpi">
            <w:drawing>
              <wp:anchor distT="0" distB="0" distL="114300" distR="114300" simplePos="0" relativeHeight="251740160" behindDoc="0" locked="0" layoutInCell="1" allowOverlap="1" wp14:anchorId="4136362A" wp14:editId="45468F26">
                <wp:simplePos x="0" y="0"/>
                <wp:positionH relativeFrom="column">
                  <wp:posOffset>2089785</wp:posOffset>
                </wp:positionH>
                <wp:positionV relativeFrom="paragraph">
                  <wp:posOffset>988060</wp:posOffset>
                </wp:positionV>
                <wp:extent cx="66300" cy="119980"/>
                <wp:effectExtent l="38100" t="38100" r="48260" b="33020"/>
                <wp:wrapNone/>
                <wp:docPr id="1047478036" name="Ink 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66300" cy="11998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0BE9C7A3" id="Ink 76" o:spid="_x0000_s1026" type="#_x0000_t75" style="position:absolute;margin-left:164.2pt;margin-top:77.45pt;width:5.9pt;height:10.2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">
                <v:imagedata r:id="rId46" o:title=""/>
              </v:shape>
            </w:pict>
          </mc:Fallback>
        </mc:AlternateContent>
      </w:r>
      <w:r w:rsidR="00BA10E1">
        <w:rPr>
          <w:noProof/>
        </w:rPr>
        <mc:AlternateContent>
          <mc:Choice Requires="wpi">
            <w:drawing>
              <wp:anchor distT="0" distB="0" distL="114300" distR="114300" simplePos="0" relativeHeight="251735040" behindDoc="0" locked="0" layoutInCell="1" allowOverlap="1" wp14:anchorId="2D076F4E" wp14:editId="686D1AA8">
                <wp:simplePos x="0" y="0"/>
                <wp:positionH relativeFrom="column">
                  <wp:posOffset>2358451</wp:posOffset>
                </wp:positionH>
                <wp:positionV relativeFrom="paragraph">
                  <wp:posOffset>2423255</wp:posOffset>
                </wp:positionV>
                <wp:extent cx="60120" cy="113040"/>
                <wp:effectExtent l="19050" t="38100" r="35560" b="39370"/>
                <wp:wrapNone/>
                <wp:docPr id="1544388376" name="Ink 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60120" cy="11304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6AC870B7" id="Ink 70" o:spid="_x0000_s1026" type="#_x0000_t75" style="position:absolute;margin-left:185.35pt;margin-top:190.45pt;width:5.45pt;height:9.6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">
                <v:imagedata r:id="rId48" o:title=""/>
              </v:shape>
            </w:pict>
          </mc:Fallback>
        </mc:AlternateContent>
      </w:r>
      <w:r w:rsidR="00BA10E1">
        <w:rPr>
          <w:noProof/>
        </w:rPr>
        <mc:AlternateContent>
          <mc:Choice Requires="wpi">
            <w:drawing>
              <wp:anchor distT="0" distB="0" distL="114300" distR="114300" simplePos="0" relativeHeight="251734016" behindDoc="0" locked="0" layoutInCell="1" allowOverlap="1" wp14:anchorId="084FC583" wp14:editId="32E0DC25">
                <wp:simplePos x="0" y="0"/>
                <wp:positionH relativeFrom="column">
                  <wp:posOffset>1670851</wp:posOffset>
                </wp:positionH>
                <wp:positionV relativeFrom="paragraph">
                  <wp:posOffset>1882535</wp:posOffset>
                </wp:positionV>
                <wp:extent cx="63000" cy="91080"/>
                <wp:effectExtent l="38100" t="38100" r="32385" b="42545"/>
                <wp:wrapNone/>
                <wp:docPr id="1715284966" name="Ink 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63000" cy="9108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115A613E" id="Ink 69" o:spid="_x0000_s1026" type="#_x0000_t75" style="position:absolute;margin-left:131.2pt;margin-top:147.9pt;width:5.65pt;height:7.8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">
                <v:imagedata r:id="rId50" o:title=""/>
              </v:shape>
            </w:pict>
          </mc:Fallback>
        </mc:AlternateContent>
      </w:r>
      <w:r w:rsidR="00BA10E1">
        <w:rPr>
          <w:noProof/>
        </w:rPr>
        <mc:AlternateContent>
          <mc:Choice Requires="wpi">
            <w:drawing>
              <wp:anchor distT="0" distB="0" distL="114300" distR="114300" simplePos="0" relativeHeight="251732992" behindDoc="0" locked="0" layoutInCell="1" allowOverlap="1" wp14:anchorId="2361E590" wp14:editId="0C76C226">
                <wp:simplePos x="0" y="0"/>
                <wp:positionH relativeFrom="column">
                  <wp:posOffset>2394585</wp:posOffset>
                </wp:positionH>
                <wp:positionV relativeFrom="paragraph">
                  <wp:posOffset>1245870</wp:posOffset>
                </wp:positionV>
                <wp:extent cx="91105" cy="120650"/>
                <wp:effectExtent l="38100" t="38100" r="42545" b="31750"/>
                <wp:wrapNone/>
                <wp:docPr id="1076369855" name="Ink 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91105" cy="12065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4423858C" id="Ink 68" o:spid="_x0000_s1026" type="#_x0000_t75" style="position:absolute;margin-left:188.2pt;margin-top:97.75pt;width:7.85pt;height:10.1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">
                <v:imagedata r:id="rId52" o:title=""/>
              </v:shape>
            </w:pict>
          </mc:Fallback>
        </mc:AlternateContent>
      </w:r>
      <w:r w:rsidR="00BA10E1">
        <w:rPr>
          <w:noProof/>
        </w:rPr>
        <mc:AlternateContent>
          <mc:Choice Requires="wpi">
            <w:drawing>
              <wp:anchor distT="0" distB="0" distL="114300" distR="114300" simplePos="0" relativeHeight="251729920" behindDoc="0" locked="0" layoutInCell="1" allowOverlap="1" wp14:anchorId="16FEE043" wp14:editId="4C7C4045">
                <wp:simplePos x="0" y="0"/>
                <wp:positionH relativeFrom="column">
                  <wp:posOffset>2051685</wp:posOffset>
                </wp:positionH>
                <wp:positionV relativeFrom="paragraph">
                  <wp:posOffset>868680</wp:posOffset>
                </wp:positionV>
                <wp:extent cx="78105" cy="124150"/>
                <wp:effectExtent l="19050" t="38100" r="17145" b="47625"/>
                <wp:wrapNone/>
                <wp:docPr id="1094201636" name="Ink 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">
                      <w14:nvContentPartPr>
                        <w14:cNvContentPartPr/>
                      </w14:nvContentPartPr>
                      <w14:xfrm>
                        <a:off x="0" y="0"/>
                        <a:ext cx="78105" cy="12415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4B435E00" id="Ink 65" o:spid="_x0000_s1026" type="#_x0000_t75" style="position:absolute;margin-left:161.2pt;margin-top:68.05pt;width:6.85pt;height:10.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">
                <v:imagedata r:id="rId54" o:title=""/>
              </v:shape>
            </w:pict>
          </mc:Fallback>
        </mc:AlternateContent>
      </w:r>
      <w:r w:rsidR="00BA10E1">
        <w:rPr>
          <w:noProof/>
        </w:rPr>
        <mc:AlternateContent>
          <mc:Choice Requires="wpi">
            <w:drawing>
              <wp:anchor distT="0" distB="0" distL="114300" distR="114300" simplePos="0" relativeHeight="251726848" behindDoc="0" locked="0" layoutInCell="1" allowOverlap="1" wp14:anchorId="090E1FD4" wp14:editId="6CBF0F83">
                <wp:simplePos x="0" y="0"/>
                <wp:positionH relativeFrom="column">
                  <wp:posOffset>2219960</wp:posOffset>
                </wp:positionH>
                <wp:positionV relativeFrom="paragraph">
                  <wp:posOffset>702945</wp:posOffset>
                </wp:positionV>
                <wp:extent cx="144145" cy="80010"/>
                <wp:effectExtent l="38100" t="38100" r="8255" b="34290"/>
                <wp:wrapNone/>
                <wp:docPr id="1340712181" name="Ink 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144145" cy="8001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79F6836C" id="Ink 62" o:spid="_x0000_s1026" type="#_x0000_t75" style="position:absolute;margin-left:174.45pt;margin-top:55pt;width:12.05pt;height:7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">
                <v:imagedata r:id="rId56" o:title=""/>
              </v:shape>
            </w:pict>
          </mc:Fallback>
        </mc:AlternateContent>
      </w:r>
      <w:r w:rsidR="008C5030">
        <w:rPr>
          <w:noProof/>
        </w:rPr>
        <mc:AlternateContent>
          <mc:Choice Requires="wpi">
            <w:drawing>
              <wp:anchor distT="0" distB="0" distL="114300" distR="114300" simplePos="0" relativeHeight="251723776" behindDoc="0" locked="0" layoutInCell="1" allowOverlap="1" wp14:anchorId="6E9FF8B5" wp14:editId="702A36BB">
                <wp:simplePos x="0" y="0"/>
                <wp:positionH relativeFrom="column">
                  <wp:posOffset>2216785</wp:posOffset>
                </wp:positionH>
                <wp:positionV relativeFrom="paragraph">
                  <wp:posOffset>1087120</wp:posOffset>
                </wp:positionV>
                <wp:extent cx="152280" cy="288000"/>
                <wp:effectExtent l="38100" t="38100" r="38735" b="36195"/>
                <wp:wrapNone/>
                <wp:docPr id="1718608824" name="Ink 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">
                      <w14:nvContentPartPr>
                        <w14:cNvContentPartPr/>
                      </w14:nvContentPartPr>
                      <w14:xfrm>
                        <a:off x="0" y="0"/>
                        <a:ext cx="152280" cy="2881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0183ED23" id="Ink 49" o:spid="_x0000_s1026" type="#_x0000_t75" style="position:absolute;margin-left:174.2pt;margin-top:85.25pt;width:12.7pt;height:23.4pt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">
                <v:imagedata r:id="rId58" o:title=""/>
              </v:shape>
            </w:pict>
          </mc:Fallback>
        </mc:AlternateContent>
      </w:r>
      <w:r w:rsidR="008C5030">
        <w:rPr>
          <w:noProof/>
        </w:rPr>
        <mc:AlternateContent>
          <mc:Choice Requires="wpi">
            <w:drawing>
              <wp:anchor distT="0" distB="0" distL="114300" distR="114300" simplePos="0" relativeHeight="251719680" behindDoc="0" locked="0" layoutInCell="1" allowOverlap="1" wp14:anchorId="2B366D76" wp14:editId="342104F1">
                <wp:simplePos x="0" y="0"/>
                <wp:positionH relativeFrom="column">
                  <wp:posOffset>2053080</wp:posOffset>
                </wp:positionH>
                <wp:positionV relativeFrom="paragraph">
                  <wp:posOffset>779635</wp:posOffset>
                </wp:positionV>
                <wp:extent cx="287280" cy="85680"/>
                <wp:effectExtent l="38100" t="38100" r="0" b="48260"/>
                <wp:wrapNone/>
                <wp:docPr id="1065688692" name="Ink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">
                      <w14:nvContentPartPr>
                        <w14:cNvContentPartPr/>
                      </w14:nvContentPartPr>
                      <w14:xfrm>
                        <a:off x="0" y="0"/>
                        <a:ext cx="287280" cy="8568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61DADE8" id="Ink 35" o:spid="_x0000_s1026" type="#_x0000_t75" style="position:absolute;margin-left:161.3pt;margin-top:61.05pt;width:23.3pt;height:7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">
                <v:imagedata r:id="rId60" o:title=""/>
              </v:shape>
            </w:pict>
          </mc:Fallback>
        </mc:AlternateContent>
      </w:r>
      <w:r w:rsidR="008C5030">
        <w:rPr>
          <w:noProof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 wp14:anchorId="511F27A2" wp14:editId="3C17B151">
                <wp:simplePos x="0" y="0"/>
                <wp:positionH relativeFrom="column">
                  <wp:posOffset>1856105</wp:posOffset>
                </wp:positionH>
                <wp:positionV relativeFrom="paragraph">
                  <wp:posOffset>652145</wp:posOffset>
                </wp:positionV>
                <wp:extent cx="533710" cy="137795"/>
                <wp:effectExtent l="38100" t="38100" r="38100" b="33655"/>
                <wp:wrapNone/>
                <wp:docPr id="712288682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533710" cy="137795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61F4EEFF" id="Ink 21" o:spid="_x0000_s1026" type="#_x0000_t75" style="position:absolute;margin-left:145.8pt;margin-top:51pt;width:42.7pt;height:11.5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">
                <v:imagedata r:id="rId62" o:title=""/>
              </v:shape>
            </w:pict>
          </mc:Fallback>
        </mc:AlternateContent>
      </w:r>
      <w:r w:rsidR="008C5030">
        <w:rPr>
          <w:noProof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 wp14:anchorId="48AD9BE0" wp14:editId="2AA9E7A7">
                <wp:simplePos x="0" y="0"/>
                <wp:positionH relativeFrom="column">
                  <wp:posOffset>1666163</wp:posOffset>
                </wp:positionH>
                <wp:positionV relativeFrom="paragraph">
                  <wp:posOffset>772597</wp:posOffset>
                </wp:positionV>
                <wp:extent cx="72720" cy="85320"/>
                <wp:effectExtent l="38100" t="38100" r="41910" b="48260"/>
                <wp:wrapNone/>
                <wp:docPr id="1620950221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">
                      <w14:nvContentPartPr>
                        <w14:cNvContentPartPr/>
                      </w14:nvContentPartPr>
                      <w14:xfrm>
                        <a:off x="0" y="0"/>
                        <a:ext cx="72720" cy="8532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52E9E9BD" id="Ink 18" o:spid="_x0000_s1026" type="#_x0000_t75" style="position:absolute;margin-left:130.85pt;margin-top:60.5pt;width:6.45pt;height:7.4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">
                <v:imagedata r:id="rId64" o:title=""/>
              </v:shape>
            </w:pict>
          </mc:Fallback>
        </mc:AlternateContent>
      </w:r>
      <w:r w:rsidR="008C5030">
        <w:rPr>
          <w:noProof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 wp14:anchorId="420F058C" wp14:editId="4BD72F02">
                <wp:simplePos x="0" y="0"/>
                <wp:positionH relativeFrom="column">
                  <wp:posOffset>1757680</wp:posOffset>
                </wp:positionH>
                <wp:positionV relativeFrom="paragraph">
                  <wp:posOffset>545465</wp:posOffset>
                </wp:positionV>
                <wp:extent cx="773430" cy="350465"/>
                <wp:effectExtent l="38100" t="38100" r="26670" b="31115"/>
                <wp:wrapNone/>
                <wp:docPr id="1754170175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">
                      <w14:nvContentPartPr>
                        <w14:cNvContentPartPr/>
                      </w14:nvContentPartPr>
                      <w14:xfrm>
                        <a:off x="0" y="0"/>
                        <a:ext cx="773430" cy="350465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58CF6A64" id="Ink 17" o:spid="_x0000_s1026" type="#_x0000_t75" style="position:absolute;margin-left:138.05pt;margin-top:42.6pt;width:61.6pt;height:28.3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">
                <v:imagedata r:id="rId66" o:title=""/>
              </v:shape>
            </w:pict>
          </mc:Fallback>
        </mc:AlternateContent>
      </w:r>
      <w:r w:rsidR="00E8713A">
        <w:rPr>
          <w:noProof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29F4EFE3" wp14:editId="031B0490">
                <wp:simplePos x="0" y="0"/>
                <wp:positionH relativeFrom="column">
                  <wp:posOffset>2578100</wp:posOffset>
                </wp:positionH>
                <wp:positionV relativeFrom="paragraph">
                  <wp:posOffset>652780</wp:posOffset>
                </wp:positionV>
                <wp:extent cx="23390" cy="73025"/>
                <wp:effectExtent l="38100" t="38100" r="34290" b="41275"/>
                <wp:wrapNone/>
                <wp:docPr id="1103371520" name="Ink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">
                      <w14:nvContentPartPr>
                        <w14:cNvContentPartPr/>
                      </w14:nvContentPartPr>
                      <w14:xfrm>
                        <a:off x="0" y="0"/>
                        <a:ext cx="23390" cy="73025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1C632079" id="Ink 41" o:spid="_x0000_s1026" type="#_x0000_t75" style="position:absolute;margin-left:202.65pt;margin-top:51.05pt;width:2.55pt;height:6.4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">
                <v:imagedata r:id="rId68" o:title=""/>
              </v:shape>
            </w:pict>
          </mc:Fallback>
        </mc:AlternateContent>
      </w:r>
      <w:r w:rsidR="00E8713A">
        <w:rPr>
          <w:noProof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6048751B" wp14:editId="27142669">
                <wp:simplePos x="0" y="0"/>
                <wp:positionH relativeFrom="column">
                  <wp:posOffset>2717885</wp:posOffset>
                </wp:positionH>
                <wp:positionV relativeFrom="paragraph">
                  <wp:posOffset>748115</wp:posOffset>
                </wp:positionV>
                <wp:extent cx="69120" cy="63360"/>
                <wp:effectExtent l="38100" t="38100" r="26670" b="32385"/>
                <wp:wrapNone/>
                <wp:docPr id="442422940" name="Ink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">
                      <w14:nvContentPartPr>
                        <w14:cNvContentPartPr/>
                      </w14:nvContentPartPr>
                      <w14:xfrm>
                        <a:off x="0" y="0"/>
                        <a:ext cx="69120" cy="6336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59539CF9" id="Ink 38" o:spid="_x0000_s1026" type="#_x0000_t75" style="position:absolute;margin-left:213.65pt;margin-top:58.55pt;width:6.15pt;height:5.7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">
                <v:imagedata r:id="rId70" o:title=""/>
              </v:shape>
            </w:pict>
          </mc:Fallback>
        </mc:AlternateContent>
      </w:r>
      <w:r w:rsidR="00E8713A">
        <w:rPr>
          <w:noProof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3AAAA60E" wp14:editId="15E807C1">
                <wp:simplePos x="0" y="0"/>
                <wp:positionH relativeFrom="column">
                  <wp:posOffset>2735885</wp:posOffset>
                </wp:positionH>
                <wp:positionV relativeFrom="paragraph">
                  <wp:posOffset>707435</wp:posOffset>
                </wp:positionV>
                <wp:extent cx="325440" cy="630000"/>
                <wp:effectExtent l="38100" t="38100" r="36830" b="36830"/>
                <wp:wrapNone/>
                <wp:docPr id="549747500" name="Ink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">
                      <w14:nvContentPartPr>
                        <w14:cNvContentPartPr/>
                      </w14:nvContentPartPr>
                      <w14:xfrm>
                        <a:off x="0" y="0"/>
                        <a:ext cx="325440" cy="63000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15A3E374" id="Ink 36" o:spid="_x0000_s1026" type="#_x0000_t75" style="position:absolute;margin-left:215.05pt;margin-top:55.35pt;width:26.35pt;height:50.3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">
                <v:imagedata r:id="rId72" o:title=""/>
              </v:shape>
            </w:pict>
          </mc:Fallback>
        </mc:AlternateContent>
      </w:r>
      <w:r w:rsidR="00E8713A">
        <w:rPr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5FF8A8F2" wp14:editId="2C1C4A2D">
                <wp:simplePos x="0" y="0"/>
                <wp:positionH relativeFrom="column">
                  <wp:posOffset>2186305</wp:posOffset>
                </wp:positionH>
                <wp:positionV relativeFrom="paragraph">
                  <wp:posOffset>1724660</wp:posOffset>
                </wp:positionV>
                <wp:extent cx="167515" cy="691955"/>
                <wp:effectExtent l="38100" t="38100" r="23495" b="32385"/>
                <wp:wrapNone/>
                <wp:docPr id="1868846323" name="Ink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">
                      <w14:nvContentPartPr>
                        <w14:cNvContentPartPr/>
                      </w14:nvContentPartPr>
                      <w14:xfrm>
                        <a:off x="0" y="0"/>
                        <a:ext cx="167515" cy="691955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58356CAE" id="Ink 33" o:spid="_x0000_s1026" type="#_x0000_t75" style="position:absolute;margin-left:171.8pt;margin-top:135.45pt;width:13.9pt;height:55.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">
                <v:imagedata r:id="rId74" o:title=""/>
              </v:shape>
            </w:pict>
          </mc:Fallback>
        </mc:AlternateContent>
      </w:r>
      <w:r w:rsidR="00E8713A"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7F098489" wp14:editId="7F779623">
                <wp:simplePos x="0" y="0"/>
                <wp:positionH relativeFrom="column">
                  <wp:posOffset>1663700</wp:posOffset>
                </wp:positionH>
                <wp:positionV relativeFrom="paragraph">
                  <wp:posOffset>1285875</wp:posOffset>
                </wp:positionV>
                <wp:extent cx="471805" cy="575315"/>
                <wp:effectExtent l="38100" t="38100" r="42545" b="34290"/>
                <wp:wrapNone/>
                <wp:docPr id="726096027" name="Ink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">
                      <w14:nvContentPartPr>
                        <w14:cNvContentPartPr/>
                      </w14:nvContentPartPr>
                      <w14:xfrm>
                        <a:off x="0" y="0"/>
                        <a:ext cx="471805" cy="575315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60DFF5FE" id="Ink 29" o:spid="_x0000_s1026" type="#_x0000_t75" style="position:absolute;margin-left:130.65pt;margin-top:100.9pt;width:37.85pt;height:46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">
                <v:imagedata r:id="rId76" o:title=""/>
              </v:shape>
            </w:pict>
          </mc:Fallback>
        </mc:AlternateContent>
      </w:r>
      <w:r w:rsidR="00E8713A"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367C080C" wp14:editId="4531F885">
                <wp:simplePos x="0" y="0"/>
                <wp:positionH relativeFrom="column">
                  <wp:posOffset>2516505</wp:posOffset>
                </wp:positionH>
                <wp:positionV relativeFrom="paragraph">
                  <wp:posOffset>652780</wp:posOffset>
                </wp:positionV>
                <wp:extent cx="659130" cy="932180"/>
                <wp:effectExtent l="38100" t="38100" r="45720" b="39370"/>
                <wp:wrapNone/>
                <wp:docPr id="834868973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">
                      <w14:nvContentPartPr>
                        <w14:cNvContentPartPr/>
                      </w14:nvContentPartPr>
                      <w14:xfrm>
                        <a:off x="0" y="0"/>
                        <a:ext cx="659130" cy="93218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2D7C2FFB" id="Ink 10" o:spid="_x0000_s1026" type="#_x0000_t75" style="position:absolute;margin-left:197.8pt;margin-top:51.05pt;width:52.6pt;height:74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">
                <v:imagedata r:id="rId78" o:title=""/>
              </v:shape>
            </w:pict>
          </mc:Fallback>
        </mc:AlternateContent>
      </w:r>
      <w:r w:rsidR="00E8713A"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4642FEEF" wp14:editId="29CDF974">
                <wp:simplePos x="0" y="0"/>
                <wp:positionH relativeFrom="column">
                  <wp:posOffset>3159125</wp:posOffset>
                </wp:positionH>
                <wp:positionV relativeFrom="paragraph">
                  <wp:posOffset>1625600</wp:posOffset>
                </wp:positionV>
                <wp:extent cx="157480" cy="91440"/>
                <wp:effectExtent l="38100" t="38100" r="13970" b="41910"/>
                <wp:wrapNone/>
                <wp:docPr id="261390136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">
                      <w14:nvContentPartPr>
                        <w14:cNvContentPartPr/>
                      </w14:nvContentPartPr>
                      <w14:xfrm>
                        <a:off x="0" y="0"/>
                        <a:ext cx="157480" cy="9144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6C936FEE" id="Ink 3" o:spid="_x0000_s1026" type="#_x0000_t75" style="position:absolute;margin-left:248.4pt;margin-top:127.65pt;width:13.1pt;height:7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">
                <v:imagedata r:id="rId80" o:title=""/>
              </v:shape>
            </w:pict>
          </mc:Fallback>
        </mc:AlternateContent>
      </w:r>
      <w:r w:rsidR="00EF68B1">
        <w:rPr>
          <w:noProof/>
        </w:rPr>
        <w:drawing>
          <wp:inline distT="0" distB="0" distL="0" distR="0" wp14:anchorId="2B74C74A" wp14:editId="728796D0">
            <wp:extent cx="5824102" cy="3640063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4102" cy="3640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ABA30" w14:textId="11897995" w:rsidR="00EF68B1" w:rsidRDefault="00EF68B1" w:rsidP="00EF68B1">
      <w:pPr>
        <w:pStyle w:val="Caption"/>
        <w:jc w:val="center"/>
        <w:rPr>
          <w:noProof/>
        </w:rPr>
      </w:pPr>
      <w:bookmarkStart w:id="27" w:name="_Toc136185863"/>
      <w:r>
        <w:t xml:space="preserve">Figure </w:t>
      </w:r>
      <w:fldSimple w:instr=" SEQ Figure \* ARABIC ">
        <w:r w:rsidR="007D547B">
          <w:rPr>
            <w:noProof/>
          </w:rPr>
          <w:t>4</w:t>
        </w:r>
      </w:fldSimple>
      <w:r>
        <w:t xml:space="preserve">: </w:t>
      </w:r>
      <w:r>
        <w:rPr>
          <w:noProof/>
        </w:rPr>
        <w:t xml:space="preserve"> </w:t>
      </w:r>
      <w:r w:rsidR="00A675E5">
        <w:rPr>
          <w:noProof/>
        </w:rPr>
        <w:t>Walkthrough of Interior Experiment Field</w:t>
      </w:r>
      <w:r w:rsidR="00877CC5">
        <w:rPr>
          <w:noProof/>
        </w:rPr>
        <w:t>[3]</w:t>
      </w:r>
      <w:bookmarkEnd w:id="27"/>
    </w:p>
    <w:p w14:paraId="4156B846" w14:textId="0A554D19" w:rsidR="00971A85" w:rsidRPr="00971A85" w:rsidRDefault="00971A85" w:rsidP="00971A85">
      <w:r>
        <w:br w:type="page"/>
      </w:r>
    </w:p>
    <w:tbl>
      <w:tblPr>
        <w:tblStyle w:val="GridTable4-Accent1"/>
        <w:tblW w:w="10165" w:type="dxa"/>
        <w:jc w:val="center"/>
        <w:tblLayout w:type="fixed"/>
        <w:tblLook w:val="04A0" w:firstRow="1" w:lastRow="0" w:firstColumn="1" w:lastColumn="0" w:noHBand="0" w:noVBand="1"/>
      </w:tblPr>
      <w:tblGrid>
        <w:gridCol w:w="1255"/>
        <w:gridCol w:w="2919"/>
        <w:gridCol w:w="5991"/>
      </w:tblGrid>
      <w:tr w:rsidR="000C62DD" w14:paraId="7517B9D6" w14:textId="77777777" w:rsidTr="000C62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bottom"/>
          </w:tcPr>
          <w:p w14:paraId="34C59EB3" w14:textId="77777777" w:rsidR="000C62DD" w:rsidRPr="00172B1E" w:rsidRDefault="000C62DD" w:rsidP="00172B1E">
            <w:pPr>
              <w:jc w:val="center"/>
              <w:rPr>
                <w:b w:val="0"/>
                <w:bCs w:val="0"/>
              </w:rPr>
            </w:pPr>
            <w:r>
              <w:lastRenderedPageBreak/>
              <w:br w:type="page"/>
              <w:t>Map Label</w:t>
            </w:r>
            <w:r w:rsidRPr="00172B1E">
              <w:t xml:space="preserve"> / Stage</w:t>
            </w:r>
          </w:p>
        </w:tc>
        <w:tc>
          <w:tcPr>
            <w:tcW w:w="2919" w:type="dxa"/>
            <w:vAlign w:val="bottom"/>
          </w:tcPr>
          <w:p w14:paraId="1C661C03" w14:textId="77777777" w:rsidR="000C62DD" w:rsidRDefault="000C62DD" w:rsidP="00B26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Event Summary</w:t>
            </w:r>
          </w:p>
        </w:tc>
        <w:tc>
          <w:tcPr>
            <w:tcW w:w="5991" w:type="dxa"/>
            <w:vAlign w:val="bottom"/>
          </w:tcPr>
          <w:p w14:paraId="144D508C" w14:textId="77777777" w:rsidR="000C62DD" w:rsidRDefault="000C62DD" w:rsidP="00B26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Event Details</w:t>
            </w:r>
          </w:p>
        </w:tc>
      </w:tr>
      <w:tr w:rsidR="000C62DD" w14:paraId="1AE5A68E" w14:textId="77777777" w:rsidTr="000C62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14:paraId="2A4142AD" w14:textId="77777777" w:rsidR="000C62DD" w:rsidRDefault="000C62DD" w:rsidP="00B26AC7">
            <w:pPr>
              <w:jc w:val="center"/>
            </w:pPr>
            <w:r>
              <w:t>1</w:t>
            </w:r>
          </w:p>
        </w:tc>
        <w:tc>
          <w:tcPr>
            <w:tcW w:w="2919" w:type="dxa"/>
          </w:tcPr>
          <w:p w14:paraId="24A7AB1C" w14:textId="27C477C9" w:rsidR="000C62DD" w:rsidRDefault="007F18AD" w:rsidP="00B26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</w:t>
            </w:r>
            <w:r w:rsidR="00A01CC4">
              <w:t xml:space="preserve">Player reaches the </w:t>
            </w:r>
            <w:r w:rsidR="001B4950">
              <w:t>experiment host</w:t>
            </w:r>
          </w:p>
        </w:tc>
        <w:tc>
          <w:tcPr>
            <w:tcW w:w="5991" w:type="dxa"/>
          </w:tcPr>
          <w:p w14:paraId="4F5C16DB" w14:textId="793652A0" w:rsidR="000C62DD" w:rsidRDefault="001B4950" w:rsidP="00B26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player enters the interior space and reaches the place where the experiment host </w:t>
            </w:r>
            <w:r w:rsidR="00474F64">
              <w:t>is</w:t>
            </w:r>
          </w:p>
        </w:tc>
      </w:tr>
      <w:tr w:rsidR="000C62DD" w14:paraId="70DE8CD1" w14:textId="77777777" w:rsidTr="000C62D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14:paraId="773344A3" w14:textId="043CD0DC" w:rsidR="000C62DD" w:rsidRDefault="00474F64" w:rsidP="00B26AC7">
            <w:pPr>
              <w:jc w:val="center"/>
            </w:pPr>
            <w:r>
              <w:t>2</w:t>
            </w:r>
          </w:p>
        </w:tc>
        <w:tc>
          <w:tcPr>
            <w:tcW w:w="2919" w:type="dxa"/>
          </w:tcPr>
          <w:p w14:paraId="04DD241E" w14:textId="068005E5" w:rsidR="000C62DD" w:rsidRDefault="007F18AD" w:rsidP="00B26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</w:t>
            </w:r>
            <w:r w:rsidR="00141232">
              <w:t>p</w:t>
            </w:r>
            <w:r w:rsidR="00474F64">
              <w:t>l</w:t>
            </w:r>
            <w:r w:rsidR="009309AF">
              <w:t xml:space="preserve">ayer </w:t>
            </w:r>
            <w:r w:rsidR="000D6210">
              <w:t>gains resources</w:t>
            </w:r>
            <w:r w:rsidR="00227507">
              <w:t xml:space="preserve"> for the first wave</w:t>
            </w:r>
          </w:p>
        </w:tc>
        <w:tc>
          <w:tcPr>
            <w:tcW w:w="5991" w:type="dxa"/>
          </w:tcPr>
          <w:p w14:paraId="32BF52F7" w14:textId="2D04F7EF" w:rsidR="000C62DD" w:rsidRDefault="00997640" w:rsidP="00B26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player uses the caps givens by the </w:t>
            </w:r>
            <w:r w:rsidR="008116C2">
              <w:t xml:space="preserve">experiment host to </w:t>
            </w:r>
            <w:r w:rsidR="00C03585">
              <w:t xml:space="preserve">purchase </w:t>
            </w:r>
            <w:r w:rsidR="004E6BA1">
              <w:t>ammos for custom weapon</w:t>
            </w:r>
          </w:p>
        </w:tc>
      </w:tr>
      <w:tr w:rsidR="000C62DD" w14:paraId="76C0EE0D" w14:textId="77777777" w:rsidTr="000C62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14:paraId="24CD2BE2" w14:textId="779B5233" w:rsidR="000C62DD" w:rsidRDefault="00E47AAC" w:rsidP="00B26AC7">
            <w:pPr>
              <w:jc w:val="center"/>
            </w:pPr>
            <w:r>
              <w:t>3</w:t>
            </w:r>
          </w:p>
        </w:tc>
        <w:tc>
          <w:tcPr>
            <w:tcW w:w="2919" w:type="dxa"/>
          </w:tcPr>
          <w:p w14:paraId="6E193D9D" w14:textId="1BF4BD88" w:rsidR="000C62DD" w:rsidRDefault="007F18AD" w:rsidP="00B26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</w:t>
            </w:r>
            <w:r w:rsidR="00141232">
              <w:t>p</w:t>
            </w:r>
            <w:r w:rsidR="00E47AAC">
              <w:t xml:space="preserve">layer </w:t>
            </w:r>
            <w:r w:rsidR="00D63966">
              <w:t>set</w:t>
            </w:r>
            <w:r w:rsidR="000D6210">
              <w:t>s</w:t>
            </w:r>
            <w:r w:rsidR="00D63966">
              <w:t xml:space="preserve"> up turrets for the first wave</w:t>
            </w:r>
          </w:p>
        </w:tc>
        <w:tc>
          <w:tcPr>
            <w:tcW w:w="5991" w:type="dxa"/>
          </w:tcPr>
          <w:p w14:paraId="595D98EF" w14:textId="040BA880" w:rsidR="000C62DD" w:rsidRDefault="000D6210" w:rsidP="00B26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player </w:t>
            </w:r>
            <w:r w:rsidR="00BF1762">
              <w:t xml:space="preserve">uses the things bought from the vendor to set up the turret for </w:t>
            </w:r>
            <w:r w:rsidR="00C765F6">
              <w:t>the first wave</w:t>
            </w:r>
          </w:p>
        </w:tc>
      </w:tr>
      <w:tr w:rsidR="000C62DD" w14:paraId="154C755C" w14:textId="77777777" w:rsidTr="000C62D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14:paraId="627951C5" w14:textId="3558E9E6" w:rsidR="000C62DD" w:rsidRDefault="001078C1" w:rsidP="00B26AC7">
            <w:pPr>
              <w:jc w:val="center"/>
            </w:pPr>
            <w:r>
              <w:t>3a (</w:t>
            </w:r>
            <w:r w:rsidR="008C4DD0">
              <w:t>Repeated</w:t>
            </w:r>
            <w:r>
              <w:t>)</w:t>
            </w:r>
          </w:p>
        </w:tc>
        <w:tc>
          <w:tcPr>
            <w:tcW w:w="2919" w:type="dxa"/>
          </w:tcPr>
          <w:p w14:paraId="6342E5E1" w14:textId="7766DC9A" w:rsidR="000C62DD" w:rsidRDefault="00141232" w:rsidP="00B26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player </w:t>
            </w:r>
            <w:r w:rsidR="004F7F2C">
              <w:t>starts a wave</w:t>
            </w:r>
          </w:p>
        </w:tc>
        <w:tc>
          <w:tcPr>
            <w:tcW w:w="5991" w:type="dxa"/>
          </w:tcPr>
          <w:p w14:paraId="1879D77C" w14:textId="68D3C505" w:rsidR="000C62DD" w:rsidRDefault="000D6210" w:rsidP="00B26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player</w:t>
            </w:r>
            <w:r w:rsidR="002B33D3">
              <w:t xml:space="preserve"> presses the button in C1 to start the next wave</w:t>
            </w:r>
            <w:r w:rsidR="00916110">
              <w:t>. (The player needs to repeat this step every time he/she wants to start a wave)</w:t>
            </w:r>
          </w:p>
        </w:tc>
      </w:tr>
      <w:tr w:rsidR="000C62DD" w14:paraId="2D04B2EB" w14:textId="77777777" w:rsidTr="000C62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14:paraId="3CBD15B2" w14:textId="77777777" w:rsidR="000C62DD" w:rsidRDefault="00B71567" w:rsidP="00B26AC7">
            <w:pPr>
              <w:jc w:val="center"/>
              <w:rPr>
                <w:b w:val="0"/>
                <w:bCs w:val="0"/>
              </w:rPr>
            </w:pPr>
            <w:r>
              <w:t>4</w:t>
            </w:r>
          </w:p>
          <w:p w14:paraId="313EFE93" w14:textId="40BA347F" w:rsidR="00AD619B" w:rsidRDefault="00AD619B" w:rsidP="00B26AC7">
            <w:pPr>
              <w:jc w:val="center"/>
            </w:pPr>
          </w:p>
        </w:tc>
        <w:tc>
          <w:tcPr>
            <w:tcW w:w="2919" w:type="dxa"/>
          </w:tcPr>
          <w:p w14:paraId="58B91110" w14:textId="604A6FB2" w:rsidR="000C62DD" w:rsidRDefault="00B71567" w:rsidP="00B26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player get the password of controlling the door</w:t>
            </w:r>
            <w:r w:rsidR="00883A07">
              <w:t xml:space="preserve"> from vendor</w:t>
            </w:r>
          </w:p>
        </w:tc>
        <w:tc>
          <w:tcPr>
            <w:tcW w:w="5991" w:type="dxa"/>
          </w:tcPr>
          <w:p w14:paraId="15964DAD" w14:textId="1196EEF6" w:rsidR="000C62DD" w:rsidRDefault="00AF6561" w:rsidP="00FF25E4">
            <w:pPr>
              <w:pStyle w:val="ListParagraph"/>
              <w:numPr>
                <w:ilvl w:val="0"/>
                <w:numId w:val="4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 p</w:t>
            </w:r>
            <w:r w:rsidR="00FF25E4">
              <w:t xml:space="preserve">assword costs 100 caps </w:t>
            </w:r>
            <w:r w:rsidR="00BC79CC">
              <w:t>is</w:t>
            </w:r>
            <w:r w:rsidR="00FF25E4">
              <w:t xml:space="preserve"> now available to the player in the vendor. The player can buy it in order to gain control on all the gates in the level</w:t>
            </w:r>
          </w:p>
          <w:p w14:paraId="4ED06D7A" w14:textId="30601931" w:rsidR="00FF25E4" w:rsidRDefault="00D061B4" w:rsidP="00FF25E4">
            <w:pPr>
              <w:pStyle w:val="ListParagraph"/>
              <w:numPr>
                <w:ilvl w:val="0"/>
                <w:numId w:val="4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Before wave 4, t</w:t>
            </w:r>
            <w:r w:rsidR="00FF25E4">
              <w:t xml:space="preserve">he player </w:t>
            </w:r>
            <w:r w:rsidR="004D14BC">
              <w:t xml:space="preserve">buys the password to </w:t>
            </w:r>
            <w:r w:rsidR="001F3F92">
              <w:t>close the gate A</w:t>
            </w:r>
          </w:p>
        </w:tc>
      </w:tr>
      <w:tr w:rsidR="000C62DD" w14:paraId="41020F95" w14:textId="77777777" w:rsidTr="000C62D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14:paraId="2850B3CB" w14:textId="7EC0C0A5" w:rsidR="000C62DD" w:rsidRDefault="00CF6388" w:rsidP="00B26AC7">
            <w:pPr>
              <w:jc w:val="center"/>
            </w:pPr>
            <w:r>
              <w:t>5</w:t>
            </w:r>
            <w:r w:rsidR="0028009F">
              <w:t>,6,7</w:t>
            </w:r>
            <w:r w:rsidR="003862EB">
              <w:t>,8</w:t>
            </w:r>
          </w:p>
        </w:tc>
        <w:tc>
          <w:tcPr>
            <w:tcW w:w="2919" w:type="dxa"/>
          </w:tcPr>
          <w:p w14:paraId="6B4C01E2" w14:textId="37DED025" w:rsidR="0025786B" w:rsidRDefault="0025786B" w:rsidP="0025786B">
            <w:pPr>
              <w:pStyle w:val="ListParagraph"/>
              <w:numPr>
                <w:ilvl w:val="0"/>
                <w:numId w:val="4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Player handles different waves till failures or </w:t>
            </w:r>
            <w:r w:rsidR="00D77C2B">
              <w:t>end of the last waves</w:t>
            </w:r>
          </w:p>
          <w:p w14:paraId="3B0E4518" w14:textId="0183AD4D" w:rsidR="000C62DD" w:rsidRDefault="00CD17A1" w:rsidP="005E56DE">
            <w:pPr>
              <w:pStyle w:val="ListParagraph"/>
              <w:numPr>
                <w:ilvl w:val="0"/>
                <w:numId w:val="4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Open and</w:t>
            </w:r>
            <w:r w:rsidR="006B4FC5">
              <w:t xml:space="preserve"> close the gate </w:t>
            </w:r>
            <w:r w:rsidR="006B4FC5" w:rsidRPr="005E56DE">
              <w:rPr>
                <w:color w:val="FF0000"/>
              </w:rPr>
              <w:t>B</w:t>
            </w:r>
            <w:r w:rsidR="00D80E36" w:rsidRPr="005E56DE">
              <w:rPr>
                <w:color w:val="FF0000"/>
              </w:rPr>
              <w:t>, C,D</w:t>
            </w:r>
            <w:r w:rsidRPr="005E56DE">
              <w:rPr>
                <w:color w:val="FF0000"/>
              </w:rPr>
              <w:t>, E</w:t>
            </w:r>
          </w:p>
        </w:tc>
        <w:tc>
          <w:tcPr>
            <w:tcW w:w="5991" w:type="dxa"/>
          </w:tcPr>
          <w:p w14:paraId="765B8D11" w14:textId="7A5787B6" w:rsidR="006747E6" w:rsidRDefault="00C0673F" w:rsidP="00CA6D11">
            <w:pPr>
              <w:pStyle w:val="ListParagraph"/>
              <w:numPr>
                <w:ilvl w:val="0"/>
                <w:numId w:val="4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Escaping </w:t>
            </w:r>
            <w:r w:rsidR="00FA7D85">
              <w:t>10 enemies will cause the experiment to stop</w:t>
            </w:r>
          </w:p>
          <w:p w14:paraId="7BEB527C" w14:textId="77777777" w:rsidR="00CF260A" w:rsidRDefault="00D80E36" w:rsidP="00CA6D11">
            <w:pPr>
              <w:pStyle w:val="ListParagraph"/>
              <w:numPr>
                <w:ilvl w:val="0"/>
                <w:numId w:val="4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player close</w:t>
            </w:r>
            <w:r w:rsidR="00CD17A1">
              <w:t>s</w:t>
            </w:r>
            <w:r>
              <w:t xml:space="preserve"> or open</w:t>
            </w:r>
            <w:r w:rsidR="00CD17A1">
              <w:t>s</w:t>
            </w:r>
            <w:r>
              <w:t xml:space="preserve"> gates </w:t>
            </w:r>
            <w:r w:rsidR="00CD17A1" w:rsidRPr="00CA6D11">
              <w:rPr>
                <w:color w:val="FF0000"/>
              </w:rPr>
              <w:t>B,C, D, E</w:t>
            </w:r>
            <w:r w:rsidR="002552FB" w:rsidRPr="00CA6D11">
              <w:rPr>
                <w:color w:val="FF0000"/>
              </w:rPr>
              <w:t xml:space="preserve"> </w:t>
            </w:r>
            <w:r w:rsidR="002552FB">
              <w:t xml:space="preserve">according to </w:t>
            </w:r>
            <w:r w:rsidR="00036338">
              <w:t>his/her</w:t>
            </w:r>
            <w:r w:rsidR="00D833C8">
              <w:t xml:space="preserve"> </w:t>
            </w:r>
            <w:r w:rsidR="002552FB">
              <w:t>strategy</w:t>
            </w:r>
          </w:p>
          <w:p w14:paraId="5618E768" w14:textId="77777777" w:rsidR="000C62DD" w:rsidRDefault="002552FB" w:rsidP="00CA6D11">
            <w:pPr>
              <w:pStyle w:val="ListParagraph"/>
              <w:numPr>
                <w:ilvl w:val="0"/>
                <w:numId w:val="4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</w:t>
            </w:r>
            <w:r w:rsidR="00024812">
              <w:t>r</w:t>
            </w:r>
            <w:r>
              <w:t xml:space="preserve"> critical solution</w:t>
            </w:r>
            <w:r w:rsidR="00603A7C">
              <w:t xml:space="preserve"> in general before the last wave</w:t>
            </w:r>
            <w:r>
              <w:t xml:space="preserve">, gates </w:t>
            </w:r>
            <w:r w:rsidR="00C454FE" w:rsidRPr="00CA6D11">
              <w:rPr>
                <w:color w:val="FF0000"/>
              </w:rPr>
              <w:t xml:space="preserve">A, </w:t>
            </w:r>
            <w:r w:rsidRPr="00CA6D11">
              <w:rPr>
                <w:color w:val="FF0000"/>
              </w:rPr>
              <w:t>B,</w:t>
            </w:r>
            <w:r w:rsidR="00C454FE" w:rsidRPr="00CA6D11">
              <w:rPr>
                <w:color w:val="FF0000"/>
              </w:rPr>
              <w:t xml:space="preserve"> </w:t>
            </w:r>
            <w:r w:rsidR="00512C1C" w:rsidRPr="00CA6D11">
              <w:rPr>
                <w:color w:val="FF0000"/>
              </w:rPr>
              <w:t>C, D</w:t>
            </w:r>
            <w:r w:rsidR="001B30A0" w:rsidRPr="00CA6D11">
              <w:rPr>
                <w:color w:val="FF0000"/>
              </w:rPr>
              <w:t xml:space="preserve"> </w:t>
            </w:r>
            <w:r w:rsidR="001B30A0">
              <w:t xml:space="preserve">are recommended to </w:t>
            </w:r>
            <w:r w:rsidR="00C31F36">
              <w:t>close</w:t>
            </w:r>
            <w:r w:rsidR="00CF7EC9">
              <w:t xml:space="preserve"> in sequence</w:t>
            </w:r>
            <w:r w:rsidR="00D438BE">
              <w:t xml:space="preserve"> as:</w:t>
            </w:r>
          </w:p>
          <w:p w14:paraId="780E819F" w14:textId="77777777" w:rsidR="00D438BE" w:rsidRDefault="00D750BB" w:rsidP="00D438BE">
            <w:pPr>
              <w:pStyle w:val="ListParagraph"/>
              <w:numPr>
                <w:ilvl w:val="1"/>
                <w:numId w:val="4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4035">
              <w:rPr>
                <w:color w:val="FF0000"/>
              </w:rPr>
              <w:t>A</w:t>
            </w:r>
            <w:r>
              <w:t xml:space="preserve"> is suggested to closed before wave 3</w:t>
            </w:r>
          </w:p>
          <w:p w14:paraId="3CC1A50C" w14:textId="77777777" w:rsidR="00D750BB" w:rsidRDefault="00D750BB" w:rsidP="00D438BE">
            <w:pPr>
              <w:pStyle w:val="ListParagraph"/>
              <w:numPr>
                <w:ilvl w:val="1"/>
                <w:numId w:val="4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4035">
              <w:rPr>
                <w:color w:val="FF0000"/>
              </w:rPr>
              <w:t>B</w:t>
            </w:r>
            <w:r>
              <w:t xml:space="preserve"> is suggested to closed before wave </w:t>
            </w:r>
            <w:r w:rsidR="00650D8A">
              <w:t>5</w:t>
            </w:r>
          </w:p>
          <w:p w14:paraId="0D210479" w14:textId="77777777" w:rsidR="00650D8A" w:rsidRDefault="00650D8A" w:rsidP="00D438BE">
            <w:pPr>
              <w:pStyle w:val="ListParagraph"/>
              <w:numPr>
                <w:ilvl w:val="1"/>
                <w:numId w:val="4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4035">
              <w:rPr>
                <w:color w:val="FF0000"/>
              </w:rPr>
              <w:t>C</w:t>
            </w:r>
            <w:r>
              <w:t xml:space="preserve"> is suggested to closed before wave</w:t>
            </w:r>
            <w:r w:rsidR="004D2DE5">
              <w:t xml:space="preserve"> 8</w:t>
            </w:r>
          </w:p>
          <w:p w14:paraId="2D7D7519" w14:textId="6DB03583" w:rsidR="004D2DE5" w:rsidRDefault="004D2DE5" w:rsidP="00D438BE">
            <w:pPr>
              <w:pStyle w:val="ListParagraph"/>
              <w:numPr>
                <w:ilvl w:val="1"/>
                <w:numId w:val="4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4035">
              <w:rPr>
                <w:color w:val="FF0000"/>
              </w:rPr>
              <w:t>D</w:t>
            </w:r>
            <w:r>
              <w:t xml:space="preserve"> is suggested to closed before wave </w:t>
            </w:r>
            <w:r w:rsidR="00223080">
              <w:t>10</w:t>
            </w:r>
          </w:p>
        </w:tc>
      </w:tr>
      <w:tr w:rsidR="000C62DD" w14:paraId="4C455399" w14:textId="77777777" w:rsidTr="000C62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14:paraId="071C9642" w14:textId="6CB121B8" w:rsidR="000C62DD" w:rsidRDefault="00D94504" w:rsidP="00B26AC7">
            <w:pPr>
              <w:jc w:val="center"/>
            </w:pPr>
            <w:r>
              <w:t>9</w:t>
            </w:r>
          </w:p>
        </w:tc>
        <w:tc>
          <w:tcPr>
            <w:tcW w:w="2919" w:type="dxa"/>
          </w:tcPr>
          <w:p w14:paraId="6EBD0E42" w14:textId="3989EF53" w:rsidR="000C62DD" w:rsidRDefault="00D94504" w:rsidP="00B26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Talk to experiment host to </w:t>
            </w:r>
            <w:r w:rsidR="009811A6">
              <w:t>finish the quest</w:t>
            </w:r>
          </w:p>
        </w:tc>
        <w:tc>
          <w:tcPr>
            <w:tcW w:w="5991" w:type="dxa"/>
          </w:tcPr>
          <w:p w14:paraId="33B344B1" w14:textId="77777777" w:rsidR="000C62DD" w:rsidRDefault="0039136F" w:rsidP="0039136F">
            <w:pPr>
              <w:pStyle w:val="ListParagraph"/>
              <w:numPr>
                <w:ilvl w:val="0"/>
                <w:numId w:val="4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player can </w:t>
            </w:r>
            <w:r w:rsidR="00B0484E">
              <w:t xml:space="preserve">stop the experiment and finish the quest by talking to the </w:t>
            </w:r>
            <w:r w:rsidR="00F43FAF">
              <w:t>experiment host</w:t>
            </w:r>
          </w:p>
          <w:p w14:paraId="65D8E13A" w14:textId="025BFCFE" w:rsidR="00ED6B57" w:rsidRDefault="00ED6B57" w:rsidP="0039136F">
            <w:pPr>
              <w:pStyle w:val="ListParagraph"/>
              <w:numPr>
                <w:ilvl w:val="0"/>
                <w:numId w:val="4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player report to the experiment host to finish the quest after all the waves finishes</w:t>
            </w:r>
          </w:p>
        </w:tc>
      </w:tr>
    </w:tbl>
    <w:p w14:paraId="4F93010A" w14:textId="0D45CF38" w:rsidR="00AC1277" w:rsidRPr="000C62DD" w:rsidRDefault="009043FE" w:rsidP="008E0DD0">
      <w:pPr>
        <w:pStyle w:val="Heading3"/>
        <w:rPr>
          <w:b w:val="0"/>
          <w:bCs w:val="0"/>
          <w:sz w:val="26"/>
          <w:szCs w:val="26"/>
        </w:rPr>
      </w:pPr>
      <w:r>
        <w:br w:type="page"/>
      </w:r>
    </w:p>
    <w:p w14:paraId="542F550C" w14:textId="77777777" w:rsidR="00AC1277" w:rsidRDefault="006F51AC" w:rsidP="00AC1277">
      <w:pPr>
        <w:pStyle w:val="Heading2"/>
      </w:pPr>
      <w:bookmarkStart w:id="28" w:name="_Toc136186042"/>
      <w:r>
        <w:lastRenderedPageBreak/>
        <w:t>Aesthetic References</w:t>
      </w:r>
      <w:bookmarkEnd w:id="28"/>
    </w:p>
    <w:p w14:paraId="2BCF3C54" w14:textId="401DB1EA" w:rsidR="00CB6A75" w:rsidRDefault="00167187" w:rsidP="006F51AC">
      <w:r>
        <w:t xml:space="preserve">The level </w:t>
      </w:r>
      <w:r w:rsidR="00FC100C">
        <w:t xml:space="preserve">takes place in a </w:t>
      </w:r>
      <w:r w:rsidR="00D129E1">
        <w:t xml:space="preserve">large </w:t>
      </w:r>
      <w:r w:rsidR="00A340CA">
        <w:t xml:space="preserve">modified underground vault. The decoration in this place is </w:t>
      </w:r>
      <w:r w:rsidR="007578BB">
        <w:t>in a style mixing the vault technology style and industrial style</w:t>
      </w:r>
      <w:r w:rsidR="00EB5AAD">
        <w:t xml:space="preserve"> providing bright and open space for path where the enemies in wave walking on</w:t>
      </w:r>
      <w:r w:rsidR="009245A4">
        <w:t xml:space="preserve"> and where the turrets are located.</w:t>
      </w:r>
    </w:p>
    <w:p w14:paraId="2CB762AE" w14:textId="19E45580" w:rsidR="00C877BC" w:rsidRPr="006F51AC" w:rsidRDefault="00C877BC" w:rsidP="006F51AC">
      <w:r>
        <w:t xml:space="preserve">For the control room, it is decorated with </w:t>
      </w:r>
      <w:r w:rsidR="00BD63C9">
        <w:t xml:space="preserve">functional industrial machine lighted </w:t>
      </w:r>
      <w:r w:rsidR="007177E0">
        <w:t xml:space="preserve">in white. It should </w:t>
      </w:r>
      <w:r w:rsidR="0020238A">
        <w:t>look</w:t>
      </w:r>
      <w:r w:rsidR="007177E0">
        <w:t xml:space="preserve"> like a </w:t>
      </w:r>
      <w:r w:rsidR="00B85772">
        <w:rPr>
          <w:lang w:eastAsia="zh-CN"/>
        </w:rPr>
        <w:t>control room</w:t>
      </w:r>
      <w:r w:rsidR="007177E0">
        <w:t xml:space="preserve"> or</w:t>
      </w:r>
      <w:r w:rsidR="00B85772">
        <w:t xml:space="preserve"> an</w:t>
      </w:r>
      <w:r w:rsidR="007177E0">
        <w:t xml:space="preserve"> observation room where the researchers in this level took notes of their experiment.</w:t>
      </w:r>
    </w:p>
    <w:p w14:paraId="570DC456" w14:textId="3290BF38" w:rsidR="000F4B17" w:rsidRDefault="00A23D5D" w:rsidP="009409BE">
      <w:pPr>
        <w:pStyle w:val="Heading3"/>
      </w:pPr>
      <w:bookmarkStart w:id="29" w:name="_Toc136186043"/>
      <w:r>
        <w:t xml:space="preserve">Experiment Field </w:t>
      </w:r>
      <w:r w:rsidR="00060DB8">
        <w:t>Decoration</w:t>
      </w:r>
      <w:bookmarkEnd w:id="29"/>
    </w:p>
    <w:p w14:paraId="22DEAB3B" w14:textId="77777777" w:rsidR="00F77D73" w:rsidRDefault="00F77D73" w:rsidP="00094A3B">
      <w:pPr>
        <w:keepNext/>
        <w:jc w:val="center"/>
      </w:pPr>
      <w:r>
        <w:rPr>
          <w:noProof/>
        </w:rPr>
        <w:drawing>
          <wp:inline distT="0" distB="0" distL="0" distR="0" wp14:anchorId="5F01EB0F" wp14:editId="0AFFBAEE">
            <wp:extent cx="4065693" cy="4645926"/>
            <wp:effectExtent l="76200" t="76200" r="125730" b="135890"/>
            <wp:docPr id="15495387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538793" name="Picture 2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4234" cy="465568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71332FA" w14:textId="2E78AD8B" w:rsidR="00F77D73" w:rsidRDefault="00F77D73" w:rsidP="00F77D73">
      <w:pPr>
        <w:pStyle w:val="Caption"/>
        <w:jc w:val="center"/>
      </w:pPr>
      <w:bookmarkStart w:id="30" w:name="_Toc136185864"/>
      <w:r>
        <w:t xml:space="preserve">Figure </w:t>
      </w:r>
      <w:fldSimple w:instr=" SEQ Figure \* ARABIC ">
        <w:r w:rsidR="007D547B">
          <w:rPr>
            <w:noProof/>
          </w:rPr>
          <w:t>5</w:t>
        </w:r>
      </w:fldSimple>
      <w:r>
        <w:t xml:space="preserve"> </w:t>
      </w:r>
      <w:r w:rsidRPr="004933D6">
        <w:t xml:space="preserve">Contact Sheet for </w:t>
      </w:r>
      <w:r w:rsidR="00EE3F95">
        <w:t>Experiment Field</w:t>
      </w:r>
      <w:r w:rsidR="00094A3B">
        <w:t xml:space="preserve"> Interior </w:t>
      </w:r>
      <w:r w:rsidRPr="004933D6">
        <w:t>Decoration</w:t>
      </w:r>
      <w:r w:rsidR="00EA442A">
        <w:t xml:space="preserve"> [</w:t>
      </w:r>
      <w:r w:rsidR="008C642E">
        <w:t>2</w:t>
      </w:r>
      <w:r w:rsidR="00EA442A">
        <w:t>]</w:t>
      </w:r>
      <w:bookmarkEnd w:id="30"/>
    </w:p>
    <w:p w14:paraId="56D3D141" w14:textId="77777777" w:rsidR="002C23D6" w:rsidRDefault="002C23D6" w:rsidP="002C23D6">
      <w:pPr>
        <w:sectPr w:rsidR="002C23D6" w:rsidSect="000B3CD2">
          <w:headerReference w:type="default" r:id="rId83"/>
          <w:footerReference w:type="default" r:id="rId84"/>
          <w:pgSz w:w="12240" w:h="15840"/>
          <w:pgMar w:top="1440" w:right="1440" w:bottom="1440" w:left="1440" w:header="720" w:footer="720" w:gutter="0"/>
          <w:pgBorders w:offsetFrom="page">
            <w:top w:val="threeDEngrave" w:sz="24" w:space="24" w:color="auto"/>
            <w:left w:val="threeDEngrave" w:sz="24" w:space="24" w:color="auto"/>
            <w:bottom w:val="threeDEngrave" w:sz="24" w:space="24" w:color="auto"/>
            <w:right w:val="threeDEngrave" w:sz="24" w:space="24" w:color="auto"/>
          </w:pgBorders>
          <w:cols w:space="720"/>
          <w:docGrid w:linePitch="360"/>
        </w:sectPr>
      </w:pPr>
    </w:p>
    <w:p w14:paraId="75E1D3D2" w14:textId="77777777" w:rsidR="009C263B" w:rsidRDefault="00715EB4" w:rsidP="00172B1E">
      <w:pPr>
        <w:pStyle w:val="Heading1"/>
      </w:pPr>
      <w:bookmarkStart w:id="31" w:name="_Toc136186044"/>
      <w:r>
        <w:lastRenderedPageBreak/>
        <w:t>References</w:t>
      </w:r>
      <w:bookmarkEnd w:id="31"/>
    </w:p>
    <w:p w14:paraId="738810F4" w14:textId="5FCB80A9" w:rsidR="00E922D5" w:rsidRPr="0041590B" w:rsidRDefault="00E922D5" w:rsidP="00F22306">
      <w:pPr>
        <w:rPr>
          <w:rFonts w:asciiTheme="majorHAnsi" w:hAnsiTheme="majorHAnsi"/>
        </w:rPr>
      </w:pPr>
      <w:r w:rsidRPr="0041590B">
        <w:rPr>
          <w:rFonts w:asciiTheme="majorHAnsi" w:hAnsiTheme="majorHAnsi"/>
        </w:rPr>
        <w:t>[Cover Image]</w:t>
      </w:r>
      <w:r w:rsidR="00EA64EE" w:rsidRPr="0041590B">
        <w:rPr>
          <w:rFonts w:asciiTheme="majorHAnsi" w:hAnsiTheme="majorHAnsi"/>
        </w:rPr>
        <w:t xml:space="preserve"> </w:t>
      </w:r>
      <w:r w:rsidR="00EA64EE" w:rsidRPr="0041590B">
        <w:rPr>
          <w:rFonts w:asciiTheme="majorHAnsi" w:hAnsiTheme="majorHAnsi"/>
          <w:color w:val="000000"/>
          <w:shd w:val="clear" w:color="auto" w:fill="FFFFFF"/>
        </w:rPr>
        <w:t>ZeusesCloud. </w:t>
      </w:r>
      <w:r w:rsidR="00EA64EE" w:rsidRPr="0041590B">
        <w:rPr>
          <w:rFonts w:asciiTheme="majorHAnsi" w:hAnsiTheme="majorHAnsi"/>
          <w:i/>
          <w:iCs/>
          <w:color w:val="000000"/>
          <w:shd w:val="clear" w:color="auto" w:fill="FFFFFF"/>
        </w:rPr>
        <w:t>Starcraft 2 - Desert Tower Defense</w:t>
      </w:r>
      <w:r w:rsidR="00EA64EE" w:rsidRPr="0041590B">
        <w:rPr>
          <w:rFonts w:asciiTheme="majorHAnsi" w:hAnsiTheme="majorHAnsi"/>
          <w:color w:val="000000"/>
          <w:shd w:val="clear" w:color="auto" w:fill="FFFFFF"/>
        </w:rPr>
        <w:t xml:space="preserve">. (Apr. 11, 2020). Accessed: May 24, 2023. [Online Video]. Available: </w:t>
      </w:r>
      <w:hyperlink r:id="rId85" w:history="1">
        <w:r w:rsidR="00EA64EE" w:rsidRPr="0041590B">
          <w:rPr>
            <w:rStyle w:val="Hyperlink"/>
            <w:rFonts w:asciiTheme="majorHAnsi" w:hAnsiTheme="majorHAnsi"/>
            <w:shd w:val="clear" w:color="auto" w:fill="FFFFFF"/>
          </w:rPr>
          <w:t>https://www.youtube.com/watch?v=-wi8NRERXc0</w:t>
        </w:r>
      </w:hyperlink>
      <w:r w:rsidR="00EA64EE" w:rsidRPr="0041590B">
        <w:rPr>
          <w:rFonts w:asciiTheme="majorHAnsi" w:hAnsiTheme="majorHAnsi"/>
          <w:color w:val="000000"/>
          <w:shd w:val="clear" w:color="auto" w:fill="FFFFFF"/>
        </w:rPr>
        <w:t xml:space="preserve"> </w:t>
      </w:r>
    </w:p>
    <w:p w14:paraId="45FF4F9C" w14:textId="3415FA0D" w:rsidR="00F22306" w:rsidRDefault="00F22306" w:rsidP="00F22306">
      <w:pPr>
        <w:rPr>
          <w:rFonts w:asciiTheme="majorHAnsi" w:hAnsiTheme="majorHAnsi"/>
        </w:rPr>
      </w:pPr>
      <w:r w:rsidRPr="0041590B">
        <w:rPr>
          <w:rFonts w:asciiTheme="majorHAnsi" w:hAnsiTheme="majorHAnsi"/>
        </w:rPr>
        <w:t>[1]</w:t>
      </w:r>
      <w:r w:rsidR="00DB1EA3" w:rsidRPr="0041590B">
        <w:rPr>
          <w:rFonts w:asciiTheme="majorHAnsi" w:hAnsiTheme="majorHAnsi"/>
        </w:rPr>
        <w:tab/>
      </w:r>
      <w:r w:rsidR="00222AC1" w:rsidRPr="0041590B">
        <w:rPr>
          <w:rFonts w:asciiTheme="majorHAnsi" w:hAnsiTheme="majorHAnsi"/>
        </w:rPr>
        <w:t>Li, Donghua, “Level Logic Flow Chart”, created by Diagrams.net, May. 22, 2023.</w:t>
      </w:r>
    </w:p>
    <w:p w14:paraId="5B3D8C10" w14:textId="3BA4AD58" w:rsidR="001C31E6" w:rsidRPr="0041590B" w:rsidRDefault="001C31E6" w:rsidP="00F22306">
      <w:pPr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 w:rsidRPr="0041590B">
        <w:rPr>
          <w:rFonts w:asciiTheme="majorHAnsi" w:hAnsiTheme="majorHAnsi"/>
        </w:rPr>
        <w:t>Li, Donghua, “</w:t>
      </w:r>
      <w:r>
        <w:rPr>
          <w:noProof/>
        </w:rPr>
        <w:t>Overview Map</w:t>
      </w:r>
      <w:r w:rsidRPr="0041590B">
        <w:rPr>
          <w:rFonts w:asciiTheme="majorHAnsi" w:hAnsiTheme="majorHAnsi"/>
        </w:rPr>
        <w:t>”, created by Diagrams.net, May. 22, 2023.</w:t>
      </w:r>
    </w:p>
    <w:p w14:paraId="07FEC1AB" w14:textId="41D37C15" w:rsidR="00222AC1" w:rsidRPr="0041590B" w:rsidRDefault="00D769B0" w:rsidP="00DB1EA3">
      <w:pPr>
        <w:rPr>
          <w:rFonts w:asciiTheme="majorHAnsi" w:hAnsiTheme="majorHAnsi"/>
        </w:rPr>
      </w:pPr>
      <w:r w:rsidRPr="0041590B">
        <w:rPr>
          <w:rFonts w:asciiTheme="majorHAnsi" w:hAnsiTheme="majorHAnsi"/>
        </w:rPr>
        <w:t>[2]</w:t>
      </w:r>
      <w:r w:rsidR="00DB1EA3" w:rsidRPr="0041590B">
        <w:rPr>
          <w:rFonts w:asciiTheme="majorHAnsi" w:hAnsiTheme="majorHAnsi"/>
        </w:rPr>
        <w:tab/>
      </w:r>
      <w:r w:rsidR="00222AC1" w:rsidRPr="0041590B">
        <w:rPr>
          <w:rFonts w:asciiTheme="majorHAnsi" w:hAnsiTheme="majorHAnsi"/>
        </w:rPr>
        <w:t>Li, Donghua, “</w:t>
      </w:r>
      <w:r w:rsidR="00A7555B" w:rsidRPr="0041590B">
        <w:rPr>
          <w:rFonts w:asciiTheme="majorHAnsi" w:hAnsiTheme="majorHAnsi"/>
        </w:rPr>
        <w:t>Contact Sheet for Experiment Field Interior Decoration</w:t>
      </w:r>
      <w:r w:rsidR="00222AC1" w:rsidRPr="0041590B">
        <w:rPr>
          <w:rFonts w:asciiTheme="majorHAnsi" w:hAnsiTheme="majorHAnsi"/>
        </w:rPr>
        <w:t>”, created by Pureref, May. 22, 2023.</w:t>
      </w:r>
    </w:p>
    <w:p w14:paraId="1893D221" w14:textId="2931DE67" w:rsidR="00170261" w:rsidRPr="0041590B" w:rsidRDefault="00170261" w:rsidP="00170261">
      <w:pPr>
        <w:pStyle w:val="NormalWeb"/>
        <w:ind w:firstLine="567"/>
        <w:rPr>
          <w:rFonts w:asciiTheme="majorHAnsi" w:hAnsiTheme="majorHAnsi"/>
        </w:rPr>
      </w:pPr>
      <w:r w:rsidRPr="0041590B">
        <w:rPr>
          <w:rFonts w:asciiTheme="majorHAnsi" w:hAnsiTheme="majorHAnsi"/>
        </w:rPr>
        <w:t xml:space="preserve">Gísli, “Artstation - fallout: Vault 13 | vault 13,” Fallout: Vault 13 - A recreation and reimagining of Fallout 1’s Vault 13, https://www.artstation.com/artwork/vJExDx (accessed May 23, 2023). </w:t>
      </w:r>
    </w:p>
    <w:p w14:paraId="79F0F35B" w14:textId="58CCD98B" w:rsidR="00170261" w:rsidRPr="0041590B" w:rsidRDefault="00170261" w:rsidP="00170261">
      <w:pPr>
        <w:pStyle w:val="NormalWeb"/>
        <w:ind w:firstLine="567"/>
        <w:rPr>
          <w:rFonts w:asciiTheme="majorHAnsi" w:hAnsiTheme="majorHAnsi"/>
        </w:rPr>
      </w:pPr>
      <w:r w:rsidRPr="0041590B">
        <w:rPr>
          <w:rFonts w:asciiTheme="majorHAnsi" w:hAnsiTheme="majorHAnsi"/>
        </w:rPr>
        <w:t xml:space="preserve">Chazzfizzle, “Dive into anything,” Reddit - A secret lab I’ve been building in the basement of Greater Mass Blood Clinic., https://www.reddit.com/r/fo4/comments/p9jadm/a_secret_lab_ive_been_building_in_the_basement_of/ (accessed May 22, 2023). </w:t>
      </w:r>
    </w:p>
    <w:p w14:paraId="2BB4F32E" w14:textId="7BB3BDE6" w:rsidR="00170261" w:rsidRPr="0041590B" w:rsidRDefault="00170261" w:rsidP="00170261">
      <w:pPr>
        <w:pStyle w:val="NormalWeb"/>
        <w:ind w:firstLine="567"/>
        <w:rPr>
          <w:rFonts w:asciiTheme="majorHAnsi" w:hAnsiTheme="majorHAnsi"/>
        </w:rPr>
      </w:pPr>
      <w:r w:rsidRPr="0041590B">
        <w:rPr>
          <w:rFonts w:asciiTheme="majorHAnsi" w:hAnsiTheme="majorHAnsi"/>
        </w:rPr>
        <w:t xml:space="preserve">“Call to arms - main story, Brotherhood of Steel Quest: Fallout 4 Maps &amp;amp; Quests,” Call to Arms - Main Story, Brotherhood of Steel Quest | Fallout 4 Maps &amp;amp; Quests, https://mmo4ever.com/fallout4/quests/call-to-arms/ (accessed May 22, 2023). </w:t>
      </w:r>
    </w:p>
    <w:p w14:paraId="57E1EEC5" w14:textId="48C0A4DC" w:rsidR="00170261" w:rsidRPr="0041590B" w:rsidRDefault="00170261" w:rsidP="00170261">
      <w:pPr>
        <w:pStyle w:val="NormalWeb"/>
        <w:ind w:firstLine="567"/>
        <w:rPr>
          <w:rFonts w:asciiTheme="majorHAnsi" w:hAnsiTheme="majorHAnsi"/>
        </w:rPr>
      </w:pPr>
      <w:r w:rsidRPr="0041590B">
        <w:rPr>
          <w:rFonts w:asciiTheme="majorHAnsi" w:hAnsiTheme="majorHAnsi"/>
        </w:rPr>
        <w:t xml:space="preserve">P. sum qui Deum, “Dive into anything,” Reddit - Interior of another Vault? (From newest trailer), https://www.reddit.com/r/fo4/comments/3rnel8/interior_of_another_vault_from_newest_trailer/ (accessed May 22, 2023). </w:t>
      </w:r>
    </w:p>
    <w:p w14:paraId="1191EB36" w14:textId="08C99D35" w:rsidR="00170261" w:rsidRPr="0041590B" w:rsidRDefault="00170261" w:rsidP="00170261">
      <w:pPr>
        <w:pStyle w:val="NormalWeb"/>
        <w:ind w:firstLine="567"/>
        <w:rPr>
          <w:rFonts w:asciiTheme="majorHAnsi" w:hAnsiTheme="majorHAnsi"/>
        </w:rPr>
      </w:pPr>
      <w:r w:rsidRPr="0041590B">
        <w:rPr>
          <w:rFonts w:asciiTheme="majorHAnsi" w:hAnsiTheme="majorHAnsi"/>
        </w:rPr>
        <w:t xml:space="preserve">N. Shakespeare, “Fallout 4,” Nick Shakespeare, http://nickshakespeare.com/assorted-video-games/2018/9/26/fallout-4 (accessed May 22, 2023). </w:t>
      </w:r>
    </w:p>
    <w:p w14:paraId="25F942D2" w14:textId="301AF76A" w:rsidR="00170261" w:rsidRPr="0041590B" w:rsidRDefault="00170261" w:rsidP="00170261">
      <w:pPr>
        <w:pStyle w:val="NormalWeb"/>
        <w:ind w:firstLine="567"/>
        <w:rPr>
          <w:rFonts w:asciiTheme="majorHAnsi" w:hAnsiTheme="majorHAnsi"/>
        </w:rPr>
      </w:pPr>
      <w:r w:rsidRPr="0041590B">
        <w:rPr>
          <w:rFonts w:asciiTheme="majorHAnsi" w:hAnsiTheme="majorHAnsi"/>
        </w:rPr>
        <w:t xml:space="preserve">Khrushchev, “Screenshot :: Vault 88 residential area,” Steam Community, https://steamcommunity.com/sharedfiles/filedetails/?id=734151296 (accessed May 22, 2023). </w:t>
      </w:r>
    </w:p>
    <w:p w14:paraId="7FDBCCB5" w14:textId="7AD75ED1" w:rsidR="0041590B" w:rsidRPr="0041590B" w:rsidRDefault="00170261" w:rsidP="0041590B">
      <w:pPr>
        <w:pStyle w:val="NormalWeb"/>
        <w:ind w:firstLine="567"/>
        <w:rPr>
          <w:rFonts w:asciiTheme="majorHAnsi" w:hAnsiTheme="majorHAnsi"/>
        </w:rPr>
      </w:pPr>
      <w:r w:rsidRPr="0041590B">
        <w:rPr>
          <w:rFonts w:asciiTheme="majorHAnsi" w:hAnsiTheme="majorHAnsi"/>
        </w:rPr>
        <w:t>“Vault 88 Mods - the best fallout 4 Vault 88 mods - top 10 best vault 88 mods,” Dirtyunicorns, https://dirtyunicorns.com/vault-88-mods/ (accessed May 22, 2023).</w:t>
      </w:r>
    </w:p>
    <w:p w14:paraId="75685651" w14:textId="4A13F6D5" w:rsidR="0041590B" w:rsidRDefault="0041590B" w:rsidP="0041590B">
      <w:pPr>
        <w:pStyle w:val="NormalWeb"/>
        <w:rPr>
          <w:noProof/>
        </w:rPr>
      </w:pPr>
      <w:r w:rsidRPr="0041590B">
        <w:rPr>
          <w:rFonts w:asciiTheme="majorHAnsi" w:hAnsiTheme="majorHAnsi"/>
        </w:rPr>
        <w:t>[3]</w:t>
      </w:r>
      <w:r w:rsidRPr="0041590B">
        <w:rPr>
          <w:rFonts w:asciiTheme="majorHAnsi" w:hAnsiTheme="majorHAnsi"/>
        </w:rPr>
        <w:tab/>
      </w:r>
      <w:r w:rsidR="00635B85" w:rsidRPr="00635B85">
        <w:rPr>
          <w:noProof/>
        </w:rPr>
        <w:t>Li, Donghua, “</w:t>
      </w:r>
      <w:r w:rsidR="00635B85">
        <w:rPr>
          <w:noProof/>
        </w:rPr>
        <w:t>Overview Map</w:t>
      </w:r>
      <w:r w:rsidR="00635B85" w:rsidRPr="00635B85">
        <w:rPr>
          <w:noProof/>
        </w:rPr>
        <w:t xml:space="preserve">”, created by Adobe Illustrator, </w:t>
      </w:r>
      <w:r w:rsidR="00635B85">
        <w:rPr>
          <w:noProof/>
        </w:rPr>
        <w:t xml:space="preserve">May.28 </w:t>
      </w:r>
      <w:r w:rsidR="00635B85" w:rsidRPr="00635B85">
        <w:rPr>
          <w:noProof/>
        </w:rPr>
        <w:t>, 2023</w:t>
      </w:r>
      <w:r w:rsidR="00635B85">
        <w:rPr>
          <w:noProof/>
        </w:rPr>
        <w:t>.</w:t>
      </w:r>
    </w:p>
    <w:p w14:paraId="26B0DA90" w14:textId="5DF116B4" w:rsidR="001C31E6" w:rsidRPr="00784762" w:rsidRDefault="00E14430" w:rsidP="0041590B">
      <w:pPr>
        <w:pStyle w:val="NormalWeb"/>
        <w:rPr>
          <w:noProof/>
        </w:rPr>
      </w:pPr>
      <w:r>
        <w:rPr>
          <w:noProof/>
        </w:rPr>
        <w:tab/>
      </w:r>
      <w:r w:rsidRPr="00635B85">
        <w:rPr>
          <w:noProof/>
        </w:rPr>
        <w:t>Li, Donghua, “</w:t>
      </w:r>
      <w:r>
        <w:rPr>
          <w:noProof/>
        </w:rPr>
        <w:t>Walkthrough of Interior Experiment Field</w:t>
      </w:r>
      <w:r w:rsidRPr="00635B85">
        <w:rPr>
          <w:noProof/>
        </w:rPr>
        <w:t xml:space="preserve">”, created by Adobe Illustrator, </w:t>
      </w:r>
      <w:r>
        <w:rPr>
          <w:noProof/>
        </w:rPr>
        <w:t xml:space="preserve">May.28 </w:t>
      </w:r>
      <w:r w:rsidRPr="00635B85">
        <w:rPr>
          <w:noProof/>
        </w:rPr>
        <w:t>, 2023</w:t>
      </w:r>
      <w:r>
        <w:rPr>
          <w:noProof/>
        </w:rPr>
        <w:t>.</w:t>
      </w:r>
    </w:p>
    <w:p w14:paraId="21913B13" w14:textId="77777777" w:rsidR="000C62DD" w:rsidRDefault="000C62DD" w:rsidP="000C62DD">
      <w:pPr>
        <w:pStyle w:val="Heading1"/>
      </w:pPr>
      <w:bookmarkStart w:id="32" w:name="_Toc136186045"/>
      <w:r>
        <w:lastRenderedPageBreak/>
        <w:t>Appendices</w:t>
      </w:r>
      <w:bookmarkEnd w:id="32"/>
    </w:p>
    <w:p w14:paraId="5B941860" w14:textId="77777777" w:rsidR="000C62DD" w:rsidRDefault="000C62DD" w:rsidP="000C62DD">
      <w:pPr>
        <w:pStyle w:val="Heading2"/>
      </w:pPr>
      <w:bookmarkStart w:id="33" w:name="_Toc136186046"/>
      <w:r>
        <w:t>Appendix A: New Skills / Gameplay Mechanics</w:t>
      </w:r>
      <w:bookmarkEnd w:id="33"/>
    </w:p>
    <w:p w14:paraId="0D9923EB" w14:textId="25E32D2A" w:rsidR="00F8510A" w:rsidRPr="00F8510A" w:rsidRDefault="00F8510A" w:rsidP="00F8510A">
      <w:pPr>
        <w:rPr>
          <w:b/>
          <w:bCs/>
        </w:rPr>
      </w:pPr>
      <w:r>
        <w:rPr>
          <w:b/>
          <w:bCs/>
        </w:rPr>
        <w:t xml:space="preserve">Note: All </w:t>
      </w:r>
      <w:r w:rsidR="00175698">
        <w:rPr>
          <w:b/>
          <w:bCs/>
        </w:rPr>
        <w:t xml:space="preserve">associated </w:t>
      </w:r>
      <w:r>
        <w:rPr>
          <w:b/>
          <w:bCs/>
        </w:rPr>
        <w:t>resources</w:t>
      </w:r>
      <w:r w:rsidR="00175698">
        <w:rPr>
          <w:b/>
          <w:bCs/>
        </w:rPr>
        <w:t xml:space="preserve"> like ammos</w:t>
      </w:r>
      <w:r>
        <w:rPr>
          <w:b/>
          <w:bCs/>
        </w:rPr>
        <w:t xml:space="preserve"> including the custom weapons</w:t>
      </w:r>
      <w:r w:rsidR="00175698">
        <w:rPr>
          <w:b/>
          <w:bCs/>
        </w:rPr>
        <w:t xml:space="preserve"> themselves</w:t>
      </w:r>
      <w:r>
        <w:rPr>
          <w:b/>
          <w:bCs/>
        </w:rPr>
        <w:t xml:space="preserve"> can be purchased from the </w:t>
      </w:r>
      <w:r w:rsidR="00175698">
        <w:rPr>
          <w:b/>
          <w:bCs/>
        </w:rPr>
        <w:t xml:space="preserve">merchant in the </w:t>
      </w:r>
      <w:r w:rsidR="000903DF">
        <w:rPr>
          <w:b/>
          <w:bCs/>
        </w:rPr>
        <w:t xml:space="preserve">level </w:t>
      </w:r>
      <w:r w:rsidR="00780181">
        <w:rPr>
          <w:b/>
          <w:bCs/>
        </w:rPr>
        <w:t>by</w:t>
      </w:r>
      <w:r w:rsidR="005B6C0F">
        <w:rPr>
          <w:b/>
          <w:bCs/>
        </w:rPr>
        <w:t xml:space="preserve"> caps</w:t>
      </w:r>
    </w:p>
    <w:p w14:paraId="5DE1E2DF" w14:textId="2BA2FBC7" w:rsidR="00BC2377" w:rsidRDefault="00445D1A" w:rsidP="00BC2377">
      <w:pPr>
        <w:pStyle w:val="Heading3"/>
      </w:pPr>
      <w:bookmarkStart w:id="34" w:name="_Toc136186047"/>
      <w:r>
        <w:t>&lt;Mechanic A&gt;</w:t>
      </w:r>
      <w:r w:rsidR="00BC2377">
        <w:t xml:space="preserve"> Turret Activate Sniper</w:t>
      </w:r>
      <w:bookmarkEnd w:id="34"/>
    </w:p>
    <w:p w14:paraId="274FBC55" w14:textId="2DBF5BFD" w:rsidR="00BC2377" w:rsidRDefault="00BC2377" w:rsidP="00BC2377">
      <w:pPr>
        <w:rPr>
          <w:lang w:eastAsia="zh-CN"/>
        </w:rPr>
      </w:pPr>
      <w:r>
        <w:t>By shooting a turret with this gun</w:t>
      </w:r>
      <w:r w:rsidR="00D2471A">
        <w:rPr>
          <w:lang w:eastAsia="zh-CN"/>
        </w:rPr>
        <w:t>, the player is able to activate a turret or di</w:t>
      </w:r>
      <w:r w:rsidR="004B7B89">
        <w:rPr>
          <w:lang w:eastAsia="zh-CN"/>
        </w:rPr>
        <w:t>sactivate a turret</w:t>
      </w:r>
    </w:p>
    <w:p w14:paraId="5650742D" w14:textId="6CBE423B" w:rsidR="004B7B89" w:rsidRDefault="004B7B89" w:rsidP="00BC2377">
      <w:pPr>
        <w:rPr>
          <w:lang w:eastAsia="zh-CN"/>
        </w:rPr>
      </w:pPr>
      <w:r>
        <w:rPr>
          <w:lang w:eastAsia="zh-CN"/>
        </w:rPr>
        <w:t>For activating a turret:</w:t>
      </w:r>
    </w:p>
    <w:p w14:paraId="4487BE11" w14:textId="33C80920" w:rsidR="004B7B89" w:rsidRDefault="004B7B89" w:rsidP="004B7B89">
      <w:pPr>
        <w:pStyle w:val="ListParagraph"/>
        <w:numPr>
          <w:ilvl w:val="0"/>
          <w:numId w:val="40"/>
        </w:numPr>
        <w:rPr>
          <w:lang w:eastAsia="zh-CN"/>
        </w:rPr>
      </w:pPr>
      <w:r>
        <w:rPr>
          <w:lang w:eastAsia="zh-CN"/>
        </w:rPr>
        <w:t>The turret will be activated as a</w:t>
      </w:r>
      <w:r w:rsidR="00507883">
        <w:rPr>
          <w:lang w:eastAsia="zh-CN"/>
        </w:rPr>
        <w:t>n</w:t>
      </w:r>
      <w:r>
        <w:rPr>
          <w:lang w:eastAsia="zh-CN"/>
        </w:rPr>
        <w:t xml:space="preserve"> </w:t>
      </w:r>
      <w:r w:rsidR="00507883">
        <w:rPr>
          <w:lang w:eastAsia="zh-CN"/>
        </w:rPr>
        <w:t>Automated turret by default, which is the basic turret in the level</w:t>
      </w:r>
    </w:p>
    <w:p w14:paraId="654F2F74" w14:textId="27C03606" w:rsidR="00507883" w:rsidRDefault="00F03EB1" w:rsidP="004B7B89">
      <w:pPr>
        <w:pStyle w:val="ListParagraph"/>
        <w:numPr>
          <w:ilvl w:val="0"/>
          <w:numId w:val="40"/>
        </w:numPr>
        <w:rPr>
          <w:lang w:eastAsia="zh-CN"/>
        </w:rPr>
      </w:pPr>
      <w:r>
        <w:rPr>
          <w:lang w:eastAsia="zh-CN"/>
        </w:rPr>
        <w:t>When a turret is activated, it will be a level 1 turret</w:t>
      </w:r>
    </w:p>
    <w:p w14:paraId="2C40891F" w14:textId="7AEB0EF8" w:rsidR="00BB46F9" w:rsidRDefault="00BB46F9" w:rsidP="004B7B89">
      <w:pPr>
        <w:pStyle w:val="ListParagraph"/>
        <w:numPr>
          <w:ilvl w:val="0"/>
          <w:numId w:val="40"/>
        </w:numPr>
        <w:rPr>
          <w:lang w:eastAsia="zh-CN"/>
        </w:rPr>
      </w:pPr>
      <w:r>
        <w:rPr>
          <w:lang w:eastAsia="zh-CN"/>
        </w:rPr>
        <w:t>When a deactivated turret is shot, it will become activated</w:t>
      </w:r>
      <w:r w:rsidR="00F40BC1">
        <w:rPr>
          <w:lang w:eastAsia="zh-CN"/>
        </w:rPr>
        <w:t xml:space="preserve"> forever</w:t>
      </w:r>
    </w:p>
    <w:p w14:paraId="5DA8C1C7" w14:textId="7341DF7E" w:rsidR="00F03EB1" w:rsidRDefault="00D34B01" w:rsidP="00D34B01">
      <w:pPr>
        <w:rPr>
          <w:lang w:eastAsia="zh-CN"/>
        </w:rPr>
      </w:pPr>
      <w:r>
        <w:rPr>
          <w:lang w:eastAsia="zh-CN"/>
        </w:rPr>
        <w:t>For deactivating a turret:</w:t>
      </w:r>
    </w:p>
    <w:p w14:paraId="2E18AF94" w14:textId="3E4A3F2E" w:rsidR="00D34B01" w:rsidRDefault="00D34B01" w:rsidP="00D34B01">
      <w:pPr>
        <w:pStyle w:val="ListParagraph"/>
        <w:numPr>
          <w:ilvl w:val="0"/>
          <w:numId w:val="40"/>
        </w:numPr>
        <w:rPr>
          <w:lang w:eastAsia="zh-CN"/>
        </w:rPr>
      </w:pPr>
      <w:r>
        <w:rPr>
          <w:lang w:eastAsia="zh-CN"/>
        </w:rPr>
        <w:t xml:space="preserve">Deactivating a turret will make a turret </w:t>
      </w:r>
      <w:r w:rsidR="000C7BBE">
        <w:rPr>
          <w:lang w:eastAsia="zh-CN"/>
        </w:rPr>
        <w:t>unconscious</w:t>
      </w:r>
    </w:p>
    <w:p w14:paraId="19928CEC" w14:textId="1974CB53" w:rsidR="000C7BBE" w:rsidRDefault="000C7BBE" w:rsidP="00D34B01">
      <w:pPr>
        <w:pStyle w:val="ListParagraph"/>
        <w:numPr>
          <w:ilvl w:val="0"/>
          <w:numId w:val="40"/>
        </w:numPr>
        <w:rPr>
          <w:lang w:eastAsia="zh-CN"/>
        </w:rPr>
      </w:pPr>
      <w:r>
        <w:rPr>
          <w:lang w:eastAsia="zh-CN"/>
        </w:rPr>
        <w:t>Deactivating a turret will reset the type of a turret</w:t>
      </w:r>
    </w:p>
    <w:p w14:paraId="246C9CB9" w14:textId="41550CA4" w:rsidR="00391B48" w:rsidRDefault="000B41B0" w:rsidP="002D61DC">
      <w:pPr>
        <w:pStyle w:val="ListParagraph"/>
        <w:numPr>
          <w:ilvl w:val="0"/>
          <w:numId w:val="40"/>
        </w:numPr>
        <w:rPr>
          <w:lang w:eastAsia="zh-CN"/>
        </w:rPr>
      </w:pPr>
      <w:r>
        <w:rPr>
          <w:lang w:eastAsia="zh-CN"/>
        </w:rPr>
        <w:t>Deactivating a turret will reset the turret’s rank</w:t>
      </w:r>
    </w:p>
    <w:p w14:paraId="75C52AF6" w14:textId="55FCE892" w:rsidR="00391B48" w:rsidRDefault="00391B48" w:rsidP="00391B48">
      <w:pPr>
        <w:pStyle w:val="Heading3"/>
      </w:pPr>
      <w:bookmarkStart w:id="35" w:name="_Toc136186048"/>
      <w:r>
        <w:t>&lt;Mechanic B&gt;</w:t>
      </w:r>
      <w:r w:rsidR="001E7BD2">
        <w:t xml:space="preserve"> </w:t>
      </w:r>
      <w:r w:rsidR="006738AA" w:rsidRPr="006738AA">
        <w:t>Turret Upgrade Sniper</w:t>
      </w:r>
      <w:bookmarkEnd w:id="35"/>
    </w:p>
    <w:p w14:paraId="1C671861" w14:textId="09BEAB4D" w:rsidR="002571FD" w:rsidRDefault="00B936FF" w:rsidP="002571FD">
      <w:pPr>
        <w:pStyle w:val="ListParagraph"/>
        <w:numPr>
          <w:ilvl w:val="0"/>
          <w:numId w:val="40"/>
        </w:numPr>
      </w:pPr>
      <w:r>
        <w:t xml:space="preserve">A turret can be upgraded when it’s shot by </w:t>
      </w:r>
      <w:r w:rsidR="006738AA">
        <w:t>an</w:t>
      </w:r>
      <w:r>
        <w:t xml:space="preserve"> upgrading ammo from player</w:t>
      </w:r>
    </w:p>
    <w:p w14:paraId="0349BD3A" w14:textId="321C7F77" w:rsidR="00B936FF" w:rsidRDefault="00514773" w:rsidP="002571FD">
      <w:pPr>
        <w:pStyle w:val="ListParagraph"/>
        <w:numPr>
          <w:ilvl w:val="0"/>
          <w:numId w:val="40"/>
        </w:numPr>
      </w:pPr>
      <w:r>
        <w:t xml:space="preserve">A turret picks </w:t>
      </w:r>
      <w:r w:rsidR="00413C3D">
        <w:t>its</w:t>
      </w:r>
      <w:r>
        <w:t xml:space="preserve"> target by themselves</w:t>
      </w:r>
    </w:p>
    <w:p w14:paraId="137AACB2" w14:textId="188480C6" w:rsidR="00514773" w:rsidRDefault="00514773" w:rsidP="002571FD">
      <w:pPr>
        <w:pStyle w:val="ListParagraph"/>
        <w:numPr>
          <w:ilvl w:val="0"/>
          <w:numId w:val="40"/>
        </w:numPr>
      </w:pPr>
      <w:r>
        <w:t xml:space="preserve">A turret </w:t>
      </w:r>
      <w:r w:rsidR="00AE26AE">
        <w:t xml:space="preserve">is </w:t>
      </w:r>
      <w:r w:rsidR="0030517D">
        <w:t>invulnerable to player</w:t>
      </w:r>
      <w:r w:rsidR="009B7749">
        <w:t xml:space="preserve">, or the player can only </w:t>
      </w:r>
      <w:r w:rsidR="007F06BB">
        <w:t>do</w:t>
      </w:r>
      <w:r w:rsidR="009B7749">
        <w:t xml:space="preserve"> little damage to the turret</w:t>
      </w:r>
      <w:r w:rsidR="00A83F6F">
        <w:t xml:space="preserve"> by this gun</w:t>
      </w:r>
    </w:p>
    <w:p w14:paraId="263DD0E5" w14:textId="19AE9511" w:rsidR="0030517D" w:rsidRDefault="0030517D" w:rsidP="0030517D">
      <w:pPr>
        <w:pStyle w:val="ListParagraph"/>
        <w:numPr>
          <w:ilvl w:val="0"/>
          <w:numId w:val="40"/>
        </w:numPr>
      </w:pPr>
      <w:r>
        <w:t>All turrets start in unconscious</w:t>
      </w:r>
      <w:r w:rsidR="00A35E2B">
        <w:t xml:space="preserve"> until it is activated</w:t>
      </w:r>
    </w:p>
    <w:p w14:paraId="2E037D3F" w14:textId="0EA0395C" w:rsidR="00E24E53" w:rsidRDefault="00E24E53" w:rsidP="00E24E53">
      <w:pPr>
        <w:pStyle w:val="Heading3"/>
      </w:pPr>
      <w:bookmarkStart w:id="36" w:name="_Toc136186049"/>
      <w:r>
        <w:t>&lt;Mechanic C</w:t>
      </w:r>
      <w:r w:rsidR="00F8510A">
        <w:t>&gt; Turret</w:t>
      </w:r>
      <w:r w:rsidR="00352B36">
        <w:t xml:space="preserve"> Type </w:t>
      </w:r>
      <w:r w:rsidR="00BC7CBB">
        <w:t>Changing Wrench</w:t>
      </w:r>
      <w:bookmarkEnd w:id="36"/>
    </w:p>
    <w:p w14:paraId="1AE4A2A7" w14:textId="52227442" w:rsidR="00F8510A" w:rsidRDefault="00AC5D29" w:rsidP="00345005">
      <w:pPr>
        <w:pStyle w:val="ListParagraph"/>
        <w:numPr>
          <w:ilvl w:val="0"/>
          <w:numId w:val="40"/>
        </w:numPr>
      </w:pPr>
      <w:r>
        <w:t xml:space="preserve">The player can use the wrench to </w:t>
      </w:r>
      <w:r w:rsidR="00557049">
        <w:t>upgrade the turret by hitting it</w:t>
      </w:r>
      <w:r w:rsidR="00CB1DFB">
        <w:t xml:space="preserve"> with this wrench</w:t>
      </w:r>
    </w:p>
    <w:p w14:paraId="1F92D9CA" w14:textId="1C07D15E" w:rsidR="00557049" w:rsidRDefault="00CB1DFB" w:rsidP="00345005">
      <w:pPr>
        <w:pStyle w:val="ListParagraph"/>
        <w:numPr>
          <w:ilvl w:val="0"/>
          <w:numId w:val="40"/>
        </w:numPr>
      </w:pPr>
      <w:r>
        <w:t xml:space="preserve">For every hit, it will change the type of the </w:t>
      </w:r>
      <w:r w:rsidR="0098599C">
        <w:t>turret</w:t>
      </w:r>
      <w:r>
        <w:t xml:space="preserve"> for one time</w:t>
      </w:r>
    </w:p>
    <w:p w14:paraId="0D9ACF34" w14:textId="77777777" w:rsidR="007E5D2D" w:rsidRDefault="007E5D2D" w:rsidP="007E5D2D">
      <w:pPr>
        <w:pStyle w:val="ListParagraph"/>
        <w:numPr>
          <w:ilvl w:val="0"/>
          <w:numId w:val="40"/>
        </w:numPr>
      </w:pPr>
      <w:r>
        <w:t>A turret can be in the flowing types:</w:t>
      </w:r>
    </w:p>
    <w:p w14:paraId="070BA42F" w14:textId="7DFD509F" w:rsidR="007E5D2D" w:rsidRDefault="00567A6B" w:rsidP="007E5D2D">
      <w:pPr>
        <w:pStyle w:val="ListParagraph"/>
        <w:numPr>
          <w:ilvl w:val="1"/>
          <w:numId w:val="40"/>
        </w:numPr>
      </w:pPr>
      <w:r>
        <w:t>Machinegun</w:t>
      </w:r>
    </w:p>
    <w:p w14:paraId="64A64B94" w14:textId="77777777" w:rsidR="007E5D2D" w:rsidRDefault="007E5D2D" w:rsidP="007E5D2D">
      <w:pPr>
        <w:pStyle w:val="ListParagraph"/>
        <w:numPr>
          <w:ilvl w:val="1"/>
          <w:numId w:val="40"/>
        </w:numPr>
      </w:pPr>
      <w:r>
        <w:t>Laser</w:t>
      </w:r>
    </w:p>
    <w:p w14:paraId="37182332" w14:textId="0420F4B9" w:rsidR="007E5D2D" w:rsidRDefault="00AE0316" w:rsidP="007E5D2D">
      <w:pPr>
        <w:pStyle w:val="ListParagraph"/>
        <w:numPr>
          <w:ilvl w:val="1"/>
          <w:numId w:val="40"/>
        </w:numPr>
      </w:pPr>
      <w:r>
        <w:t>Frozen</w:t>
      </w:r>
    </w:p>
    <w:p w14:paraId="7CCAAB17" w14:textId="77777777" w:rsidR="00A85CE2" w:rsidRDefault="0043795D" w:rsidP="0043795D">
      <w:pPr>
        <w:rPr>
          <w:rFonts w:asciiTheme="majorHAnsi" w:eastAsiaTheme="majorEastAsia" w:hAnsiTheme="majorHAnsi" w:cstheme="majorBidi"/>
          <w:b/>
          <w:bCs/>
          <w:color w:val="4F81BD" w:themeColor="accent1"/>
        </w:rPr>
      </w:pPr>
      <w:r w:rsidRPr="0043795D">
        <w:rPr>
          <w:rFonts w:asciiTheme="majorHAnsi" w:eastAsiaTheme="majorEastAsia" w:hAnsiTheme="majorHAnsi" w:cstheme="majorBidi"/>
          <w:b/>
          <w:bCs/>
          <w:color w:val="4F81BD" w:themeColor="accent1"/>
        </w:rPr>
        <w:t xml:space="preserve">&lt;Mechanic </w:t>
      </w:r>
      <w:r w:rsidR="00130710">
        <w:rPr>
          <w:rFonts w:asciiTheme="majorHAnsi" w:eastAsiaTheme="majorEastAsia" w:hAnsiTheme="majorHAnsi" w:cstheme="majorBidi"/>
          <w:b/>
          <w:bCs/>
          <w:color w:val="4F81BD" w:themeColor="accent1"/>
        </w:rPr>
        <w:t>D</w:t>
      </w:r>
      <w:r w:rsidRPr="0043795D">
        <w:rPr>
          <w:rFonts w:asciiTheme="majorHAnsi" w:eastAsiaTheme="majorEastAsia" w:hAnsiTheme="majorHAnsi" w:cstheme="majorBidi"/>
          <w:b/>
          <w:bCs/>
          <w:color w:val="4F81BD" w:themeColor="accent1"/>
        </w:rPr>
        <w:t>&gt;</w:t>
      </w:r>
      <w:r w:rsidR="00130710">
        <w:rPr>
          <w:rFonts w:asciiTheme="majorHAnsi" w:eastAsiaTheme="majorEastAsia" w:hAnsiTheme="majorHAnsi" w:cstheme="majorBidi"/>
          <w:b/>
          <w:bCs/>
          <w:color w:val="4F81BD" w:themeColor="accent1"/>
        </w:rPr>
        <w:t xml:space="preserve"> </w:t>
      </w:r>
      <w:r w:rsidR="00A85CE2">
        <w:rPr>
          <w:rFonts w:asciiTheme="majorHAnsi" w:eastAsiaTheme="majorEastAsia" w:hAnsiTheme="majorHAnsi" w:cstheme="majorBidi"/>
          <w:b/>
          <w:bCs/>
          <w:color w:val="4F81BD" w:themeColor="accent1"/>
        </w:rPr>
        <w:t>Wave and Reward</w:t>
      </w:r>
    </w:p>
    <w:p w14:paraId="4E8747DE" w14:textId="01B27C5F" w:rsidR="0043795D" w:rsidRDefault="00A85CE2" w:rsidP="00A85CE2">
      <w:pPr>
        <w:pStyle w:val="ListParagraph"/>
        <w:numPr>
          <w:ilvl w:val="0"/>
          <w:numId w:val="40"/>
        </w:numPr>
      </w:pPr>
      <w:r>
        <w:t xml:space="preserve">As long as the wave starts, the player is allowed to have 10 enemies </w:t>
      </w:r>
      <w:r w:rsidR="00706C9F">
        <w:t>escape from the exit</w:t>
      </w:r>
    </w:p>
    <w:p w14:paraId="1142B9C7" w14:textId="4BEFD5C9" w:rsidR="00706C9F" w:rsidRDefault="00706C9F" w:rsidP="00A85CE2">
      <w:pPr>
        <w:pStyle w:val="ListParagraph"/>
        <w:numPr>
          <w:ilvl w:val="0"/>
          <w:numId w:val="40"/>
        </w:numPr>
      </w:pPr>
      <w:r>
        <w:t xml:space="preserve">The player can get </w:t>
      </w:r>
      <w:r w:rsidR="00DF1867">
        <w:t xml:space="preserve">50 caps every time an enemy in </w:t>
      </w:r>
      <w:r w:rsidR="0020238A">
        <w:t>a</w:t>
      </w:r>
      <w:r w:rsidR="00DF1867">
        <w:t xml:space="preserve"> wave die</w:t>
      </w:r>
      <w:r w:rsidR="00FC4D60">
        <w:t>s</w:t>
      </w:r>
    </w:p>
    <w:p w14:paraId="46B1086A" w14:textId="00DC66F5" w:rsidR="00213CC4" w:rsidRDefault="00F67B44" w:rsidP="00A85CE2">
      <w:pPr>
        <w:pStyle w:val="ListParagraph"/>
        <w:numPr>
          <w:ilvl w:val="0"/>
          <w:numId w:val="40"/>
        </w:numPr>
      </w:pPr>
      <w:r>
        <w:t>B</w:t>
      </w:r>
      <w:r w:rsidR="006F2A53">
        <w:t xml:space="preserve">efore the next wave starts, the player will have </w:t>
      </w:r>
      <w:r w:rsidR="00990880">
        <w:t>5 minutes to do the management of the turrets. When the timer counts to 0, the next wave will start</w:t>
      </w:r>
      <w:r w:rsidR="00303D4F">
        <w:t xml:space="preserve"> automatically</w:t>
      </w:r>
    </w:p>
    <w:p w14:paraId="70E458C0" w14:textId="7A01A9AB" w:rsidR="00990880" w:rsidRPr="00A85CE2" w:rsidRDefault="00990880" w:rsidP="00A85CE2">
      <w:pPr>
        <w:pStyle w:val="ListParagraph"/>
        <w:numPr>
          <w:ilvl w:val="0"/>
          <w:numId w:val="40"/>
        </w:numPr>
      </w:pPr>
      <w:r>
        <w:t xml:space="preserve">The player can also start the wave manually by pressing </w:t>
      </w:r>
      <w:r w:rsidR="00303D4F">
        <w:t>a red</w:t>
      </w:r>
      <w:r>
        <w:t xml:space="preserve"> button in</w:t>
      </w:r>
      <w:r w:rsidR="00303D4F">
        <w:t xml:space="preserve"> the</w:t>
      </w:r>
      <w:r>
        <w:t xml:space="preserve"> </w:t>
      </w:r>
      <w:r w:rsidR="0096228A">
        <w:t>observation room</w:t>
      </w:r>
    </w:p>
    <w:p w14:paraId="6522D8AD" w14:textId="14A0BDC6" w:rsidR="000C62DD" w:rsidRDefault="00445D1A" w:rsidP="00445D1A">
      <w:pPr>
        <w:pStyle w:val="Heading2"/>
      </w:pPr>
      <w:bookmarkStart w:id="37" w:name="_Toc136186050"/>
      <w:r>
        <w:lastRenderedPageBreak/>
        <w:t xml:space="preserve">Appendix </w:t>
      </w:r>
      <w:r w:rsidR="00937195">
        <w:t>B</w:t>
      </w:r>
      <w:r>
        <w:t>: Character Descriptions</w:t>
      </w:r>
      <w:bookmarkEnd w:id="37"/>
    </w:p>
    <w:p w14:paraId="4777E8F5" w14:textId="2B20E8D5" w:rsidR="00583AF7" w:rsidRDefault="00583AF7" w:rsidP="00583AF7">
      <w:pPr>
        <w:pStyle w:val="Heading3"/>
      </w:pPr>
      <w:bookmarkStart w:id="38" w:name="_Toc127742537"/>
      <w:bookmarkStart w:id="39" w:name="_Toc136186051"/>
      <w:r>
        <w:t xml:space="preserve">NPC 1: </w:t>
      </w:r>
      <w:bookmarkEnd w:id="38"/>
      <w:r w:rsidR="009F0D8E">
        <w:t>Ray</w:t>
      </w:r>
      <w:r w:rsidR="001C2D3C">
        <w:t>nor</w:t>
      </w:r>
      <w:bookmarkEnd w:id="3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0"/>
        <w:gridCol w:w="7070"/>
      </w:tblGrid>
      <w:tr w:rsidR="00583AF7" w14:paraId="34076258" w14:textId="77777777" w:rsidTr="003B6311">
        <w:tc>
          <w:tcPr>
            <w:tcW w:w="2280" w:type="dxa"/>
          </w:tcPr>
          <w:p w14:paraId="5E30CFA0" w14:textId="77777777" w:rsidR="00583AF7" w:rsidRPr="00D0196B" w:rsidRDefault="00583AF7" w:rsidP="00C32AFD">
            <w:pPr>
              <w:rPr>
                <w:b/>
              </w:rPr>
            </w:pPr>
            <w:r w:rsidRPr="00D0196B">
              <w:rPr>
                <w:b/>
              </w:rPr>
              <w:t>Description</w:t>
            </w:r>
          </w:p>
        </w:tc>
        <w:tc>
          <w:tcPr>
            <w:tcW w:w="7070" w:type="dxa"/>
          </w:tcPr>
          <w:p w14:paraId="4B19D0DF" w14:textId="77777777" w:rsidR="00583AF7" w:rsidRDefault="001C2D3C" w:rsidP="00583AF7">
            <w:pPr>
              <w:pStyle w:val="ListParagraph"/>
              <w:numPr>
                <w:ilvl w:val="0"/>
                <w:numId w:val="41"/>
              </w:numPr>
            </w:pPr>
            <w:r>
              <w:t>Quest Giver</w:t>
            </w:r>
          </w:p>
          <w:p w14:paraId="7AABD7FE" w14:textId="77777777" w:rsidR="001C2D3C" w:rsidRDefault="001C2D3C" w:rsidP="00583AF7">
            <w:pPr>
              <w:pStyle w:val="ListParagraph"/>
              <w:numPr>
                <w:ilvl w:val="0"/>
                <w:numId w:val="41"/>
              </w:numPr>
            </w:pPr>
            <w:r>
              <w:t xml:space="preserve">Looking for people </w:t>
            </w:r>
            <w:r w:rsidR="005D47B9">
              <w:t>to help with the threshold experiment</w:t>
            </w:r>
          </w:p>
          <w:p w14:paraId="61812F7B" w14:textId="2D8A3571" w:rsidR="00433048" w:rsidRDefault="00433048" w:rsidP="00583AF7">
            <w:pPr>
              <w:pStyle w:val="ListParagraph"/>
              <w:numPr>
                <w:ilvl w:val="0"/>
                <w:numId w:val="41"/>
              </w:numPr>
            </w:pPr>
            <w:r>
              <w:t>3</w:t>
            </w:r>
            <w:r w:rsidRPr="00D93F8B">
              <w:rPr>
                <w:vertAlign w:val="superscript"/>
              </w:rPr>
              <w:t>rd</w:t>
            </w:r>
            <w:r>
              <w:t xml:space="preserve"> – Gen Synth</w:t>
            </w:r>
          </w:p>
        </w:tc>
      </w:tr>
      <w:tr w:rsidR="00583AF7" w14:paraId="2F157FAD" w14:textId="77777777" w:rsidTr="003B6311">
        <w:tc>
          <w:tcPr>
            <w:tcW w:w="2280" w:type="dxa"/>
          </w:tcPr>
          <w:p w14:paraId="1A548996" w14:textId="77777777" w:rsidR="00583AF7" w:rsidRPr="00D0196B" w:rsidRDefault="00583AF7" w:rsidP="00C32AFD">
            <w:pPr>
              <w:rPr>
                <w:b/>
              </w:rPr>
            </w:pPr>
            <w:r w:rsidRPr="00D0196B">
              <w:rPr>
                <w:b/>
              </w:rPr>
              <w:t>Background</w:t>
            </w:r>
          </w:p>
        </w:tc>
        <w:tc>
          <w:tcPr>
            <w:tcW w:w="7070" w:type="dxa"/>
          </w:tcPr>
          <w:p w14:paraId="7D6537AA" w14:textId="74FF06A7" w:rsidR="00D93F8B" w:rsidRDefault="00D93F8B" w:rsidP="00433048">
            <w:pPr>
              <w:pStyle w:val="ListParagraph"/>
              <w:numPr>
                <w:ilvl w:val="0"/>
                <w:numId w:val="42"/>
              </w:numPr>
            </w:pPr>
            <w:r>
              <w:t>Course of Institute</w:t>
            </w:r>
          </w:p>
        </w:tc>
      </w:tr>
      <w:tr w:rsidR="00583AF7" w14:paraId="1718B3B5" w14:textId="77777777" w:rsidTr="003B6311">
        <w:tc>
          <w:tcPr>
            <w:tcW w:w="2280" w:type="dxa"/>
          </w:tcPr>
          <w:p w14:paraId="66CFE0B1" w14:textId="77777777" w:rsidR="00583AF7" w:rsidRPr="00D0196B" w:rsidRDefault="00583AF7" w:rsidP="00C32AFD">
            <w:pPr>
              <w:rPr>
                <w:b/>
              </w:rPr>
            </w:pPr>
            <w:r>
              <w:rPr>
                <w:b/>
              </w:rPr>
              <w:t>Goals/Motivation</w:t>
            </w:r>
          </w:p>
        </w:tc>
        <w:tc>
          <w:tcPr>
            <w:tcW w:w="7070" w:type="dxa"/>
          </w:tcPr>
          <w:p w14:paraId="27E8552F" w14:textId="482F32AC" w:rsidR="00C10C6E" w:rsidRDefault="00D93F8B" w:rsidP="00C10C6E">
            <w:pPr>
              <w:pStyle w:val="ListParagraph"/>
              <w:numPr>
                <w:ilvl w:val="0"/>
                <w:numId w:val="43"/>
              </w:numPr>
            </w:pPr>
            <w:r>
              <w:t xml:space="preserve">Find a </w:t>
            </w:r>
            <w:r w:rsidR="00C10C6E">
              <w:t>helper for the threshold experiment</w:t>
            </w:r>
          </w:p>
        </w:tc>
      </w:tr>
      <w:tr w:rsidR="00583AF7" w14:paraId="1AB5C7E7" w14:textId="77777777" w:rsidTr="003B6311">
        <w:tc>
          <w:tcPr>
            <w:tcW w:w="2280" w:type="dxa"/>
          </w:tcPr>
          <w:p w14:paraId="29B2F31C" w14:textId="77777777" w:rsidR="00583AF7" w:rsidRPr="00D0196B" w:rsidRDefault="00583AF7" w:rsidP="00C32AFD">
            <w:pPr>
              <w:rPr>
                <w:b/>
              </w:rPr>
            </w:pPr>
            <w:r>
              <w:rPr>
                <w:b/>
              </w:rPr>
              <w:t>Personality/Archetype</w:t>
            </w:r>
          </w:p>
        </w:tc>
        <w:tc>
          <w:tcPr>
            <w:tcW w:w="7070" w:type="dxa"/>
          </w:tcPr>
          <w:p w14:paraId="2B5E61F0" w14:textId="77777777" w:rsidR="00583AF7" w:rsidRDefault="00C10C6E" w:rsidP="00583AF7">
            <w:pPr>
              <w:pStyle w:val="ListParagraph"/>
              <w:numPr>
                <w:ilvl w:val="0"/>
                <w:numId w:val="44"/>
              </w:numPr>
            </w:pPr>
            <w:r>
              <w:t>Cool</w:t>
            </w:r>
          </w:p>
          <w:p w14:paraId="54DE0574" w14:textId="77777777" w:rsidR="00C10C6E" w:rsidRDefault="003260AB" w:rsidP="00583AF7">
            <w:pPr>
              <w:pStyle w:val="ListParagraph"/>
              <w:numPr>
                <w:ilvl w:val="0"/>
                <w:numId w:val="44"/>
              </w:numPr>
            </w:pPr>
            <w:r>
              <w:t>Loyal</w:t>
            </w:r>
          </w:p>
          <w:p w14:paraId="5125302B" w14:textId="6E91BF44" w:rsidR="003260AB" w:rsidRDefault="0016202C" w:rsidP="00583AF7">
            <w:pPr>
              <w:pStyle w:val="ListParagraph"/>
              <w:numPr>
                <w:ilvl w:val="0"/>
                <w:numId w:val="44"/>
              </w:numPr>
            </w:pPr>
            <w:r>
              <w:t>Trustful</w:t>
            </w:r>
          </w:p>
        </w:tc>
      </w:tr>
      <w:tr w:rsidR="00583AF7" w14:paraId="132A7B4A" w14:textId="77777777" w:rsidTr="003B6311">
        <w:tc>
          <w:tcPr>
            <w:tcW w:w="2280" w:type="dxa"/>
          </w:tcPr>
          <w:p w14:paraId="4AC29A12" w14:textId="77777777" w:rsidR="00583AF7" w:rsidRPr="00D0196B" w:rsidRDefault="00583AF7" w:rsidP="00C32AFD">
            <w:pPr>
              <w:rPr>
                <w:b/>
              </w:rPr>
            </w:pPr>
            <w:r>
              <w:rPr>
                <w:b/>
              </w:rPr>
              <w:t>Relationships</w:t>
            </w:r>
          </w:p>
        </w:tc>
        <w:tc>
          <w:tcPr>
            <w:tcW w:w="7070" w:type="dxa"/>
          </w:tcPr>
          <w:p w14:paraId="03EC1691" w14:textId="6144E2EF" w:rsidR="00583AF7" w:rsidRDefault="0016202C" w:rsidP="00583AF7">
            <w:pPr>
              <w:pStyle w:val="ListParagraph"/>
              <w:numPr>
                <w:ilvl w:val="0"/>
                <w:numId w:val="44"/>
              </w:numPr>
            </w:pPr>
            <w:r>
              <w:t xml:space="preserve">Helping the experiment holder looking for people to help with the </w:t>
            </w:r>
            <w:r w:rsidR="00D1617D">
              <w:t>threshold experiment</w:t>
            </w:r>
          </w:p>
        </w:tc>
      </w:tr>
    </w:tbl>
    <w:p w14:paraId="7A02A3B7" w14:textId="770BD76F" w:rsidR="003B6311" w:rsidRDefault="003B6311" w:rsidP="003B6311">
      <w:pPr>
        <w:pStyle w:val="Heading3"/>
      </w:pPr>
      <w:bookmarkStart w:id="40" w:name="_Toc136186052"/>
      <w:r>
        <w:t xml:space="preserve">NPC 2: </w:t>
      </w:r>
      <w:r w:rsidR="00983F2F">
        <w:t>Terra</w:t>
      </w:r>
      <w:bookmarkEnd w:id="4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0"/>
        <w:gridCol w:w="7070"/>
      </w:tblGrid>
      <w:tr w:rsidR="003B6311" w14:paraId="5645EA99" w14:textId="77777777" w:rsidTr="00C32AFD">
        <w:tc>
          <w:tcPr>
            <w:tcW w:w="2065" w:type="dxa"/>
          </w:tcPr>
          <w:p w14:paraId="524F95E5" w14:textId="77777777" w:rsidR="003B6311" w:rsidRPr="00D0196B" w:rsidRDefault="003B6311" w:rsidP="00C32AFD">
            <w:pPr>
              <w:rPr>
                <w:b/>
              </w:rPr>
            </w:pPr>
            <w:r w:rsidRPr="00D0196B">
              <w:rPr>
                <w:b/>
              </w:rPr>
              <w:t>Description</w:t>
            </w:r>
          </w:p>
        </w:tc>
        <w:tc>
          <w:tcPr>
            <w:tcW w:w="7285" w:type="dxa"/>
          </w:tcPr>
          <w:p w14:paraId="3036CE52" w14:textId="03E23475" w:rsidR="003B6311" w:rsidRDefault="00983F2F" w:rsidP="003B6311">
            <w:pPr>
              <w:pStyle w:val="ListParagraph"/>
              <w:numPr>
                <w:ilvl w:val="0"/>
                <w:numId w:val="41"/>
              </w:numPr>
            </w:pPr>
            <w:r>
              <w:t>Threshold Experiment Ho</w:t>
            </w:r>
            <w:r w:rsidR="003B199F">
              <w:t>st</w:t>
            </w:r>
          </w:p>
          <w:p w14:paraId="0A2C0845" w14:textId="2BD886C8" w:rsidR="00983F2F" w:rsidRDefault="00433048" w:rsidP="003B6311">
            <w:pPr>
              <w:pStyle w:val="ListParagraph"/>
              <w:numPr>
                <w:ilvl w:val="0"/>
                <w:numId w:val="41"/>
              </w:numPr>
            </w:pPr>
            <w:r>
              <w:t>Human</w:t>
            </w:r>
          </w:p>
        </w:tc>
      </w:tr>
      <w:tr w:rsidR="003B6311" w14:paraId="144C1211" w14:textId="77777777" w:rsidTr="00C32AFD">
        <w:tc>
          <w:tcPr>
            <w:tcW w:w="2065" w:type="dxa"/>
          </w:tcPr>
          <w:p w14:paraId="5345DDE0" w14:textId="77777777" w:rsidR="003B6311" w:rsidRPr="00D0196B" w:rsidRDefault="003B6311" w:rsidP="00C32AFD">
            <w:pPr>
              <w:rPr>
                <w:b/>
              </w:rPr>
            </w:pPr>
            <w:r w:rsidRPr="00D0196B">
              <w:rPr>
                <w:b/>
              </w:rPr>
              <w:t>Background</w:t>
            </w:r>
          </w:p>
        </w:tc>
        <w:tc>
          <w:tcPr>
            <w:tcW w:w="7285" w:type="dxa"/>
          </w:tcPr>
          <w:p w14:paraId="39FF5AD3" w14:textId="3BE87A05" w:rsidR="00F6759A" w:rsidRDefault="00F6759A" w:rsidP="00F6759A">
            <w:pPr>
              <w:pStyle w:val="ListParagraph"/>
              <w:numPr>
                <w:ilvl w:val="0"/>
                <w:numId w:val="42"/>
              </w:numPr>
            </w:pPr>
            <w:r>
              <w:t>Researcher of Institute Advanced Systems</w:t>
            </w:r>
          </w:p>
        </w:tc>
      </w:tr>
      <w:tr w:rsidR="003B6311" w14:paraId="77885DF5" w14:textId="77777777" w:rsidTr="00C32AFD">
        <w:tc>
          <w:tcPr>
            <w:tcW w:w="2065" w:type="dxa"/>
          </w:tcPr>
          <w:p w14:paraId="455DDF9B" w14:textId="77777777" w:rsidR="003B6311" w:rsidRPr="00D0196B" w:rsidRDefault="003B6311" w:rsidP="00C32AFD">
            <w:pPr>
              <w:rPr>
                <w:b/>
              </w:rPr>
            </w:pPr>
            <w:r>
              <w:rPr>
                <w:b/>
              </w:rPr>
              <w:t>Goals/Motivation</w:t>
            </w:r>
          </w:p>
        </w:tc>
        <w:tc>
          <w:tcPr>
            <w:tcW w:w="7285" w:type="dxa"/>
          </w:tcPr>
          <w:p w14:paraId="3D581773" w14:textId="4F07CE50" w:rsidR="003B6311" w:rsidRDefault="003B6311" w:rsidP="003B6311">
            <w:pPr>
              <w:pStyle w:val="ListParagraph"/>
              <w:numPr>
                <w:ilvl w:val="0"/>
                <w:numId w:val="43"/>
              </w:numPr>
            </w:pPr>
            <w:r>
              <w:t>F</w:t>
            </w:r>
            <w:r w:rsidR="001F42F3">
              <w:t>inish the Threshold Experiment</w:t>
            </w:r>
          </w:p>
        </w:tc>
      </w:tr>
      <w:tr w:rsidR="003B6311" w14:paraId="7A997BC6" w14:textId="77777777" w:rsidTr="00C32AFD">
        <w:tc>
          <w:tcPr>
            <w:tcW w:w="2065" w:type="dxa"/>
          </w:tcPr>
          <w:p w14:paraId="45896F46" w14:textId="77777777" w:rsidR="003B6311" w:rsidRPr="00D0196B" w:rsidRDefault="003B6311" w:rsidP="00C32AFD">
            <w:pPr>
              <w:rPr>
                <w:b/>
              </w:rPr>
            </w:pPr>
            <w:r>
              <w:rPr>
                <w:b/>
              </w:rPr>
              <w:t>Personality/Archetype</w:t>
            </w:r>
          </w:p>
        </w:tc>
        <w:tc>
          <w:tcPr>
            <w:tcW w:w="7285" w:type="dxa"/>
          </w:tcPr>
          <w:p w14:paraId="447EA03A" w14:textId="13CE764C" w:rsidR="003B6311" w:rsidRDefault="00933DA3" w:rsidP="003B6311">
            <w:pPr>
              <w:pStyle w:val="ListParagraph"/>
              <w:numPr>
                <w:ilvl w:val="0"/>
                <w:numId w:val="44"/>
              </w:numPr>
            </w:pPr>
            <w:r>
              <w:t>Smart</w:t>
            </w:r>
          </w:p>
          <w:p w14:paraId="48D5BC11" w14:textId="795BA8A3" w:rsidR="003B6311" w:rsidRDefault="00933DA3" w:rsidP="003B6311">
            <w:pPr>
              <w:pStyle w:val="ListParagraph"/>
              <w:numPr>
                <w:ilvl w:val="0"/>
                <w:numId w:val="44"/>
              </w:numPr>
            </w:pPr>
            <w:r>
              <w:t>Calm</w:t>
            </w:r>
          </w:p>
          <w:p w14:paraId="4E9541A4" w14:textId="77777777" w:rsidR="003B6311" w:rsidRDefault="003B6311" w:rsidP="003B6311">
            <w:pPr>
              <w:pStyle w:val="ListParagraph"/>
              <w:numPr>
                <w:ilvl w:val="0"/>
                <w:numId w:val="44"/>
              </w:numPr>
            </w:pPr>
            <w:r>
              <w:t>Trustful</w:t>
            </w:r>
          </w:p>
          <w:p w14:paraId="4A9CC0B3" w14:textId="1ED196F4" w:rsidR="00933DA3" w:rsidRDefault="00933DA3" w:rsidP="003B6311">
            <w:pPr>
              <w:pStyle w:val="ListParagraph"/>
              <w:numPr>
                <w:ilvl w:val="0"/>
                <w:numId w:val="44"/>
              </w:numPr>
            </w:pPr>
            <w:r>
              <w:t>Confident</w:t>
            </w:r>
          </w:p>
        </w:tc>
      </w:tr>
      <w:tr w:rsidR="003B6311" w14:paraId="4B89043B" w14:textId="77777777" w:rsidTr="00C32AFD">
        <w:tc>
          <w:tcPr>
            <w:tcW w:w="2065" w:type="dxa"/>
          </w:tcPr>
          <w:p w14:paraId="6D2E5895" w14:textId="77777777" w:rsidR="003B6311" w:rsidRPr="00D0196B" w:rsidRDefault="003B6311" w:rsidP="00C32AFD">
            <w:pPr>
              <w:rPr>
                <w:b/>
              </w:rPr>
            </w:pPr>
            <w:r>
              <w:rPr>
                <w:b/>
              </w:rPr>
              <w:t>Relationships</w:t>
            </w:r>
          </w:p>
        </w:tc>
        <w:tc>
          <w:tcPr>
            <w:tcW w:w="7285" w:type="dxa"/>
          </w:tcPr>
          <w:p w14:paraId="44A152B0" w14:textId="77777777" w:rsidR="003B6311" w:rsidRDefault="00933DA3" w:rsidP="003B6311">
            <w:pPr>
              <w:pStyle w:val="ListParagraph"/>
              <w:numPr>
                <w:ilvl w:val="0"/>
                <w:numId w:val="44"/>
              </w:numPr>
            </w:pPr>
            <w:r>
              <w:t xml:space="preserve">The administrator of the </w:t>
            </w:r>
            <w:r w:rsidR="00CB64E3">
              <w:t>underground experiment field</w:t>
            </w:r>
          </w:p>
          <w:p w14:paraId="26093D7F" w14:textId="2DFAF86B" w:rsidR="00CB64E3" w:rsidRDefault="00CB64E3" w:rsidP="003B6311">
            <w:pPr>
              <w:pStyle w:val="ListParagraph"/>
              <w:numPr>
                <w:ilvl w:val="0"/>
                <w:numId w:val="44"/>
              </w:numPr>
            </w:pPr>
            <w:r>
              <w:t>Boss of Ray</w:t>
            </w:r>
            <w:r w:rsidR="00864B44">
              <w:t>n</w:t>
            </w:r>
            <w:r>
              <w:t>or</w:t>
            </w:r>
          </w:p>
        </w:tc>
      </w:tr>
    </w:tbl>
    <w:p w14:paraId="61006AD2" w14:textId="77777777" w:rsidR="00EA79EA" w:rsidRDefault="00EA79EA" w:rsidP="00445D1A">
      <w:pPr>
        <w:pStyle w:val="Heading2"/>
        <w:sectPr w:rsidR="00EA79EA" w:rsidSect="000B3CD2">
          <w:pgSz w:w="12240" w:h="15840"/>
          <w:pgMar w:top="1440" w:right="1440" w:bottom="1440" w:left="1440" w:header="720" w:footer="720" w:gutter="0"/>
          <w:pgBorders w:offsetFrom="page">
            <w:top w:val="threeDEngrave" w:sz="24" w:space="24" w:color="auto"/>
            <w:left w:val="threeDEngrave" w:sz="24" w:space="24" w:color="auto"/>
            <w:bottom w:val="threeDEngrave" w:sz="24" w:space="24" w:color="auto"/>
            <w:right w:val="threeDEngrave" w:sz="24" w:space="24" w:color="auto"/>
          </w:pgBorders>
          <w:cols w:space="720"/>
          <w:docGrid w:linePitch="360"/>
        </w:sectPr>
      </w:pPr>
    </w:p>
    <w:p w14:paraId="5AA22191" w14:textId="23D6F546" w:rsidR="00445D1A" w:rsidRDefault="00445D1A" w:rsidP="00445D1A">
      <w:pPr>
        <w:pStyle w:val="Heading2"/>
      </w:pPr>
      <w:bookmarkStart w:id="41" w:name="_Toc136186053"/>
      <w:r>
        <w:lastRenderedPageBreak/>
        <w:t xml:space="preserve">Appendix </w:t>
      </w:r>
      <w:r w:rsidR="00937195">
        <w:t>C</w:t>
      </w:r>
      <w:r>
        <w:t>: Key Asset Needs</w:t>
      </w:r>
      <w:bookmarkEnd w:id="41"/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5517"/>
        <w:gridCol w:w="1380"/>
        <w:gridCol w:w="1380"/>
        <w:gridCol w:w="1073"/>
      </w:tblGrid>
      <w:tr w:rsidR="008755FB" w14:paraId="3C1C2C35" w14:textId="77777777" w:rsidTr="008755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0" w:type="pct"/>
          </w:tcPr>
          <w:p w14:paraId="6A4F2646" w14:textId="77777777" w:rsidR="008755FB" w:rsidRDefault="008755FB" w:rsidP="00C25301">
            <w:pPr>
              <w:jc w:val="center"/>
            </w:pPr>
            <w:r>
              <w:t>Description</w:t>
            </w:r>
          </w:p>
        </w:tc>
        <w:tc>
          <w:tcPr>
            <w:tcW w:w="738" w:type="pct"/>
          </w:tcPr>
          <w:p w14:paraId="22F08BC4" w14:textId="410A3357" w:rsidR="008755FB" w:rsidRDefault="008755FB" w:rsidP="00C253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Editor ID</w:t>
            </w:r>
          </w:p>
        </w:tc>
        <w:tc>
          <w:tcPr>
            <w:tcW w:w="738" w:type="pct"/>
          </w:tcPr>
          <w:p w14:paraId="797C33A7" w14:textId="37145AEA" w:rsidR="008755FB" w:rsidRDefault="008755FB" w:rsidP="00C253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Type</w:t>
            </w:r>
          </w:p>
        </w:tc>
        <w:tc>
          <w:tcPr>
            <w:tcW w:w="574" w:type="pct"/>
          </w:tcPr>
          <w:p w14:paraId="2CD680E9" w14:textId="77777777" w:rsidR="008755FB" w:rsidRDefault="008755FB" w:rsidP="00C253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Priority</w:t>
            </w:r>
          </w:p>
        </w:tc>
      </w:tr>
      <w:tr w:rsidR="008755FB" w14:paraId="1CE58861" w14:textId="77777777" w:rsidTr="008755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0" w:type="pct"/>
          </w:tcPr>
          <w:p w14:paraId="1FD8C49F" w14:textId="114A43CB" w:rsidR="008755FB" w:rsidRDefault="00E07016" w:rsidP="00C25301">
            <w:r>
              <w:t>Machinegun Turret MKIII, MKV, MKVII</w:t>
            </w:r>
          </w:p>
        </w:tc>
        <w:tc>
          <w:tcPr>
            <w:tcW w:w="738" w:type="pct"/>
          </w:tcPr>
          <w:p w14:paraId="50506153" w14:textId="77777777" w:rsidR="008755FB" w:rsidRDefault="00E07016" w:rsidP="00C25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07016">
              <w:t>001A0065</w:t>
            </w:r>
          </w:p>
          <w:p w14:paraId="76865C83" w14:textId="77777777" w:rsidR="00E07016" w:rsidRDefault="00E07016" w:rsidP="00C25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07016">
              <w:t>001A006</w:t>
            </w:r>
            <w:r>
              <w:t>6</w:t>
            </w:r>
          </w:p>
          <w:p w14:paraId="6E3FE643" w14:textId="1593E422" w:rsidR="00E07016" w:rsidRDefault="00E07016" w:rsidP="00C25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07016">
              <w:t>001A006</w:t>
            </w:r>
            <w:r>
              <w:t>7</w:t>
            </w:r>
          </w:p>
        </w:tc>
        <w:tc>
          <w:tcPr>
            <w:tcW w:w="738" w:type="pct"/>
          </w:tcPr>
          <w:p w14:paraId="59FBD9A8" w14:textId="137961C3" w:rsidR="008755FB" w:rsidRDefault="000D547A" w:rsidP="00C25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Actor</w:t>
            </w:r>
          </w:p>
        </w:tc>
        <w:tc>
          <w:tcPr>
            <w:tcW w:w="574" w:type="pct"/>
          </w:tcPr>
          <w:p w14:paraId="2DD9F054" w14:textId="72272779" w:rsidR="008755FB" w:rsidRDefault="000D547A" w:rsidP="00C25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High</w:t>
            </w:r>
          </w:p>
        </w:tc>
      </w:tr>
      <w:tr w:rsidR="008755FB" w14:paraId="13239FEA" w14:textId="77777777" w:rsidTr="008755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0" w:type="pct"/>
          </w:tcPr>
          <w:p w14:paraId="2CADBE1E" w14:textId="02C2405D" w:rsidR="008755FB" w:rsidRDefault="0070713C" w:rsidP="00C25301">
            <w:r>
              <w:t>Laser Turret I, II, III</w:t>
            </w:r>
          </w:p>
        </w:tc>
        <w:tc>
          <w:tcPr>
            <w:tcW w:w="738" w:type="pct"/>
          </w:tcPr>
          <w:p w14:paraId="745BD2FE" w14:textId="77777777" w:rsidR="008755FB" w:rsidRDefault="0070713C" w:rsidP="00C25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0713C">
              <w:t>001A854F</w:t>
            </w:r>
          </w:p>
          <w:p w14:paraId="0FFFB190" w14:textId="77777777" w:rsidR="0070713C" w:rsidRDefault="0070713C" w:rsidP="00C25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0713C">
              <w:t>001A854D</w:t>
            </w:r>
          </w:p>
          <w:p w14:paraId="30E1CC25" w14:textId="6F8F4AC5" w:rsidR="0070713C" w:rsidRDefault="0070713C" w:rsidP="00C25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0713C">
              <w:t>001A854D</w:t>
            </w:r>
          </w:p>
        </w:tc>
        <w:tc>
          <w:tcPr>
            <w:tcW w:w="738" w:type="pct"/>
          </w:tcPr>
          <w:p w14:paraId="20634650" w14:textId="073F7551" w:rsidR="008755FB" w:rsidRDefault="0070713C" w:rsidP="00C25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Actor </w:t>
            </w:r>
          </w:p>
        </w:tc>
        <w:tc>
          <w:tcPr>
            <w:tcW w:w="574" w:type="pct"/>
          </w:tcPr>
          <w:p w14:paraId="1B8D347F" w14:textId="28844A0B" w:rsidR="008755FB" w:rsidRDefault="00E63EAF" w:rsidP="00C25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High</w:t>
            </w:r>
          </w:p>
        </w:tc>
      </w:tr>
      <w:tr w:rsidR="008755FB" w14:paraId="2A45265A" w14:textId="77777777" w:rsidTr="008755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0" w:type="pct"/>
          </w:tcPr>
          <w:p w14:paraId="58BA9B30" w14:textId="22D77FE8" w:rsidR="008755FB" w:rsidRDefault="009A66C3" w:rsidP="00C25301">
            <w:r>
              <w:t>Frozen Turret I, II, III</w:t>
            </w:r>
          </w:p>
        </w:tc>
        <w:tc>
          <w:tcPr>
            <w:tcW w:w="738" w:type="pct"/>
          </w:tcPr>
          <w:p w14:paraId="0A089F0E" w14:textId="77777777" w:rsidR="008755FB" w:rsidRDefault="00E63EAF" w:rsidP="00C25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3EAF">
              <w:t>0019A7F2</w:t>
            </w:r>
          </w:p>
          <w:p w14:paraId="5C0FC3AF" w14:textId="1800D679" w:rsidR="00E63EAF" w:rsidRDefault="00E63EAF" w:rsidP="00C25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3EAF">
              <w:t>00</w:t>
            </w:r>
            <w:r>
              <w:t>22B59D</w:t>
            </w:r>
          </w:p>
        </w:tc>
        <w:tc>
          <w:tcPr>
            <w:tcW w:w="738" w:type="pct"/>
          </w:tcPr>
          <w:p w14:paraId="09E06FB6" w14:textId="6130314F" w:rsidR="008755FB" w:rsidRDefault="00E63EAF" w:rsidP="00C25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Actor</w:t>
            </w:r>
          </w:p>
        </w:tc>
        <w:tc>
          <w:tcPr>
            <w:tcW w:w="574" w:type="pct"/>
          </w:tcPr>
          <w:p w14:paraId="022A427B" w14:textId="42A4138E" w:rsidR="008755FB" w:rsidRDefault="00E63EAF" w:rsidP="00C25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High</w:t>
            </w:r>
          </w:p>
        </w:tc>
      </w:tr>
      <w:tr w:rsidR="008755FB" w14:paraId="269831DD" w14:textId="77777777" w:rsidTr="008755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0" w:type="pct"/>
          </w:tcPr>
          <w:p w14:paraId="39DD10FB" w14:textId="37455F1E" w:rsidR="008755FB" w:rsidRDefault="00942CDD" w:rsidP="00C25301">
            <w:r>
              <w:t xml:space="preserve">Ghoul: </w:t>
            </w:r>
            <w:r w:rsidRPr="00942CDD">
              <w:t>Feral ghoul reaver</w:t>
            </w:r>
            <w:r>
              <w:t xml:space="preserve">, </w:t>
            </w:r>
            <w:r w:rsidRPr="00942CDD">
              <w:t>Withered feral ghoul</w:t>
            </w:r>
            <w:r>
              <w:t xml:space="preserve">, </w:t>
            </w:r>
            <w:r w:rsidRPr="00942CDD">
              <w:t>Gangrenous feral ghoul</w:t>
            </w:r>
          </w:p>
        </w:tc>
        <w:tc>
          <w:tcPr>
            <w:tcW w:w="738" w:type="pct"/>
          </w:tcPr>
          <w:p w14:paraId="2A9EFEE8" w14:textId="77777777" w:rsidR="008755FB" w:rsidRDefault="00DA2A3C" w:rsidP="00DA2A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2A3C">
              <w:t>0007ED09</w:t>
            </w:r>
          </w:p>
          <w:p w14:paraId="2CBC38DE" w14:textId="77777777" w:rsidR="00DA2A3C" w:rsidRDefault="00DA2A3C" w:rsidP="00DA2A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2A3C">
              <w:t>0007ED08</w:t>
            </w:r>
          </w:p>
          <w:p w14:paraId="31B09603" w14:textId="23519CF2" w:rsidR="00DA2A3C" w:rsidRDefault="00DA2A3C" w:rsidP="00DA2A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2A3C">
              <w:t>0011669E</w:t>
            </w:r>
          </w:p>
        </w:tc>
        <w:tc>
          <w:tcPr>
            <w:tcW w:w="738" w:type="pct"/>
          </w:tcPr>
          <w:p w14:paraId="70E14632" w14:textId="3C8F0E77" w:rsidR="008755FB" w:rsidRDefault="00DA2A3C" w:rsidP="00C25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Actor</w:t>
            </w:r>
          </w:p>
        </w:tc>
        <w:tc>
          <w:tcPr>
            <w:tcW w:w="574" w:type="pct"/>
          </w:tcPr>
          <w:p w14:paraId="0D4EE447" w14:textId="08238C1D" w:rsidR="008755FB" w:rsidRDefault="00DA2A3C" w:rsidP="00C25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High</w:t>
            </w:r>
          </w:p>
        </w:tc>
      </w:tr>
      <w:tr w:rsidR="008755FB" w14:paraId="26626D81" w14:textId="77777777" w:rsidTr="008755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0" w:type="pct"/>
          </w:tcPr>
          <w:p w14:paraId="37BDBC5C" w14:textId="073E0C33" w:rsidR="008755FB" w:rsidRDefault="008253EF" w:rsidP="00C25301">
            <w:r>
              <w:t xml:space="preserve">Hound: </w:t>
            </w:r>
            <w:r w:rsidR="00DA2A3C" w:rsidRPr="00DA2A3C">
              <w:t>Feral mongrel</w:t>
            </w:r>
            <w:r w:rsidR="00DA2A3C">
              <w:t xml:space="preserve">, </w:t>
            </w:r>
            <w:r w:rsidRPr="008253EF">
              <w:t>Alpha feral mongrel</w:t>
            </w:r>
            <w:r>
              <w:t xml:space="preserve">, </w:t>
            </w:r>
            <w:r w:rsidRPr="008253EF">
              <w:t>Glowing mongrel</w:t>
            </w:r>
          </w:p>
        </w:tc>
        <w:tc>
          <w:tcPr>
            <w:tcW w:w="738" w:type="pct"/>
          </w:tcPr>
          <w:p w14:paraId="09882DBD" w14:textId="0E7BB811" w:rsidR="000558C1" w:rsidRDefault="000558C1" w:rsidP="008253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558C1">
              <w:t>001324D9</w:t>
            </w:r>
          </w:p>
          <w:p w14:paraId="75FC55E9" w14:textId="1EFDCC02" w:rsidR="008755FB" w:rsidRDefault="008253EF" w:rsidP="008253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53EF">
              <w:t>001832FB</w:t>
            </w:r>
          </w:p>
          <w:p w14:paraId="63FD257E" w14:textId="4903AD77" w:rsidR="008253EF" w:rsidRDefault="000558C1" w:rsidP="008253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558C1">
              <w:t>001324DC</w:t>
            </w:r>
          </w:p>
        </w:tc>
        <w:tc>
          <w:tcPr>
            <w:tcW w:w="738" w:type="pct"/>
          </w:tcPr>
          <w:p w14:paraId="04EFDD6F" w14:textId="065C90B0" w:rsidR="008755FB" w:rsidRDefault="000558C1" w:rsidP="00C25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Actor </w:t>
            </w:r>
          </w:p>
        </w:tc>
        <w:tc>
          <w:tcPr>
            <w:tcW w:w="574" w:type="pct"/>
          </w:tcPr>
          <w:p w14:paraId="010E8DCC" w14:textId="74F91982" w:rsidR="008755FB" w:rsidRDefault="000558C1" w:rsidP="00C25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High</w:t>
            </w:r>
          </w:p>
        </w:tc>
      </w:tr>
      <w:tr w:rsidR="008755FB" w14:paraId="7D64AF34" w14:textId="77777777" w:rsidTr="008755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0" w:type="pct"/>
          </w:tcPr>
          <w:p w14:paraId="290FAFA7" w14:textId="167AC835" w:rsidR="008755FB" w:rsidRDefault="000C517E" w:rsidP="002A585B">
            <w:pPr>
              <w:tabs>
                <w:tab w:val="left" w:pos="1431"/>
              </w:tabs>
            </w:pPr>
            <w:r>
              <w:t xml:space="preserve">Synth: </w:t>
            </w:r>
            <w:r w:rsidR="002A585B" w:rsidRPr="002A585B">
              <w:t>Synth patroller</w:t>
            </w:r>
            <w:r w:rsidR="002A585B">
              <w:t xml:space="preserve">, </w:t>
            </w:r>
            <w:r w:rsidR="002A585B" w:rsidRPr="002A585B">
              <w:t xml:space="preserve">Synth </w:t>
            </w:r>
            <w:r w:rsidR="002A585B">
              <w:t>s</w:t>
            </w:r>
            <w:r w:rsidR="002A585B" w:rsidRPr="002A585B">
              <w:t>eeker</w:t>
            </w:r>
            <w:r w:rsidR="002A585B">
              <w:t xml:space="preserve">, </w:t>
            </w:r>
            <w:r w:rsidR="002A585B" w:rsidRPr="002A585B">
              <w:t>Synth assaulter</w:t>
            </w:r>
          </w:p>
        </w:tc>
        <w:tc>
          <w:tcPr>
            <w:tcW w:w="738" w:type="pct"/>
          </w:tcPr>
          <w:p w14:paraId="09C8C017" w14:textId="77777777" w:rsidR="008755FB" w:rsidRDefault="002A585B" w:rsidP="002A58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A585B">
              <w:t>001A03F4</w:t>
            </w:r>
          </w:p>
          <w:p w14:paraId="04DF3223" w14:textId="77777777" w:rsidR="002A585B" w:rsidRDefault="002A585B" w:rsidP="002A58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A585B">
              <w:t>001A03F</w:t>
            </w:r>
            <w:r>
              <w:t>5</w:t>
            </w:r>
          </w:p>
          <w:p w14:paraId="575E1F33" w14:textId="24E7B876" w:rsidR="002A585B" w:rsidRDefault="002A585B" w:rsidP="002A58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A585B">
              <w:t>001A03F</w:t>
            </w:r>
            <w:r>
              <w:t>7</w:t>
            </w:r>
          </w:p>
        </w:tc>
        <w:tc>
          <w:tcPr>
            <w:tcW w:w="738" w:type="pct"/>
          </w:tcPr>
          <w:p w14:paraId="59D26B14" w14:textId="76001327" w:rsidR="008755FB" w:rsidRDefault="002A585B" w:rsidP="00C25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Actor</w:t>
            </w:r>
          </w:p>
        </w:tc>
        <w:tc>
          <w:tcPr>
            <w:tcW w:w="574" w:type="pct"/>
          </w:tcPr>
          <w:p w14:paraId="7862B272" w14:textId="5153332F" w:rsidR="008755FB" w:rsidRDefault="002A585B" w:rsidP="00C25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High</w:t>
            </w:r>
          </w:p>
        </w:tc>
      </w:tr>
      <w:tr w:rsidR="008755FB" w14:paraId="5E1B7CC5" w14:textId="77777777" w:rsidTr="008755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0" w:type="pct"/>
          </w:tcPr>
          <w:p w14:paraId="1AA25E65" w14:textId="2B51C0BE" w:rsidR="008755FB" w:rsidRDefault="004A683C" w:rsidP="00C25301">
            <w:r>
              <w:t xml:space="preserve">Deathclaw: </w:t>
            </w:r>
            <w:r w:rsidRPr="004A683C">
              <w:t>Deathclaw matriarch</w:t>
            </w:r>
            <w:r>
              <w:t xml:space="preserve">, </w:t>
            </w:r>
            <w:r w:rsidR="006E4603" w:rsidRPr="006E4603">
              <w:t>Mythic deathclaw</w:t>
            </w:r>
          </w:p>
        </w:tc>
        <w:tc>
          <w:tcPr>
            <w:tcW w:w="738" w:type="pct"/>
          </w:tcPr>
          <w:p w14:paraId="28AD55CF" w14:textId="77777777" w:rsidR="008755FB" w:rsidRDefault="006E4603" w:rsidP="00C25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4603">
              <w:t>001423A9</w:t>
            </w:r>
          </w:p>
          <w:p w14:paraId="622AA82E" w14:textId="101B5634" w:rsidR="006E4603" w:rsidRDefault="006E4603" w:rsidP="00C25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4603">
              <w:t>001423AD</w:t>
            </w:r>
          </w:p>
        </w:tc>
        <w:tc>
          <w:tcPr>
            <w:tcW w:w="738" w:type="pct"/>
          </w:tcPr>
          <w:p w14:paraId="620C0FF2" w14:textId="390D8A26" w:rsidR="008755FB" w:rsidRDefault="006E4603" w:rsidP="00C25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Actor</w:t>
            </w:r>
          </w:p>
        </w:tc>
        <w:tc>
          <w:tcPr>
            <w:tcW w:w="574" w:type="pct"/>
          </w:tcPr>
          <w:p w14:paraId="03CCAD28" w14:textId="0C0B4994" w:rsidR="008755FB" w:rsidRDefault="006E4603" w:rsidP="00C25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High</w:t>
            </w:r>
          </w:p>
        </w:tc>
      </w:tr>
      <w:tr w:rsidR="008755FB" w14:paraId="2F9EC15F" w14:textId="77777777" w:rsidTr="008755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0" w:type="pct"/>
          </w:tcPr>
          <w:p w14:paraId="5F8E75F8" w14:textId="4AB5E6CB" w:rsidR="008755FB" w:rsidRDefault="00BB2A26" w:rsidP="00C25301">
            <w:pPr>
              <w:rPr>
                <w:lang w:eastAsia="zh-CN"/>
              </w:rPr>
            </w:pPr>
            <w:r>
              <w:t xml:space="preserve">Pieces under: </w:t>
            </w:r>
            <w:r w:rsidR="008A30C5">
              <w:t>WorldObject</w:t>
            </w:r>
            <w:r w:rsidR="00B46794">
              <w:t xml:space="preserve">s </w:t>
            </w:r>
            <w:r w:rsidR="00B46794">
              <w:rPr>
                <w:rFonts w:hint="eastAsia"/>
                <w:lang w:eastAsia="zh-CN"/>
              </w:rPr>
              <w:t>→</w:t>
            </w:r>
            <w:r w:rsidR="00B46794">
              <w:rPr>
                <w:lang w:eastAsia="zh-CN"/>
              </w:rPr>
              <w:t xml:space="preserve"> Static </w:t>
            </w:r>
            <w:r w:rsidR="00B46794">
              <w:rPr>
                <w:rFonts w:hint="eastAsia"/>
                <w:lang w:eastAsia="zh-CN"/>
              </w:rPr>
              <w:t>→</w:t>
            </w:r>
            <w:r w:rsidR="00B46794">
              <w:rPr>
                <w:rFonts w:hint="eastAsia"/>
                <w:lang w:eastAsia="zh-CN"/>
              </w:rPr>
              <w:t xml:space="preserve"> </w:t>
            </w:r>
            <w:r w:rsidR="00B46794">
              <w:rPr>
                <w:lang w:eastAsia="zh-CN"/>
              </w:rPr>
              <w:t xml:space="preserve">Interior </w:t>
            </w:r>
            <w:r w:rsidR="00B46794">
              <w:rPr>
                <w:rFonts w:hint="eastAsia"/>
                <w:lang w:eastAsia="zh-CN"/>
              </w:rPr>
              <w:t>→</w:t>
            </w:r>
            <w:r w:rsidR="00B46794">
              <w:rPr>
                <w:rFonts w:hint="eastAsia"/>
                <w:lang w:eastAsia="zh-CN"/>
              </w:rPr>
              <w:t xml:space="preserve"> </w:t>
            </w:r>
            <w:r w:rsidR="00B46794">
              <w:rPr>
                <w:lang w:eastAsia="zh-CN"/>
              </w:rPr>
              <w:t>Vault</w:t>
            </w:r>
          </w:p>
        </w:tc>
        <w:tc>
          <w:tcPr>
            <w:tcW w:w="738" w:type="pct"/>
          </w:tcPr>
          <w:p w14:paraId="6AEDCD5E" w14:textId="4479FB5C" w:rsidR="008755FB" w:rsidRDefault="005B0EE9" w:rsidP="00C25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/</w:t>
            </w:r>
          </w:p>
        </w:tc>
        <w:tc>
          <w:tcPr>
            <w:tcW w:w="738" w:type="pct"/>
          </w:tcPr>
          <w:p w14:paraId="77509437" w14:textId="45F1DDF9" w:rsidR="008755FB" w:rsidRDefault="00C07975" w:rsidP="00C25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Modular Kits</w:t>
            </w:r>
          </w:p>
        </w:tc>
        <w:tc>
          <w:tcPr>
            <w:tcW w:w="574" w:type="pct"/>
          </w:tcPr>
          <w:p w14:paraId="6952FC1D" w14:textId="7AAAF5C6" w:rsidR="008755FB" w:rsidRDefault="007F1927" w:rsidP="00C25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Medium</w:t>
            </w:r>
          </w:p>
        </w:tc>
      </w:tr>
      <w:tr w:rsidR="008755FB" w14:paraId="64AAE1B4" w14:textId="77777777" w:rsidTr="008755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0" w:type="pct"/>
          </w:tcPr>
          <w:p w14:paraId="786D355F" w14:textId="4C563EB8" w:rsidR="008755FB" w:rsidRDefault="00A5420D" w:rsidP="00C25301">
            <w:r>
              <w:t xml:space="preserve">Gate asset candidate: </w:t>
            </w:r>
            <w:r w:rsidR="008706EA" w:rsidRPr="008706EA">
              <w:t>DN047FourLeafLabDoor</w:t>
            </w:r>
            <w:r w:rsidR="00772B74">
              <w:t xml:space="preserve">, </w:t>
            </w:r>
            <w:r w:rsidR="00772B74" w:rsidRPr="00772B74">
              <w:t>IndMetalDoorHuge</w:t>
            </w:r>
          </w:p>
        </w:tc>
        <w:tc>
          <w:tcPr>
            <w:tcW w:w="738" w:type="pct"/>
          </w:tcPr>
          <w:p w14:paraId="3CDE5725" w14:textId="32091A57" w:rsidR="008755FB" w:rsidRDefault="008706EA" w:rsidP="00C25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/</w:t>
            </w:r>
          </w:p>
        </w:tc>
        <w:tc>
          <w:tcPr>
            <w:tcW w:w="738" w:type="pct"/>
          </w:tcPr>
          <w:p w14:paraId="10A571E1" w14:textId="4D408CFB" w:rsidR="008755FB" w:rsidRDefault="008706EA" w:rsidP="00C25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Door</w:t>
            </w:r>
          </w:p>
        </w:tc>
        <w:tc>
          <w:tcPr>
            <w:tcW w:w="574" w:type="pct"/>
          </w:tcPr>
          <w:p w14:paraId="360E7BA9" w14:textId="5B8EF944" w:rsidR="008755FB" w:rsidRDefault="008706EA" w:rsidP="00C25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Medium</w:t>
            </w:r>
          </w:p>
        </w:tc>
      </w:tr>
      <w:tr w:rsidR="008755FB" w14:paraId="37CBA9B2" w14:textId="77777777" w:rsidTr="008755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0" w:type="pct"/>
          </w:tcPr>
          <w:p w14:paraId="0AA19208" w14:textId="0B7BBA0C" w:rsidR="008755FB" w:rsidRDefault="00B77CA8" w:rsidP="00C25301">
            <w:r>
              <w:t xml:space="preserve">Custom Weapon Base: </w:t>
            </w:r>
            <w:r w:rsidR="00657732" w:rsidRPr="00657732">
              <w:t>LaserGun</w:t>
            </w:r>
          </w:p>
        </w:tc>
        <w:tc>
          <w:tcPr>
            <w:tcW w:w="738" w:type="pct"/>
          </w:tcPr>
          <w:p w14:paraId="3A6ADE43" w14:textId="2B76411C" w:rsidR="008755FB" w:rsidRDefault="00B77CA8" w:rsidP="00C25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0009983B</w:t>
            </w:r>
          </w:p>
        </w:tc>
        <w:tc>
          <w:tcPr>
            <w:tcW w:w="738" w:type="pct"/>
          </w:tcPr>
          <w:p w14:paraId="736BF600" w14:textId="06A775A8" w:rsidR="008755FB" w:rsidRDefault="00B77CA8" w:rsidP="00C25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Weapon</w:t>
            </w:r>
          </w:p>
        </w:tc>
        <w:tc>
          <w:tcPr>
            <w:tcW w:w="574" w:type="pct"/>
          </w:tcPr>
          <w:p w14:paraId="0FC94794" w14:textId="758875D8" w:rsidR="008755FB" w:rsidRDefault="00175983" w:rsidP="00C25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</w:t>
            </w:r>
            <w:r>
              <w:rPr>
                <w:rFonts w:hint="eastAsia"/>
                <w:lang w:eastAsia="zh-CN"/>
              </w:rPr>
              <w:t>igh</w:t>
            </w:r>
          </w:p>
        </w:tc>
      </w:tr>
      <w:tr w:rsidR="008755FB" w14:paraId="354C44C5" w14:textId="77777777" w:rsidTr="008755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0" w:type="pct"/>
          </w:tcPr>
          <w:p w14:paraId="1B39DC98" w14:textId="2BAB0B7F" w:rsidR="008755FB" w:rsidRDefault="00B77CA8" w:rsidP="00C25301">
            <w:r>
              <w:t xml:space="preserve">Custom Weapon Turret Activate </w:t>
            </w:r>
            <w:r w:rsidR="006935A1">
              <w:t>Sniper</w:t>
            </w:r>
            <w:r>
              <w:t>, Turret Upgrade</w:t>
            </w:r>
            <w:r w:rsidR="006935A1">
              <w:t xml:space="preserve"> Sniper, </w:t>
            </w:r>
            <w:r w:rsidR="006935A1" w:rsidRPr="006935A1">
              <w:t>Turret Type Changing Wrench</w:t>
            </w:r>
          </w:p>
        </w:tc>
        <w:tc>
          <w:tcPr>
            <w:tcW w:w="738" w:type="pct"/>
          </w:tcPr>
          <w:p w14:paraId="21FB32B4" w14:textId="2A8B620A" w:rsidR="008755FB" w:rsidRDefault="006935A1" w:rsidP="00C25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/</w:t>
            </w:r>
          </w:p>
        </w:tc>
        <w:tc>
          <w:tcPr>
            <w:tcW w:w="738" w:type="pct"/>
          </w:tcPr>
          <w:p w14:paraId="15D07F46" w14:textId="4213B77D" w:rsidR="008755FB" w:rsidRDefault="006935A1" w:rsidP="00C25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Weapon High</w:t>
            </w:r>
          </w:p>
        </w:tc>
        <w:tc>
          <w:tcPr>
            <w:tcW w:w="574" w:type="pct"/>
          </w:tcPr>
          <w:p w14:paraId="7AAF61EA" w14:textId="110532FF" w:rsidR="008755FB" w:rsidRDefault="00175983" w:rsidP="00C25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High</w:t>
            </w:r>
          </w:p>
        </w:tc>
      </w:tr>
      <w:tr w:rsidR="00832113" w14:paraId="7A2AA439" w14:textId="77777777" w:rsidTr="008755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0" w:type="pct"/>
          </w:tcPr>
          <w:p w14:paraId="3FE8E030" w14:textId="6143DC5C" w:rsidR="00832113" w:rsidRDefault="00832113" w:rsidP="00C25301">
            <w:r>
              <w:t>Vendor selling custom weapons and their ammos</w:t>
            </w:r>
          </w:p>
        </w:tc>
        <w:tc>
          <w:tcPr>
            <w:tcW w:w="738" w:type="pct"/>
          </w:tcPr>
          <w:p w14:paraId="63ED56AB" w14:textId="036999C1" w:rsidR="00832113" w:rsidRDefault="00832113" w:rsidP="00C25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/</w:t>
            </w:r>
          </w:p>
        </w:tc>
        <w:tc>
          <w:tcPr>
            <w:tcW w:w="738" w:type="pct"/>
          </w:tcPr>
          <w:p w14:paraId="2322D808" w14:textId="270DE2F3" w:rsidR="00832113" w:rsidRDefault="00832113" w:rsidP="00C25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Actor</w:t>
            </w:r>
          </w:p>
        </w:tc>
        <w:tc>
          <w:tcPr>
            <w:tcW w:w="574" w:type="pct"/>
          </w:tcPr>
          <w:p w14:paraId="0AC672B1" w14:textId="3ED2C495" w:rsidR="00832113" w:rsidRDefault="00832113" w:rsidP="00C25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High</w:t>
            </w:r>
          </w:p>
        </w:tc>
      </w:tr>
      <w:tr w:rsidR="00175983" w14:paraId="2910C317" w14:textId="77777777" w:rsidTr="008755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0" w:type="pct"/>
          </w:tcPr>
          <w:p w14:paraId="463D5628" w14:textId="4D10C8F7" w:rsidR="00175983" w:rsidRDefault="00175983" w:rsidP="00C25301">
            <w:r>
              <w:t>Custom Ammo Base</w:t>
            </w:r>
            <w:r w:rsidRPr="00175983">
              <w:t>AmmoFusionCell</w:t>
            </w:r>
          </w:p>
        </w:tc>
        <w:tc>
          <w:tcPr>
            <w:tcW w:w="738" w:type="pct"/>
          </w:tcPr>
          <w:p w14:paraId="3A1F220F" w14:textId="2407994B" w:rsidR="00175983" w:rsidRDefault="009B6B92" w:rsidP="00C25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00</w:t>
            </w:r>
            <w:r w:rsidR="007F1927">
              <w:t>0</w:t>
            </w:r>
            <w:r>
              <w:t>C1897</w:t>
            </w:r>
          </w:p>
        </w:tc>
        <w:tc>
          <w:tcPr>
            <w:tcW w:w="738" w:type="pct"/>
          </w:tcPr>
          <w:p w14:paraId="576A7802" w14:textId="63AFD1B0" w:rsidR="00175983" w:rsidRDefault="007F1927" w:rsidP="00C25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Ammo</w:t>
            </w:r>
          </w:p>
        </w:tc>
        <w:tc>
          <w:tcPr>
            <w:tcW w:w="574" w:type="pct"/>
          </w:tcPr>
          <w:p w14:paraId="2A8AC769" w14:textId="56E8FF48" w:rsidR="00175983" w:rsidRDefault="007F1927" w:rsidP="00C25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Medium</w:t>
            </w:r>
          </w:p>
        </w:tc>
      </w:tr>
      <w:tr w:rsidR="003865E2" w14:paraId="7C281181" w14:textId="77777777" w:rsidTr="008755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0" w:type="pct"/>
          </w:tcPr>
          <w:p w14:paraId="29FAE6C4" w14:textId="63A9629E" w:rsidR="003865E2" w:rsidRDefault="00375D51" w:rsidP="00C25301">
            <w:r>
              <w:t>Laser Turret III</w:t>
            </w:r>
            <w:r w:rsidR="00C96A11">
              <w:t>’s</w:t>
            </w:r>
            <w:r>
              <w:t xml:space="preserve"> </w:t>
            </w:r>
            <w:r w:rsidR="000E422E">
              <w:t>Skill Spell</w:t>
            </w:r>
          </w:p>
        </w:tc>
        <w:tc>
          <w:tcPr>
            <w:tcW w:w="738" w:type="pct"/>
          </w:tcPr>
          <w:p w14:paraId="1973B942" w14:textId="5296C270" w:rsidR="003865E2" w:rsidRDefault="000E422E" w:rsidP="00C25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/</w:t>
            </w:r>
          </w:p>
        </w:tc>
        <w:tc>
          <w:tcPr>
            <w:tcW w:w="738" w:type="pct"/>
          </w:tcPr>
          <w:p w14:paraId="0796DA78" w14:textId="081EF3F5" w:rsidR="003865E2" w:rsidRDefault="000E422E" w:rsidP="00C25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Magic Effect</w:t>
            </w:r>
          </w:p>
        </w:tc>
        <w:tc>
          <w:tcPr>
            <w:tcW w:w="574" w:type="pct"/>
          </w:tcPr>
          <w:p w14:paraId="4147D7A1" w14:textId="73D3FA1C" w:rsidR="003865E2" w:rsidRDefault="000E422E" w:rsidP="00C25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Medium</w:t>
            </w:r>
          </w:p>
        </w:tc>
      </w:tr>
      <w:tr w:rsidR="000E422E" w14:paraId="5FE1D449" w14:textId="77777777" w:rsidTr="008755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0" w:type="pct"/>
          </w:tcPr>
          <w:p w14:paraId="799936C9" w14:textId="4F949640" w:rsidR="000E422E" w:rsidRDefault="00874D3E" w:rsidP="00C25301">
            <w:r>
              <w:t>Frozen</w:t>
            </w:r>
            <w:r w:rsidR="00C96A11">
              <w:t xml:space="preserve"> Turret I, II, III’s Skill Spell</w:t>
            </w:r>
          </w:p>
        </w:tc>
        <w:tc>
          <w:tcPr>
            <w:tcW w:w="738" w:type="pct"/>
          </w:tcPr>
          <w:p w14:paraId="05D7C4DE" w14:textId="12550592" w:rsidR="000E422E" w:rsidRDefault="00C96A11" w:rsidP="00C25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/</w:t>
            </w:r>
          </w:p>
        </w:tc>
        <w:tc>
          <w:tcPr>
            <w:tcW w:w="738" w:type="pct"/>
          </w:tcPr>
          <w:p w14:paraId="41A83843" w14:textId="2167D3D6" w:rsidR="000E422E" w:rsidRDefault="00C96A11" w:rsidP="00C25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Magic Effect</w:t>
            </w:r>
          </w:p>
        </w:tc>
        <w:tc>
          <w:tcPr>
            <w:tcW w:w="574" w:type="pct"/>
          </w:tcPr>
          <w:p w14:paraId="6D834458" w14:textId="1CC51F01" w:rsidR="000E422E" w:rsidRDefault="00C96A11" w:rsidP="00C25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Medium</w:t>
            </w:r>
          </w:p>
        </w:tc>
      </w:tr>
      <w:tr w:rsidR="00F822C2" w14:paraId="5F0C765B" w14:textId="77777777" w:rsidTr="008755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0" w:type="pct"/>
          </w:tcPr>
          <w:p w14:paraId="3D9E2F11" w14:textId="620BB131" w:rsidR="00F822C2" w:rsidRDefault="00F822C2" w:rsidP="00C25301">
            <w:r>
              <w:t>Notes for custom weapons</w:t>
            </w:r>
          </w:p>
        </w:tc>
        <w:tc>
          <w:tcPr>
            <w:tcW w:w="738" w:type="pct"/>
          </w:tcPr>
          <w:p w14:paraId="788083F4" w14:textId="75998A07" w:rsidR="00F822C2" w:rsidRDefault="00F822C2" w:rsidP="00C25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/</w:t>
            </w:r>
          </w:p>
        </w:tc>
        <w:tc>
          <w:tcPr>
            <w:tcW w:w="738" w:type="pct"/>
          </w:tcPr>
          <w:p w14:paraId="75530D3E" w14:textId="6383DAC7" w:rsidR="00F822C2" w:rsidRDefault="00F822C2" w:rsidP="00C25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Book</w:t>
            </w:r>
          </w:p>
        </w:tc>
        <w:tc>
          <w:tcPr>
            <w:tcW w:w="574" w:type="pct"/>
          </w:tcPr>
          <w:p w14:paraId="0E2FE90E" w14:textId="2513126E" w:rsidR="00F822C2" w:rsidRDefault="00F822C2" w:rsidP="00C25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Low</w:t>
            </w:r>
          </w:p>
        </w:tc>
      </w:tr>
    </w:tbl>
    <w:p w14:paraId="2829E12F" w14:textId="194E4238" w:rsidR="00445D1A" w:rsidRPr="00445D1A" w:rsidRDefault="00445D1A" w:rsidP="00EE461A"/>
    <w:sectPr w:rsidR="00445D1A" w:rsidRPr="00445D1A" w:rsidSect="000B3CD2">
      <w:pgSz w:w="12240" w:h="15840"/>
      <w:pgMar w:top="1440" w:right="1440" w:bottom="1440" w:left="1440" w:header="720" w:footer="720" w:gutter="0"/>
      <w:pgBorders w:offsetFrom="page">
        <w:top w:val="threeDEngrave" w:sz="24" w:space="24" w:color="auto"/>
        <w:left w:val="threeDEngrave" w:sz="24" w:space="24" w:color="auto"/>
        <w:bottom w:val="threeDEngrave" w:sz="24" w:space="24" w:color="auto"/>
        <w:right w:val="threeDEngrav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DD360" w14:textId="77777777" w:rsidR="00121BF0" w:rsidRDefault="00121BF0" w:rsidP="009073D5">
      <w:pPr>
        <w:spacing w:after="0" w:line="240" w:lineRule="auto"/>
      </w:pPr>
      <w:r>
        <w:separator/>
      </w:r>
    </w:p>
    <w:p w14:paraId="0152C42C" w14:textId="77777777" w:rsidR="00121BF0" w:rsidRDefault="00121BF0"/>
  </w:endnote>
  <w:endnote w:type="continuationSeparator" w:id="0">
    <w:p w14:paraId="30C44E97" w14:textId="77777777" w:rsidR="00121BF0" w:rsidRDefault="00121BF0" w:rsidP="009073D5">
      <w:pPr>
        <w:spacing w:after="0" w:line="240" w:lineRule="auto"/>
      </w:pPr>
      <w:r>
        <w:continuationSeparator/>
      </w:r>
    </w:p>
    <w:p w14:paraId="7607CC45" w14:textId="77777777" w:rsidR="00121BF0" w:rsidRDefault="00121B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7195940"/>
      <w:docPartObj>
        <w:docPartGallery w:val="Page Numbers (Top of Page)"/>
        <w:docPartUnique/>
      </w:docPartObj>
    </w:sdtPr>
    <w:sdtContent>
      <w:p w14:paraId="683494DA" w14:textId="0BDA36B3" w:rsidR="0039558B" w:rsidRDefault="006868AF" w:rsidP="00B43891">
        <w:pPr>
          <w:pStyle w:val="Footer"/>
        </w:pPr>
        <w:r>
          <w:t>Donghua Li</w:t>
        </w:r>
        <w:r w:rsidR="0039558B">
          <w:tab/>
          <w:t xml:space="preserve">Page </w:t>
        </w:r>
        <w:r w:rsidR="0039558B">
          <w:rPr>
            <w:b/>
            <w:sz w:val="24"/>
            <w:szCs w:val="24"/>
          </w:rPr>
          <w:fldChar w:fldCharType="begin"/>
        </w:r>
        <w:r w:rsidR="0039558B">
          <w:rPr>
            <w:b/>
          </w:rPr>
          <w:instrText xml:space="preserve"> PAGE </w:instrText>
        </w:r>
        <w:r w:rsidR="0039558B">
          <w:rPr>
            <w:b/>
            <w:sz w:val="24"/>
            <w:szCs w:val="24"/>
          </w:rPr>
          <w:fldChar w:fldCharType="separate"/>
        </w:r>
        <w:r w:rsidR="00E4016A">
          <w:rPr>
            <w:b/>
            <w:noProof/>
          </w:rPr>
          <w:t>14</w:t>
        </w:r>
        <w:r w:rsidR="0039558B">
          <w:rPr>
            <w:b/>
            <w:sz w:val="24"/>
            <w:szCs w:val="24"/>
          </w:rPr>
          <w:fldChar w:fldCharType="end"/>
        </w:r>
        <w:r w:rsidR="0039558B">
          <w:t xml:space="preserve"> of </w:t>
        </w:r>
        <w:r w:rsidR="0039558B">
          <w:rPr>
            <w:b/>
            <w:sz w:val="24"/>
            <w:szCs w:val="24"/>
          </w:rPr>
          <w:fldChar w:fldCharType="begin"/>
        </w:r>
        <w:r w:rsidR="0039558B">
          <w:rPr>
            <w:b/>
          </w:rPr>
          <w:instrText xml:space="preserve"> NUMPAGES  </w:instrText>
        </w:r>
        <w:r w:rsidR="0039558B">
          <w:rPr>
            <w:b/>
            <w:sz w:val="24"/>
            <w:szCs w:val="24"/>
          </w:rPr>
          <w:fldChar w:fldCharType="separate"/>
        </w:r>
        <w:r w:rsidR="00E4016A">
          <w:rPr>
            <w:b/>
            <w:noProof/>
          </w:rPr>
          <w:t>14</w:t>
        </w:r>
        <w:r w:rsidR="0039558B">
          <w:rPr>
            <w:b/>
            <w:sz w:val="24"/>
            <w:szCs w:val="24"/>
          </w:rPr>
          <w:fldChar w:fldCharType="end"/>
        </w:r>
        <w:r w:rsidR="0039558B">
          <w:rPr>
            <w:b/>
            <w:sz w:val="24"/>
            <w:szCs w:val="24"/>
          </w:rPr>
          <w:tab/>
        </w:r>
        <w:r w:rsidR="0039558B">
          <w:rPr>
            <w:b/>
            <w:sz w:val="24"/>
            <w:szCs w:val="24"/>
          </w:rPr>
          <w:fldChar w:fldCharType="begin"/>
        </w:r>
        <w:r w:rsidR="0039558B">
          <w:rPr>
            <w:b/>
            <w:sz w:val="24"/>
            <w:szCs w:val="24"/>
          </w:rPr>
          <w:instrText xml:space="preserve"> SAVEDATE  \@ "M/d/yyyy"  \* MERGEFORMAT </w:instrText>
        </w:r>
        <w:r w:rsidR="0039558B">
          <w:rPr>
            <w:b/>
            <w:sz w:val="24"/>
            <w:szCs w:val="24"/>
          </w:rPr>
          <w:fldChar w:fldCharType="separate"/>
        </w:r>
        <w:r w:rsidR="00CA15E7">
          <w:rPr>
            <w:b/>
            <w:noProof/>
            <w:sz w:val="24"/>
            <w:szCs w:val="24"/>
          </w:rPr>
          <w:t>6/4/2023</w:t>
        </w:r>
        <w:r w:rsidR="0039558B">
          <w:rPr>
            <w:b/>
            <w:sz w:val="24"/>
            <w:szCs w:val="24"/>
          </w:rPr>
          <w:fldChar w:fldCharType="end"/>
        </w:r>
      </w:p>
    </w:sdtContent>
  </w:sdt>
  <w:p w14:paraId="443F4F54" w14:textId="77777777" w:rsidR="0039558B" w:rsidRDefault="003955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E41B4" w14:textId="77777777" w:rsidR="00121BF0" w:rsidRDefault="00121BF0" w:rsidP="009073D5">
      <w:pPr>
        <w:spacing w:after="0" w:line="240" w:lineRule="auto"/>
      </w:pPr>
      <w:r>
        <w:separator/>
      </w:r>
    </w:p>
    <w:p w14:paraId="51CB4C57" w14:textId="77777777" w:rsidR="00121BF0" w:rsidRDefault="00121BF0"/>
  </w:footnote>
  <w:footnote w:type="continuationSeparator" w:id="0">
    <w:p w14:paraId="4DB01892" w14:textId="77777777" w:rsidR="00121BF0" w:rsidRDefault="00121BF0" w:rsidP="009073D5">
      <w:pPr>
        <w:spacing w:after="0" w:line="240" w:lineRule="auto"/>
      </w:pPr>
      <w:r>
        <w:continuationSeparator/>
      </w:r>
    </w:p>
    <w:p w14:paraId="77AB73C6" w14:textId="77777777" w:rsidR="00121BF0" w:rsidRDefault="00121B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34E8D" w14:textId="53C479D2" w:rsidR="0039558B" w:rsidRDefault="0039558B">
    <w:pPr>
      <w:pStyle w:val="Header"/>
    </w:pPr>
    <w:r>
      <w:t>LDD</w:t>
    </w:r>
    <w:r>
      <w:ptab w:relativeTo="margin" w:alignment="center" w:leader="none"/>
    </w:r>
    <w:r>
      <w:t>Confidential</w:t>
    </w:r>
    <w:r>
      <w:ptab w:relativeTo="margin" w:alignment="right" w:leader="none"/>
    </w:r>
    <w:r w:rsidR="005A0388">
      <w:rPr>
        <w:i/>
      </w:rPr>
      <w:t>F</w:t>
    </w:r>
    <w:r w:rsidR="005A0388">
      <w:rPr>
        <w:rFonts w:hint="eastAsia"/>
        <w:i/>
        <w:lang w:eastAsia="zh-CN"/>
      </w:rPr>
      <w:t>a</w:t>
    </w:r>
    <w:r w:rsidR="005A0388">
      <w:rPr>
        <w:i/>
      </w:rPr>
      <w:t>llout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9535F"/>
    <w:multiLevelType w:val="hybridMultilevel"/>
    <w:tmpl w:val="5712E4C6"/>
    <w:lvl w:ilvl="0" w:tplc="397A7E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95027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F56A7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792A8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BC44E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EE28F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4F4CA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36A1A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B349C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6C5739C"/>
    <w:multiLevelType w:val="hybridMultilevel"/>
    <w:tmpl w:val="2500F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D35EE"/>
    <w:multiLevelType w:val="hybridMultilevel"/>
    <w:tmpl w:val="99D2B4C0"/>
    <w:lvl w:ilvl="0" w:tplc="1FEE387E">
      <w:start w:val="7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F2279"/>
    <w:multiLevelType w:val="hybridMultilevel"/>
    <w:tmpl w:val="7430D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63CF8"/>
    <w:multiLevelType w:val="hybridMultilevel"/>
    <w:tmpl w:val="7CECD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16E8D"/>
    <w:multiLevelType w:val="hybridMultilevel"/>
    <w:tmpl w:val="B72ED65E"/>
    <w:lvl w:ilvl="0" w:tplc="190E96C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69595C"/>
    <w:multiLevelType w:val="hybridMultilevel"/>
    <w:tmpl w:val="B6F2D050"/>
    <w:lvl w:ilvl="0" w:tplc="126C23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D2430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CEC34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DBA0C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D8850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2FCA0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960E8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33244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EFCC1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0E5C23A6"/>
    <w:multiLevelType w:val="hybridMultilevel"/>
    <w:tmpl w:val="7D5E1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334F46"/>
    <w:multiLevelType w:val="hybridMultilevel"/>
    <w:tmpl w:val="EA4607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F5555F"/>
    <w:multiLevelType w:val="hybridMultilevel"/>
    <w:tmpl w:val="0002AFB0"/>
    <w:lvl w:ilvl="0" w:tplc="BB5C418C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696762"/>
    <w:multiLevelType w:val="hybridMultilevel"/>
    <w:tmpl w:val="BE08C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450757"/>
    <w:multiLevelType w:val="hybridMultilevel"/>
    <w:tmpl w:val="9044F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294C80"/>
    <w:multiLevelType w:val="hybridMultilevel"/>
    <w:tmpl w:val="245E9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8B1B06"/>
    <w:multiLevelType w:val="hybridMultilevel"/>
    <w:tmpl w:val="E99CA16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9D6CC8"/>
    <w:multiLevelType w:val="hybridMultilevel"/>
    <w:tmpl w:val="5A025420"/>
    <w:lvl w:ilvl="0" w:tplc="1210452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F80D5A"/>
    <w:multiLevelType w:val="hybridMultilevel"/>
    <w:tmpl w:val="E84435EC"/>
    <w:lvl w:ilvl="0" w:tplc="2D92BF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496EB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3ECD3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E16D7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6E6A1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CA08D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68D3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01C62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FDA1D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283C392C"/>
    <w:multiLevelType w:val="hybridMultilevel"/>
    <w:tmpl w:val="212AAF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8C36D1"/>
    <w:multiLevelType w:val="hybridMultilevel"/>
    <w:tmpl w:val="C6B6B948"/>
    <w:lvl w:ilvl="0" w:tplc="67A0EB98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937554F"/>
    <w:multiLevelType w:val="hybridMultilevel"/>
    <w:tmpl w:val="E488C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7235C2"/>
    <w:multiLevelType w:val="hybridMultilevel"/>
    <w:tmpl w:val="3AECE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805D2F"/>
    <w:multiLevelType w:val="hybridMultilevel"/>
    <w:tmpl w:val="4154BE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063F8D"/>
    <w:multiLevelType w:val="hybridMultilevel"/>
    <w:tmpl w:val="972A9E42"/>
    <w:lvl w:ilvl="0" w:tplc="ECAACDA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80607C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5C38477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08E495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639CCDC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3EAEE42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45449D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7A92A5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626C3E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2" w15:restartNumberingAfterBreak="0">
    <w:nsid w:val="376021D9"/>
    <w:multiLevelType w:val="hybridMultilevel"/>
    <w:tmpl w:val="927E88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BF5F91"/>
    <w:multiLevelType w:val="hybridMultilevel"/>
    <w:tmpl w:val="F1201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8C07B0"/>
    <w:multiLevelType w:val="hybridMultilevel"/>
    <w:tmpl w:val="0EECC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E65EAB"/>
    <w:multiLevelType w:val="hybridMultilevel"/>
    <w:tmpl w:val="0624F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C71181"/>
    <w:multiLevelType w:val="hybridMultilevel"/>
    <w:tmpl w:val="6DCA4CF4"/>
    <w:lvl w:ilvl="0" w:tplc="EE12E7A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08033F"/>
    <w:multiLevelType w:val="hybridMultilevel"/>
    <w:tmpl w:val="910261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44661C"/>
    <w:multiLevelType w:val="hybridMultilevel"/>
    <w:tmpl w:val="9D684AA6"/>
    <w:lvl w:ilvl="0" w:tplc="D3B0BB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6620CC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F963F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D8A6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912BF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7E031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24AE8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C8856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36E65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9" w15:restartNumberingAfterBreak="0">
    <w:nsid w:val="444D75A9"/>
    <w:multiLevelType w:val="hybridMultilevel"/>
    <w:tmpl w:val="2ADE0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4BD551B"/>
    <w:multiLevelType w:val="hybridMultilevel"/>
    <w:tmpl w:val="86328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924A6E"/>
    <w:multiLevelType w:val="hybridMultilevel"/>
    <w:tmpl w:val="79228E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F55D7C"/>
    <w:multiLevelType w:val="hybridMultilevel"/>
    <w:tmpl w:val="423A2F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C51225"/>
    <w:multiLevelType w:val="hybridMultilevel"/>
    <w:tmpl w:val="9E582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035BFB"/>
    <w:multiLevelType w:val="hybridMultilevel"/>
    <w:tmpl w:val="3B1057C2"/>
    <w:lvl w:ilvl="0" w:tplc="2FBE0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3FEEE3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EEC72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4840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2B6EB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152C4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7BC47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82E56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F8A08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5" w15:restartNumberingAfterBreak="0">
    <w:nsid w:val="59107B70"/>
    <w:multiLevelType w:val="hybridMultilevel"/>
    <w:tmpl w:val="BEFA0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476CA3"/>
    <w:multiLevelType w:val="hybridMultilevel"/>
    <w:tmpl w:val="7B8C47F0"/>
    <w:lvl w:ilvl="0" w:tplc="5F1C323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14384E"/>
    <w:multiLevelType w:val="hybridMultilevel"/>
    <w:tmpl w:val="9BDAA446"/>
    <w:lvl w:ilvl="0" w:tplc="B41291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16E73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314ED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F9843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DFC45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BA8C4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0482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980C4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7FE7E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8" w15:restartNumberingAfterBreak="0">
    <w:nsid w:val="5C160886"/>
    <w:multiLevelType w:val="hybridMultilevel"/>
    <w:tmpl w:val="483C7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FF15D4C"/>
    <w:multiLevelType w:val="hybridMultilevel"/>
    <w:tmpl w:val="0D084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1682484"/>
    <w:multiLevelType w:val="hybridMultilevel"/>
    <w:tmpl w:val="10DE6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36015BD"/>
    <w:multiLevelType w:val="hybridMultilevel"/>
    <w:tmpl w:val="6F72DA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F02D69"/>
    <w:multiLevelType w:val="hybridMultilevel"/>
    <w:tmpl w:val="A4D28EB2"/>
    <w:lvl w:ilvl="0" w:tplc="D13CA3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32031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4DA86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55A37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19CF7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B0E54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1C825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25A35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21EB5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3" w15:restartNumberingAfterBreak="0">
    <w:nsid w:val="73973FDF"/>
    <w:multiLevelType w:val="hybridMultilevel"/>
    <w:tmpl w:val="BD3C37CA"/>
    <w:lvl w:ilvl="0" w:tplc="91109D9A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D50F32"/>
    <w:multiLevelType w:val="hybridMultilevel"/>
    <w:tmpl w:val="5290F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C56C8C"/>
    <w:multiLevelType w:val="hybridMultilevel"/>
    <w:tmpl w:val="04101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DB46B5"/>
    <w:multiLevelType w:val="hybridMultilevel"/>
    <w:tmpl w:val="9A5649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51525976">
    <w:abstractNumId w:val="35"/>
  </w:num>
  <w:num w:numId="2" w16cid:durableId="1402480427">
    <w:abstractNumId w:val="39"/>
  </w:num>
  <w:num w:numId="3" w16cid:durableId="1912152108">
    <w:abstractNumId w:val="45"/>
  </w:num>
  <w:num w:numId="4" w16cid:durableId="948047640">
    <w:abstractNumId w:val="38"/>
  </w:num>
  <w:num w:numId="5" w16cid:durableId="1845588641">
    <w:abstractNumId w:val="24"/>
  </w:num>
  <w:num w:numId="6" w16cid:durableId="1805536884">
    <w:abstractNumId w:val="7"/>
  </w:num>
  <w:num w:numId="7" w16cid:durableId="744962194">
    <w:abstractNumId w:val="44"/>
  </w:num>
  <w:num w:numId="8" w16cid:durableId="176386351">
    <w:abstractNumId w:val="19"/>
  </w:num>
  <w:num w:numId="9" w16cid:durableId="1985357019">
    <w:abstractNumId w:val="40"/>
  </w:num>
  <w:num w:numId="10" w16cid:durableId="926232836">
    <w:abstractNumId w:val="30"/>
  </w:num>
  <w:num w:numId="11" w16cid:durableId="392434567">
    <w:abstractNumId w:val="4"/>
  </w:num>
  <w:num w:numId="12" w16cid:durableId="1516118292">
    <w:abstractNumId w:val="11"/>
  </w:num>
  <w:num w:numId="13" w16cid:durableId="2065247784">
    <w:abstractNumId w:val="23"/>
  </w:num>
  <w:num w:numId="14" w16cid:durableId="1018311631">
    <w:abstractNumId w:val="27"/>
  </w:num>
  <w:num w:numId="15" w16cid:durableId="1812600991">
    <w:abstractNumId w:val="22"/>
  </w:num>
  <w:num w:numId="16" w16cid:durableId="185749527">
    <w:abstractNumId w:val="8"/>
  </w:num>
  <w:num w:numId="17" w16cid:durableId="277763295">
    <w:abstractNumId w:val="46"/>
  </w:num>
  <w:num w:numId="18" w16cid:durableId="1103378682">
    <w:abstractNumId w:val="3"/>
  </w:num>
  <w:num w:numId="19" w16cid:durableId="749812217">
    <w:abstractNumId w:val="41"/>
  </w:num>
  <w:num w:numId="20" w16cid:durableId="2041392702">
    <w:abstractNumId w:val="12"/>
  </w:num>
  <w:num w:numId="21" w16cid:durableId="522327291">
    <w:abstractNumId w:val="33"/>
  </w:num>
  <w:num w:numId="22" w16cid:durableId="1058240587">
    <w:abstractNumId w:val="26"/>
  </w:num>
  <w:num w:numId="23" w16cid:durableId="1817913137">
    <w:abstractNumId w:val="31"/>
  </w:num>
  <w:num w:numId="24" w16cid:durableId="994377791">
    <w:abstractNumId w:val="32"/>
  </w:num>
  <w:num w:numId="25" w16cid:durableId="159201349">
    <w:abstractNumId w:val="20"/>
  </w:num>
  <w:num w:numId="26" w16cid:durableId="1101949500">
    <w:abstractNumId w:val="13"/>
  </w:num>
  <w:num w:numId="27" w16cid:durableId="1145466135">
    <w:abstractNumId w:val="16"/>
  </w:num>
  <w:num w:numId="28" w16cid:durableId="600727922">
    <w:abstractNumId w:val="14"/>
  </w:num>
  <w:num w:numId="29" w16cid:durableId="1215384411">
    <w:abstractNumId w:val="43"/>
  </w:num>
  <w:num w:numId="30" w16cid:durableId="866722728">
    <w:abstractNumId w:val="17"/>
  </w:num>
  <w:num w:numId="31" w16cid:durableId="1358003221">
    <w:abstractNumId w:val="10"/>
  </w:num>
  <w:num w:numId="32" w16cid:durableId="1517962502">
    <w:abstractNumId w:val="42"/>
  </w:num>
  <w:num w:numId="33" w16cid:durableId="1171797656">
    <w:abstractNumId w:val="34"/>
  </w:num>
  <w:num w:numId="34" w16cid:durableId="752093921">
    <w:abstractNumId w:val="37"/>
  </w:num>
  <w:num w:numId="35" w16cid:durableId="322005142">
    <w:abstractNumId w:val="15"/>
  </w:num>
  <w:num w:numId="36" w16cid:durableId="1086341631">
    <w:abstractNumId w:val="28"/>
  </w:num>
  <w:num w:numId="37" w16cid:durableId="2041658613">
    <w:abstractNumId w:val="6"/>
  </w:num>
  <w:num w:numId="38" w16cid:durableId="1269200666">
    <w:abstractNumId w:val="21"/>
  </w:num>
  <w:num w:numId="39" w16cid:durableId="1893805386">
    <w:abstractNumId w:val="0"/>
  </w:num>
  <w:num w:numId="40" w16cid:durableId="1930649170">
    <w:abstractNumId w:val="36"/>
  </w:num>
  <w:num w:numId="41" w16cid:durableId="885992098">
    <w:abstractNumId w:val="25"/>
  </w:num>
  <w:num w:numId="42" w16cid:durableId="1418095157">
    <w:abstractNumId w:val="18"/>
  </w:num>
  <w:num w:numId="43" w16cid:durableId="1171944530">
    <w:abstractNumId w:val="29"/>
  </w:num>
  <w:num w:numId="44" w16cid:durableId="889194713">
    <w:abstractNumId w:val="1"/>
  </w:num>
  <w:num w:numId="45" w16cid:durableId="1227184009">
    <w:abstractNumId w:val="9"/>
  </w:num>
  <w:num w:numId="46" w16cid:durableId="1360273683">
    <w:abstractNumId w:val="5"/>
  </w:num>
  <w:num w:numId="47" w16cid:durableId="478034977">
    <w:abstractNumId w:val="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DC7"/>
    <w:rsid w:val="00003271"/>
    <w:rsid w:val="000068C9"/>
    <w:rsid w:val="00011743"/>
    <w:rsid w:val="000139C4"/>
    <w:rsid w:val="00013D1E"/>
    <w:rsid w:val="00013DC7"/>
    <w:rsid w:val="00015D68"/>
    <w:rsid w:val="00016C91"/>
    <w:rsid w:val="00020736"/>
    <w:rsid w:val="000220BC"/>
    <w:rsid w:val="00022725"/>
    <w:rsid w:val="00022B0A"/>
    <w:rsid w:val="000233CF"/>
    <w:rsid w:val="00024812"/>
    <w:rsid w:val="00025B12"/>
    <w:rsid w:val="00032AEA"/>
    <w:rsid w:val="00032FA1"/>
    <w:rsid w:val="00036338"/>
    <w:rsid w:val="00043489"/>
    <w:rsid w:val="00044D54"/>
    <w:rsid w:val="000451D1"/>
    <w:rsid w:val="000502FA"/>
    <w:rsid w:val="00050F75"/>
    <w:rsid w:val="000558C1"/>
    <w:rsid w:val="00056686"/>
    <w:rsid w:val="000567A2"/>
    <w:rsid w:val="00057941"/>
    <w:rsid w:val="00060DB8"/>
    <w:rsid w:val="00060FD0"/>
    <w:rsid w:val="00067282"/>
    <w:rsid w:val="00067CF0"/>
    <w:rsid w:val="00074637"/>
    <w:rsid w:val="000765C3"/>
    <w:rsid w:val="00080324"/>
    <w:rsid w:val="00085271"/>
    <w:rsid w:val="0008542D"/>
    <w:rsid w:val="00087174"/>
    <w:rsid w:val="00087E53"/>
    <w:rsid w:val="000903DF"/>
    <w:rsid w:val="000912CD"/>
    <w:rsid w:val="00093D58"/>
    <w:rsid w:val="00094A3B"/>
    <w:rsid w:val="0009548E"/>
    <w:rsid w:val="00095BA8"/>
    <w:rsid w:val="000979C4"/>
    <w:rsid w:val="000A03FF"/>
    <w:rsid w:val="000A0F79"/>
    <w:rsid w:val="000A53C5"/>
    <w:rsid w:val="000B0976"/>
    <w:rsid w:val="000B206D"/>
    <w:rsid w:val="000B2190"/>
    <w:rsid w:val="000B2884"/>
    <w:rsid w:val="000B3CD2"/>
    <w:rsid w:val="000B41B0"/>
    <w:rsid w:val="000B701F"/>
    <w:rsid w:val="000C005C"/>
    <w:rsid w:val="000C036B"/>
    <w:rsid w:val="000C2B86"/>
    <w:rsid w:val="000C517E"/>
    <w:rsid w:val="000C62DD"/>
    <w:rsid w:val="000C67B1"/>
    <w:rsid w:val="000C7737"/>
    <w:rsid w:val="000C7BBE"/>
    <w:rsid w:val="000D0C28"/>
    <w:rsid w:val="000D2F31"/>
    <w:rsid w:val="000D38E1"/>
    <w:rsid w:val="000D547A"/>
    <w:rsid w:val="000D6210"/>
    <w:rsid w:val="000D7C13"/>
    <w:rsid w:val="000E3910"/>
    <w:rsid w:val="000E422E"/>
    <w:rsid w:val="000F073F"/>
    <w:rsid w:val="000F4B17"/>
    <w:rsid w:val="000F5D31"/>
    <w:rsid w:val="000F7426"/>
    <w:rsid w:val="000F7B48"/>
    <w:rsid w:val="0010023D"/>
    <w:rsid w:val="00100DEA"/>
    <w:rsid w:val="001010FC"/>
    <w:rsid w:val="00101D11"/>
    <w:rsid w:val="00102784"/>
    <w:rsid w:val="00103EDD"/>
    <w:rsid w:val="001070AB"/>
    <w:rsid w:val="001078C1"/>
    <w:rsid w:val="001078DC"/>
    <w:rsid w:val="00107ED0"/>
    <w:rsid w:val="00110F60"/>
    <w:rsid w:val="001113B6"/>
    <w:rsid w:val="00111468"/>
    <w:rsid w:val="00111835"/>
    <w:rsid w:val="00111991"/>
    <w:rsid w:val="00112AA0"/>
    <w:rsid w:val="001143A3"/>
    <w:rsid w:val="00116339"/>
    <w:rsid w:val="00121BF0"/>
    <w:rsid w:val="00122438"/>
    <w:rsid w:val="00123C3C"/>
    <w:rsid w:val="00123D18"/>
    <w:rsid w:val="00124949"/>
    <w:rsid w:val="00125283"/>
    <w:rsid w:val="00125FED"/>
    <w:rsid w:val="00130710"/>
    <w:rsid w:val="00132065"/>
    <w:rsid w:val="00133D82"/>
    <w:rsid w:val="001352B5"/>
    <w:rsid w:val="0013646C"/>
    <w:rsid w:val="00137607"/>
    <w:rsid w:val="001404D0"/>
    <w:rsid w:val="00141232"/>
    <w:rsid w:val="001417A2"/>
    <w:rsid w:val="001433C4"/>
    <w:rsid w:val="001434D0"/>
    <w:rsid w:val="00143C58"/>
    <w:rsid w:val="00146D08"/>
    <w:rsid w:val="00147872"/>
    <w:rsid w:val="00150A85"/>
    <w:rsid w:val="001530D3"/>
    <w:rsid w:val="001579EA"/>
    <w:rsid w:val="00157B08"/>
    <w:rsid w:val="00157D54"/>
    <w:rsid w:val="00160036"/>
    <w:rsid w:val="0016202C"/>
    <w:rsid w:val="00166B8F"/>
    <w:rsid w:val="00167187"/>
    <w:rsid w:val="00170261"/>
    <w:rsid w:val="00172B1E"/>
    <w:rsid w:val="0017330D"/>
    <w:rsid w:val="0017429E"/>
    <w:rsid w:val="00175698"/>
    <w:rsid w:val="00175983"/>
    <w:rsid w:val="00177ADF"/>
    <w:rsid w:val="00180CFF"/>
    <w:rsid w:val="00182ECB"/>
    <w:rsid w:val="00183D16"/>
    <w:rsid w:val="001860B2"/>
    <w:rsid w:val="00186E44"/>
    <w:rsid w:val="00191E53"/>
    <w:rsid w:val="00192196"/>
    <w:rsid w:val="001958A5"/>
    <w:rsid w:val="00195F82"/>
    <w:rsid w:val="00196745"/>
    <w:rsid w:val="001967A4"/>
    <w:rsid w:val="001A6AAD"/>
    <w:rsid w:val="001B06C7"/>
    <w:rsid w:val="001B06C9"/>
    <w:rsid w:val="001B07DD"/>
    <w:rsid w:val="001B0C03"/>
    <w:rsid w:val="001B30A0"/>
    <w:rsid w:val="001B3C98"/>
    <w:rsid w:val="001B4950"/>
    <w:rsid w:val="001B5C40"/>
    <w:rsid w:val="001B6BDD"/>
    <w:rsid w:val="001C19DB"/>
    <w:rsid w:val="001C2D3C"/>
    <w:rsid w:val="001C2DB7"/>
    <w:rsid w:val="001C2EB4"/>
    <w:rsid w:val="001C2F7B"/>
    <w:rsid w:val="001C31E6"/>
    <w:rsid w:val="001C3BE7"/>
    <w:rsid w:val="001C461E"/>
    <w:rsid w:val="001C4AAE"/>
    <w:rsid w:val="001C604F"/>
    <w:rsid w:val="001D1D0A"/>
    <w:rsid w:val="001D605A"/>
    <w:rsid w:val="001E0555"/>
    <w:rsid w:val="001E09C0"/>
    <w:rsid w:val="001E1910"/>
    <w:rsid w:val="001E2EF2"/>
    <w:rsid w:val="001E3600"/>
    <w:rsid w:val="001E4470"/>
    <w:rsid w:val="001E4A44"/>
    <w:rsid w:val="001E7BD2"/>
    <w:rsid w:val="001F0592"/>
    <w:rsid w:val="001F124B"/>
    <w:rsid w:val="001F13AF"/>
    <w:rsid w:val="001F216E"/>
    <w:rsid w:val="001F3F92"/>
    <w:rsid w:val="001F42F3"/>
    <w:rsid w:val="001F47C7"/>
    <w:rsid w:val="001F7502"/>
    <w:rsid w:val="002004B3"/>
    <w:rsid w:val="0020121F"/>
    <w:rsid w:val="0020238A"/>
    <w:rsid w:val="00207524"/>
    <w:rsid w:val="00207C59"/>
    <w:rsid w:val="002105EB"/>
    <w:rsid w:val="00211F9E"/>
    <w:rsid w:val="0021248A"/>
    <w:rsid w:val="00213CC4"/>
    <w:rsid w:val="00214734"/>
    <w:rsid w:val="00216533"/>
    <w:rsid w:val="00217605"/>
    <w:rsid w:val="00222AC1"/>
    <w:rsid w:val="00223080"/>
    <w:rsid w:val="00223AAA"/>
    <w:rsid w:val="002241E6"/>
    <w:rsid w:val="0022563D"/>
    <w:rsid w:val="00226444"/>
    <w:rsid w:val="00227507"/>
    <w:rsid w:val="002400FD"/>
    <w:rsid w:val="002431F3"/>
    <w:rsid w:val="00244A89"/>
    <w:rsid w:val="00246BA7"/>
    <w:rsid w:val="002536B4"/>
    <w:rsid w:val="002552FB"/>
    <w:rsid w:val="00256035"/>
    <w:rsid w:val="002571FD"/>
    <w:rsid w:val="0025786B"/>
    <w:rsid w:val="00257EC0"/>
    <w:rsid w:val="00260379"/>
    <w:rsid w:val="002625C5"/>
    <w:rsid w:val="00265E4D"/>
    <w:rsid w:val="00265F15"/>
    <w:rsid w:val="00274486"/>
    <w:rsid w:val="002758A3"/>
    <w:rsid w:val="0027626C"/>
    <w:rsid w:val="0028009F"/>
    <w:rsid w:val="00282DF7"/>
    <w:rsid w:val="00283AF9"/>
    <w:rsid w:val="00293612"/>
    <w:rsid w:val="00293A40"/>
    <w:rsid w:val="0029439F"/>
    <w:rsid w:val="00294FF5"/>
    <w:rsid w:val="002A3EFA"/>
    <w:rsid w:val="002A4250"/>
    <w:rsid w:val="002A506C"/>
    <w:rsid w:val="002A585B"/>
    <w:rsid w:val="002B0DF3"/>
    <w:rsid w:val="002B1D65"/>
    <w:rsid w:val="002B33D3"/>
    <w:rsid w:val="002B591B"/>
    <w:rsid w:val="002B5B11"/>
    <w:rsid w:val="002B74FE"/>
    <w:rsid w:val="002B7846"/>
    <w:rsid w:val="002C1A9C"/>
    <w:rsid w:val="002C23D6"/>
    <w:rsid w:val="002C2D57"/>
    <w:rsid w:val="002C6831"/>
    <w:rsid w:val="002C6B5B"/>
    <w:rsid w:val="002D0B52"/>
    <w:rsid w:val="002D1363"/>
    <w:rsid w:val="002D2F50"/>
    <w:rsid w:val="002D61DC"/>
    <w:rsid w:val="002D6740"/>
    <w:rsid w:val="002D7A20"/>
    <w:rsid w:val="002E04D8"/>
    <w:rsid w:val="002E25B0"/>
    <w:rsid w:val="002E4024"/>
    <w:rsid w:val="002E44F0"/>
    <w:rsid w:val="002E7E6D"/>
    <w:rsid w:val="002F00E6"/>
    <w:rsid w:val="002F0593"/>
    <w:rsid w:val="002F41B1"/>
    <w:rsid w:val="002F6EB0"/>
    <w:rsid w:val="00303D4F"/>
    <w:rsid w:val="00304AB8"/>
    <w:rsid w:val="0030517D"/>
    <w:rsid w:val="00305FF9"/>
    <w:rsid w:val="0030693F"/>
    <w:rsid w:val="00314236"/>
    <w:rsid w:val="00314E03"/>
    <w:rsid w:val="0031615B"/>
    <w:rsid w:val="0031700B"/>
    <w:rsid w:val="003175E6"/>
    <w:rsid w:val="0031779D"/>
    <w:rsid w:val="00324BFA"/>
    <w:rsid w:val="003260AB"/>
    <w:rsid w:val="0032791A"/>
    <w:rsid w:val="00333F17"/>
    <w:rsid w:val="00336B4E"/>
    <w:rsid w:val="00337923"/>
    <w:rsid w:val="00337DCD"/>
    <w:rsid w:val="00340CAC"/>
    <w:rsid w:val="00340E36"/>
    <w:rsid w:val="00343EF6"/>
    <w:rsid w:val="00344BDB"/>
    <w:rsid w:val="00345005"/>
    <w:rsid w:val="00345577"/>
    <w:rsid w:val="00351977"/>
    <w:rsid w:val="003527D7"/>
    <w:rsid w:val="00352B36"/>
    <w:rsid w:val="00356074"/>
    <w:rsid w:val="003567B1"/>
    <w:rsid w:val="0036294A"/>
    <w:rsid w:val="00362A84"/>
    <w:rsid w:val="00363E37"/>
    <w:rsid w:val="0036417A"/>
    <w:rsid w:val="00375D51"/>
    <w:rsid w:val="00376A2B"/>
    <w:rsid w:val="00380998"/>
    <w:rsid w:val="00381F20"/>
    <w:rsid w:val="0038360B"/>
    <w:rsid w:val="00383A99"/>
    <w:rsid w:val="003856A5"/>
    <w:rsid w:val="003862EB"/>
    <w:rsid w:val="003865E2"/>
    <w:rsid w:val="00391085"/>
    <w:rsid w:val="0039111A"/>
    <w:rsid w:val="0039136F"/>
    <w:rsid w:val="00391B48"/>
    <w:rsid w:val="00392A1E"/>
    <w:rsid w:val="00392DF2"/>
    <w:rsid w:val="00394AE7"/>
    <w:rsid w:val="0039558B"/>
    <w:rsid w:val="0039586E"/>
    <w:rsid w:val="0039658F"/>
    <w:rsid w:val="003967FE"/>
    <w:rsid w:val="00396D36"/>
    <w:rsid w:val="003A29D2"/>
    <w:rsid w:val="003A3410"/>
    <w:rsid w:val="003A4282"/>
    <w:rsid w:val="003A79CF"/>
    <w:rsid w:val="003A7DD3"/>
    <w:rsid w:val="003B01A6"/>
    <w:rsid w:val="003B071B"/>
    <w:rsid w:val="003B199F"/>
    <w:rsid w:val="003B5B4B"/>
    <w:rsid w:val="003B6311"/>
    <w:rsid w:val="003C6304"/>
    <w:rsid w:val="003C6523"/>
    <w:rsid w:val="003C69E7"/>
    <w:rsid w:val="003D56A1"/>
    <w:rsid w:val="003D673E"/>
    <w:rsid w:val="003D76E4"/>
    <w:rsid w:val="003E0DDC"/>
    <w:rsid w:val="003E0EA8"/>
    <w:rsid w:val="003E5773"/>
    <w:rsid w:val="003E6573"/>
    <w:rsid w:val="003F249F"/>
    <w:rsid w:val="003F32EC"/>
    <w:rsid w:val="003F33E7"/>
    <w:rsid w:val="003F5743"/>
    <w:rsid w:val="003F66AA"/>
    <w:rsid w:val="003F77E1"/>
    <w:rsid w:val="00400A1C"/>
    <w:rsid w:val="004010C5"/>
    <w:rsid w:val="004027F4"/>
    <w:rsid w:val="00402998"/>
    <w:rsid w:val="00403477"/>
    <w:rsid w:val="00403AD4"/>
    <w:rsid w:val="004050CE"/>
    <w:rsid w:val="004068D8"/>
    <w:rsid w:val="00407942"/>
    <w:rsid w:val="004128A5"/>
    <w:rsid w:val="00413C3D"/>
    <w:rsid w:val="0041590B"/>
    <w:rsid w:val="00424035"/>
    <w:rsid w:val="00426DA7"/>
    <w:rsid w:val="004279D7"/>
    <w:rsid w:val="00433048"/>
    <w:rsid w:val="00437768"/>
    <w:rsid w:val="0043795D"/>
    <w:rsid w:val="0044330E"/>
    <w:rsid w:val="0044503A"/>
    <w:rsid w:val="00445D1A"/>
    <w:rsid w:val="00446B9C"/>
    <w:rsid w:val="00447244"/>
    <w:rsid w:val="004506CC"/>
    <w:rsid w:val="00455BF0"/>
    <w:rsid w:val="004565AE"/>
    <w:rsid w:val="004571DF"/>
    <w:rsid w:val="00457B10"/>
    <w:rsid w:val="00465CD1"/>
    <w:rsid w:val="004666B1"/>
    <w:rsid w:val="004743CF"/>
    <w:rsid w:val="00474F64"/>
    <w:rsid w:val="004756D7"/>
    <w:rsid w:val="0047719F"/>
    <w:rsid w:val="00483E2A"/>
    <w:rsid w:val="00484F8C"/>
    <w:rsid w:val="00485C8C"/>
    <w:rsid w:val="004867E3"/>
    <w:rsid w:val="00491748"/>
    <w:rsid w:val="004944F3"/>
    <w:rsid w:val="0049491C"/>
    <w:rsid w:val="00494F57"/>
    <w:rsid w:val="00496252"/>
    <w:rsid w:val="00496305"/>
    <w:rsid w:val="00497841"/>
    <w:rsid w:val="004A0963"/>
    <w:rsid w:val="004A3F8B"/>
    <w:rsid w:val="004A526F"/>
    <w:rsid w:val="004A683C"/>
    <w:rsid w:val="004A7DA5"/>
    <w:rsid w:val="004B538B"/>
    <w:rsid w:val="004B5B38"/>
    <w:rsid w:val="004B7B89"/>
    <w:rsid w:val="004C08F4"/>
    <w:rsid w:val="004C14D5"/>
    <w:rsid w:val="004C18A1"/>
    <w:rsid w:val="004C1F0F"/>
    <w:rsid w:val="004C3C2C"/>
    <w:rsid w:val="004C6660"/>
    <w:rsid w:val="004C7370"/>
    <w:rsid w:val="004C743B"/>
    <w:rsid w:val="004C7A2A"/>
    <w:rsid w:val="004D0888"/>
    <w:rsid w:val="004D13F5"/>
    <w:rsid w:val="004D14BC"/>
    <w:rsid w:val="004D2DE5"/>
    <w:rsid w:val="004D4AED"/>
    <w:rsid w:val="004E2029"/>
    <w:rsid w:val="004E301F"/>
    <w:rsid w:val="004E5FA1"/>
    <w:rsid w:val="004E6902"/>
    <w:rsid w:val="004E6BA1"/>
    <w:rsid w:val="004F0B79"/>
    <w:rsid w:val="004F7F2C"/>
    <w:rsid w:val="00502896"/>
    <w:rsid w:val="005040DC"/>
    <w:rsid w:val="00505857"/>
    <w:rsid w:val="00507883"/>
    <w:rsid w:val="0051090A"/>
    <w:rsid w:val="005121D0"/>
    <w:rsid w:val="00512C1C"/>
    <w:rsid w:val="00512DC2"/>
    <w:rsid w:val="00514773"/>
    <w:rsid w:val="005164F4"/>
    <w:rsid w:val="00517E6F"/>
    <w:rsid w:val="005258C3"/>
    <w:rsid w:val="00530AC5"/>
    <w:rsid w:val="0053223D"/>
    <w:rsid w:val="00533425"/>
    <w:rsid w:val="00537D2B"/>
    <w:rsid w:val="00541F36"/>
    <w:rsid w:val="0054377A"/>
    <w:rsid w:val="005548C0"/>
    <w:rsid w:val="00555029"/>
    <w:rsid w:val="00556913"/>
    <w:rsid w:val="00557049"/>
    <w:rsid w:val="005610C9"/>
    <w:rsid w:val="00566ABC"/>
    <w:rsid w:val="005672F3"/>
    <w:rsid w:val="00567A6B"/>
    <w:rsid w:val="00571BC5"/>
    <w:rsid w:val="00573EE3"/>
    <w:rsid w:val="00574F3E"/>
    <w:rsid w:val="00583AF7"/>
    <w:rsid w:val="00584FED"/>
    <w:rsid w:val="00591144"/>
    <w:rsid w:val="005914B6"/>
    <w:rsid w:val="00594B43"/>
    <w:rsid w:val="005961B6"/>
    <w:rsid w:val="00597C6C"/>
    <w:rsid w:val="005A0388"/>
    <w:rsid w:val="005A6FD2"/>
    <w:rsid w:val="005B07AE"/>
    <w:rsid w:val="005B0EE9"/>
    <w:rsid w:val="005B1268"/>
    <w:rsid w:val="005B2515"/>
    <w:rsid w:val="005B40C7"/>
    <w:rsid w:val="005B6870"/>
    <w:rsid w:val="005B6C0F"/>
    <w:rsid w:val="005C0D6C"/>
    <w:rsid w:val="005C1810"/>
    <w:rsid w:val="005C1FEF"/>
    <w:rsid w:val="005C3D10"/>
    <w:rsid w:val="005C6222"/>
    <w:rsid w:val="005D21A5"/>
    <w:rsid w:val="005D45F0"/>
    <w:rsid w:val="005D47B9"/>
    <w:rsid w:val="005D499F"/>
    <w:rsid w:val="005D5414"/>
    <w:rsid w:val="005D6834"/>
    <w:rsid w:val="005E0BDB"/>
    <w:rsid w:val="005E1971"/>
    <w:rsid w:val="005E56DE"/>
    <w:rsid w:val="005E5C0D"/>
    <w:rsid w:val="005E7DCC"/>
    <w:rsid w:val="005F0744"/>
    <w:rsid w:val="005F2495"/>
    <w:rsid w:val="005F2A34"/>
    <w:rsid w:val="005F3561"/>
    <w:rsid w:val="005F3C24"/>
    <w:rsid w:val="005F6601"/>
    <w:rsid w:val="00600E07"/>
    <w:rsid w:val="006033DF"/>
    <w:rsid w:val="0060371F"/>
    <w:rsid w:val="00603A7C"/>
    <w:rsid w:val="0060520A"/>
    <w:rsid w:val="00607CB1"/>
    <w:rsid w:val="00610AC1"/>
    <w:rsid w:val="006147B3"/>
    <w:rsid w:val="00617A1C"/>
    <w:rsid w:val="006203B3"/>
    <w:rsid w:val="00621043"/>
    <w:rsid w:val="00624957"/>
    <w:rsid w:val="0062592B"/>
    <w:rsid w:val="006314DB"/>
    <w:rsid w:val="00632E1E"/>
    <w:rsid w:val="006340C2"/>
    <w:rsid w:val="00635B85"/>
    <w:rsid w:val="00640AFE"/>
    <w:rsid w:val="006411AB"/>
    <w:rsid w:val="00644583"/>
    <w:rsid w:val="00644F6C"/>
    <w:rsid w:val="0064542A"/>
    <w:rsid w:val="00647BA5"/>
    <w:rsid w:val="00650D8A"/>
    <w:rsid w:val="006540B3"/>
    <w:rsid w:val="00654CE1"/>
    <w:rsid w:val="00657732"/>
    <w:rsid w:val="006612E3"/>
    <w:rsid w:val="00661311"/>
    <w:rsid w:val="00661CD4"/>
    <w:rsid w:val="0066378F"/>
    <w:rsid w:val="00663C7E"/>
    <w:rsid w:val="0066419F"/>
    <w:rsid w:val="00664204"/>
    <w:rsid w:val="00664226"/>
    <w:rsid w:val="00664FA5"/>
    <w:rsid w:val="006657DB"/>
    <w:rsid w:val="00666980"/>
    <w:rsid w:val="00666A36"/>
    <w:rsid w:val="00667C5A"/>
    <w:rsid w:val="00671A5C"/>
    <w:rsid w:val="006738AA"/>
    <w:rsid w:val="00673B02"/>
    <w:rsid w:val="006740AE"/>
    <w:rsid w:val="006747E6"/>
    <w:rsid w:val="006763D9"/>
    <w:rsid w:val="00680022"/>
    <w:rsid w:val="00683129"/>
    <w:rsid w:val="0068522B"/>
    <w:rsid w:val="00685ACF"/>
    <w:rsid w:val="006868AF"/>
    <w:rsid w:val="00686991"/>
    <w:rsid w:val="0068761F"/>
    <w:rsid w:val="00692B62"/>
    <w:rsid w:val="006935A1"/>
    <w:rsid w:val="00693FFD"/>
    <w:rsid w:val="00696611"/>
    <w:rsid w:val="00697227"/>
    <w:rsid w:val="00697AC2"/>
    <w:rsid w:val="006A163E"/>
    <w:rsid w:val="006A16D9"/>
    <w:rsid w:val="006A40B8"/>
    <w:rsid w:val="006A4CEA"/>
    <w:rsid w:val="006A6CBE"/>
    <w:rsid w:val="006B1F43"/>
    <w:rsid w:val="006B309E"/>
    <w:rsid w:val="006B3205"/>
    <w:rsid w:val="006B4816"/>
    <w:rsid w:val="006B49F9"/>
    <w:rsid w:val="006B4FC5"/>
    <w:rsid w:val="006B707C"/>
    <w:rsid w:val="006C1BBD"/>
    <w:rsid w:val="006C2DF8"/>
    <w:rsid w:val="006C388F"/>
    <w:rsid w:val="006C3E1A"/>
    <w:rsid w:val="006C6B44"/>
    <w:rsid w:val="006D1C3F"/>
    <w:rsid w:val="006D2B49"/>
    <w:rsid w:val="006D751A"/>
    <w:rsid w:val="006E0AF7"/>
    <w:rsid w:val="006E0EDA"/>
    <w:rsid w:val="006E441A"/>
    <w:rsid w:val="006E4603"/>
    <w:rsid w:val="006F2A53"/>
    <w:rsid w:val="006F332D"/>
    <w:rsid w:val="006F51AC"/>
    <w:rsid w:val="00700160"/>
    <w:rsid w:val="007007F4"/>
    <w:rsid w:val="00704D08"/>
    <w:rsid w:val="0070542E"/>
    <w:rsid w:val="00706C9F"/>
    <w:rsid w:val="0070713C"/>
    <w:rsid w:val="00707981"/>
    <w:rsid w:val="007157EC"/>
    <w:rsid w:val="00715EB4"/>
    <w:rsid w:val="00716D20"/>
    <w:rsid w:val="00716E6D"/>
    <w:rsid w:val="0071751D"/>
    <w:rsid w:val="007177E0"/>
    <w:rsid w:val="007201EE"/>
    <w:rsid w:val="00720A56"/>
    <w:rsid w:val="00721BFA"/>
    <w:rsid w:val="0072232C"/>
    <w:rsid w:val="00722D3E"/>
    <w:rsid w:val="00723245"/>
    <w:rsid w:val="0072382B"/>
    <w:rsid w:val="00727166"/>
    <w:rsid w:val="00730B08"/>
    <w:rsid w:val="0073353C"/>
    <w:rsid w:val="0073384A"/>
    <w:rsid w:val="007343BF"/>
    <w:rsid w:val="00735217"/>
    <w:rsid w:val="0074109D"/>
    <w:rsid w:val="00746A75"/>
    <w:rsid w:val="007504EC"/>
    <w:rsid w:val="007538D2"/>
    <w:rsid w:val="007542F0"/>
    <w:rsid w:val="007545B3"/>
    <w:rsid w:val="0075489E"/>
    <w:rsid w:val="00755060"/>
    <w:rsid w:val="007578BB"/>
    <w:rsid w:val="0076276C"/>
    <w:rsid w:val="007706F5"/>
    <w:rsid w:val="00770FEB"/>
    <w:rsid w:val="0077100A"/>
    <w:rsid w:val="00771244"/>
    <w:rsid w:val="00772B74"/>
    <w:rsid w:val="00780181"/>
    <w:rsid w:val="00784762"/>
    <w:rsid w:val="00785D90"/>
    <w:rsid w:val="007876E7"/>
    <w:rsid w:val="00790D06"/>
    <w:rsid w:val="00796EC5"/>
    <w:rsid w:val="007A1F78"/>
    <w:rsid w:val="007A20CD"/>
    <w:rsid w:val="007A258E"/>
    <w:rsid w:val="007A2C6E"/>
    <w:rsid w:val="007A2DA6"/>
    <w:rsid w:val="007A2F3C"/>
    <w:rsid w:val="007A39D5"/>
    <w:rsid w:val="007A3C37"/>
    <w:rsid w:val="007A4277"/>
    <w:rsid w:val="007A4C50"/>
    <w:rsid w:val="007A4FC6"/>
    <w:rsid w:val="007A572C"/>
    <w:rsid w:val="007A5C6A"/>
    <w:rsid w:val="007A7FE3"/>
    <w:rsid w:val="007B43A8"/>
    <w:rsid w:val="007B601C"/>
    <w:rsid w:val="007B7B75"/>
    <w:rsid w:val="007C1456"/>
    <w:rsid w:val="007C1ECF"/>
    <w:rsid w:val="007C5193"/>
    <w:rsid w:val="007C6251"/>
    <w:rsid w:val="007C65F8"/>
    <w:rsid w:val="007C72F9"/>
    <w:rsid w:val="007D4CA2"/>
    <w:rsid w:val="007D531A"/>
    <w:rsid w:val="007D547B"/>
    <w:rsid w:val="007D788E"/>
    <w:rsid w:val="007D7B5D"/>
    <w:rsid w:val="007E0695"/>
    <w:rsid w:val="007E5BD5"/>
    <w:rsid w:val="007E5D2D"/>
    <w:rsid w:val="007E5F72"/>
    <w:rsid w:val="007E6AB3"/>
    <w:rsid w:val="007F06BB"/>
    <w:rsid w:val="007F0A5C"/>
    <w:rsid w:val="007F14B3"/>
    <w:rsid w:val="007F18AD"/>
    <w:rsid w:val="007F1927"/>
    <w:rsid w:val="007F5905"/>
    <w:rsid w:val="00802CA2"/>
    <w:rsid w:val="00804972"/>
    <w:rsid w:val="0080526E"/>
    <w:rsid w:val="008057BC"/>
    <w:rsid w:val="00805934"/>
    <w:rsid w:val="008079F8"/>
    <w:rsid w:val="0081062C"/>
    <w:rsid w:val="008116C2"/>
    <w:rsid w:val="008125B9"/>
    <w:rsid w:val="00814E68"/>
    <w:rsid w:val="00820C6B"/>
    <w:rsid w:val="00820CF4"/>
    <w:rsid w:val="00822BF7"/>
    <w:rsid w:val="008253EF"/>
    <w:rsid w:val="008263A7"/>
    <w:rsid w:val="00827827"/>
    <w:rsid w:val="00832113"/>
    <w:rsid w:val="0083252E"/>
    <w:rsid w:val="00841851"/>
    <w:rsid w:val="00841E1D"/>
    <w:rsid w:val="00846167"/>
    <w:rsid w:val="0085251E"/>
    <w:rsid w:val="00852521"/>
    <w:rsid w:val="00853786"/>
    <w:rsid w:val="00854DAC"/>
    <w:rsid w:val="00860CAD"/>
    <w:rsid w:val="00862711"/>
    <w:rsid w:val="00864B44"/>
    <w:rsid w:val="00864C76"/>
    <w:rsid w:val="008706EA"/>
    <w:rsid w:val="00873A78"/>
    <w:rsid w:val="00874D3E"/>
    <w:rsid w:val="0087555A"/>
    <w:rsid w:val="008755FB"/>
    <w:rsid w:val="00876217"/>
    <w:rsid w:val="00877CC5"/>
    <w:rsid w:val="00883A07"/>
    <w:rsid w:val="00884056"/>
    <w:rsid w:val="00885DE2"/>
    <w:rsid w:val="00887328"/>
    <w:rsid w:val="0088766C"/>
    <w:rsid w:val="00890FA3"/>
    <w:rsid w:val="0089150F"/>
    <w:rsid w:val="00896A1F"/>
    <w:rsid w:val="00897737"/>
    <w:rsid w:val="00897809"/>
    <w:rsid w:val="008A0A24"/>
    <w:rsid w:val="008A30C5"/>
    <w:rsid w:val="008A7150"/>
    <w:rsid w:val="008B2352"/>
    <w:rsid w:val="008B26E7"/>
    <w:rsid w:val="008B3325"/>
    <w:rsid w:val="008B4712"/>
    <w:rsid w:val="008B68B2"/>
    <w:rsid w:val="008B7110"/>
    <w:rsid w:val="008B7A91"/>
    <w:rsid w:val="008C1FA6"/>
    <w:rsid w:val="008C4DD0"/>
    <w:rsid w:val="008C4EB3"/>
    <w:rsid w:val="008C5030"/>
    <w:rsid w:val="008C642E"/>
    <w:rsid w:val="008C6EEE"/>
    <w:rsid w:val="008D0AED"/>
    <w:rsid w:val="008D2F2D"/>
    <w:rsid w:val="008E0DD0"/>
    <w:rsid w:val="008E1271"/>
    <w:rsid w:val="008E12F9"/>
    <w:rsid w:val="008E4F37"/>
    <w:rsid w:val="008E5B52"/>
    <w:rsid w:val="008E73B6"/>
    <w:rsid w:val="008F42FD"/>
    <w:rsid w:val="008F4E32"/>
    <w:rsid w:val="008F7AC8"/>
    <w:rsid w:val="00900A47"/>
    <w:rsid w:val="00902355"/>
    <w:rsid w:val="00902954"/>
    <w:rsid w:val="009043FE"/>
    <w:rsid w:val="009044AA"/>
    <w:rsid w:val="00904815"/>
    <w:rsid w:val="009065FB"/>
    <w:rsid w:val="00906805"/>
    <w:rsid w:val="009073D5"/>
    <w:rsid w:val="00910964"/>
    <w:rsid w:val="00914FDD"/>
    <w:rsid w:val="00915711"/>
    <w:rsid w:val="00916110"/>
    <w:rsid w:val="0092040F"/>
    <w:rsid w:val="009222FA"/>
    <w:rsid w:val="00922525"/>
    <w:rsid w:val="009245A4"/>
    <w:rsid w:val="00925B20"/>
    <w:rsid w:val="009262A1"/>
    <w:rsid w:val="009278FE"/>
    <w:rsid w:val="009309AF"/>
    <w:rsid w:val="009317D5"/>
    <w:rsid w:val="00932FD3"/>
    <w:rsid w:val="00933DA3"/>
    <w:rsid w:val="00937195"/>
    <w:rsid w:val="009401DC"/>
    <w:rsid w:val="009409BE"/>
    <w:rsid w:val="00941E80"/>
    <w:rsid w:val="00942CDD"/>
    <w:rsid w:val="00944E95"/>
    <w:rsid w:val="00945841"/>
    <w:rsid w:val="00945A4F"/>
    <w:rsid w:val="009468F4"/>
    <w:rsid w:val="009479D9"/>
    <w:rsid w:val="00953FEC"/>
    <w:rsid w:val="009541E8"/>
    <w:rsid w:val="00957249"/>
    <w:rsid w:val="009579BD"/>
    <w:rsid w:val="00960246"/>
    <w:rsid w:val="0096228A"/>
    <w:rsid w:val="009672A7"/>
    <w:rsid w:val="00971A85"/>
    <w:rsid w:val="00971F73"/>
    <w:rsid w:val="009723A3"/>
    <w:rsid w:val="009730D7"/>
    <w:rsid w:val="0097353C"/>
    <w:rsid w:val="0097529A"/>
    <w:rsid w:val="00980BA1"/>
    <w:rsid w:val="009811A6"/>
    <w:rsid w:val="009819B6"/>
    <w:rsid w:val="0098309D"/>
    <w:rsid w:val="00983571"/>
    <w:rsid w:val="00983F2F"/>
    <w:rsid w:val="0098599C"/>
    <w:rsid w:val="00986CBC"/>
    <w:rsid w:val="0098777C"/>
    <w:rsid w:val="00990880"/>
    <w:rsid w:val="009946A0"/>
    <w:rsid w:val="00995633"/>
    <w:rsid w:val="00997640"/>
    <w:rsid w:val="00997B9A"/>
    <w:rsid w:val="00997D95"/>
    <w:rsid w:val="00997FFC"/>
    <w:rsid w:val="009A2E88"/>
    <w:rsid w:val="009A43C4"/>
    <w:rsid w:val="009A66C3"/>
    <w:rsid w:val="009A6960"/>
    <w:rsid w:val="009B0CE5"/>
    <w:rsid w:val="009B3D2E"/>
    <w:rsid w:val="009B6120"/>
    <w:rsid w:val="009B6B92"/>
    <w:rsid w:val="009B7749"/>
    <w:rsid w:val="009C0006"/>
    <w:rsid w:val="009C263B"/>
    <w:rsid w:val="009C5E84"/>
    <w:rsid w:val="009D0942"/>
    <w:rsid w:val="009D0C78"/>
    <w:rsid w:val="009D5808"/>
    <w:rsid w:val="009E1E23"/>
    <w:rsid w:val="009E3C66"/>
    <w:rsid w:val="009E4E18"/>
    <w:rsid w:val="009E6424"/>
    <w:rsid w:val="009F0D8E"/>
    <w:rsid w:val="009F26AF"/>
    <w:rsid w:val="009F2BE4"/>
    <w:rsid w:val="00A01CC4"/>
    <w:rsid w:val="00A03C9C"/>
    <w:rsid w:val="00A06610"/>
    <w:rsid w:val="00A070F9"/>
    <w:rsid w:val="00A07911"/>
    <w:rsid w:val="00A1675E"/>
    <w:rsid w:val="00A23D5D"/>
    <w:rsid w:val="00A26E0E"/>
    <w:rsid w:val="00A2705B"/>
    <w:rsid w:val="00A2746F"/>
    <w:rsid w:val="00A276C9"/>
    <w:rsid w:val="00A30FBC"/>
    <w:rsid w:val="00A32F86"/>
    <w:rsid w:val="00A340CA"/>
    <w:rsid w:val="00A3496C"/>
    <w:rsid w:val="00A351D9"/>
    <w:rsid w:val="00A35E2B"/>
    <w:rsid w:val="00A43363"/>
    <w:rsid w:val="00A43594"/>
    <w:rsid w:val="00A457A2"/>
    <w:rsid w:val="00A476EC"/>
    <w:rsid w:val="00A47D63"/>
    <w:rsid w:val="00A52975"/>
    <w:rsid w:val="00A5420D"/>
    <w:rsid w:val="00A555F6"/>
    <w:rsid w:val="00A569A9"/>
    <w:rsid w:val="00A57A32"/>
    <w:rsid w:val="00A62603"/>
    <w:rsid w:val="00A675E5"/>
    <w:rsid w:val="00A67A17"/>
    <w:rsid w:val="00A7555B"/>
    <w:rsid w:val="00A774F6"/>
    <w:rsid w:val="00A80085"/>
    <w:rsid w:val="00A83F6F"/>
    <w:rsid w:val="00A84484"/>
    <w:rsid w:val="00A847F3"/>
    <w:rsid w:val="00A85CE2"/>
    <w:rsid w:val="00A86B00"/>
    <w:rsid w:val="00A87751"/>
    <w:rsid w:val="00A91D73"/>
    <w:rsid w:val="00A9275E"/>
    <w:rsid w:val="00A93341"/>
    <w:rsid w:val="00AA0ACC"/>
    <w:rsid w:val="00AA2680"/>
    <w:rsid w:val="00AA467E"/>
    <w:rsid w:val="00AA6197"/>
    <w:rsid w:val="00AB218E"/>
    <w:rsid w:val="00AB279E"/>
    <w:rsid w:val="00AB50D8"/>
    <w:rsid w:val="00AC1277"/>
    <w:rsid w:val="00AC3984"/>
    <w:rsid w:val="00AC5CF3"/>
    <w:rsid w:val="00AC5D29"/>
    <w:rsid w:val="00AC6158"/>
    <w:rsid w:val="00AC739F"/>
    <w:rsid w:val="00AC7D2D"/>
    <w:rsid w:val="00AC7F2B"/>
    <w:rsid w:val="00AD38E1"/>
    <w:rsid w:val="00AD619B"/>
    <w:rsid w:val="00AD75A4"/>
    <w:rsid w:val="00AE0316"/>
    <w:rsid w:val="00AE26AE"/>
    <w:rsid w:val="00AE3376"/>
    <w:rsid w:val="00AE452A"/>
    <w:rsid w:val="00AE735C"/>
    <w:rsid w:val="00AF16D6"/>
    <w:rsid w:val="00AF6561"/>
    <w:rsid w:val="00AF78E6"/>
    <w:rsid w:val="00B02777"/>
    <w:rsid w:val="00B03721"/>
    <w:rsid w:val="00B03B2D"/>
    <w:rsid w:val="00B0484E"/>
    <w:rsid w:val="00B04E87"/>
    <w:rsid w:val="00B05605"/>
    <w:rsid w:val="00B07F52"/>
    <w:rsid w:val="00B114AE"/>
    <w:rsid w:val="00B201FD"/>
    <w:rsid w:val="00B2418D"/>
    <w:rsid w:val="00B245E1"/>
    <w:rsid w:val="00B24C62"/>
    <w:rsid w:val="00B26123"/>
    <w:rsid w:val="00B26738"/>
    <w:rsid w:val="00B26F75"/>
    <w:rsid w:val="00B30BBE"/>
    <w:rsid w:val="00B30C5A"/>
    <w:rsid w:val="00B330DC"/>
    <w:rsid w:val="00B33871"/>
    <w:rsid w:val="00B36823"/>
    <w:rsid w:val="00B405E3"/>
    <w:rsid w:val="00B410DF"/>
    <w:rsid w:val="00B41AAF"/>
    <w:rsid w:val="00B42377"/>
    <w:rsid w:val="00B42F88"/>
    <w:rsid w:val="00B43891"/>
    <w:rsid w:val="00B43F1D"/>
    <w:rsid w:val="00B4481F"/>
    <w:rsid w:val="00B46794"/>
    <w:rsid w:val="00B4774B"/>
    <w:rsid w:val="00B478A4"/>
    <w:rsid w:val="00B55039"/>
    <w:rsid w:val="00B55ED4"/>
    <w:rsid w:val="00B56E2D"/>
    <w:rsid w:val="00B606FD"/>
    <w:rsid w:val="00B66C8B"/>
    <w:rsid w:val="00B67BF0"/>
    <w:rsid w:val="00B70FFF"/>
    <w:rsid w:val="00B71567"/>
    <w:rsid w:val="00B71EC6"/>
    <w:rsid w:val="00B71F20"/>
    <w:rsid w:val="00B752C0"/>
    <w:rsid w:val="00B77CA8"/>
    <w:rsid w:val="00B80B75"/>
    <w:rsid w:val="00B85772"/>
    <w:rsid w:val="00B936FF"/>
    <w:rsid w:val="00B94707"/>
    <w:rsid w:val="00B94CBC"/>
    <w:rsid w:val="00B9641F"/>
    <w:rsid w:val="00BA0281"/>
    <w:rsid w:val="00BA10E1"/>
    <w:rsid w:val="00BA137C"/>
    <w:rsid w:val="00BA16EF"/>
    <w:rsid w:val="00BA176B"/>
    <w:rsid w:val="00BA3C49"/>
    <w:rsid w:val="00BA588C"/>
    <w:rsid w:val="00BA5E2A"/>
    <w:rsid w:val="00BB294E"/>
    <w:rsid w:val="00BB2A26"/>
    <w:rsid w:val="00BB3DE2"/>
    <w:rsid w:val="00BB46F9"/>
    <w:rsid w:val="00BB6777"/>
    <w:rsid w:val="00BC2377"/>
    <w:rsid w:val="00BC364C"/>
    <w:rsid w:val="00BC3F1E"/>
    <w:rsid w:val="00BC5089"/>
    <w:rsid w:val="00BC6088"/>
    <w:rsid w:val="00BC6985"/>
    <w:rsid w:val="00BC78F6"/>
    <w:rsid w:val="00BC79CC"/>
    <w:rsid w:val="00BC7CBB"/>
    <w:rsid w:val="00BD1DE7"/>
    <w:rsid w:val="00BD3F16"/>
    <w:rsid w:val="00BD4190"/>
    <w:rsid w:val="00BD56E7"/>
    <w:rsid w:val="00BD63C9"/>
    <w:rsid w:val="00BD6A40"/>
    <w:rsid w:val="00BD79CC"/>
    <w:rsid w:val="00BE0519"/>
    <w:rsid w:val="00BE0C93"/>
    <w:rsid w:val="00BE0CB9"/>
    <w:rsid w:val="00BE2DC8"/>
    <w:rsid w:val="00BE3DC5"/>
    <w:rsid w:val="00BE605E"/>
    <w:rsid w:val="00BE6C14"/>
    <w:rsid w:val="00BE6CA4"/>
    <w:rsid w:val="00BF16D0"/>
    <w:rsid w:val="00BF1762"/>
    <w:rsid w:val="00BF2831"/>
    <w:rsid w:val="00BF755B"/>
    <w:rsid w:val="00C0043C"/>
    <w:rsid w:val="00C03585"/>
    <w:rsid w:val="00C05499"/>
    <w:rsid w:val="00C0673F"/>
    <w:rsid w:val="00C07268"/>
    <w:rsid w:val="00C07975"/>
    <w:rsid w:val="00C07E2C"/>
    <w:rsid w:val="00C1001E"/>
    <w:rsid w:val="00C104F1"/>
    <w:rsid w:val="00C10C6E"/>
    <w:rsid w:val="00C1479A"/>
    <w:rsid w:val="00C179B5"/>
    <w:rsid w:val="00C24ED8"/>
    <w:rsid w:val="00C25E27"/>
    <w:rsid w:val="00C30523"/>
    <w:rsid w:val="00C312F7"/>
    <w:rsid w:val="00C31F36"/>
    <w:rsid w:val="00C33991"/>
    <w:rsid w:val="00C344E3"/>
    <w:rsid w:val="00C35692"/>
    <w:rsid w:val="00C367D3"/>
    <w:rsid w:val="00C3730F"/>
    <w:rsid w:val="00C37BFB"/>
    <w:rsid w:val="00C40778"/>
    <w:rsid w:val="00C40BA5"/>
    <w:rsid w:val="00C413F1"/>
    <w:rsid w:val="00C42B4E"/>
    <w:rsid w:val="00C432D2"/>
    <w:rsid w:val="00C454FE"/>
    <w:rsid w:val="00C45B6F"/>
    <w:rsid w:val="00C46CB8"/>
    <w:rsid w:val="00C47E4E"/>
    <w:rsid w:val="00C5045F"/>
    <w:rsid w:val="00C5049D"/>
    <w:rsid w:val="00C51CE2"/>
    <w:rsid w:val="00C55A32"/>
    <w:rsid w:val="00C60ACE"/>
    <w:rsid w:val="00C623B3"/>
    <w:rsid w:val="00C71387"/>
    <w:rsid w:val="00C71E41"/>
    <w:rsid w:val="00C75000"/>
    <w:rsid w:val="00C751E7"/>
    <w:rsid w:val="00C765F6"/>
    <w:rsid w:val="00C805A0"/>
    <w:rsid w:val="00C80E4C"/>
    <w:rsid w:val="00C8218A"/>
    <w:rsid w:val="00C85310"/>
    <w:rsid w:val="00C858D7"/>
    <w:rsid w:val="00C86384"/>
    <w:rsid w:val="00C877BC"/>
    <w:rsid w:val="00C918CD"/>
    <w:rsid w:val="00C96A11"/>
    <w:rsid w:val="00C96E2C"/>
    <w:rsid w:val="00CA031B"/>
    <w:rsid w:val="00CA14E0"/>
    <w:rsid w:val="00CA15E7"/>
    <w:rsid w:val="00CA1EDE"/>
    <w:rsid w:val="00CA6D11"/>
    <w:rsid w:val="00CA6D18"/>
    <w:rsid w:val="00CA7786"/>
    <w:rsid w:val="00CB167D"/>
    <w:rsid w:val="00CB1DFB"/>
    <w:rsid w:val="00CB58C2"/>
    <w:rsid w:val="00CB64E3"/>
    <w:rsid w:val="00CB6A75"/>
    <w:rsid w:val="00CC10BB"/>
    <w:rsid w:val="00CC561E"/>
    <w:rsid w:val="00CC7350"/>
    <w:rsid w:val="00CC7ADE"/>
    <w:rsid w:val="00CD17A1"/>
    <w:rsid w:val="00CD2CAE"/>
    <w:rsid w:val="00CD3E7B"/>
    <w:rsid w:val="00CD544E"/>
    <w:rsid w:val="00CD6F53"/>
    <w:rsid w:val="00CE0AE8"/>
    <w:rsid w:val="00CE0F81"/>
    <w:rsid w:val="00CE3410"/>
    <w:rsid w:val="00CE3D7F"/>
    <w:rsid w:val="00CE6A7A"/>
    <w:rsid w:val="00CE6AF1"/>
    <w:rsid w:val="00CF107E"/>
    <w:rsid w:val="00CF1FE1"/>
    <w:rsid w:val="00CF260A"/>
    <w:rsid w:val="00CF6388"/>
    <w:rsid w:val="00CF7B19"/>
    <w:rsid w:val="00CF7EC9"/>
    <w:rsid w:val="00D0196B"/>
    <w:rsid w:val="00D01B78"/>
    <w:rsid w:val="00D059C9"/>
    <w:rsid w:val="00D061B4"/>
    <w:rsid w:val="00D06CEC"/>
    <w:rsid w:val="00D129E1"/>
    <w:rsid w:val="00D14E4F"/>
    <w:rsid w:val="00D1617D"/>
    <w:rsid w:val="00D16DF3"/>
    <w:rsid w:val="00D17984"/>
    <w:rsid w:val="00D203FA"/>
    <w:rsid w:val="00D20809"/>
    <w:rsid w:val="00D22006"/>
    <w:rsid w:val="00D22737"/>
    <w:rsid w:val="00D23D59"/>
    <w:rsid w:val="00D2471A"/>
    <w:rsid w:val="00D2489A"/>
    <w:rsid w:val="00D2543C"/>
    <w:rsid w:val="00D254BF"/>
    <w:rsid w:val="00D27B4E"/>
    <w:rsid w:val="00D3361B"/>
    <w:rsid w:val="00D33D77"/>
    <w:rsid w:val="00D34B01"/>
    <w:rsid w:val="00D4218C"/>
    <w:rsid w:val="00D42D0A"/>
    <w:rsid w:val="00D438BE"/>
    <w:rsid w:val="00D43C2F"/>
    <w:rsid w:val="00D4402B"/>
    <w:rsid w:val="00D50771"/>
    <w:rsid w:val="00D5080B"/>
    <w:rsid w:val="00D52E0D"/>
    <w:rsid w:val="00D60412"/>
    <w:rsid w:val="00D6117E"/>
    <w:rsid w:val="00D62958"/>
    <w:rsid w:val="00D63966"/>
    <w:rsid w:val="00D63F40"/>
    <w:rsid w:val="00D644CC"/>
    <w:rsid w:val="00D64A23"/>
    <w:rsid w:val="00D65C53"/>
    <w:rsid w:val="00D706FA"/>
    <w:rsid w:val="00D71917"/>
    <w:rsid w:val="00D723F5"/>
    <w:rsid w:val="00D72B39"/>
    <w:rsid w:val="00D734C2"/>
    <w:rsid w:val="00D73616"/>
    <w:rsid w:val="00D73C5F"/>
    <w:rsid w:val="00D74A93"/>
    <w:rsid w:val="00D750BB"/>
    <w:rsid w:val="00D769B0"/>
    <w:rsid w:val="00D77C2B"/>
    <w:rsid w:val="00D80A7A"/>
    <w:rsid w:val="00D80E36"/>
    <w:rsid w:val="00D82AE7"/>
    <w:rsid w:val="00D82F76"/>
    <w:rsid w:val="00D833C8"/>
    <w:rsid w:val="00D848A4"/>
    <w:rsid w:val="00D87C28"/>
    <w:rsid w:val="00D90B6B"/>
    <w:rsid w:val="00D93F8B"/>
    <w:rsid w:val="00D94504"/>
    <w:rsid w:val="00DA0685"/>
    <w:rsid w:val="00DA0C4F"/>
    <w:rsid w:val="00DA1BCF"/>
    <w:rsid w:val="00DA1F0B"/>
    <w:rsid w:val="00DA2A3C"/>
    <w:rsid w:val="00DA3CA9"/>
    <w:rsid w:val="00DA4FD5"/>
    <w:rsid w:val="00DA509D"/>
    <w:rsid w:val="00DA5149"/>
    <w:rsid w:val="00DA5DE2"/>
    <w:rsid w:val="00DB0591"/>
    <w:rsid w:val="00DB0643"/>
    <w:rsid w:val="00DB1EA3"/>
    <w:rsid w:val="00DB5D9D"/>
    <w:rsid w:val="00DB6792"/>
    <w:rsid w:val="00DB77D0"/>
    <w:rsid w:val="00DC016C"/>
    <w:rsid w:val="00DC1486"/>
    <w:rsid w:val="00DC1C96"/>
    <w:rsid w:val="00DC30C1"/>
    <w:rsid w:val="00DC4C6D"/>
    <w:rsid w:val="00DC6FE7"/>
    <w:rsid w:val="00DD48B7"/>
    <w:rsid w:val="00DD4D73"/>
    <w:rsid w:val="00DE044D"/>
    <w:rsid w:val="00DE0601"/>
    <w:rsid w:val="00DF1867"/>
    <w:rsid w:val="00DF23D8"/>
    <w:rsid w:val="00DF264A"/>
    <w:rsid w:val="00DF2A01"/>
    <w:rsid w:val="00DF4A94"/>
    <w:rsid w:val="00E00CD5"/>
    <w:rsid w:val="00E012C8"/>
    <w:rsid w:val="00E019BC"/>
    <w:rsid w:val="00E024C8"/>
    <w:rsid w:val="00E030D1"/>
    <w:rsid w:val="00E04D41"/>
    <w:rsid w:val="00E07016"/>
    <w:rsid w:val="00E102F4"/>
    <w:rsid w:val="00E14430"/>
    <w:rsid w:val="00E15524"/>
    <w:rsid w:val="00E201B8"/>
    <w:rsid w:val="00E2084E"/>
    <w:rsid w:val="00E21814"/>
    <w:rsid w:val="00E24E53"/>
    <w:rsid w:val="00E25924"/>
    <w:rsid w:val="00E25DAF"/>
    <w:rsid w:val="00E319A1"/>
    <w:rsid w:val="00E34D0C"/>
    <w:rsid w:val="00E34F8A"/>
    <w:rsid w:val="00E4016A"/>
    <w:rsid w:val="00E42B44"/>
    <w:rsid w:val="00E43240"/>
    <w:rsid w:val="00E45413"/>
    <w:rsid w:val="00E460B8"/>
    <w:rsid w:val="00E46DE9"/>
    <w:rsid w:val="00E47AAC"/>
    <w:rsid w:val="00E50E71"/>
    <w:rsid w:val="00E56257"/>
    <w:rsid w:val="00E56369"/>
    <w:rsid w:val="00E57CBF"/>
    <w:rsid w:val="00E614C0"/>
    <w:rsid w:val="00E6295B"/>
    <w:rsid w:val="00E63EAF"/>
    <w:rsid w:val="00E6484D"/>
    <w:rsid w:val="00E64B71"/>
    <w:rsid w:val="00E6606E"/>
    <w:rsid w:val="00E662F2"/>
    <w:rsid w:val="00E70E59"/>
    <w:rsid w:val="00E748BD"/>
    <w:rsid w:val="00E7651D"/>
    <w:rsid w:val="00E80253"/>
    <w:rsid w:val="00E807B3"/>
    <w:rsid w:val="00E80ED5"/>
    <w:rsid w:val="00E819A3"/>
    <w:rsid w:val="00E82707"/>
    <w:rsid w:val="00E86C75"/>
    <w:rsid w:val="00E8713A"/>
    <w:rsid w:val="00E91C65"/>
    <w:rsid w:val="00E91CBB"/>
    <w:rsid w:val="00E9212E"/>
    <w:rsid w:val="00E922D5"/>
    <w:rsid w:val="00E925C6"/>
    <w:rsid w:val="00E92BB3"/>
    <w:rsid w:val="00E94E65"/>
    <w:rsid w:val="00E9597C"/>
    <w:rsid w:val="00E95C99"/>
    <w:rsid w:val="00EA442A"/>
    <w:rsid w:val="00EA479C"/>
    <w:rsid w:val="00EA64EE"/>
    <w:rsid w:val="00EA717D"/>
    <w:rsid w:val="00EA79EA"/>
    <w:rsid w:val="00EB0279"/>
    <w:rsid w:val="00EB15C0"/>
    <w:rsid w:val="00EB1CDF"/>
    <w:rsid w:val="00EB4D9C"/>
    <w:rsid w:val="00EB4E1B"/>
    <w:rsid w:val="00EB5AAD"/>
    <w:rsid w:val="00EB6A86"/>
    <w:rsid w:val="00EC0C82"/>
    <w:rsid w:val="00EC16CE"/>
    <w:rsid w:val="00EC4824"/>
    <w:rsid w:val="00ED0070"/>
    <w:rsid w:val="00ED1152"/>
    <w:rsid w:val="00ED37FB"/>
    <w:rsid w:val="00ED436C"/>
    <w:rsid w:val="00ED6B57"/>
    <w:rsid w:val="00EE0592"/>
    <w:rsid w:val="00EE069E"/>
    <w:rsid w:val="00EE38A7"/>
    <w:rsid w:val="00EE3F95"/>
    <w:rsid w:val="00EE461A"/>
    <w:rsid w:val="00EE49F3"/>
    <w:rsid w:val="00EE5164"/>
    <w:rsid w:val="00EE62BB"/>
    <w:rsid w:val="00EF1F1C"/>
    <w:rsid w:val="00EF3D83"/>
    <w:rsid w:val="00EF5BCB"/>
    <w:rsid w:val="00EF622A"/>
    <w:rsid w:val="00EF68B1"/>
    <w:rsid w:val="00F02508"/>
    <w:rsid w:val="00F03EB1"/>
    <w:rsid w:val="00F06F13"/>
    <w:rsid w:val="00F07CD8"/>
    <w:rsid w:val="00F14D5B"/>
    <w:rsid w:val="00F154A7"/>
    <w:rsid w:val="00F162C1"/>
    <w:rsid w:val="00F16BDE"/>
    <w:rsid w:val="00F2017A"/>
    <w:rsid w:val="00F21EA3"/>
    <w:rsid w:val="00F22306"/>
    <w:rsid w:val="00F22D00"/>
    <w:rsid w:val="00F23144"/>
    <w:rsid w:val="00F25BD9"/>
    <w:rsid w:val="00F26B93"/>
    <w:rsid w:val="00F279DE"/>
    <w:rsid w:val="00F3216D"/>
    <w:rsid w:val="00F33C39"/>
    <w:rsid w:val="00F33CCA"/>
    <w:rsid w:val="00F34842"/>
    <w:rsid w:val="00F367FF"/>
    <w:rsid w:val="00F37D30"/>
    <w:rsid w:val="00F40BC1"/>
    <w:rsid w:val="00F42616"/>
    <w:rsid w:val="00F4288C"/>
    <w:rsid w:val="00F43FAF"/>
    <w:rsid w:val="00F4447A"/>
    <w:rsid w:val="00F44790"/>
    <w:rsid w:val="00F45D1F"/>
    <w:rsid w:val="00F509BA"/>
    <w:rsid w:val="00F613BC"/>
    <w:rsid w:val="00F652E6"/>
    <w:rsid w:val="00F6759A"/>
    <w:rsid w:val="00F67B44"/>
    <w:rsid w:val="00F702FF"/>
    <w:rsid w:val="00F706CA"/>
    <w:rsid w:val="00F70AB8"/>
    <w:rsid w:val="00F71D63"/>
    <w:rsid w:val="00F72772"/>
    <w:rsid w:val="00F727B9"/>
    <w:rsid w:val="00F73D2F"/>
    <w:rsid w:val="00F76F82"/>
    <w:rsid w:val="00F77A16"/>
    <w:rsid w:val="00F77D73"/>
    <w:rsid w:val="00F80C6E"/>
    <w:rsid w:val="00F81690"/>
    <w:rsid w:val="00F822C2"/>
    <w:rsid w:val="00F84E6F"/>
    <w:rsid w:val="00F8510A"/>
    <w:rsid w:val="00F86390"/>
    <w:rsid w:val="00F86474"/>
    <w:rsid w:val="00F902F0"/>
    <w:rsid w:val="00F90BBD"/>
    <w:rsid w:val="00F91470"/>
    <w:rsid w:val="00F915F2"/>
    <w:rsid w:val="00F92A6E"/>
    <w:rsid w:val="00F92AC5"/>
    <w:rsid w:val="00F93998"/>
    <w:rsid w:val="00F95AD7"/>
    <w:rsid w:val="00F96A80"/>
    <w:rsid w:val="00F96ADA"/>
    <w:rsid w:val="00FA3172"/>
    <w:rsid w:val="00FA3BA0"/>
    <w:rsid w:val="00FA4DD7"/>
    <w:rsid w:val="00FA5041"/>
    <w:rsid w:val="00FA5C98"/>
    <w:rsid w:val="00FA7098"/>
    <w:rsid w:val="00FA7D85"/>
    <w:rsid w:val="00FB318C"/>
    <w:rsid w:val="00FB3B46"/>
    <w:rsid w:val="00FC0660"/>
    <w:rsid w:val="00FC0FF3"/>
    <w:rsid w:val="00FC100C"/>
    <w:rsid w:val="00FC4A92"/>
    <w:rsid w:val="00FC4D60"/>
    <w:rsid w:val="00FE0310"/>
    <w:rsid w:val="00FE11D4"/>
    <w:rsid w:val="00FE28B5"/>
    <w:rsid w:val="00FE3367"/>
    <w:rsid w:val="00FE46BB"/>
    <w:rsid w:val="00FE4FE6"/>
    <w:rsid w:val="00FE568D"/>
    <w:rsid w:val="00FE6556"/>
    <w:rsid w:val="00FE7F04"/>
    <w:rsid w:val="00FF15FA"/>
    <w:rsid w:val="00FF25E4"/>
    <w:rsid w:val="00FF343C"/>
    <w:rsid w:val="00FF5553"/>
    <w:rsid w:val="00FF5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C08F1D"/>
  <w15:docId w15:val="{1C5D6BB3-B1C0-4842-885B-CB8250042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7C7"/>
  </w:style>
  <w:style w:type="paragraph" w:styleId="Heading1">
    <w:name w:val="heading 1"/>
    <w:basedOn w:val="Title"/>
    <w:next w:val="Normal"/>
    <w:link w:val="Heading1Char"/>
    <w:uiPriority w:val="9"/>
    <w:qFormat/>
    <w:rsid w:val="00172B1E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04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4F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751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751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73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3D5"/>
  </w:style>
  <w:style w:type="paragraph" w:styleId="Footer">
    <w:name w:val="footer"/>
    <w:basedOn w:val="Normal"/>
    <w:link w:val="FooterChar"/>
    <w:uiPriority w:val="99"/>
    <w:unhideWhenUsed/>
    <w:rsid w:val="009073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3D5"/>
  </w:style>
  <w:style w:type="paragraph" w:styleId="BalloonText">
    <w:name w:val="Balloon Text"/>
    <w:basedOn w:val="Normal"/>
    <w:link w:val="BalloonTextChar"/>
    <w:uiPriority w:val="99"/>
    <w:semiHidden/>
    <w:unhideWhenUsed/>
    <w:rsid w:val="00907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3D5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link w:val="NoSpacingChar"/>
    <w:uiPriority w:val="1"/>
    <w:qFormat/>
    <w:rsid w:val="00C24ED8"/>
    <w:pPr>
      <w:spacing w:after="0" w:line="240" w:lineRule="auto"/>
    </w:pPr>
    <w:rPr>
      <w:rFonts w:ascii="Tahoma" w:eastAsia="Times New Roman" w:hAnsi="Tahoma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C24ED8"/>
    <w:rPr>
      <w:rFonts w:ascii="Tahoma" w:eastAsia="Times New Roman" w:hAnsi="Tahoma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C24ED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24ED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4ED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24ED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72B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504EC"/>
    <w:pPr>
      <w:outlineLvl w:val="9"/>
    </w:pPr>
  </w:style>
  <w:style w:type="character" w:customStyle="1" w:styleId="Heading2Char">
    <w:name w:val="Heading 2 Char"/>
    <w:basedOn w:val="DefaultParagraphFont"/>
    <w:link w:val="Heading2"/>
    <w:uiPriority w:val="9"/>
    <w:rsid w:val="007504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aption">
    <w:name w:val="caption"/>
    <w:basedOn w:val="Normal"/>
    <w:next w:val="Normal"/>
    <w:unhideWhenUsed/>
    <w:qFormat/>
    <w:rsid w:val="00C858D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C858D7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C858D7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A84484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914FD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4E301F"/>
    <w:pPr>
      <w:ind w:left="720"/>
      <w:contextualSpacing/>
    </w:pPr>
  </w:style>
  <w:style w:type="paragraph" w:styleId="TOC2">
    <w:name w:val="toc 2"/>
    <w:basedOn w:val="Normal"/>
    <w:next w:val="Normal"/>
    <w:autoRedefine/>
    <w:uiPriority w:val="39"/>
    <w:unhideWhenUsed/>
    <w:rsid w:val="00C40778"/>
    <w:pPr>
      <w:tabs>
        <w:tab w:val="right" w:leader="dot" w:pos="9350"/>
      </w:tabs>
      <w:spacing w:after="0"/>
      <w:ind w:left="216"/>
    </w:pPr>
  </w:style>
  <w:style w:type="paragraph" w:styleId="TableofFigures">
    <w:name w:val="table of figures"/>
    <w:basedOn w:val="Normal"/>
    <w:next w:val="Normal"/>
    <w:uiPriority w:val="99"/>
    <w:unhideWhenUsed/>
    <w:rsid w:val="00177ADF"/>
    <w:pPr>
      <w:spacing w:after="0"/>
    </w:pPr>
  </w:style>
  <w:style w:type="paragraph" w:styleId="TOC3">
    <w:name w:val="toc 3"/>
    <w:basedOn w:val="Normal"/>
    <w:next w:val="Normal"/>
    <w:autoRedefine/>
    <w:uiPriority w:val="39"/>
    <w:unhideWhenUsed/>
    <w:rsid w:val="00997FFC"/>
    <w:pPr>
      <w:spacing w:after="100"/>
      <w:ind w:left="440"/>
    </w:pPr>
  </w:style>
  <w:style w:type="character" w:styleId="SubtleEmphasis">
    <w:name w:val="Subtle Emphasis"/>
    <w:basedOn w:val="Emphasis"/>
    <w:uiPriority w:val="19"/>
    <w:qFormat/>
    <w:rsid w:val="004A526F"/>
    <w:rPr>
      <w:i/>
      <w:iCs/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rsid w:val="006D751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D751A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CommentReference">
    <w:name w:val="annotation reference"/>
    <w:basedOn w:val="DefaultParagraphFont"/>
    <w:uiPriority w:val="99"/>
    <w:semiHidden/>
    <w:unhideWhenUsed/>
    <w:rsid w:val="00E827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27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27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27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2707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685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685AC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">
    <w:name w:val="Light List"/>
    <w:basedOn w:val="TableNormal"/>
    <w:uiPriority w:val="61"/>
    <w:rsid w:val="00685AC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ridTable1Light">
    <w:name w:val="Grid Table 1 Light"/>
    <w:basedOn w:val="TableNormal"/>
    <w:uiPriority w:val="46"/>
    <w:rsid w:val="00DB059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1">
    <w:name w:val="Plain Table 1"/>
    <w:basedOn w:val="TableNormal"/>
    <w:uiPriority w:val="41"/>
    <w:rsid w:val="00DB059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4">
    <w:name w:val="Grid Table 4"/>
    <w:basedOn w:val="TableNormal"/>
    <w:uiPriority w:val="49"/>
    <w:rsid w:val="00DB059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2230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C71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172B1E"/>
    <w:pPr>
      <w:spacing w:after="0" w:line="240" w:lineRule="auto"/>
    </w:pPr>
  </w:style>
  <w:style w:type="character" w:customStyle="1" w:styleId="textlayer--absolute">
    <w:name w:val="textlayer--absolute"/>
    <w:basedOn w:val="DefaultParagraphFont"/>
    <w:rsid w:val="007343BF"/>
  </w:style>
  <w:style w:type="character" w:styleId="UnresolvedMention">
    <w:name w:val="Unresolved Mention"/>
    <w:basedOn w:val="DefaultParagraphFont"/>
    <w:uiPriority w:val="99"/>
    <w:semiHidden/>
    <w:unhideWhenUsed/>
    <w:rsid w:val="00EA64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4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7.png"/><Relationship Id="rId21" Type="http://schemas.openxmlformats.org/officeDocument/2006/relationships/customXml" Target="ink/ink3.xml"/><Relationship Id="rId42" Type="http://schemas.openxmlformats.org/officeDocument/2006/relationships/image" Target="media/image15.png"/><Relationship Id="rId47" Type="http://schemas.openxmlformats.org/officeDocument/2006/relationships/customXml" Target="ink/ink15.xml"/><Relationship Id="rId63" Type="http://schemas.openxmlformats.org/officeDocument/2006/relationships/customXml" Target="ink/ink23.xml"/><Relationship Id="rId68" Type="http://schemas.openxmlformats.org/officeDocument/2006/relationships/image" Target="media/image28.png"/><Relationship Id="rId84" Type="http://schemas.openxmlformats.org/officeDocument/2006/relationships/footer" Target="footer1.xml"/><Relationship Id="rId24" Type="http://schemas.openxmlformats.org/officeDocument/2006/relationships/image" Target="media/image6.png"/><Relationship Id="rId32" Type="http://schemas.openxmlformats.org/officeDocument/2006/relationships/image" Target="media/image10.png"/><Relationship Id="rId37" Type="http://schemas.openxmlformats.org/officeDocument/2006/relationships/customXml" Target="ink/ink10.xml"/><Relationship Id="rId40" Type="http://schemas.openxmlformats.org/officeDocument/2006/relationships/image" Target="media/image14.png"/><Relationship Id="rId45" Type="http://schemas.openxmlformats.org/officeDocument/2006/relationships/customXml" Target="ink/ink14.xml"/><Relationship Id="rId53" Type="http://schemas.openxmlformats.org/officeDocument/2006/relationships/customXml" Target="ink/ink18.xml"/><Relationship Id="rId58" Type="http://schemas.openxmlformats.org/officeDocument/2006/relationships/image" Target="media/image23.png"/><Relationship Id="rId66" Type="http://schemas.openxmlformats.org/officeDocument/2006/relationships/image" Target="media/image27.png"/><Relationship Id="rId74" Type="http://schemas.openxmlformats.org/officeDocument/2006/relationships/image" Target="media/image120.png"/><Relationship Id="rId79" Type="http://schemas.openxmlformats.org/officeDocument/2006/relationships/customXml" Target="ink/ink31.xml"/><Relationship Id="rId87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customXml" Target="ink/ink22.xml"/><Relationship Id="rId82" Type="http://schemas.openxmlformats.org/officeDocument/2006/relationships/image" Target="media/image32.png"/><Relationship Id="rId19" Type="http://schemas.openxmlformats.org/officeDocument/2006/relationships/customXml" Target="ink/ink2.xml"/><Relationship Id="rId22" Type="http://schemas.openxmlformats.org/officeDocument/2006/relationships/image" Target="media/image5.png"/><Relationship Id="rId27" Type="http://schemas.openxmlformats.org/officeDocument/2006/relationships/customXml" Target="ink/ink6.xml"/><Relationship Id="rId30" Type="http://schemas.openxmlformats.org/officeDocument/2006/relationships/image" Target="media/image10.jpeg"/><Relationship Id="rId35" Type="http://schemas.openxmlformats.org/officeDocument/2006/relationships/customXml" Target="ink/ink9.xml"/><Relationship Id="rId43" Type="http://schemas.openxmlformats.org/officeDocument/2006/relationships/customXml" Target="ink/ink13.xml"/><Relationship Id="rId48" Type="http://schemas.openxmlformats.org/officeDocument/2006/relationships/image" Target="media/image18.png"/><Relationship Id="rId56" Type="http://schemas.openxmlformats.org/officeDocument/2006/relationships/image" Target="media/image22.png"/><Relationship Id="rId64" Type="http://schemas.openxmlformats.org/officeDocument/2006/relationships/image" Target="media/image26.png"/><Relationship Id="rId69" Type="http://schemas.openxmlformats.org/officeDocument/2006/relationships/customXml" Target="ink/ink26.xml"/><Relationship Id="rId77" Type="http://schemas.openxmlformats.org/officeDocument/2006/relationships/customXml" Target="ink/ink30.xml"/><Relationship Id="rId8" Type="http://schemas.openxmlformats.org/officeDocument/2006/relationships/image" Target="media/image1.jpg"/><Relationship Id="rId51" Type="http://schemas.openxmlformats.org/officeDocument/2006/relationships/customXml" Target="ink/ink17.xml"/><Relationship Id="rId72" Type="http://schemas.openxmlformats.org/officeDocument/2006/relationships/image" Target="media/image110.png"/><Relationship Id="rId80" Type="http://schemas.openxmlformats.org/officeDocument/2006/relationships/image" Target="media/image30.png"/><Relationship Id="rId85" Type="http://schemas.openxmlformats.org/officeDocument/2006/relationships/hyperlink" Target="https://www.youtube.com/watch?v=-wi8NRERXc0" TargetMode="External"/><Relationship Id="rId3" Type="http://schemas.openxmlformats.org/officeDocument/2006/relationships/styles" Target="styles.xml"/><Relationship Id="rId25" Type="http://schemas.openxmlformats.org/officeDocument/2006/relationships/customXml" Target="ink/ink5.xml"/><Relationship Id="rId33" Type="http://schemas.openxmlformats.org/officeDocument/2006/relationships/customXml" Target="ink/ink8.xml"/><Relationship Id="rId38" Type="http://schemas.openxmlformats.org/officeDocument/2006/relationships/image" Target="media/image13.png"/><Relationship Id="rId46" Type="http://schemas.openxmlformats.org/officeDocument/2006/relationships/image" Target="media/image17.png"/><Relationship Id="rId59" Type="http://schemas.openxmlformats.org/officeDocument/2006/relationships/customXml" Target="ink/ink21.xml"/><Relationship Id="rId67" Type="http://schemas.openxmlformats.org/officeDocument/2006/relationships/customXml" Target="ink/ink25.xml"/><Relationship Id="rId20" Type="http://schemas.openxmlformats.org/officeDocument/2006/relationships/image" Target="media/image4.png"/><Relationship Id="rId41" Type="http://schemas.openxmlformats.org/officeDocument/2006/relationships/customXml" Target="ink/ink12.xml"/><Relationship Id="rId54" Type="http://schemas.openxmlformats.org/officeDocument/2006/relationships/image" Target="media/image21.png"/><Relationship Id="rId62" Type="http://schemas.openxmlformats.org/officeDocument/2006/relationships/image" Target="media/image25.png"/><Relationship Id="rId70" Type="http://schemas.openxmlformats.org/officeDocument/2006/relationships/image" Target="media/image100.png"/><Relationship Id="rId75" Type="http://schemas.openxmlformats.org/officeDocument/2006/relationships/customXml" Target="ink/ink29.xml"/><Relationship Id="rId83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customXml" Target="ink/ink4.xml"/><Relationship Id="rId28" Type="http://schemas.openxmlformats.org/officeDocument/2006/relationships/image" Target="media/image8.png"/><Relationship Id="rId36" Type="http://schemas.openxmlformats.org/officeDocument/2006/relationships/image" Target="media/image12.png"/><Relationship Id="rId49" Type="http://schemas.openxmlformats.org/officeDocument/2006/relationships/customXml" Target="ink/ink16.xml"/><Relationship Id="rId57" Type="http://schemas.openxmlformats.org/officeDocument/2006/relationships/customXml" Target="ink/ink20.xml"/><Relationship Id="rId10" Type="http://schemas.openxmlformats.org/officeDocument/2006/relationships/customXml" Target="ink/ink1.xml"/><Relationship Id="rId31" Type="http://schemas.openxmlformats.org/officeDocument/2006/relationships/customXml" Target="ink/ink7.xml"/><Relationship Id="rId44" Type="http://schemas.openxmlformats.org/officeDocument/2006/relationships/image" Target="media/image16.png"/><Relationship Id="rId52" Type="http://schemas.openxmlformats.org/officeDocument/2006/relationships/image" Target="media/image20.png"/><Relationship Id="rId60" Type="http://schemas.openxmlformats.org/officeDocument/2006/relationships/image" Target="media/image24.png"/><Relationship Id="rId65" Type="http://schemas.openxmlformats.org/officeDocument/2006/relationships/customXml" Target="ink/ink24.xml"/><Relationship Id="rId73" Type="http://schemas.openxmlformats.org/officeDocument/2006/relationships/customXml" Target="ink/ink28.xml"/><Relationship Id="rId78" Type="http://schemas.openxmlformats.org/officeDocument/2006/relationships/image" Target="media/image29.png"/><Relationship Id="rId81" Type="http://schemas.openxmlformats.org/officeDocument/2006/relationships/image" Target="media/image31.png"/><Relationship Id="rId86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8" Type="http://schemas.openxmlformats.org/officeDocument/2006/relationships/image" Target="media/image3.png"/><Relationship Id="rId39" Type="http://schemas.openxmlformats.org/officeDocument/2006/relationships/customXml" Target="ink/ink11.xml"/><Relationship Id="rId34" Type="http://schemas.openxmlformats.org/officeDocument/2006/relationships/image" Target="media/image11.png"/><Relationship Id="rId50" Type="http://schemas.openxmlformats.org/officeDocument/2006/relationships/image" Target="media/image19.png"/><Relationship Id="rId55" Type="http://schemas.openxmlformats.org/officeDocument/2006/relationships/customXml" Target="ink/ink19.xml"/><Relationship Id="rId76" Type="http://schemas.openxmlformats.org/officeDocument/2006/relationships/image" Target="media/image130.png"/><Relationship Id="rId7" Type="http://schemas.openxmlformats.org/officeDocument/2006/relationships/endnotes" Target="endnotes.xml"/><Relationship Id="rId71" Type="http://schemas.openxmlformats.org/officeDocument/2006/relationships/customXml" Target="ink/ink27.xml"/><Relationship Id="rId2" Type="http://schemas.openxmlformats.org/officeDocument/2006/relationships/numbering" Target="numbering.xml"/><Relationship Id="rId29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&#28216;&#25103;&#35774;&#35745;\&#30740;&#31350;&#29983;\Year1%20S3\DFS%201\LDD\Template%20-%20Level%20Design%20Document%20v2.8%20(RPG).dotx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7T18:51:47.294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2 0 24575,'-2'87'0,"4"92"0,1-160-273,0 0 0,1-1 0,1 1 0,13 33 0,-12-41-6553</inkml:trace>
  <inkml:trace contextRef="#ctx0" brushRef="#br0" timeOffset="854.75">19 216 24575,'290'0'-1365,"-272"0"-5461</inkml:trace>
  <inkml:trace contextRef="#ctx0" brushRef="#br0" timeOffset="1532">84 381 24575,'3'0'0,"6"0"0,7 0 0,10 0 0,3 0 0,2 0 0,-1 0 0,-3 0 0,-4 0 0,-2 0 0,-5 0-8191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7T18:51:42.080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 17 24575,'3'0'0,"3"0"0,4 0 0,6 0 0,3-2 0,1-2 0,0 0 0,-1 2 0,-1 0 0,0 0 0,-1 2 0,0-1 0,-3 1-8191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7T18:34:11.079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40 5 24575,'0'11'0,"10"270"0,-8-209-1365,-3-67-5461</inkml:trace>
  <inkml:trace contextRef="#ctx0" brushRef="#br0" timeOffset="1266.28">74 4 24575,'48'-1'0,"-30"-1"0,-1 1 0,1 1 0,-1 1 0,26 4 0,-41-4 0,0-1 0,0 1 0,-1 0 0,1 0 0,0-1 0,0 1 0,0 0 0,0 1 0,-1-1 0,1 0 0,0 0 0,-1 1 0,1-1 0,-1 1 0,0-1 0,1 1 0,-1 0 0,0 0 0,0-1 0,0 1 0,1 2 0,-1 0 0,0 0 0,0 1 0,-1-1 0,1 0 0,-1 0 0,0 0 0,0 1 0,0-1 0,0 0 0,-2 5 0,0 0 0,0 0 0,0 0 0,-1-1 0,-1 1 0,1-1 0,-1 1 0,-1-1 0,0 0 0,-6 8 0,-8 2 0,0-1 0,0-1 0,-2-1 0,0-1 0,-1-1 0,0-1 0,-25 10 0,13-1-1365,27-16-5461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7T18:34:09.828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186 1 24575,'-11'0'0,"-1"0"0,1 1 0,0 0 0,-1 0 0,1 2 0,0-1 0,0 1 0,0 1 0,-10 4 0,17-5 0,-1 0 0,1 0 0,0 0 0,-1 1 0,2-1 0,-1 1 0,0 0 0,1 0 0,-1 0 0,1 0 0,1 1 0,-1 0 0,0-1 0,1 1 0,0 0 0,0 0 0,1 0 0,-1 0 0,1 0 0,0 1 0,0 8 0,0-9 11,1-1 0,0 0-1,0 1 1,1-1 0,-1 0-1,1 1 1,0-1 0,0 0-1,0 0 1,1 1 0,-1-1-1,1 0 1,0-1 0,0 1-1,1 0 1,-1 0 0,1-1-1,0 0 1,0 1 0,0-1-1,0 0 1,0 0 0,1-1-1,-1 1 1,1-1 0,0 0-1,0 0 1,0 0 0,0 0-1,0-1 1,6 2 0,-4-1-101,1 0 0,0 0 0,0-1 0,1 0 0,-1-1 1,0 1-1,0-2 0,0 1 0,0-1 0,0 0 1,0 0-1,0-1 0,0 1 0,0-2 0,0 1 0,-1-1 1,1 0-1,9-7 0,-10 6-6736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7T18:34:06.064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0 49 24575,'12'301'0,"-12"-270"-1365,0-19-5461</inkml:trace>
  <inkml:trace contextRef="#ctx0" brushRef="#br0" timeOffset="1972.44">12 38 24575,'4'-4'0,"1"1"0,-1-1 0,1 1 0,0 0 0,0 0 0,0 0 0,1 1 0,-1-1 0,1 1 0,-1 1 0,1-1 0,0 1 0,8-1 0,8 1 0,-1 0 0,30 4 0,-32-2 0,-17-1 0,1 0 0,-1 0 0,0 0 0,0 1 0,0-1 0,1 0 0,-1 1 0,0 0 0,0-1 0,0 1 0,0 0 0,0 0 0,0 0 0,0 0 0,0 1 0,0-1 0,-1 0 0,3 3 0,-3-2 0,0-1 0,-1 0 0,1 1 0,-1-1 0,1 1 0,-1-1 0,0 0 0,0 1 0,0-1 0,0 1 0,0-1 0,0 1 0,0-1 0,0 1 0,0-1 0,-1 1 0,1-1 0,0 0 0,-1 1 0,-1 1 0,-3 7 0,0 0 0,-1-1 0,-1 0 0,0 0 0,-11 11 0,9-11 0,-1-1 0,-1 0 0,0 0 0,0-1 0,0 0 0,-20 8 0,17-8 0,-1 0 0,2 1 0,-22 17 0,35-25 0,1 1 0,0 0 0,-1-1 0,1 1 0,0-1 0,0 1 0,-1-1 0,1 1 0,0-1 0,0 0 0,0 1 0,0-1 0,0 0 0,0 0 0,0 0 0,-1 1 0,1-1 0,0 0 0,0 0 0,0 0 0,0-1 0,0 1 0,0 0 0,1 0 0,34 1 0,17-8 0,-42 5 0,-1 0 0,1 1 0,0 0 0,-1 1 0,1 0 0,15 2 0,-25-2 0,1 0 0,-1 1 0,0-1 0,0 0 0,0 1 0,0-1 0,0 1 0,1 0 0,-1-1 0,0 1 0,0 0 0,0-1 0,-1 1 0,1 0 0,0 0 0,0 0 0,0 0 0,-1 0 0,1 0 0,0 0 0,-1 0 0,1 0 0,-1 0 0,1 0 0,-1 1 0,0-1 0,1 2 0,-1 1 0,0-1 0,0 1 0,0-1 0,-1 1 0,1-1 0,-1 1 0,0-1 0,0 0 0,-3 7 0,-2 2 0,0 0 0,-1 0 0,0 0 0,-11 11 0,14-18 29,-1-1-1,1 0 1,-1-1 0,0 1-1,0-1 1,0 0 0,0 0-1,0 0 1,-1-1-1,-8 3 1,-62 13-641,47-13-456,15-2-5758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7T18:34:03.135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135 0 24575,'-2'2'0,"0"0"0,1 1 0,-1-1 0,0 0 0,1 0 0,0 1 0,-1-1 0,1 1 0,0-1 0,0 1 0,1-1 0,-1 1 0,0 0 0,0 5 0,0-3 0,-18 64-455,-3 0 0,-47 100 0,64-161-6371</inkml:trace>
  <inkml:trace contextRef="#ctx0" brushRef="#br0" timeOffset="817.67">193 13 24575,'3'37'0,"1"-1"0,2 1 0,2-1 0,23 66 0,-23-74 0,1-4 215,-7-19-413,0 1 1,0 0-1,0 0 1,-1 0-1,0 0 1,0 0-1,0 8 1,-1-4-6629</inkml:trace>
  <inkml:trace contextRef="#ctx0" brushRef="#br0" timeOffset="1535.84">88 264 24575,'0'-1'0,"4"-4"0,3 0 0,3 0 0,1 0 0,3-2 0,1 1 0,-1 1 0,1 1 0,-2 2 0,0 1 0,-1 0 0,-1 1 0,-1 0-8191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7T18:56:02.047"/>
    </inkml:context>
    <inkml:brush xml:id="br0">
      <inkml:brushProperty name="width" value="0.025" units="cm"/>
      <inkml:brushProperty name="height" value="0.025" units="cm"/>
      <inkml:brushProperty name="color" value="#008C3A"/>
    </inkml:brush>
  </inkml:definitions>
  <inkml:trace contextRef="#ctx0" brushRef="#br0">174 34 24575,'-1'-2'0,"1"0"0,-1 1 0,0-1 0,0 1 0,1 0 0,-1-1 0,0 1 0,-1 0 0,1-1 0,0 1 0,0 0 0,0 0 0,-1 0 0,1 0 0,-1 0 0,1 0 0,0 0 0,-1 1 0,0-1 0,1 0 0,-1 1 0,1 0 0,-1-1 0,0 1 0,-1-1 0,-43-5 0,41 6 0,1 1 0,0 0 0,0 0 0,0 0 0,0 1 0,0-1 0,0 1 0,0 0 0,0 0 0,1 0 0,-1 1 0,1-1 0,-1 1 0,1 0 0,0 0 0,0 0 0,1 0 0,-1 1 0,0-1 0,1 1 0,0 0 0,0-1 0,0 1 0,1 0 0,-1 0 0,1 0 0,-2 9 0,1-8 0,1 0 0,0 0 0,0 0 0,1 0 0,-1 0 0,1 0 0,0 0 0,0 0 0,1 1 0,-1-1 0,1 0 0,0 0 0,1 0 0,-1 0 0,1-1 0,0 1 0,0 0 0,1-1 0,-1 1 0,1-1 0,0 0 0,0 0 0,5 5 0,-7-8 0,0 0 0,1 0 0,-1-1 0,0 1 0,1 0 0,-1 0 0,1-1 0,-1 1 0,1-1 0,-1 0 0,1 1 0,-1-1 0,1 0 0,-1 0 0,1 0 0,0 0 0,-1 0 0,1 0 0,-1 0 0,1 0 0,2-2 0,0 1 0,0-1 0,0 0 0,-1 0 0,1 0 0,-1 0 0,1-1 0,-1 1 0,4-5 0,1-1 0,-1 0 0,0-1 0,-1 0 0,0 0 0,9-18 0,11-34 0,-24 55 0,-3 7 0,-14 32 0,9-17 42,0-1 0,2 1-1,0 0 1,0 0 0,1 0 0,0 23-1,4 105-367,2-58-1005,-3-72-5495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7T18:55:54.160"/>
    </inkml:context>
    <inkml:brush xml:id="br0">
      <inkml:brushProperty name="width" value="0.025" units="cm"/>
      <inkml:brushProperty name="height" value="0.025" units="cm"/>
      <inkml:brushProperty name="color" value="#008C3A"/>
    </inkml:brush>
  </inkml:definitions>
  <inkml:trace contextRef="#ctx0" brushRef="#br0">87 182 24575,'-4'-2'0,"0"-1"0,0 0 0,1 0 0,0-1 0,-1 1 0,1-1 0,0 0 0,-3-6 0,-3-2 0,5 8 0,1-1 0,-1 0 0,1 0 0,0 0 0,0 0 0,1-1 0,0 1 0,0-1 0,0 1 0,0-1 0,1 0 0,0 0 0,0-7 0,1 11 0,0 0 0,0-1 0,0 1 0,1 0 0,-1 0 0,1 0 0,-1 0 0,1 0 0,0 0 0,0 0 0,0 0 0,0 0 0,0 0 0,0 0 0,1 0 0,-1 1 0,0-1 0,1 0 0,0 1 0,-1-1 0,1 1 0,0 0 0,0 0 0,-1 0 0,1 0 0,0 0 0,0 0 0,0 0 0,1 0 0,-1 1 0,0-1 0,0 1 0,0-1 0,0 1 0,1 0 0,-1 0 0,0 0 0,4 1 0,-4-1 0,0 0 0,0 0 0,0 1 0,0-1 0,0 1 0,0-1 0,0 1 0,-1 0 0,1 0 0,0 0 0,0 0 0,0 0 0,-1 0 0,1 0 0,-1 1 0,1-1 0,-1 1 0,1-1 0,-1 1 0,0-1 0,0 1 0,0 0 0,0 0 0,0-1 0,0 1 0,0 0 0,0 0 0,-1 0 0,1 0 0,-1 0 0,1 0 0,-1 0 0,0 0 0,0 3 0,0-1 0,1 0 0,-1 0 0,0 0 0,-1 0 0,1 0 0,-1 0 0,0 0 0,0 0 0,0-1 0,0 1 0,-1 0 0,1-1 0,-1 1 0,0-1 0,0 1 0,0-1 0,-5 5 0,-19 13 0,22-18 0,-1 0 0,1 0 0,-1 0 0,1 1 0,0 0 0,0-1 0,0 1 0,1 1 0,0-1 0,-1 1 0,1-1 0,1 1 0,-1 0 0,1 0 0,0 0 0,0 0 0,0 0 0,1 0 0,0 1 0,0-1 0,-1 10 0,2-3 0,0-5 0,0 0 0,0 0 0,0 1 0,1-1 0,0 0 0,3 10 0,-3-15 0,0 0 0,0 0 0,0 0 0,0-1 0,0 1 0,1 0 0,-1-1 0,0 1 0,1-1 0,-1 0 0,1 1 0,0-1 0,-1 0 0,1 0 0,0 0 0,0 0 0,0 0 0,0 0 0,0-1 0,0 1 0,0 0 0,0-1 0,0 0 0,0 0 0,0 1 0,4-1 0,8 0 0,-1 1 0,1-2 0,-1 0 0,1 0 0,24-7 0,-34 7 0,-1 0 0,0 0 0,0 0 0,0-1 0,0 1 0,0-1 0,0 0 0,0 0 0,0 0 0,0 0 0,-1 0 0,1-1 0,-1 1 0,0-1 0,0 1 0,0-1 0,0 0 0,0 0 0,-1 0 0,1 0 0,-1 0 0,0 0 0,1-1 0,-2 1 0,1 0 0,0-1 0,-1 1 0,1-4 0,-1 0 49,1 1 0,-1-1 0,-1 1-1,1 0 1,-1-1 0,-3-11 0,3 16-144,0-1 0,-1 1 0,1-1 0,0 1 1,-1 0-1,0-1 0,0 1 0,0 0 0,0 0 0,0 0 1,0 1-1,0-1 0,0 0 0,-1 1 0,1-1 1,-1 1-1,-4-2 0,-3-1-6731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7T18:55:48.452"/>
    </inkml:context>
    <inkml:brush xml:id="br0">
      <inkml:brushProperty name="width" value="0.025" units="cm"/>
      <inkml:brushProperty name="height" value="0.025" units="cm"/>
      <inkml:brushProperty name="color" value="#008C3A"/>
    </inkml:brush>
  </inkml:definitions>
  <inkml:trace contextRef="#ctx0" brushRef="#br0">0 1796 24575,'9'-3'0,"0"1"0,0-1 0,0 0 0,0-1 0,0 0 0,-1-1 0,0 0 0,0 0 0,0 0 0,-1-1 0,8-8 0,8-3 0,-2 1 0,0-2 0,-1 0 0,-1-1 0,0-1 0,-2-1 0,0 0 0,14-27 0,-21 31 0,0 0 0,-1-1 0,-2-1 0,1 0 0,-2 0 0,-1 0 0,0 0 0,-1-1 0,-2 0 0,2-26 0,4-73 0,-5 95 0,0-1 0,-1 0 0,-2 0 0,-1 0 0,0 1 0,-2-1 0,-11-44 0,5 36 0,1 0 0,2 0 0,1 0 0,2 0 0,1-68 0,1 70 0,-2-1 0,-10-45 0,7 43 0,-5-65 0,10 59 0,-1 1 0,-3 0 0,-1 1 0,-22-73 0,22 91-273,1 1 0,1-1 0,0 0 0,0-26 0,3 32-6553</inkml:trace>
  <inkml:trace contextRef="#ctx0" brushRef="#br0" timeOffset="357.14">233 31 24575,'0'2'0,"0"5"0,-3 3 0,0 3 0,-4 2 0,1 4 0,0 2 0,2-1 0,1 0 0,2 0 0,0-2 0,1 2 0,0 1 0,0-1 0,1-4-8191</inkml:trace>
  <inkml:trace contextRef="#ctx0" brushRef="#br0" timeOffset="1036.83">250 31 24575,'2'0'0,"5"0"0,3 0 0,3 0 0,-1 5 0,1 3 0,0 2 0,2 5 0,3 0 0,-2 0 0,0 1 0,3 2 0,0 0 0,-2-2 0,-2-3 0,-3-4-8191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7T18:52:10.760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 1 24575,'2'0'0,"5"0"0,3 0 0,3 0 0,2 0 0,1 0 0,1 0 0,0 0 0,1 0 0,-1 0 0,0 0 0,-1 0 0,1 0 0,-3 3 0,-1 0 0,-1 1 0,2-1 0,-2-1-8191</inkml:trace>
  <inkml:trace contextRef="#ctx0" brushRef="#br0" timeOffset="876.27">50 1 24575,'0'32'0,"-1"1"0,-1-1 0,-2 1 0,-14 52 0,13-60 0,1-1 0,-2 34 0,0 0 0,4-42-1365,1-2-5461</inkml:trace>
  <inkml:trace contextRef="#ctx0" brushRef="#br0" timeOffset="1606.02">17 265 24575,'1'-2'0,"0"0"0,0 1 0,0 0 0,1-1 0,-1 1 0,1 0 0,-1 0 0,1-1 0,-1 1 0,1 0 0,-1 1 0,1-1 0,0 0 0,-1 0 0,1 1 0,0-1 0,2 0 0,35-9 0,-14 7 19,0 1-1,45 2 1,-26 1-1440,-30 0-5405</inkml:trace>
  <inkml:trace contextRef="#ctx0" brushRef="#br0" timeOffset="2415.71">17 430 24575,'3'0'0,"3"0"0,4 0 0,6 0 0,6-3 0,4-1 0,4 0 0,-1-1 0,-2-1 0,-3 1 0,-3 2 0,-1 0 0,-6 5 0,-4 1-8191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7T18:27:45.847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12 1 24575,'-11'231'0,"11"-163"-1365,0-58-5461</inkml:trace>
  <inkml:trace contextRef="#ctx0" brushRef="#br0" timeOffset="1148.71">48 34 24575,'0'-1'0,"1"0"0,-1 1 0,1-1 0,-1 0 0,1 1 0,-1-1 0,1 0 0,0 1 0,-1-1 0,1 1 0,0-1 0,0 1 0,-1-1 0,1 1 0,0 0 0,0-1 0,0 1 0,-1 0 0,1 0 0,0-1 0,0 1 0,0 0 0,0 0 0,0 0 0,0 0 0,1 0 0,29-1 0,-27 1 0,-2 0 0,1 0 0,-1-1 0,0 1 0,1 0 0,-1 1 0,0-1 0,1 0 0,-1 1 0,0-1 0,0 1 0,1 0 0,-1 0 0,0-1 0,0 2 0,0-1 0,0 0 0,0 0 0,0 1 0,0-1 0,0 1 0,-1-1 0,1 1 0,1 2 0,-1 1 0,0-1 0,-1 1 0,0 0 0,0 0 0,0-1 0,0 1 0,-1 0 0,0 0 0,0 0 0,-1 7 0,1-4 0,0-1 0,-1 1 0,0 0 0,0 0 0,-1 0 0,0-1 0,0 1 0,-1-1 0,0 1 0,0-1 0,-1 0 0,0 0 0,0-1 0,-1 1 0,1-1 0,-1 0 0,-1 0 0,1-1 0,-1 1 0,0-1 0,0 0 0,-1-1 0,-9 6 0,-36 28-1365,44-31-5461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7T18:27:44.576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162 0 24575,'-10'0'0,"1"0"0,-1 1 0,0 0 0,1 1 0,-1 0 0,1 0 0,0 1 0,0 0 0,-13 6 0,18-6 0,0-1 0,0 1 0,1-1 0,-1 1 0,1 0 0,0 1 0,-1-1 0,2 0 0,-1 1 0,0 0 0,1 0 0,-1 0 0,1 0 0,0 0 0,1 0 0,-1 0 0,1 0 0,-1 1 0,1-1 0,1 1 0,-1-1 0,0 8 0,1-10 8,0 1 0,0-1 0,0 0-1,1 0 1,-1 0 0,0 0 0,1 0-1,-1 0 1,1 0 0,0 0 0,0 0-1,-1 0 1,1 0 0,1 0 0,-1 0-1,0 0 1,0-1 0,1 1 0,-1 0-1,1-1 1,2 2 0,-1 0 7,1-1 1,0 0-1,0 0 1,0 0-1,0-1 1,0 0 0,0 1-1,1-2 1,-1 1-1,5 0 1,8 0-358,-1-1 1,1-1 0,0 0-1,26-6 1,-31 4-6485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7T18:27:41.224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59 36 24575,'0'1'0,"0"6"0,-2 1 0,-1 1 0,1 4 0,-2 5 0,-2 1 0,0 3 0,-1 4 0,1-1 0,-1-1 0,1-2 0,2-3 0,1-3 0,1-4-8191</inkml:trace>
  <inkml:trace contextRef="#ctx0" brushRef="#br0" timeOffset="1536.85">93 1 24575,'5'0'0,"5"0"0,0 0 0,0 1 0,0 0 0,17 4 0,-26-5 0,0 0 0,0 1 0,0-1 0,0 1 0,0-1 0,0 0 0,0 1 0,0 0 0,0-1 0,0 1 0,-1 0 0,1-1 0,0 1 0,0 0 0,-1 0 0,1-1 0,0 1 0,-1 0 0,1 0 0,-1 0 0,1 2 0,-1-1 0,0 0 0,0-1 0,0 1 0,0 0 0,-1 0 0,1-1 0,-1 1 0,1 0 0,-1-1 0,0 1 0,0-1 0,0 1 0,0-1 0,0 1 0,0-1 0,0 1 0,0-1 0,-2 2 0,-14 14 0,-1-1 0,0-1 0,-39 25 0,27-19 0,30-21 0,0 0 0,-1 0 0,1 0 0,0 0 0,0 0 0,0 0 0,0 0 0,0 0 0,0 0 0,-1 0 0,1 0 0,0 1 0,0-1 0,0 0 0,0 0 0,0 0 0,0 0 0,0 0 0,0 0 0,0 0 0,-1 0 0,1 1 0,0-1 0,0 0 0,0 0 0,0 0 0,0 0 0,0 0 0,0 0 0,0 1 0,0-1 0,0 0 0,0 0 0,0 0 0,0 0 0,0 0 0,0 0 0,0 1 0,0-1 0,0 0 0,0 0 0,0 0 0,0 0 0,0 0 0,0 0 0,1 1 0,-1-1 0,0 0 0,0 0 0,0 0 0,0 0 0,0 0 0,0 0 0,0 0 0,0 0 0,0 0 0,1 1 0,-1-1 0,0 0 0,0 0 0,0 0 0,0 0 0,1 0 0,14 3 0,18-3 0,-10-3 0,-15 1 0,0 1 0,0 0 0,0 1 0,1 0 0,-1 0 0,9 2 0,-16-2 0,0 1 0,1-1 0,-1 1 0,0-1 0,0 1 0,1-1 0,-1 1 0,0 0 0,0 0 0,0 0 0,0 0 0,0 0 0,0 0 0,0 0 0,0 0 0,0 0 0,0 0 0,-1 0 0,1 0 0,0 1 0,-1-1 0,1 0 0,-1 1 0,1-1 0,-1 0 0,0 1 0,0-1 0,1 1 0,-1-1 0,0 0 0,0 1 0,0-1 0,-1 1 0,1-1 0,0 0 0,0 1 0,-1-1 0,1 0 0,-1 1 0,1-1 0,-1 0 0,0 2 0,-1 1 22,0 0-1,0 1 0,0-1 1,-1 0-1,1 0 0,-1-1 1,0 1-1,0 0 0,0-1 1,0 0-1,-1 0 0,1 0 1,-1 0-1,0 0 0,-5 2 1,2-2-236,0 1 1,0-1 0,-1 0-1,0 0 1,1-1 0,-1 0-1,-15 2 1,12-4-6613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7T18:27:37.822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148 1 24575,'-11'13'0,"0"0"0,1 1 0,1 0 0,-14 27 0,-7 12 0,19-36-341,0 0 0,1 1-1,-8 22 1,14-29-6485</inkml:trace>
  <inkml:trace contextRef="#ctx0" brushRef="#br0" timeOffset="942.74">148 36 24575,'1'12'0,"0"0"0,1-1 0,6 21 0,4 31 0,-1 94-1365,-11-147-5461</inkml:trace>
  <inkml:trace contextRef="#ctx0" brushRef="#br0" timeOffset="1692.25">78 208 24575,'0'-2'0,"2"0"0,3-1 0,2 1 0,2 1 0,1 0 0,2 0 0,-1 1 0,1 0 0,0 0 0,-2 0-8191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7T18:17:02.898"/>
    </inkml:context>
    <inkml:brush xml:id="br0">
      <inkml:brushProperty name="width" value="0.025" units="cm"/>
      <inkml:brushProperty name="height" value="0.025" units="cm"/>
      <inkml:brushProperty name="color" value="#008C3A"/>
    </inkml:brush>
  </inkml:definitions>
  <inkml:trace contextRef="#ctx0" brushRef="#br0">0 27 24575,'15'-1'0,"-1"-1"0,0 0 0,21-6 0,18-3 0,-51 11 0,0-1 0,0 1 0,0-1 0,-1 1 0,1 0 0,0 0 0,0 0 0,0 0 0,0 0 0,0 0 0,0 0 0,0 1 0,0-1 0,0 1 0,-1-1 0,4 2 0,-5 0 0,0 0 0,-1 0 0,1 0 0,0 0 0,-1 0 0,1 0 0,-1 0 0,0-1 0,0 1 0,1 0 0,-1 0 0,0 0 0,0-1 0,-1 1 0,1-1 0,-2 3 0,-15 25-195,3 0 0,0 1 0,2 0 0,1 1 0,2 1 0,-11 54 0,19-77-6631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7T18:17:01.047"/>
    </inkml:context>
    <inkml:brush xml:id="br0">
      <inkml:brushProperty name="width" value="0.025" units="cm"/>
      <inkml:brushProperty name="height" value="0.025" units="cm"/>
      <inkml:brushProperty name="color" value="#008C3A"/>
    </inkml:brush>
  </inkml:definitions>
  <inkml:trace contextRef="#ctx0" brushRef="#br0">174 0 24575,'-63'51'0,"48"-40"0,1 0 0,0 0 0,-23 25 0,34-31 0,-1 0 0,1-1 0,0 1 0,1 0 0,-1 0 0,1 0 0,0 1 0,0-1 0,0 1 0,1-1 0,0 1 0,0-1 0,0 1 0,1 0 0,-1-1 0,2 10 0,0-13 0,0 0 0,0 0 0,1 0 0,-1 0 0,0-1 0,1 1 0,0 0 0,-1 0 0,1-1 0,0 1 0,0-1 0,-1 0 0,1 1 0,0-1 0,1 0 0,-1 0 0,0 0 0,0 0 0,0-1 0,0 1 0,1-1 0,-1 1 0,0-1 0,1 0 0,-1 0 0,3 0 0,4 1 0,0 0 0,0 0 0,0-1 0,-1-1 0,19-2 0,-24 1 0,0 1 0,0-1 0,0 0 0,0 0 0,0 0 0,0 0 0,-1 0 0,1-1 0,-1 0 0,0 1 0,1-1 0,-1 0 0,0 0 0,-1 0 0,1 0 0,0 0 0,-1 0 0,2-7 0,-2 9 0,-1 0 0,1-1 0,-1 1 0,1-1 0,-1 1 0,0-1 0,0 1 0,0 0 0,0-1 0,0 1 0,0-1 0,0 1 0,0-1 0,0 1 0,-1-1 0,1 1 0,-1 0 0,1-1 0,-1 1 0,1 0 0,-1-1 0,0 1 0,0 0 0,0 0 0,1 0 0,-1-1 0,0 1 0,0 0 0,-1 0 0,1 1 0,0-1 0,0 0 0,0 0 0,-1 0 0,1 1 0,0-1 0,-1 1 0,1-1 0,0 1 0,-1-1 0,1 1 0,-1 0 0,1 0 0,-1 0 0,1 0 0,-3 0 0,0 0 12,-9-1-288,1 0 1,-1 1 0,1 1-1,-22 4 1,27-3-6551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7T18:16:58.438"/>
    </inkml:context>
    <inkml:brush xml:id="br0">
      <inkml:brushProperty name="width" value="0.025" units="cm"/>
      <inkml:brushProperty name="height" value="0.025" units="cm"/>
      <inkml:brushProperty name="color" value="#008C3A"/>
    </inkml:brush>
  </inkml:definitions>
  <inkml:trace contextRef="#ctx0" brushRef="#br0">105 55 24575,'-1'8'0,"0"0"0,-1 0 0,0 0 0,0-1 0,-1 1 0,0-1 0,-6 12 0,6-13 0,0 0 0,0-1 0,1 1 0,0 0 0,0 0 0,0 1 0,1-1 0,-1 0 0,2 1 0,-1-1 0,1 0 0,0 8 0,0-13 0,1-1 0,-1 1 0,1 0 0,-1 0 0,0-1 0,1 1 0,0 0 0,-1 0 0,1-1 0,-1 1 0,1-1 0,0 1 0,-1-1 0,1 1 0,0-1 0,0 1 0,-1-1 0,1 1 0,0-1 0,0 0 0,0 0 0,0 1 0,-1-1 0,1 0 0,0 0 0,0 0 0,0 0 0,0 0 0,0 0 0,0 0 0,1 0 0,39-7 0,-17 3 0,-23 4 0,0 0 0,0 0 0,0 0 0,-1 0 0,1 0 0,0 0 0,0 0 0,-1 0 0,1 0 0,0 0 0,0 0 0,-1 0 0,1 0 0,0 1 0,0-1 0,-1 0 0,1 1 0,0-1 0,-1 1 0,1-1 0,0 0 0,-1 1 0,1-1 0,-1 1 0,1 0 0,-1-1 0,1 1 0,-1-1 0,1 1 0,-1 0 0,0-1 0,1 1 0,-1 0 0,1 1 0,-2-1 0,1 1 0,0 0 0,-1 0 0,1 0 0,-1 0 0,0 0 0,0 0 0,1-1 0,-1 1 0,0 0 0,-1-1 0,1 1 0,-1 1 0,-4 4 0,0-1 0,0 0 0,0 0 0,0 0 0,-13 8 0,5-8 0,6-1 0,0-1 0,0 0 0,-1 0 0,0-1 0,0 0 0,0-1 0,-16 3 0,18-7-1365,2-1-5461</inkml:trace>
  <inkml:trace contextRef="#ctx0" brushRef="#br0" timeOffset="657.6">105 21 24575,'2'0'0,"4"0"0,6 0 0,4-2 0,5-1 0,2 1 0,-2-2 0,-3 0 0,-1 1 0,-5 0-8191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7T18:16:55.600"/>
    </inkml:context>
    <inkml:brush xml:id="br0">
      <inkml:brushProperty name="width" value="0.025" units="cm"/>
      <inkml:brushProperty name="height" value="0.025" units="cm"/>
      <inkml:brushProperty name="color" value="#008C3A"/>
    </inkml:brush>
  </inkml:definitions>
  <inkml:trace contextRef="#ctx0" brushRef="#br0">35 0 24575,'-1'6'0,"0"0"0,0-1 0,0 1 0,-1 0 0,0-1 0,0 1 0,-6 9 0,6-12 0,0 1 0,0 0 0,0 0 0,0 0 0,1 0 0,-1 0 0,1 0 0,0 1 0,1-1 0,-1 0 0,1 1 0,-1-1 0,1 0 0,1 1 0,0 3 0,-1-6 0,1-1 0,0 0 0,0 0 0,0 0 0,0 0 0,0 0 0,0 0 0,0 0 0,1 0 0,-1 0 0,0 0 0,0-1 0,1 1 0,-1 0 0,1-1 0,-1 1 0,0-1 0,1 0 0,-1 1 0,1-1 0,-1 0 0,1 0 0,-1 0 0,3 0 0,44-2 0,-34 1 0,96 0-1365,-99 1-5461</inkml:trace>
  <inkml:trace contextRef="#ctx0" brushRef="#br0" timeOffset="959.08">174 46 24575,'-2'1'0,"0"-1"0,1 1 0,-1 0 0,0 0 0,1 0 0,-1 0 0,0 0 0,1 0 0,0 0 0,-1 1 0,1-1 0,0 1 0,-1-1 0,1 1 0,0-1 0,0 1 0,0-1 0,0 1 0,0 2 0,-16 34 0,8-12-195,2 1 0,0 1 0,2-1 0,1 1 0,1 0 0,2 32 0,1-50-6631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7T18:16:47.627"/>
    </inkml:context>
    <inkml:brush xml:id="br0">
      <inkml:brushProperty name="width" value="0.025" units="cm"/>
      <inkml:brushProperty name="height" value="0.025" units="cm"/>
      <inkml:brushProperty name="color" value="#008C3A"/>
    </inkml:brush>
  </inkml:definitions>
  <inkml:trace contextRef="#ctx0" brushRef="#br0">15 34 24575,'0'-2'0,"0"1"0,1 0 0,-1 0 0,0-1 0,0 1 0,1 0 0,-1 0 0,1-1 0,0 1 0,-1 0 0,1 0 0,0 0 0,-1 0 0,1 0 0,0 0 0,0 0 0,0 0 0,0 0 0,0 0 0,0 0 0,0 1 0,0-1 0,0 0 0,3 0 0,-1-1 0,0 1 0,0 0 0,0 0 0,1 1 0,-1-1 0,0 1 0,1-1 0,-1 1 0,7 1 0,-9-1 0,1 0 0,-1 0 0,0 0 0,1 0 0,-1 0 0,1 1 0,-1-1 0,0 1 0,1-1 0,-1 1 0,0 0 0,0-1 0,1 1 0,-1 0 0,0 0 0,0 0 0,0 0 0,0 0 0,0 0 0,1 1 0,-2-1 0,0 1 0,0-1 0,0 0 0,1 0 0,-2 1 0,1-1 0,0 0 0,0 1 0,0-1 0,-1 0 0,1 0 0,0 1 0,-1-1 0,1 0 0,-1 0 0,0 0 0,1 0 0,-1 0 0,0 0 0,0 0 0,0 0 0,1 0 0,-1 0 0,0 0 0,0 0 0,0 0 0,-2 0 0,-32 25 0,26-20 0,1 0 0,0 0 0,-14 15 0,21-21 0,1 0 0,0 0 0,0 0 0,-1 1 0,1-1 0,0 0 0,0 0 0,0 0 0,-1 0 0,1 1 0,0-1 0,0 0 0,0 0 0,0 1 0,0-1 0,0 0 0,-1 0 0,1 1 0,0-1 0,0 0 0,0 0 0,0 1 0,0-1 0,0 0 0,0 0 0,0 1 0,0-1 0,0 0 0,0 0 0,0 1 0,0-1 0,0 0 0,1 0 0,-1 1 0,0-1 0,0 0 0,0 0 0,0 1 0,0-1 0,0 0 0,1 0 0,-1 0 0,0 1 0,0-1 0,1 0 0,16 2 0,23-7 0,-38 5 0,0-1 0,0 1 0,0-1 0,0 1 0,0 0 0,0-1 0,0 1 0,0 0 0,1 0 0,-1 0 0,0 1 0,0-1 0,0 0 0,0 1 0,0 0 0,0-1 0,0 1 0,0 0 0,0 0 0,0 0 0,-1 0 0,1 0 0,0 0 0,0 1 0,2 2 0,-4-2 0,1-1 0,-1 1 0,0 0 0,1 0 0,-1 0 0,0 0 0,0 0 0,0 0 0,-1 0 0,1 0 0,0-1 0,-1 1 0,1 0 0,-1 0 0,0 0 0,0-1 0,1 1 0,-1 0 0,0-1 0,0 1 0,-1 0 0,1-1 0,0 0 0,0 1 0,-1-1 0,1 0 0,-4 3 0,1-1 27,0 0-1,-1 1 1,0-1 0,1-1-1,-1 1 1,0-1-1,-1 0 1,-6 2 0,-17 7-1632,22-6-5221</inkml:trace>
  <inkml:trace contextRef="#ctx0" brushRef="#br0" timeOffset="1972.61">280 80 24575,'0'-1'0,"0"0"0,0 0 0,0 0 0,0 0 0,0 0 0,0 1 0,0-1 0,0 0 0,0 0 0,-1 0 0,1 0 0,0 1 0,-1-1 0,1 0 0,-1 0 0,1 0 0,-1 1 0,1-1 0,-1 0 0,1 1 0,-1-1 0,0 0 0,1 1 0,-1-1 0,0 1 0,0-1 0,1 1 0,-2-1 0,0 1 0,0-1 0,0 1 0,0 0 0,0 0 0,0 0 0,0 0 0,0 0 0,0 0 0,0 0 0,0 1 0,-4 0 0,-1 2 0,0-1 0,1 1 0,-1 0 0,0 1 0,1-1 0,-6 6 0,8-5 0,-1-1 0,2 1 0,-1 1 0,0-1 0,1 1 0,0-1 0,0 1 0,0 0 0,0 0 0,-2 7 0,5-10 0,-1-1 0,1 0 0,0 0 0,0 1 0,-1-1 0,1 0 0,0 1 0,0-1 0,0 0 0,1 0 0,-1 1 0,0-1 0,0 0 0,1 0 0,-1 1 0,1-1 0,-1 0 0,1 0 0,0 0 0,0 1 0,1 0 0,-1-1 0,1 1 0,0-1 0,0 0 0,0 0 0,-1 1 0,1-1 0,0-1 0,1 1 0,-1 0 0,0 0 0,0-1 0,0 0 0,0 1 0,5-1 0,-3 0 0,0 0 0,0 0 0,0 0 0,0-1 0,0 1 0,0-1 0,-1 0 0,1-1 0,0 1 0,0-1 0,-1 1 0,1-1 0,-1 0 0,1 0 0,-1-1 0,0 1 0,0-1 0,4-3 0,0-1 0,-1-1 0,0 0 0,0 0 0,0 0 0,-1 0 0,5-13 0,-20 37 0,6-11 0,0 0 0,0 1 0,1 0 0,0 0 0,0-1 0,-2 9 0,5-13 0,-1 1 0,1-1 0,0 0 0,0 0 0,0 0 0,0 1 0,0-1 0,0 0 0,1 0 0,-1 0 0,0 0 0,1 1 0,-1-1 0,0 0 0,1 0 0,-1 0 0,1 0 0,0 0 0,-1 0 0,1 0 0,0 0 0,0 0 0,0 0 0,-1-1 0,1 1 0,0 0 0,0 0 0,0-1 0,0 1 0,0-1 0,1 1 0,-1-1 0,0 1 0,0-1 0,0 1 0,0-1 0,0 0 0,1 0 0,-1 0 0,0 0 0,0 0 0,2 0 0,3 1-91,-1 0 0,1 0 0,0-1 0,-1 0 0,1 0 0,0 0 0,-1-1 0,1 0 0,0 0 0,-1-1 0,1 1 0,-1-1 0,0 0 0,10-5 0,-9 3-6735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7T18:01:57.208"/>
    </inkml:context>
    <inkml:brush xml:id="br0">
      <inkml:brushProperty name="width" value="0.025" units="cm"/>
      <inkml:brushProperty name="height" value="0.025" units="cm"/>
      <inkml:brushProperty name="color" value="#008C3A"/>
    </inkml:brush>
  </inkml:definitions>
  <inkml:trace contextRef="#ctx0" brushRef="#br0">10 0 24575,'-9'226'0,"8"-202"0,2 0 0,1-1 0,1 1 0,1 0 0,1-1 0,1 0 0,1 0 0,1-1 0,1 0 0,0 0 0,2-1 0,1 0 0,1-1 0,28 36 0,-33-47 0,1 0 0,-1 0 0,2-1 0,-1 0 0,1 0 0,0-1 0,1-1 0,0 1 0,0-2 0,0 0 0,0 0 0,1-1 0,0 0 0,19 3 0,-16-4-455,1-1 0,31 1 0,-38-3-6371</inkml:trace>
  <inkml:trace contextRef="#ctx0" brushRef="#br0" timeOffset="2695.19">314 588 24575,'2'4'0,"0"0"0,1 0 0,0 0 0,-1 0 0,1 0 0,0 0 0,1-1 0,-1 0 0,1 1 0,-1-1 0,6 3 0,2 4 0,8 5 0,-16-13 0,1 0 0,-1 1 0,0-1 0,0 1 0,0 0 0,0 0 0,0 0 0,0 0 0,-1 1 0,0-1 0,4 8 0,-6-10 0,0 0 0,-1 0 0,1 0 0,0 0 0,-1 0 0,1 0 0,-1 0 0,1 0 0,-1 0 0,1-1 0,-1 1 0,0 0 0,1 0 0,-1 0 0,0-1 0,0 1 0,1 0 0,-1-1 0,0 1 0,0 0 0,0-1 0,-1 1 0,-30 17 0,20-12 0,-55 44-1365,62-46-5461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7T18:00:58.110"/>
    </inkml:context>
    <inkml:brush xml:id="br0">
      <inkml:brushProperty name="width" value="0.025" units="cm"/>
      <inkml:brushProperty name="height" value="0.025" units="cm"/>
      <inkml:brushProperty name="color" value="#008C3A"/>
    </inkml:brush>
  </inkml:definitions>
  <inkml:trace contextRef="#ctx0" brushRef="#br0">1040 224 24575,'-324'10'0,"134"4"0,134-9 0,-110 5-1365,157-9-5461</inkml:trace>
  <inkml:trace contextRef="#ctx0" brushRef="#br0" timeOffset="1672.82">482 146 24575,'-11'1'0,"1"1"0,-1-1 0,0 2 0,1 0 0,0 0 0,0 1 0,0 0 0,0 0 0,1 1 0,-1 1 0,1-1 0,-15 14 0,-40 22 0,61-40 0,0 0 0,1 1 0,-1-1 0,0 1 0,1 0 0,-1-1 0,1 1 0,0 1 0,0-1 0,-3 3 0,5-4 0,0 0 0,0 0 0,0 0 0,0 0 0,0 0 0,0 0 0,0 0 0,0 1 0,0-1 0,0 0 0,1 0 0,-1 0 0,0 0 0,1 0 0,-1 0 0,1 0 0,-1-1 0,1 1 0,0 0 0,-1 0 0,1 0 0,0 0 0,0-1 0,-1 1 0,1 0 0,0-1 0,0 1 0,0 0 0,0-1 0,0 1 0,0-1 0,0 0 0,0 1 0,2-1 0,9 7 0,1-1 0,1-1 0,-1 0 0,17 3 0,-14-4 0,0 1 0,29 13 0,-37-14-227,1 0-1,0 0 1,0 0-1,1-1 1,18 3-1,-16-4-6598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7T18:00:28.377"/>
    </inkml:context>
    <inkml:brush xml:id="br0">
      <inkml:brushProperty name="width" value="0.025" units="cm"/>
      <inkml:brushProperty name="height" value="0.025" units="cm"/>
      <inkml:brushProperty name="color" value="#008C3A"/>
    </inkml:brush>
  </inkml:definitions>
  <inkml:trace contextRef="#ctx0" brushRef="#br0">1 383 24575,'0'-12'0,"0"-1"0,1 0 0,0 1 0,4-14 0,-4 20 0,2 1 0,-1-1 0,0 0 0,1 1 0,0 0 0,1 0 0,-1 0 0,1 0 0,0 0 0,7-6 0,1 0 0,1 1 0,1 0 0,-1 1 0,1 0 0,1 1 0,0 1 0,0 1 0,23-8 0,133-26 0,-139 34 0,178-18 0,-172 21 0,31-3 0,128 6 0,-70 9 0,237 1-700,-326-10 35,-29 0-6161</inkml:trace>
  <inkml:trace contextRef="#ctx0" brushRef="#br0" timeOffset="1845.52">1307 1 24575,'6'1'0,"1"0"0,-1 1 0,1 0 0,-1 0 0,1 0 0,-1 1 0,0 0 0,0 0 0,0 1 0,-1-1 0,1 1 0,-1 0 0,8 9 0,-5-6 0,0-1 0,0 0 0,0-1 0,0 1 0,16 6 0,-23-12 0,0 0 0,0 0 0,0 1 0,0-1 0,0 0 0,0 1 0,-1-1 0,1 1 0,0-1 0,0 1 0,0-1 0,0 1 0,-1-1 0,1 1 0,0 0 0,-1 0 0,1-1 0,0 1 0,-1 0 0,1 0 0,-1 0 0,1-1 0,-1 1 0,0 0 0,1 0 0,-1 0 0,0 0 0,0 0 0,0 0 0,1 0 0,-1 0 0,0 0 0,0 1 0,-1 1 0,0 0 0,-1 0 0,1 0 0,0 0 0,-1-1 0,0 1 0,0-1 0,1 1 0,-2-1 0,1 0 0,-2 3 0,-12 8 0,1 0 0,-25 15 0,39-28 0,-107 68-1365,101-65-5461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7T18:00:18.354"/>
    </inkml:context>
    <inkml:brush xml:id="br0">
      <inkml:brushProperty name="width" value="0.025" units="cm"/>
      <inkml:brushProperty name="height" value="0.025" units="cm"/>
      <inkml:brushProperty name="color" value="#008C3A"/>
    </inkml:brush>
  </inkml:definitions>
  <inkml:trace contextRef="#ctx0" brushRef="#br0">49 21 24575,'1'-1'0,"-1"0"0,0 0 0,1 0 0,-1 0 0,1 0 0,-1 0 0,1 0 0,0 0 0,-1 0 0,1 0 0,0 1 0,0-1 0,-1 0 0,1 0 0,0 1 0,0-1 0,0 0 0,0 1 0,0-1 0,0 1 0,0-1 0,0 1 0,0 0 0,0-1 0,0 1 0,0 0 0,1 0 0,-1 0 0,0 0 0,2 0 0,41-1 0,-37 1 0,-2 1 0,0-1 0,0 1 0,0 1 0,0-1 0,0 1 0,0 0 0,0 0 0,-1 0 0,1 0 0,-1 1 0,5 3 0,-8-5 0,0 0 0,0-1 0,-1 1 0,1 0 0,0-1 0,0 1 0,-1 0 0,1 0 0,0 0 0,-1 0 0,1-1 0,-1 1 0,0 0 0,1 0 0,-1 0 0,0 0 0,1 0 0,-1 0 0,0 0 0,0 0 0,0 0 0,0 2 0,0-2 0,-1 1 0,0-1 0,0 0 0,0 1 0,0-1 0,0 0 0,0 0 0,0 0 0,0 0 0,0 0 0,0 0 0,-1 0 0,1 0 0,0 0 0,-1 0 0,1-1 0,0 1 0,-1-1 0,1 1 0,-3 0 0,-115 33 0,123-31 0,17 0 0,25-1 0,-43-3 0,0 1 0,0 0 0,0 1 0,0-1 0,0 0 0,0 1 0,0-1 0,0 1 0,0 0 0,-1 0 0,1 0 0,0 1 0,4 2 0,-6-3 0,0 0 0,0 1 0,0-1 0,0 0 0,0 1 0,-1-1 0,1 1 0,0-1 0,-1 1 0,1-1 0,-1 1 0,0 0 0,1-1 0,-1 1 0,0 0 0,0-1 0,0 1 0,0-1 0,0 1 0,-1 0 0,1-1 0,0 1 0,-1-1 0,1 1 0,-1-1 0,0 1 0,-1 2 0,1-2 0,-1 1 0,1-1 0,-1 1 0,0-1 0,0 0 0,0 0 0,0 0 0,0 0 0,-1 0 0,1 0 0,0 0 0,-1-1 0,0 1 0,1-1 0,-1 0 0,-3 1 0,-54 16 0,28-10 0,-2 2-1365,25-8-5461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7T17:59:30.686"/>
    </inkml:context>
    <inkml:brush xml:id="br0">
      <inkml:brushProperty name="width" value="0.025" units="cm"/>
      <inkml:brushProperty name="height" value="0.025" units="cm"/>
      <inkml:brushProperty name="color" value="#008C3A"/>
    </inkml:brush>
  </inkml:definitions>
  <inkml:trace contextRef="#ctx0" brushRef="#br0">1893 670 24575,'-1'-3'0,"-1"1"0,1-1 0,-1 0 0,1 1 0,0-1 0,0 0 0,0 0 0,0 0 0,1 0 0,-1 0 0,1 0 0,-1 0 0,1 0 0,1-4 0,-3-5 0,-7-27 0,5 25 0,0 1 0,1-1 0,1 0 0,0 0 0,1 0 0,0 0 0,1 0 0,3-21 0,-2 31 9,1 0-1,0 1 1,0-1-1,0 1 1,0-1 0,1 1-1,-1 0 1,1 0-1,0 0 1,0 0-1,0 1 1,0-1-1,7-3 1,0 0-380,0 0-1,0 1 1,19-7 0,-23 10-6455</inkml:trace>
  <inkml:trace contextRef="#ctx0" brushRef="#br0" timeOffset="1256.43">1864 298 24575,'88'-10'0,"-76"8"0,-10 2 0,1-1 0,-1 1 0,0 0 0,1 0 0,-1 0 0,0 0 0,1 0 0,-1 0 0,0 1 0,0-1 0,4 2 0,-5-1 0,0 0 0,0 0 0,0 0 0,-1 0 0,1 0 0,0 1 0,-1-1 0,1 0 0,-1 0 0,1 1 0,-1-1 0,0 0 0,0 1 0,1-1 0,-1 0 0,0 1 0,0-1 0,0 1 0,0-1 0,-1 0 0,1 1 0,0-1 0,-1 0 0,0 3 0,-36 120 0,34-105-1365,3-10-5461</inkml:trace>
  <inkml:trace contextRef="#ctx0" brushRef="#br0" timeOffset="2802.48">1923 53 24575,'0'-2'0,"1"-1"0,-1 1 0,1 0 0,0-1 0,0 1 0,0 0 0,0 0 0,0 0 0,0 0 0,1 0 0,-1 0 0,1 0 0,-1 0 0,1 0 0,0 1 0,0-1 0,0 1 0,-1-1 0,2 1 0,-1 0 0,0 0 0,0 0 0,0 0 0,0 0 0,1 0 0,4 0 0,-3-1 0,1 1 0,0 0 0,0 0 0,0 0 0,0 1 0,0-1 0,-1 1 0,1 1 0,0-1 0,0 1 0,0-1 0,7 3 0,-11-2 0,1 1 0,-1-1 0,1 0 0,-1 1 0,0-1 0,0 1 0,0-1 0,0 1 0,0 0 0,0-1 0,0 1 0,0 0 0,-1 0 0,1 0 0,-1-1 0,1 1 0,-1 0 0,0 0 0,0 0 0,0 0 0,0 0 0,0 0 0,0 0 0,0 0 0,0-1 0,-1 1 0,-1 3 0,2 0 0,-1-1 0,0 1 0,-1-1 0,1 0 0,-1 1 0,0-1 0,0 0 0,0 0 0,0-1 0,-1 1 0,-3 3 0,-42 23 0,41-26 0,0-1 0,0 1 0,0 0 0,0 1 0,1 0 0,0 0 0,0 0 0,-6 7 0,20-11 0,-1 1 0,1-1 0,0 0 0,13-1 0,151-1-1365,-163 1-5461</inkml:trace>
  <inkml:trace contextRef="#ctx0" brushRef="#br0" timeOffset="35369.31">1314 269 24575,'-230'9'0,"41"6"0,0 0 0,-107-5 0,253-8 0,0 2 0,0 2 0,0 1 0,-49 17 0,86-21 0,1 0 0,-1 0 0,0 0 0,1 1 0,0 0 0,0 0 0,0 1 0,0 0 0,1-1 0,0 1 0,0 1 0,0-1 0,1 1 0,-1-1 0,1 1 0,1 0 0,-1 0 0,1 0 0,0 0 0,0 1 0,0 7 0,-2 3 0,2 0 0,0 0 0,1 1 0,0-1 0,1 0 0,5 32 0,20 60 0,-16 106-1365,-9-205-5461</inkml:trace>
  <inkml:trace contextRef="#ctx0" brushRef="#br0" timeOffset="38110.87">1 858 24575,'1'7'0,"2"0"0,-1 0 0,1 0 0,0 0 0,0-1 0,1 1 0,0-1 0,0 0 0,0 0 0,9 8 0,5 11 0,-17-24 0,-1 0 0,1-1 0,-1 1 0,1 0 0,-1-1 0,0 1 0,1-1 0,0 1 0,-1-1 0,1 1 0,-1-1 0,1 1 0,0-1 0,-1 0 0,1 1 0,0-1 0,-1 0 0,1 0 0,0 1 0,0-1 0,-1 0 0,1 0 0,0 0 0,0 0 0,-1 0 0,1 0 0,0 0 0,1 0 0,20-15 0,20-41 0,-31 40 0,-10 15-22,8-13-247,2 0 1,0 1-1,0 1 1,23-19-1,-29 26-6557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6T06:55:04.718"/>
    </inkml:context>
    <inkml:brush xml:id="br0">
      <inkml:brushProperty name="width" value="0.025" units="cm"/>
      <inkml:brushProperty name="height" value="0.025" units="cm"/>
      <inkml:brushProperty name="color" value="#008C3A"/>
    </inkml:brush>
  </inkml:definitions>
  <inkml:trace contextRef="#ctx0" brushRef="#br0">1 1 24575,'10'183'0,"-10"-173"-1365,0-2-5461</inkml:trace>
  <inkml:trace contextRef="#ctx0" brushRef="#br0" timeOffset="528.97">61 133 24575,'2'0'0,"0"1"0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6T06:54:55.199"/>
    </inkml:context>
    <inkml:brush xml:id="br0">
      <inkml:brushProperty name="width" value="0.025" units="cm"/>
      <inkml:brushProperty name="height" value="0.025" units="cm"/>
      <inkml:brushProperty name="color" value="#008C3A"/>
    </inkml:brush>
  </inkml:definitions>
  <inkml:trace contextRef="#ctx0" brushRef="#br0">30 0 24575,'-1'16'0,"-1"0"0,0-1 0,-1 1 0,-6 18 0,-3 15 0,12-48 0,0 0 0,0 1 0,0-1 0,0 0 0,0 0 0,0 0 0,0 0 0,1 0 0,-1 0 0,0 0 0,1 0 0,-1 1 0,1-1 0,-1 0 0,1 0 0,-1-1 0,1 1 0,0 0 0,0 0 0,-1 0 0,1 0 0,0-1 0,0 1 0,0 0 0,0-1 0,0 1 0,0 0 0,0-1 0,0 1 0,0-1 0,0 0 0,0 1 0,0-1 0,0 0 0,0 0 0,0 0 0,1 1 0,-1-1 0,0 0 0,1-1 0,61 0 0,-43 0 0,50 1-1365,-61 0-5461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6T06:54:52.028"/>
    </inkml:context>
    <inkml:brush xml:id="br0">
      <inkml:brushProperty name="width" value="0.025" units="cm"/>
      <inkml:brushProperty name="height" value="0.025" units="cm"/>
      <inkml:brushProperty name="color" value="#008C3A"/>
    </inkml:brush>
  </inkml:definitions>
  <inkml:trace contextRef="#ctx0" brushRef="#br0">854 1749 24575,'1'-24'0,"2"-1"0,1 0 0,8-29 0,6-41 0,-9 6 0,-6-177 0,-34 20 0,24-40 0,4 54 0,-18 26 0,21 193 0,-2 1 0,0 0 0,0-1 0,-1 1 0,0 0 0,-1 0 0,-1 1 0,0-1 0,-8-13 0,10 21 0,0-1 0,0 0 0,-1 1 0,1-1 0,-1 1 0,0 0 0,0 0 0,-1 1 0,1-1 0,-1 1 0,0 0 0,0 0 0,0 0 0,0 1 0,0 0 0,0 0 0,-1 0 0,1 1 0,-1 0 0,1 0 0,-12-1 0,-18 2 0,1 1 0,0 2 0,0 2 0,1 0 0,-47 15 0,12 1 0,10-4 0,2 2 0,0 2 0,-64 35 0,113-51 27,0 0 0,0 0-1,1 1 1,-11 12 0,-15 12-1526,25-25-5327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6T06:54:33.699"/>
    </inkml:context>
    <inkml:brush xml:id="br0">
      <inkml:brushProperty name="width" value="0.025" units="cm"/>
      <inkml:brushProperty name="height" value="0.025" units="cm"/>
      <inkml:brushProperty name="color" value="#008C3A"/>
    </inkml:brush>
  </inkml:definitions>
  <inkml:trace contextRef="#ctx0" brushRef="#br0">82 0 24575,'-1'3'0,"-1"0"0,1 0 0,0 1 0,-1-1 0,2 0 0,-1 0 0,0 1 0,1-1 0,-1 0 0,1 1 0,0-1 0,0 6 0,0-7 0,-2 535 0,4-273 0,8-73 0,-10-152 0,-2 0 0,-12 63 0,-36 159 0,44-222 0,0 48 0,4-37 0,1-45 0,1 1 0,0-1 0,0 0 0,0 1 0,1-1 0,0 1 0,0-1 0,0 0 0,1 1 0,0-1 0,0 0 0,0 0 0,0 0 0,1 0 0,0-1 0,0 1 0,7 7 0,-5-7 0,0-1 0,1 0 0,-1-1 0,1 1 0,0-1 0,-1 0 0,2-1 0,-1 1 0,0-1 0,0-1 0,1 1 0,-1-1 0,1 0 0,11 0 0,265 9 0,-259-9-1365,-13-1-5461</inkml:trace>
  <inkml:trace contextRef="#ctx0" brushRef="#br0" timeOffset="1702.96">346 1696 24575,'0'0'0,"0"0"0,0 0 0,0 0 0,0 0 0,0 0 0,-1 0 0,1 0 0,0 0 0,0 0 0,0 0 0,0 0 0,-1 0 0,1 0 0,0 0 0,0 0 0,0 0 0,0 0 0,0 0 0,0 0 0,-1 1 0,1-1 0,0 0 0,0 0 0,0 0 0,0 0 0,0 0 0,0 0 0,0 0 0,0 1 0,0-1 0,-1 0 0,1 0 0,0 0 0,0 0 0,0 0 0,0 1 0,0-1 0,0 0 0,0 0 0,0 0 0,0 0 0,0 0 0,0 1 0,0-1 0,0 0 0,0 0 0,0 0 0,0 0 0,0 0 0,0 1 0,1-1 0,-1 0 0,0 0 0,8 12 0,11 8 0,9-6 0,-23-13 0,0 1 0,0 0 0,0 1 0,0-1 0,-1 1 0,1 0 0,-1 0 0,0 1 0,1-1 0,-2 1 0,1 0 0,0 0 0,3 5 0,-7-7 0,1-1 0,-1 1 0,0 0 0,0-1 0,1 1 0,-1 0 0,0-1 0,-1 1 0,1 0 0,0-1 0,0 1 0,-1 0 0,1-1 0,-1 1 0,1 0 0,-1-1 0,0 1 0,0-1 0,0 1 0,1-1 0,-1 0 0,-1 1 0,1-1 0,0 0 0,0 0 0,0 1 0,-3 0 0,-46 31 0,29-21 0,-20 20-1365,33-25-5461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6T06:54:22.586"/>
    </inkml:context>
    <inkml:brush xml:id="br0">
      <inkml:brushProperty name="width" value="0.025" units="cm"/>
      <inkml:brushProperty name="height" value="0.025" units="cm"/>
      <inkml:brushProperty name="color" value="#008C3A"/>
    </inkml:brush>
  </inkml:definitions>
  <inkml:trace contextRef="#ctx0" brushRef="#br0">1311 0 24575,'-281'16'0,"-1"-1"0,244-15 0,-310 10 0,340-8 0,-1 0 0,1 0 0,-1 0 0,1 1 0,0 1 0,0-1 0,0 1 0,1 1 0,-1-1 0,1 1 0,0 1 0,0-1 0,1 1 0,0 0 0,0 1 0,0-1 0,-6 10 0,-2 5 0,1 0 0,1 0 0,1 2 0,-16 41 0,0 16 0,2 2 0,-21 136 0,35-145 0,-18 152 0,27-187 0,-4 43 0,5 102 0,3-167 0,0-1 0,1 1 0,0 0 0,1-1 0,1 0 0,0 0 0,1 0 0,1-1 0,0 1 0,1-2 0,1 1 0,0-1 0,1 0 0,0-1 0,19 18 0,-7-5-14,-15-16-257,1-1 1,0 0 0,0 0 0,10 7 0,-13-12-6556</inkml:trace>
  <inkml:trace contextRef="#ctx0" brushRef="#br0" timeOffset="1277.33">204 1442 24575,'1'13'0,"0"0"0,1 0 0,0-1 0,4 15 0,1-1 0,-7-24 0,0 0 0,0-1 0,0 1 0,0 0 0,0-1 0,0 1 0,0 0 0,-1-1 0,1 1 0,0 0 0,-1-1 0,0 1 0,1-1 0,-1 1 0,0-1 0,0 1 0,0-1 0,1 1 0,-2-1 0,1 0 0,0 0 0,0 0 0,0 1 0,0-1 0,-1 0 0,1 0 0,-1-1 0,1 1 0,-1 0 0,1 0 0,-1-1 0,1 1 0,-1-1 0,1 1 0,-1-1 0,0 0 0,1 1 0,-1-1 0,-2 0 0,-13 2 0,0-1 0,0 0 0,-20-2 0,6 1 0,21 1-1365,2 1-5461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6T06:53:48.689"/>
    </inkml:context>
    <inkml:brush xml:id="br0">
      <inkml:brushProperty name="width" value="0.025" units="cm"/>
      <inkml:brushProperty name="height" value="0.025" units="cm"/>
      <inkml:brushProperty name="color" value="#008C3A"/>
    </inkml:brush>
  </inkml:definitions>
  <inkml:trace contextRef="#ctx0" brushRef="#br0">1787 2591 24575,'-1'-148'0,"3"-150"0,17 72 0,2-97 0,-18 107 0,-6-183 0,-7 121 0,0 178 0,5 72 0,0-50 0,-6-99 0,11 168 0,1-21 0,-2 0 0,-8-54 0,8 77 0,0 1 0,-1 0 0,1 0 0,-1 0 0,0 0 0,-1 0 0,1 0 0,-1 1 0,0-1 0,-1 1 0,1 0 0,-1 0 0,0 0 0,-1 0 0,1 1 0,-1 0 0,0 0 0,0 0 0,0 0 0,-6-3 0,-10 0 0,0 2 0,0 0 0,0 1 0,-1 1 0,1 1 0,-25 1 0,-14-3 0,-372-19 0,351 24 0,0 3 0,-86 17 0,117-13 0,26-5 0,0 1 0,0 1 0,1 1 0,-1 1 0,1 1 0,-38 19 0,-50 49 0,78-52 0,-1-1 0,-42 22 0,-22 12 0,66-40-1365,26-14-5461</inkml:trace>
  <inkml:trace contextRef="#ctx0" brushRef="#br0" timeOffset="2000.31">90 192 24575,'-2'1'0,"1"-1"0,-1 1 0,1 0 0,-1 0 0,1-1 0,-1 1 0,1 0 0,0 0 0,-1 0 0,1 1 0,0-1 0,0 0 0,0 0 0,0 1 0,0-1 0,0 0 0,0 1 0,0-1 0,1 1 0,-2 2 0,-14 36 0,15-36 0,-28 52 0,11-25 0,18-31 0,0 1 0,0-1 0,0 1 0,0 0 0,0-1 0,0 1 0,0 0 0,0-1 0,0 1 0,1-1 0,-1 1 0,0 0 0,0-1 0,0 1 0,1-1 0,-1 1 0,0-1 0,1 1 0,-1-1 0,0 1 0,1-1 0,-1 1 0,1-1 0,-1 1 0,1-1 0,-1 1 0,1-1 0,-1 0 0,1 0 0,-1 1 0,1-1 0,-1 0 0,1 0 0,0 1 0,-1-1 0,1 0 0,0 0 0,-1 0 0,1 0 0,-1 0 0,1 0 0,0 0 0,-1 0 0,1 0 0,-1 0 0,2-1 0,38 3 0,-35-3 0,25 0 0,-18 0 0,-1 1 0,0 0 0,0 0 0,0 1 0,0 0 0,0 1 0,0 0 0,16 6 0,11 2-1365,-30-8-5461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26T06:53:30.014"/>
    </inkml:context>
    <inkml:brush xml:id="br0">
      <inkml:brushProperty name="width" value="0.025" units="cm"/>
      <inkml:brushProperty name="height" value="0.025" units="cm"/>
      <inkml:brushProperty name="color" value="#008C3A"/>
    </inkml:brush>
  </inkml:definitions>
  <inkml:trace contextRef="#ctx0" brushRef="#br0">438 122 24575,'-275'-10'0,"174"10"-1365,92 0-5461</inkml:trace>
  <inkml:trace contextRef="#ctx0" brushRef="#br0" timeOffset="1425.31">144 1 24575,'-3'1'0,"-1"1"0,1-1 0,0 1 0,0 0 0,0 0 0,1 0 0,-1 0 0,0 1 0,1-1 0,-1 1 0,-2 4 0,-12 10 0,3-8 0,1 1 0,0 1 0,0 0 0,2 1 0,-13 15 0,23-26 0,1 0 0,0-1 0,0 1 0,0-1 0,0 1 0,0 0 0,0-1 0,0 1 0,0-1 0,0 1 0,0-1 0,0 1 0,1 0 0,-1-1 0,0 1 0,0-1 0,1 1 0,-1-1 0,0 1 0,0-1 0,1 1 0,-1-1 0,1 1 0,-1-1 0,0 1 0,1-1 0,-1 0 0,2 1 0,20 18 0,-6-7 0,-7-2-170,1 0-1,0 0 0,1-1 1,0-1-1,1 0 0,0 0 1,15 7-1,-21-13-6655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9F20C-D414-44F5-A60B-3AE9A3ED7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Level Design Document v2.8 (RPG).dotx</Template>
  <TotalTime>2611</TotalTime>
  <Pages>18</Pages>
  <Words>2954</Words>
  <Characters>16840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李东华</dc:creator>
  <cp:lastModifiedBy>李 东华</cp:lastModifiedBy>
  <cp:revision>798</cp:revision>
  <cp:lastPrinted>2012-06-15T19:28:00Z</cp:lastPrinted>
  <dcterms:created xsi:type="dcterms:W3CDTF">2023-05-22T01:50:00Z</dcterms:created>
  <dcterms:modified xsi:type="dcterms:W3CDTF">2023-08-05T20:12:00Z</dcterms:modified>
</cp:coreProperties>
</file>