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79F7DE" w14:textId="77777777" w:rsidR="00C24ED8" w:rsidRDefault="00B405E3" w:rsidP="00B405E3">
      <w:pPr>
        <w:jc w:val="center"/>
      </w:pPr>
      <w:r>
        <w:rPr>
          <w:noProof/>
        </w:rPr>
        <w:drawing>
          <wp:inline distT="0" distB="0" distL="0" distR="0" wp14:anchorId="667A792F" wp14:editId="6D16A337">
            <wp:extent cx="3538115" cy="3210839"/>
            <wp:effectExtent l="0" t="0" r="5715" b="889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8115" cy="3210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26AE2E" w14:textId="3BE8C9BE" w:rsidR="003F33E7" w:rsidRDefault="004E742A" w:rsidP="00DC4C6D">
      <w:pPr>
        <w:pStyle w:val="Title"/>
        <w:jc w:val="center"/>
      </w:pPr>
      <w:r>
        <w:t>Fallout 4:</w:t>
      </w:r>
      <w:r w:rsidR="009401DC">
        <w:t xml:space="preserve">  </w:t>
      </w:r>
      <w:r w:rsidR="00FB7AAF">
        <w:t>Become Humans</w:t>
      </w:r>
    </w:p>
    <w:p w14:paraId="6BF4ECD4" w14:textId="30F9F0AC" w:rsidR="00C24ED8" w:rsidRDefault="00403477" w:rsidP="00DC4C6D">
      <w:pPr>
        <w:pStyle w:val="Subtitle"/>
        <w:jc w:val="center"/>
        <w:rPr>
          <w:i w:val="0"/>
          <w:sz w:val="20"/>
          <w:szCs w:val="20"/>
        </w:rPr>
      </w:pPr>
      <w:r w:rsidRPr="00DC4C6D">
        <w:rPr>
          <w:i w:val="0"/>
          <w:sz w:val="20"/>
          <w:szCs w:val="20"/>
        </w:rPr>
        <w:t>Version</w:t>
      </w:r>
      <w:r w:rsidR="00757BC3">
        <w:rPr>
          <w:i w:val="0"/>
          <w:sz w:val="20"/>
          <w:szCs w:val="20"/>
        </w:rPr>
        <w:t xml:space="preserve"> 1.0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095"/>
        <w:gridCol w:w="4355"/>
      </w:tblGrid>
      <w:tr w:rsidR="001417A2" w:rsidRPr="00944542" w14:paraId="2989C557" w14:textId="77777777" w:rsidTr="00D43C2F">
        <w:trPr>
          <w:trHeight w:val="335"/>
          <w:jc w:val="center"/>
        </w:trPr>
        <w:tc>
          <w:tcPr>
            <w:tcW w:w="3095" w:type="dxa"/>
          </w:tcPr>
          <w:p w14:paraId="2E2E8437" w14:textId="77777777" w:rsidR="001417A2" w:rsidRPr="00944542" w:rsidRDefault="001417A2" w:rsidP="00D43C2F">
            <w:pPr>
              <w:spacing w:after="0"/>
              <w:rPr>
                <w:kern w:val="32"/>
              </w:rPr>
            </w:pPr>
            <w:r w:rsidRPr="00944542">
              <w:rPr>
                <w:kern w:val="32"/>
              </w:rPr>
              <w:t>Designer:</w:t>
            </w:r>
          </w:p>
        </w:tc>
        <w:tc>
          <w:tcPr>
            <w:tcW w:w="4355" w:type="dxa"/>
          </w:tcPr>
          <w:p w14:paraId="49930DEB" w14:textId="4E826D6B" w:rsidR="001417A2" w:rsidRPr="00944542" w:rsidRDefault="00757BC3" w:rsidP="00D43C2F">
            <w:pPr>
              <w:spacing w:after="0"/>
              <w:rPr>
                <w:kern w:val="32"/>
              </w:rPr>
            </w:pPr>
            <w:r>
              <w:rPr>
                <w:kern w:val="32"/>
              </w:rPr>
              <w:t>Donghua Li</w:t>
            </w:r>
          </w:p>
        </w:tc>
      </w:tr>
      <w:tr w:rsidR="001417A2" w:rsidRPr="00944542" w14:paraId="27FA017A" w14:textId="77777777" w:rsidTr="00D43C2F">
        <w:trPr>
          <w:trHeight w:val="335"/>
          <w:jc w:val="center"/>
        </w:trPr>
        <w:tc>
          <w:tcPr>
            <w:tcW w:w="3095" w:type="dxa"/>
          </w:tcPr>
          <w:p w14:paraId="256473B2" w14:textId="77777777" w:rsidR="001417A2" w:rsidRPr="00944542" w:rsidRDefault="001417A2" w:rsidP="00D43C2F">
            <w:pPr>
              <w:spacing w:after="0"/>
              <w:rPr>
                <w:kern w:val="32"/>
              </w:rPr>
            </w:pPr>
            <w:r w:rsidRPr="00944542">
              <w:rPr>
                <w:kern w:val="32"/>
              </w:rPr>
              <w:t>Document Date:</w:t>
            </w:r>
          </w:p>
        </w:tc>
        <w:tc>
          <w:tcPr>
            <w:tcW w:w="4355" w:type="dxa"/>
          </w:tcPr>
          <w:p w14:paraId="19B74C62" w14:textId="5B17E876" w:rsidR="001417A2" w:rsidRPr="00944542" w:rsidRDefault="00B44AD9" w:rsidP="00D43C2F">
            <w:pPr>
              <w:spacing w:after="0"/>
              <w:rPr>
                <w:kern w:val="32"/>
              </w:rPr>
            </w:pPr>
            <w:r>
              <w:rPr>
                <w:kern w:val="32"/>
              </w:rPr>
              <w:fldChar w:fldCharType="begin"/>
            </w:r>
            <w:r>
              <w:rPr>
                <w:kern w:val="32"/>
              </w:rPr>
              <w:instrText xml:space="preserve"> DATE \@ "M/d/yyyy" </w:instrText>
            </w:r>
            <w:r>
              <w:rPr>
                <w:kern w:val="32"/>
              </w:rPr>
              <w:fldChar w:fldCharType="separate"/>
            </w:r>
            <w:r w:rsidR="00BB3C74">
              <w:rPr>
                <w:noProof/>
                <w:kern w:val="32"/>
              </w:rPr>
              <w:t>2/20/2023</w:t>
            </w:r>
            <w:r>
              <w:rPr>
                <w:kern w:val="32"/>
              </w:rPr>
              <w:fldChar w:fldCharType="end"/>
            </w:r>
          </w:p>
        </w:tc>
      </w:tr>
      <w:tr w:rsidR="001417A2" w:rsidRPr="00944542" w14:paraId="045CDD7C" w14:textId="77777777" w:rsidTr="00D43C2F">
        <w:trPr>
          <w:trHeight w:val="321"/>
          <w:jc w:val="center"/>
        </w:trPr>
        <w:tc>
          <w:tcPr>
            <w:tcW w:w="3095" w:type="dxa"/>
          </w:tcPr>
          <w:p w14:paraId="3D176FCD" w14:textId="77777777" w:rsidR="001417A2" w:rsidRPr="00944542" w:rsidRDefault="001417A2" w:rsidP="00D43C2F">
            <w:pPr>
              <w:spacing w:after="0"/>
              <w:rPr>
                <w:kern w:val="32"/>
              </w:rPr>
            </w:pPr>
            <w:r w:rsidRPr="00944542">
              <w:rPr>
                <w:kern w:val="32"/>
              </w:rPr>
              <w:t>Intended Level Delivery Date:</w:t>
            </w:r>
          </w:p>
        </w:tc>
        <w:tc>
          <w:tcPr>
            <w:tcW w:w="4355" w:type="dxa"/>
          </w:tcPr>
          <w:p w14:paraId="4728D414" w14:textId="2B12E77A" w:rsidR="001417A2" w:rsidRPr="00944542" w:rsidRDefault="00C81BB0" w:rsidP="00D43C2F">
            <w:pPr>
              <w:spacing w:after="0"/>
              <w:rPr>
                <w:kern w:val="32"/>
              </w:rPr>
            </w:pPr>
            <w:r>
              <w:rPr>
                <w:kern w:val="32"/>
              </w:rPr>
              <w:t>4</w:t>
            </w:r>
            <w:r w:rsidR="00026FB5">
              <w:rPr>
                <w:kern w:val="32"/>
              </w:rPr>
              <w:t>/24/2023</w:t>
            </w:r>
          </w:p>
        </w:tc>
      </w:tr>
    </w:tbl>
    <w:p w14:paraId="79A985D5" w14:textId="77777777" w:rsidR="00403477" w:rsidRDefault="00403477"/>
    <w:p w14:paraId="77802786" w14:textId="77777777" w:rsidR="00403477" w:rsidRPr="0039586E" w:rsidRDefault="00403477">
      <w:pPr>
        <w:rPr>
          <w:rFonts w:asciiTheme="majorHAnsi" w:hAnsiTheme="majorHAnsi"/>
          <w:b/>
          <w:color w:val="365F91" w:themeColor="accent1" w:themeShade="BF"/>
          <w:sz w:val="28"/>
          <w:szCs w:val="28"/>
        </w:rPr>
      </w:pPr>
      <w:r w:rsidRPr="0039586E">
        <w:rPr>
          <w:rFonts w:asciiTheme="majorHAnsi" w:hAnsiTheme="majorHAnsi"/>
          <w:b/>
          <w:color w:val="365F91" w:themeColor="accent1" w:themeShade="BF"/>
          <w:sz w:val="28"/>
          <w:szCs w:val="28"/>
        </w:rPr>
        <w:t>Document Revisions Table</w:t>
      </w:r>
    </w:p>
    <w:tbl>
      <w:tblPr>
        <w:tblW w:w="9333" w:type="dxa"/>
        <w:jc w:val="center"/>
        <w:tblBorders>
          <w:top w:val="single" w:sz="12" w:space="0" w:color="404040" w:themeColor="text1" w:themeTint="BF"/>
          <w:left w:val="single" w:sz="12" w:space="0" w:color="404040" w:themeColor="text1" w:themeTint="BF"/>
          <w:bottom w:val="single" w:sz="12" w:space="0" w:color="404040" w:themeColor="text1" w:themeTint="BF"/>
          <w:right w:val="single" w:sz="12" w:space="0" w:color="404040" w:themeColor="text1" w:themeTint="BF"/>
          <w:insideH w:val="single" w:sz="12" w:space="0" w:color="404040" w:themeColor="text1" w:themeTint="BF"/>
          <w:insideV w:val="single" w:sz="12" w:space="0" w:color="404040" w:themeColor="text1" w:themeTint="BF"/>
        </w:tblBorders>
        <w:tblLook w:val="04A0" w:firstRow="1" w:lastRow="0" w:firstColumn="1" w:lastColumn="0" w:noHBand="0" w:noVBand="1"/>
      </w:tblPr>
      <w:tblGrid>
        <w:gridCol w:w="1074"/>
        <w:gridCol w:w="4156"/>
        <w:gridCol w:w="2679"/>
        <w:gridCol w:w="1424"/>
      </w:tblGrid>
      <w:tr w:rsidR="00C24ED8" w:rsidRPr="008F0874" w14:paraId="4626052D" w14:textId="77777777" w:rsidTr="00EF0F0D">
        <w:trPr>
          <w:trHeight w:val="555"/>
          <w:jc w:val="center"/>
        </w:trPr>
        <w:tc>
          <w:tcPr>
            <w:tcW w:w="1074" w:type="dxa"/>
            <w:shd w:val="clear" w:color="auto" w:fill="A6A6A6" w:themeFill="background1" w:themeFillShade="A6"/>
            <w:vAlign w:val="center"/>
          </w:tcPr>
          <w:p w14:paraId="0A79364B" w14:textId="77777777" w:rsidR="00C24ED8" w:rsidRPr="002353A8" w:rsidRDefault="00C24ED8" w:rsidP="00914FDD">
            <w:pPr>
              <w:pStyle w:val="NoSpacing"/>
              <w:jc w:val="center"/>
              <w:rPr>
                <w:rFonts w:asciiTheme="majorHAnsi" w:hAnsiTheme="majorHAnsi" w:cs="Arial"/>
                <w:b/>
                <w:bCs/>
                <w:color w:val="000000"/>
                <w:sz w:val="24"/>
                <w:szCs w:val="24"/>
              </w:rPr>
            </w:pPr>
            <w:r w:rsidRPr="002353A8">
              <w:rPr>
                <w:rFonts w:asciiTheme="majorHAnsi" w:hAnsiTheme="majorHAnsi" w:cs="Arial"/>
                <w:b/>
                <w:bCs/>
                <w:color w:val="FFFFFF" w:themeColor="background1"/>
                <w:sz w:val="24"/>
                <w:szCs w:val="24"/>
              </w:rPr>
              <w:t>Version</w:t>
            </w:r>
          </w:p>
        </w:tc>
        <w:tc>
          <w:tcPr>
            <w:tcW w:w="4156" w:type="dxa"/>
            <w:shd w:val="clear" w:color="auto" w:fill="A6A6A6" w:themeFill="background1" w:themeFillShade="A6"/>
            <w:vAlign w:val="center"/>
          </w:tcPr>
          <w:p w14:paraId="6724A366" w14:textId="77777777" w:rsidR="00C24ED8" w:rsidRPr="002353A8" w:rsidRDefault="00C24ED8" w:rsidP="00914FDD">
            <w:pPr>
              <w:pStyle w:val="NoSpacing"/>
              <w:jc w:val="center"/>
              <w:rPr>
                <w:rFonts w:asciiTheme="majorHAnsi" w:hAnsiTheme="majorHAnsi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2353A8">
              <w:rPr>
                <w:rFonts w:asciiTheme="majorHAnsi" w:hAnsiTheme="majorHAnsi" w:cs="Arial"/>
                <w:b/>
                <w:bCs/>
                <w:color w:val="FFFFFF" w:themeColor="background1"/>
                <w:sz w:val="24"/>
                <w:szCs w:val="24"/>
              </w:rPr>
              <w:t>Description</w:t>
            </w:r>
          </w:p>
        </w:tc>
        <w:tc>
          <w:tcPr>
            <w:tcW w:w="2679" w:type="dxa"/>
            <w:shd w:val="clear" w:color="auto" w:fill="A6A6A6" w:themeFill="background1" w:themeFillShade="A6"/>
            <w:vAlign w:val="center"/>
          </w:tcPr>
          <w:p w14:paraId="039D7D30" w14:textId="77777777" w:rsidR="00C24ED8" w:rsidRPr="002353A8" w:rsidRDefault="00C24ED8" w:rsidP="00914FDD">
            <w:pPr>
              <w:pStyle w:val="NoSpacing"/>
              <w:jc w:val="center"/>
              <w:rPr>
                <w:rFonts w:asciiTheme="majorHAnsi" w:hAnsiTheme="majorHAnsi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2353A8">
              <w:rPr>
                <w:rFonts w:asciiTheme="majorHAnsi" w:hAnsiTheme="majorHAnsi" w:cs="Arial"/>
                <w:b/>
                <w:bCs/>
                <w:color w:val="FFFFFF" w:themeColor="background1"/>
                <w:sz w:val="24"/>
                <w:szCs w:val="24"/>
              </w:rPr>
              <w:t>Requestor</w:t>
            </w:r>
          </w:p>
        </w:tc>
        <w:tc>
          <w:tcPr>
            <w:tcW w:w="1424" w:type="dxa"/>
            <w:shd w:val="clear" w:color="auto" w:fill="A6A6A6" w:themeFill="background1" w:themeFillShade="A6"/>
            <w:vAlign w:val="center"/>
          </w:tcPr>
          <w:p w14:paraId="4BD85AF3" w14:textId="77777777" w:rsidR="00C24ED8" w:rsidRPr="002353A8" w:rsidRDefault="00C24ED8" w:rsidP="00914FDD">
            <w:pPr>
              <w:pStyle w:val="NoSpacing"/>
              <w:jc w:val="center"/>
              <w:rPr>
                <w:rFonts w:asciiTheme="majorHAnsi" w:hAnsiTheme="majorHAnsi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2353A8">
              <w:rPr>
                <w:rFonts w:asciiTheme="majorHAnsi" w:hAnsiTheme="majorHAnsi" w:cs="Arial"/>
                <w:b/>
                <w:bCs/>
                <w:color w:val="FFFFFF" w:themeColor="background1"/>
                <w:sz w:val="24"/>
                <w:szCs w:val="24"/>
              </w:rPr>
              <w:t>Date</w:t>
            </w:r>
          </w:p>
        </w:tc>
      </w:tr>
      <w:tr w:rsidR="00C24ED8" w:rsidRPr="002F6EB0" w14:paraId="6DED5EF8" w14:textId="77777777" w:rsidTr="00EF0F0D">
        <w:trPr>
          <w:trHeight w:val="251"/>
          <w:jc w:val="center"/>
        </w:trPr>
        <w:tc>
          <w:tcPr>
            <w:tcW w:w="1074" w:type="dxa"/>
            <w:vAlign w:val="center"/>
          </w:tcPr>
          <w:p w14:paraId="3BA17494" w14:textId="77777777" w:rsidR="00C24ED8" w:rsidRPr="002F6EB0" w:rsidRDefault="00960246" w:rsidP="00960246">
            <w:pPr>
              <w:pStyle w:val="NoSpacing"/>
              <w:jc w:val="center"/>
              <w:rPr>
                <w:rFonts w:asciiTheme="minorHAnsi" w:hAnsiTheme="minorHAnsi" w:cs="Arial"/>
                <w:bCs/>
                <w:sz w:val="20"/>
                <w:szCs w:val="20"/>
              </w:rPr>
            </w:pPr>
            <w:r w:rsidRPr="002F6EB0">
              <w:rPr>
                <w:rFonts w:asciiTheme="minorHAnsi" w:hAnsiTheme="minorHAnsi" w:cs="Arial"/>
                <w:bCs/>
                <w:sz w:val="20"/>
                <w:szCs w:val="20"/>
              </w:rPr>
              <w:t>1</w:t>
            </w:r>
            <w:r w:rsidR="00C24ED8" w:rsidRPr="002F6EB0">
              <w:rPr>
                <w:rFonts w:asciiTheme="minorHAnsi" w:hAnsiTheme="minorHAnsi" w:cs="Arial"/>
                <w:bCs/>
                <w:sz w:val="20"/>
                <w:szCs w:val="20"/>
              </w:rPr>
              <w:t>.</w:t>
            </w:r>
            <w:r w:rsidRPr="002F6EB0">
              <w:rPr>
                <w:rFonts w:asciiTheme="minorHAnsi" w:hAnsiTheme="minorHAnsi" w:cs="Arial"/>
                <w:bCs/>
                <w:sz w:val="20"/>
                <w:szCs w:val="20"/>
              </w:rPr>
              <w:t>0</w:t>
            </w:r>
          </w:p>
        </w:tc>
        <w:tc>
          <w:tcPr>
            <w:tcW w:w="4156" w:type="dxa"/>
            <w:vAlign w:val="center"/>
          </w:tcPr>
          <w:p w14:paraId="3C021474" w14:textId="52B9415F" w:rsidR="00C24ED8" w:rsidRPr="002F6EB0" w:rsidRDefault="00EF0F0D" w:rsidP="00914FDD">
            <w:pPr>
              <w:pStyle w:val="NoSpacing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 xml:space="preserve">Level Design </w:t>
            </w:r>
            <w:r w:rsidR="00C24ED8" w:rsidRPr="002F6EB0">
              <w:rPr>
                <w:rFonts w:asciiTheme="minorHAnsi" w:hAnsiTheme="minorHAnsi" w:cs="Arial"/>
                <w:sz w:val="20"/>
                <w:szCs w:val="20"/>
              </w:rPr>
              <w:t>Document</w:t>
            </w:r>
          </w:p>
        </w:tc>
        <w:tc>
          <w:tcPr>
            <w:tcW w:w="2679" w:type="dxa"/>
            <w:vAlign w:val="center"/>
          </w:tcPr>
          <w:p w14:paraId="36D772F1" w14:textId="395903AB" w:rsidR="00C24ED8" w:rsidRPr="002F6EB0" w:rsidRDefault="00C24ED8" w:rsidP="00914FDD">
            <w:pPr>
              <w:pStyle w:val="NoSpacing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2F6EB0">
              <w:rPr>
                <w:rFonts w:asciiTheme="minorHAnsi" w:hAnsiTheme="minorHAnsi" w:cs="Arial"/>
                <w:sz w:val="20"/>
                <w:szCs w:val="20"/>
              </w:rPr>
              <w:t>Professor</w:t>
            </w:r>
            <w:r w:rsidR="00EF0F0D">
              <w:rPr>
                <w:rFonts w:asciiTheme="minorHAnsi" w:hAnsiTheme="minorHAnsi" w:cs="Arial"/>
                <w:sz w:val="20"/>
                <w:szCs w:val="20"/>
              </w:rPr>
              <w:t xml:space="preserve"> Myque Ouellette</w:t>
            </w:r>
          </w:p>
        </w:tc>
        <w:tc>
          <w:tcPr>
            <w:tcW w:w="1424" w:type="dxa"/>
            <w:vAlign w:val="center"/>
          </w:tcPr>
          <w:p w14:paraId="0261685D" w14:textId="68A04DC9" w:rsidR="00C24ED8" w:rsidRPr="002F6EB0" w:rsidRDefault="00673116" w:rsidP="00914FDD">
            <w:pPr>
              <w:pStyle w:val="NoSpacing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2/20/2023</w:t>
            </w:r>
          </w:p>
        </w:tc>
      </w:tr>
      <w:tr w:rsidR="00C24ED8" w:rsidRPr="002F6EB0" w14:paraId="7DC517D3" w14:textId="77777777" w:rsidTr="00EF0F0D">
        <w:trPr>
          <w:trHeight w:val="251"/>
          <w:jc w:val="center"/>
        </w:trPr>
        <w:tc>
          <w:tcPr>
            <w:tcW w:w="1074" w:type="dxa"/>
            <w:shd w:val="clear" w:color="auto" w:fill="C0C0C0"/>
            <w:vAlign w:val="center"/>
          </w:tcPr>
          <w:p w14:paraId="46615039" w14:textId="77777777" w:rsidR="00C24ED8" w:rsidRPr="002F6EB0" w:rsidRDefault="00C24ED8" w:rsidP="00914FDD">
            <w:pPr>
              <w:pStyle w:val="NoSpacing"/>
              <w:jc w:val="center"/>
              <w:rPr>
                <w:rFonts w:asciiTheme="minorHAnsi" w:hAnsiTheme="minorHAnsi" w:cs="Arial"/>
                <w:bCs/>
                <w:sz w:val="20"/>
                <w:szCs w:val="20"/>
              </w:rPr>
            </w:pPr>
          </w:p>
        </w:tc>
        <w:tc>
          <w:tcPr>
            <w:tcW w:w="4156" w:type="dxa"/>
            <w:shd w:val="clear" w:color="auto" w:fill="C0C0C0"/>
            <w:vAlign w:val="center"/>
          </w:tcPr>
          <w:p w14:paraId="1E4F7C7E" w14:textId="77777777" w:rsidR="00C24ED8" w:rsidRPr="002F6EB0" w:rsidRDefault="00C24ED8" w:rsidP="00914FDD">
            <w:pPr>
              <w:pStyle w:val="NoSpacing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679" w:type="dxa"/>
            <w:shd w:val="clear" w:color="auto" w:fill="C0C0C0"/>
            <w:vAlign w:val="center"/>
          </w:tcPr>
          <w:p w14:paraId="6A67A2D2" w14:textId="77777777" w:rsidR="00C24ED8" w:rsidRPr="002F6EB0" w:rsidRDefault="00C24ED8" w:rsidP="00914FDD">
            <w:pPr>
              <w:pStyle w:val="NoSpacing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424" w:type="dxa"/>
            <w:shd w:val="clear" w:color="auto" w:fill="C0C0C0"/>
            <w:vAlign w:val="center"/>
          </w:tcPr>
          <w:p w14:paraId="24DE4335" w14:textId="77777777" w:rsidR="00C24ED8" w:rsidRPr="002F6EB0" w:rsidRDefault="00C24ED8" w:rsidP="00914FDD">
            <w:pPr>
              <w:pStyle w:val="NoSpacing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C24ED8" w:rsidRPr="002F6EB0" w14:paraId="1AC8A73F" w14:textId="77777777" w:rsidTr="00EF0F0D">
        <w:trPr>
          <w:trHeight w:val="251"/>
          <w:jc w:val="center"/>
        </w:trPr>
        <w:tc>
          <w:tcPr>
            <w:tcW w:w="1074" w:type="dxa"/>
            <w:vAlign w:val="center"/>
          </w:tcPr>
          <w:p w14:paraId="0D2FF61D" w14:textId="77777777" w:rsidR="00C24ED8" w:rsidRPr="002F6EB0" w:rsidRDefault="00C24ED8" w:rsidP="00914FDD">
            <w:pPr>
              <w:pStyle w:val="NoSpacing"/>
              <w:jc w:val="center"/>
              <w:rPr>
                <w:rFonts w:asciiTheme="minorHAnsi" w:hAnsiTheme="minorHAnsi" w:cs="Arial"/>
                <w:bCs/>
                <w:sz w:val="20"/>
                <w:szCs w:val="20"/>
              </w:rPr>
            </w:pPr>
          </w:p>
        </w:tc>
        <w:tc>
          <w:tcPr>
            <w:tcW w:w="4156" w:type="dxa"/>
            <w:vAlign w:val="center"/>
          </w:tcPr>
          <w:p w14:paraId="04015EC7" w14:textId="77777777" w:rsidR="00C24ED8" w:rsidRPr="002F6EB0" w:rsidRDefault="00C24ED8" w:rsidP="00914FDD">
            <w:pPr>
              <w:pStyle w:val="NoSpacing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679" w:type="dxa"/>
            <w:vAlign w:val="center"/>
          </w:tcPr>
          <w:p w14:paraId="439D9A29" w14:textId="77777777" w:rsidR="00C24ED8" w:rsidRPr="002F6EB0" w:rsidRDefault="00C24ED8" w:rsidP="00914FDD">
            <w:pPr>
              <w:pStyle w:val="NoSpacing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424" w:type="dxa"/>
            <w:vAlign w:val="center"/>
          </w:tcPr>
          <w:p w14:paraId="102FF4A2" w14:textId="77777777" w:rsidR="00C24ED8" w:rsidRPr="002F6EB0" w:rsidRDefault="00C24ED8" w:rsidP="00914FDD">
            <w:pPr>
              <w:pStyle w:val="NoSpacing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C24ED8" w:rsidRPr="002F6EB0" w14:paraId="15FD5E24" w14:textId="77777777" w:rsidTr="00EF0F0D">
        <w:trPr>
          <w:trHeight w:val="251"/>
          <w:jc w:val="center"/>
        </w:trPr>
        <w:tc>
          <w:tcPr>
            <w:tcW w:w="1074" w:type="dxa"/>
            <w:shd w:val="clear" w:color="auto" w:fill="C0C0C0"/>
            <w:vAlign w:val="center"/>
          </w:tcPr>
          <w:p w14:paraId="1EC4DECD" w14:textId="77777777" w:rsidR="00C24ED8" w:rsidRPr="002F6EB0" w:rsidRDefault="00C24ED8" w:rsidP="00914FDD">
            <w:pPr>
              <w:pStyle w:val="NoSpacing"/>
              <w:jc w:val="center"/>
              <w:rPr>
                <w:rFonts w:asciiTheme="minorHAnsi" w:hAnsiTheme="minorHAnsi" w:cs="Arial"/>
                <w:bCs/>
                <w:sz w:val="20"/>
                <w:szCs w:val="20"/>
              </w:rPr>
            </w:pPr>
          </w:p>
        </w:tc>
        <w:tc>
          <w:tcPr>
            <w:tcW w:w="4156" w:type="dxa"/>
            <w:shd w:val="clear" w:color="auto" w:fill="C0C0C0"/>
            <w:vAlign w:val="center"/>
          </w:tcPr>
          <w:p w14:paraId="01A419D2" w14:textId="77777777" w:rsidR="00C24ED8" w:rsidRPr="002F6EB0" w:rsidRDefault="00C24ED8" w:rsidP="00914FDD">
            <w:pPr>
              <w:pStyle w:val="NoSpacing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679" w:type="dxa"/>
            <w:shd w:val="clear" w:color="auto" w:fill="C0C0C0"/>
            <w:vAlign w:val="center"/>
          </w:tcPr>
          <w:p w14:paraId="0F7F3B60" w14:textId="77777777" w:rsidR="00C24ED8" w:rsidRPr="002F6EB0" w:rsidRDefault="00C24ED8" w:rsidP="00914FDD">
            <w:pPr>
              <w:pStyle w:val="NoSpacing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424" w:type="dxa"/>
            <w:shd w:val="clear" w:color="auto" w:fill="C0C0C0"/>
            <w:vAlign w:val="center"/>
          </w:tcPr>
          <w:p w14:paraId="1F157A31" w14:textId="77777777" w:rsidR="00C24ED8" w:rsidRPr="002F6EB0" w:rsidRDefault="00C24ED8" w:rsidP="00914FDD">
            <w:pPr>
              <w:pStyle w:val="NoSpacing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C24ED8" w:rsidRPr="002F6EB0" w14:paraId="77457532" w14:textId="77777777" w:rsidTr="00EF0F0D">
        <w:trPr>
          <w:trHeight w:val="251"/>
          <w:jc w:val="center"/>
        </w:trPr>
        <w:tc>
          <w:tcPr>
            <w:tcW w:w="1074" w:type="dxa"/>
            <w:vAlign w:val="center"/>
          </w:tcPr>
          <w:p w14:paraId="34114CFB" w14:textId="77777777" w:rsidR="00C24ED8" w:rsidRPr="002F6EB0" w:rsidRDefault="00C24ED8" w:rsidP="00914FDD">
            <w:pPr>
              <w:pStyle w:val="NoSpacing"/>
              <w:jc w:val="center"/>
              <w:rPr>
                <w:rFonts w:asciiTheme="minorHAnsi" w:hAnsiTheme="minorHAnsi" w:cs="Arial"/>
                <w:bCs/>
                <w:sz w:val="20"/>
                <w:szCs w:val="20"/>
              </w:rPr>
            </w:pPr>
          </w:p>
        </w:tc>
        <w:tc>
          <w:tcPr>
            <w:tcW w:w="4156" w:type="dxa"/>
            <w:vAlign w:val="center"/>
          </w:tcPr>
          <w:p w14:paraId="16C2F65E" w14:textId="77777777" w:rsidR="00C24ED8" w:rsidRPr="002F6EB0" w:rsidRDefault="00C24ED8" w:rsidP="00914FDD">
            <w:pPr>
              <w:pStyle w:val="NoSpacing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679" w:type="dxa"/>
            <w:vAlign w:val="center"/>
          </w:tcPr>
          <w:p w14:paraId="50722051" w14:textId="77777777" w:rsidR="00C24ED8" w:rsidRPr="002F6EB0" w:rsidRDefault="00C24ED8" w:rsidP="00914FDD">
            <w:pPr>
              <w:pStyle w:val="NoSpacing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424" w:type="dxa"/>
            <w:vAlign w:val="center"/>
          </w:tcPr>
          <w:p w14:paraId="454EB368" w14:textId="77777777" w:rsidR="00C24ED8" w:rsidRPr="002F6EB0" w:rsidRDefault="00C24ED8" w:rsidP="00914FDD">
            <w:pPr>
              <w:pStyle w:val="NoSpacing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</w:tbl>
    <w:p w14:paraId="3EADE5E4" w14:textId="77777777" w:rsidR="00403477" w:rsidRDefault="00403477">
      <w:r>
        <w:br w:type="page"/>
      </w:r>
    </w:p>
    <w:bookmarkStart w:id="0" w:name="_Toc127742501" w:displacedByCustomXml="next"/>
    <w:sdt>
      <w:sdtPr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</w:rPr>
        <w:id w:val="18836567"/>
        <w:docPartObj>
          <w:docPartGallery w:val="Table of Contents"/>
          <w:docPartUnique/>
        </w:docPartObj>
      </w:sdtPr>
      <w:sdtEndPr/>
      <w:sdtContent>
        <w:p w14:paraId="305936DE" w14:textId="77777777" w:rsidR="007504EC" w:rsidRPr="00172B1E" w:rsidRDefault="007504EC" w:rsidP="00172B1E">
          <w:pPr>
            <w:pStyle w:val="Heading2"/>
            <w:rPr>
              <w:rStyle w:val="Heading1Char"/>
              <w:color w:val="4F81BD" w:themeColor="accent1"/>
              <w:spacing w:val="0"/>
              <w:kern w:val="0"/>
              <w:sz w:val="26"/>
              <w:szCs w:val="26"/>
            </w:rPr>
          </w:pPr>
          <w:r w:rsidRPr="00172B1E">
            <w:rPr>
              <w:rStyle w:val="Heading1Char"/>
              <w:color w:val="4F81BD" w:themeColor="accent1"/>
              <w:spacing w:val="0"/>
              <w:kern w:val="0"/>
              <w:sz w:val="26"/>
              <w:szCs w:val="26"/>
            </w:rPr>
            <w:t>Table of Contents</w:t>
          </w:r>
          <w:bookmarkEnd w:id="0"/>
        </w:p>
        <w:p w14:paraId="47B3D097" w14:textId="6E184C58" w:rsidR="00CD3207" w:rsidRDefault="00226444">
          <w:pPr>
            <w:pStyle w:val="TOC2"/>
            <w:rPr>
              <w:noProof/>
              <w:lang w:eastAsia="zh-CN"/>
            </w:rPr>
          </w:pPr>
          <w:r>
            <w:fldChar w:fldCharType="begin"/>
          </w:r>
          <w:r w:rsidR="007504EC">
            <w:instrText xml:space="preserve"> TOC \o "1-3" \h \z \u </w:instrText>
          </w:r>
          <w:r>
            <w:fldChar w:fldCharType="separate"/>
          </w:r>
          <w:hyperlink w:anchor="_Toc127742501" w:history="1">
            <w:r w:rsidR="00CD3207" w:rsidRPr="00164937">
              <w:rPr>
                <w:rStyle w:val="Hyperlink"/>
                <w:noProof/>
              </w:rPr>
              <w:t>Table of Contents</w:t>
            </w:r>
            <w:r w:rsidR="00CD3207">
              <w:rPr>
                <w:noProof/>
                <w:webHidden/>
              </w:rPr>
              <w:tab/>
            </w:r>
            <w:r w:rsidR="00CD3207">
              <w:rPr>
                <w:noProof/>
                <w:webHidden/>
              </w:rPr>
              <w:fldChar w:fldCharType="begin"/>
            </w:r>
            <w:r w:rsidR="00CD3207">
              <w:rPr>
                <w:noProof/>
                <w:webHidden/>
              </w:rPr>
              <w:instrText xml:space="preserve"> PAGEREF _Toc127742501 \h </w:instrText>
            </w:r>
            <w:r w:rsidR="00CD3207">
              <w:rPr>
                <w:noProof/>
                <w:webHidden/>
              </w:rPr>
            </w:r>
            <w:r w:rsidR="00CD3207">
              <w:rPr>
                <w:noProof/>
                <w:webHidden/>
              </w:rPr>
              <w:fldChar w:fldCharType="separate"/>
            </w:r>
            <w:r w:rsidR="00CD3207">
              <w:rPr>
                <w:noProof/>
                <w:webHidden/>
              </w:rPr>
              <w:t>2</w:t>
            </w:r>
            <w:r w:rsidR="00CD3207">
              <w:rPr>
                <w:noProof/>
                <w:webHidden/>
              </w:rPr>
              <w:fldChar w:fldCharType="end"/>
            </w:r>
          </w:hyperlink>
        </w:p>
        <w:p w14:paraId="58561495" w14:textId="6C912B02" w:rsidR="00CD3207" w:rsidRDefault="000D6029">
          <w:pPr>
            <w:pStyle w:val="TOC2"/>
            <w:rPr>
              <w:noProof/>
              <w:lang w:eastAsia="zh-CN"/>
            </w:rPr>
          </w:pPr>
          <w:hyperlink w:anchor="_Toc127742502" w:history="1">
            <w:r w:rsidR="00CD3207" w:rsidRPr="00164937">
              <w:rPr>
                <w:rStyle w:val="Hyperlink"/>
                <w:noProof/>
              </w:rPr>
              <w:t>Table of Figures</w:t>
            </w:r>
            <w:r w:rsidR="00CD3207">
              <w:rPr>
                <w:noProof/>
                <w:webHidden/>
              </w:rPr>
              <w:tab/>
            </w:r>
            <w:r w:rsidR="00CD3207">
              <w:rPr>
                <w:noProof/>
                <w:webHidden/>
              </w:rPr>
              <w:fldChar w:fldCharType="begin"/>
            </w:r>
            <w:r w:rsidR="00CD3207">
              <w:rPr>
                <w:noProof/>
                <w:webHidden/>
              </w:rPr>
              <w:instrText xml:space="preserve"> PAGEREF _Toc127742502 \h </w:instrText>
            </w:r>
            <w:r w:rsidR="00CD3207">
              <w:rPr>
                <w:noProof/>
                <w:webHidden/>
              </w:rPr>
            </w:r>
            <w:r w:rsidR="00CD3207">
              <w:rPr>
                <w:noProof/>
                <w:webHidden/>
              </w:rPr>
              <w:fldChar w:fldCharType="separate"/>
            </w:r>
            <w:r w:rsidR="00CD3207">
              <w:rPr>
                <w:noProof/>
                <w:webHidden/>
              </w:rPr>
              <w:t>4</w:t>
            </w:r>
            <w:r w:rsidR="00CD3207">
              <w:rPr>
                <w:noProof/>
                <w:webHidden/>
              </w:rPr>
              <w:fldChar w:fldCharType="end"/>
            </w:r>
          </w:hyperlink>
        </w:p>
        <w:p w14:paraId="79608F43" w14:textId="6C397EE3" w:rsidR="00CD3207" w:rsidRDefault="000D6029">
          <w:pPr>
            <w:pStyle w:val="TOC1"/>
            <w:tabs>
              <w:tab w:val="right" w:leader="dot" w:pos="9350"/>
            </w:tabs>
            <w:rPr>
              <w:noProof/>
              <w:lang w:eastAsia="zh-CN"/>
            </w:rPr>
          </w:pPr>
          <w:hyperlink w:anchor="_Toc127742503" w:history="1">
            <w:r w:rsidR="00CD3207" w:rsidRPr="00164937">
              <w:rPr>
                <w:rStyle w:val="Hyperlink"/>
                <w:noProof/>
              </w:rPr>
              <w:t>Level Summary</w:t>
            </w:r>
            <w:r w:rsidR="00CD3207">
              <w:rPr>
                <w:noProof/>
                <w:webHidden/>
              </w:rPr>
              <w:tab/>
            </w:r>
            <w:r w:rsidR="00CD3207">
              <w:rPr>
                <w:noProof/>
                <w:webHidden/>
              </w:rPr>
              <w:fldChar w:fldCharType="begin"/>
            </w:r>
            <w:r w:rsidR="00CD3207">
              <w:rPr>
                <w:noProof/>
                <w:webHidden/>
              </w:rPr>
              <w:instrText xml:space="preserve"> PAGEREF _Toc127742503 \h </w:instrText>
            </w:r>
            <w:r w:rsidR="00CD3207">
              <w:rPr>
                <w:noProof/>
                <w:webHidden/>
              </w:rPr>
            </w:r>
            <w:r w:rsidR="00CD3207">
              <w:rPr>
                <w:noProof/>
                <w:webHidden/>
              </w:rPr>
              <w:fldChar w:fldCharType="separate"/>
            </w:r>
            <w:r w:rsidR="00CD3207">
              <w:rPr>
                <w:noProof/>
                <w:webHidden/>
              </w:rPr>
              <w:t>5</w:t>
            </w:r>
            <w:r w:rsidR="00CD3207">
              <w:rPr>
                <w:noProof/>
                <w:webHidden/>
              </w:rPr>
              <w:fldChar w:fldCharType="end"/>
            </w:r>
          </w:hyperlink>
        </w:p>
        <w:p w14:paraId="0864F634" w14:textId="3A234E73" w:rsidR="00CD3207" w:rsidRDefault="000D6029">
          <w:pPr>
            <w:pStyle w:val="TOC2"/>
            <w:rPr>
              <w:noProof/>
              <w:lang w:eastAsia="zh-CN"/>
            </w:rPr>
          </w:pPr>
          <w:hyperlink w:anchor="_Toc127742504" w:history="1">
            <w:r w:rsidR="00CD3207" w:rsidRPr="00164937">
              <w:rPr>
                <w:rStyle w:val="Hyperlink"/>
                <w:noProof/>
              </w:rPr>
              <w:t>Quick Summary</w:t>
            </w:r>
            <w:r w:rsidR="00CD3207">
              <w:rPr>
                <w:noProof/>
                <w:webHidden/>
              </w:rPr>
              <w:tab/>
            </w:r>
            <w:r w:rsidR="00CD3207">
              <w:rPr>
                <w:noProof/>
                <w:webHidden/>
              </w:rPr>
              <w:fldChar w:fldCharType="begin"/>
            </w:r>
            <w:r w:rsidR="00CD3207">
              <w:rPr>
                <w:noProof/>
                <w:webHidden/>
              </w:rPr>
              <w:instrText xml:space="preserve"> PAGEREF _Toc127742504 \h </w:instrText>
            </w:r>
            <w:r w:rsidR="00CD3207">
              <w:rPr>
                <w:noProof/>
                <w:webHidden/>
              </w:rPr>
            </w:r>
            <w:r w:rsidR="00CD3207">
              <w:rPr>
                <w:noProof/>
                <w:webHidden/>
              </w:rPr>
              <w:fldChar w:fldCharType="separate"/>
            </w:r>
            <w:r w:rsidR="00CD3207">
              <w:rPr>
                <w:noProof/>
                <w:webHidden/>
              </w:rPr>
              <w:t>5</w:t>
            </w:r>
            <w:r w:rsidR="00CD3207">
              <w:rPr>
                <w:noProof/>
                <w:webHidden/>
              </w:rPr>
              <w:fldChar w:fldCharType="end"/>
            </w:r>
          </w:hyperlink>
        </w:p>
        <w:p w14:paraId="2445DBEB" w14:textId="6B5968AD" w:rsidR="00CD3207" w:rsidRDefault="000D6029">
          <w:pPr>
            <w:pStyle w:val="TOC2"/>
            <w:rPr>
              <w:noProof/>
              <w:lang w:eastAsia="zh-CN"/>
            </w:rPr>
          </w:pPr>
          <w:hyperlink w:anchor="_Toc127742505" w:history="1">
            <w:r w:rsidR="00CD3207" w:rsidRPr="00164937">
              <w:rPr>
                <w:rStyle w:val="Hyperlink"/>
                <w:noProof/>
              </w:rPr>
              <w:t>Level Feature Overview</w:t>
            </w:r>
            <w:r w:rsidR="00CD3207">
              <w:rPr>
                <w:noProof/>
                <w:webHidden/>
              </w:rPr>
              <w:tab/>
            </w:r>
            <w:r w:rsidR="00CD3207">
              <w:rPr>
                <w:noProof/>
                <w:webHidden/>
              </w:rPr>
              <w:fldChar w:fldCharType="begin"/>
            </w:r>
            <w:r w:rsidR="00CD3207">
              <w:rPr>
                <w:noProof/>
                <w:webHidden/>
              </w:rPr>
              <w:instrText xml:space="preserve"> PAGEREF _Toc127742505 \h </w:instrText>
            </w:r>
            <w:r w:rsidR="00CD3207">
              <w:rPr>
                <w:noProof/>
                <w:webHidden/>
              </w:rPr>
            </w:r>
            <w:r w:rsidR="00CD3207">
              <w:rPr>
                <w:noProof/>
                <w:webHidden/>
              </w:rPr>
              <w:fldChar w:fldCharType="separate"/>
            </w:r>
            <w:r w:rsidR="00CD3207">
              <w:rPr>
                <w:noProof/>
                <w:webHidden/>
              </w:rPr>
              <w:t>5</w:t>
            </w:r>
            <w:r w:rsidR="00CD3207">
              <w:rPr>
                <w:noProof/>
                <w:webHidden/>
              </w:rPr>
              <w:fldChar w:fldCharType="end"/>
            </w:r>
          </w:hyperlink>
        </w:p>
        <w:p w14:paraId="27129499" w14:textId="385C7137" w:rsidR="00CD3207" w:rsidRDefault="000D6029">
          <w:pPr>
            <w:pStyle w:val="TOC2"/>
            <w:rPr>
              <w:noProof/>
              <w:lang w:eastAsia="zh-CN"/>
            </w:rPr>
          </w:pPr>
          <w:hyperlink w:anchor="_Toc127742506" w:history="1">
            <w:r w:rsidR="00CD3207" w:rsidRPr="00164937">
              <w:rPr>
                <w:rStyle w:val="Hyperlink"/>
                <w:noProof/>
              </w:rPr>
              <w:t>Development Schedule</w:t>
            </w:r>
            <w:r w:rsidR="00CD3207">
              <w:rPr>
                <w:noProof/>
                <w:webHidden/>
              </w:rPr>
              <w:tab/>
            </w:r>
            <w:r w:rsidR="00CD3207">
              <w:rPr>
                <w:noProof/>
                <w:webHidden/>
              </w:rPr>
              <w:fldChar w:fldCharType="begin"/>
            </w:r>
            <w:r w:rsidR="00CD3207">
              <w:rPr>
                <w:noProof/>
                <w:webHidden/>
              </w:rPr>
              <w:instrText xml:space="preserve"> PAGEREF _Toc127742506 \h </w:instrText>
            </w:r>
            <w:r w:rsidR="00CD3207">
              <w:rPr>
                <w:noProof/>
                <w:webHidden/>
              </w:rPr>
            </w:r>
            <w:r w:rsidR="00CD3207">
              <w:rPr>
                <w:noProof/>
                <w:webHidden/>
              </w:rPr>
              <w:fldChar w:fldCharType="separate"/>
            </w:r>
            <w:r w:rsidR="00CD3207">
              <w:rPr>
                <w:noProof/>
                <w:webHidden/>
              </w:rPr>
              <w:t>6</w:t>
            </w:r>
            <w:r w:rsidR="00CD3207">
              <w:rPr>
                <w:noProof/>
                <w:webHidden/>
              </w:rPr>
              <w:fldChar w:fldCharType="end"/>
            </w:r>
          </w:hyperlink>
        </w:p>
        <w:p w14:paraId="0EDB7D56" w14:textId="1313A767" w:rsidR="00CD3207" w:rsidRDefault="000D6029">
          <w:pPr>
            <w:pStyle w:val="TOC2"/>
            <w:rPr>
              <w:noProof/>
              <w:lang w:eastAsia="zh-CN"/>
            </w:rPr>
          </w:pPr>
          <w:hyperlink w:anchor="_Toc127742507" w:history="1">
            <w:r w:rsidR="00CD3207" w:rsidRPr="00164937">
              <w:rPr>
                <w:rStyle w:val="Hyperlink"/>
                <w:noProof/>
              </w:rPr>
              <w:t>Level  Overview</w:t>
            </w:r>
            <w:r w:rsidR="00CD3207">
              <w:rPr>
                <w:noProof/>
                <w:webHidden/>
              </w:rPr>
              <w:tab/>
            </w:r>
            <w:r w:rsidR="00CD3207">
              <w:rPr>
                <w:noProof/>
                <w:webHidden/>
              </w:rPr>
              <w:fldChar w:fldCharType="begin"/>
            </w:r>
            <w:r w:rsidR="00CD3207">
              <w:rPr>
                <w:noProof/>
                <w:webHidden/>
              </w:rPr>
              <w:instrText xml:space="preserve"> PAGEREF _Toc127742507 \h </w:instrText>
            </w:r>
            <w:r w:rsidR="00CD3207">
              <w:rPr>
                <w:noProof/>
                <w:webHidden/>
              </w:rPr>
            </w:r>
            <w:r w:rsidR="00CD3207">
              <w:rPr>
                <w:noProof/>
                <w:webHidden/>
              </w:rPr>
              <w:fldChar w:fldCharType="separate"/>
            </w:r>
            <w:r w:rsidR="00CD3207">
              <w:rPr>
                <w:noProof/>
                <w:webHidden/>
              </w:rPr>
              <w:t>7</w:t>
            </w:r>
            <w:r w:rsidR="00CD3207">
              <w:rPr>
                <w:noProof/>
                <w:webHidden/>
              </w:rPr>
              <w:fldChar w:fldCharType="end"/>
            </w:r>
          </w:hyperlink>
        </w:p>
        <w:p w14:paraId="15641839" w14:textId="0FBB0FFF" w:rsidR="00CD3207" w:rsidRDefault="000D6029">
          <w:pPr>
            <w:pStyle w:val="TOC3"/>
            <w:tabs>
              <w:tab w:val="right" w:leader="dot" w:pos="9350"/>
            </w:tabs>
            <w:rPr>
              <w:noProof/>
              <w:lang w:eastAsia="zh-CN"/>
            </w:rPr>
          </w:pPr>
          <w:hyperlink w:anchor="_Toc127742508" w:history="1">
            <w:r w:rsidR="00CD3207" w:rsidRPr="00164937">
              <w:rPr>
                <w:rStyle w:val="Hyperlink"/>
                <w:noProof/>
              </w:rPr>
              <w:t>Exterior Overview Map</w:t>
            </w:r>
            <w:r w:rsidR="00CD3207">
              <w:rPr>
                <w:noProof/>
                <w:webHidden/>
              </w:rPr>
              <w:tab/>
            </w:r>
            <w:r w:rsidR="00CD3207">
              <w:rPr>
                <w:noProof/>
                <w:webHidden/>
              </w:rPr>
              <w:fldChar w:fldCharType="begin"/>
            </w:r>
            <w:r w:rsidR="00CD3207">
              <w:rPr>
                <w:noProof/>
                <w:webHidden/>
              </w:rPr>
              <w:instrText xml:space="preserve"> PAGEREF _Toc127742508 \h </w:instrText>
            </w:r>
            <w:r w:rsidR="00CD3207">
              <w:rPr>
                <w:noProof/>
                <w:webHidden/>
              </w:rPr>
            </w:r>
            <w:r w:rsidR="00CD3207">
              <w:rPr>
                <w:noProof/>
                <w:webHidden/>
              </w:rPr>
              <w:fldChar w:fldCharType="separate"/>
            </w:r>
            <w:r w:rsidR="00CD3207">
              <w:rPr>
                <w:noProof/>
                <w:webHidden/>
              </w:rPr>
              <w:t>7</w:t>
            </w:r>
            <w:r w:rsidR="00CD3207">
              <w:rPr>
                <w:noProof/>
                <w:webHidden/>
              </w:rPr>
              <w:fldChar w:fldCharType="end"/>
            </w:r>
          </w:hyperlink>
        </w:p>
        <w:p w14:paraId="3C01FD3A" w14:textId="78A4CA9A" w:rsidR="00CD3207" w:rsidRDefault="000D6029">
          <w:pPr>
            <w:pStyle w:val="TOC3"/>
            <w:tabs>
              <w:tab w:val="right" w:leader="dot" w:pos="9350"/>
            </w:tabs>
            <w:rPr>
              <w:noProof/>
              <w:lang w:eastAsia="zh-CN"/>
            </w:rPr>
          </w:pPr>
          <w:hyperlink w:anchor="_Toc127742509" w:history="1">
            <w:r w:rsidR="00CD3207" w:rsidRPr="00164937">
              <w:rPr>
                <w:rStyle w:val="Hyperlink"/>
                <w:noProof/>
              </w:rPr>
              <w:t>Interior Overview Map</w:t>
            </w:r>
            <w:r w:rsidR="00CD3207">
              <w:rPr>
                <w:noProof/>
                <w:webHidden/>
              </w:rPr>
              <w:tab/>
            </w:r>
            <w:r w:rsidR="00CD3207">
              <w:rPr>
                <w:noProof/>
                <w:webHidden/>
              </w:rPr>
              <w:fldChar w:fldCharType="begin"/>
            </w:r>
            <w:r w:rsidR="00CD3207">
              <w:rPr>
                <w:noProof/>
                <w:webHidden/>
              </w:rPr>
              <w:instrText xml:space="preserve"> PAGEREF _Toc127742509 \h </w:instrText>
            </w:r>
            <w:r w:rsidR="00CD3207">
              <w:rPr>
                <w:noProof/>
                <w:webHidden/>
              </w:rPr>
            </w:r>
            <w:r w:rsidR="00CD3207">
              <w:rPr>
                <w:noProof/>
                <w:webHidden/>
              </w:rPr>
              <w:fldChar w:fldCharType="separate"/>
            </w:r>
            <w:r w:rsidR="00CD3207">
              <w:rPr>
                <w:noProof/>
                <w:webHidden/>
              </w:rPr>
              <w:t>8</w:t>
            </w:r>
            <w:r w:rsidR="00CD3207">
              <w:rPr>
                <w:noProof/>
                <w:webHidden/>
              </w:rPr>
              <w:fldChar w:fldCharType="end"/>
            </w:r>
          </w:hyperlink>
        </w:p>
        <w:p w14:paraId="335C6E97" w14:textId="00132E4D" w:rsidR="00CD3207" w:rsidRDefault="000D6029">
          <w:pPr>
            <w:pStyle w:val="TOC2"/>
            <w:rPr>
              <w:noProof/>
              <w:lang w:eastAsia="zh-CN"/>
            </w:rPr>
          </w:pPr>
          <w:hyperlink w:anchor="_Toc127742510" w:history="1">
            <w:r w:rsidR="00CD3207" w:rsidRPr="00164937">
              <w:rPr>
                <w:rStyle w:val="Hyperlink"/>
                <w:noProof/>
              </w:rPr>
              <w:t>Narrative Flow Chart</w:t>
            </w:r>
            <w:r w:rsidR="00CD3207">
              <w:rPr>
                <w:noProof/>
                <w:webHidden/>
              </w:rPr>
              <w:tab/>
            </w:r>
            <w:r w:rsidR="00CD3207">
              <w:rPr>
                <w:noProof/>
                <w:webHidden/>
              </w:rPr>
              <w:fldChar w:fldCharType="begin"/>
            </w:r>
            <w:r w:rsidR="00CD3207">
              <w:rPr>
                <w:noProof/>
                <w:webHidden/>
              </w:rPr>
              <w:instrText xml:space="preserve"> PAGEREF _Toc127742510 \h </w:instrText>
            </w:r>
            <w:r w:rsidR="00CD3207">
              <w:rPr>
                <w:noProof/>
                <w:webHidden/>
              </w:rPr>
            </w:r>
            <w:r w:rsidR="00CD3207">
              <w:rPr>
                <w:noProof/>
                <w:webHidden/>
              </w:rPr>
              <w:fldChar w:fldCharType="separate"/>
            </w:r>
            <w:r w:rsidR="00CD3207">
              <w:rPr>
                <w:noProof/>
                <w:webHidden/>
              </w:rPr>
              <w:t>9</w:t>
            </w:r>
            <w:r w:rsidR="00CD3207">
              <w:rPr>
                <w:noProof/>
                <w:webHidden/>
              </w:rPr>
              <w:fldChar w:fldCharType="end"/>
            </w:r>
          </w:hyperlink>
        </w:p>
        <w:p w14:paraId="7C0B6C7F" w14:textId="5BA64085" w:rsidR="00CD3207" w:rsidRDefault="000D6029">
          <w:pPr>
            <w:pStyle w:val="TOC1"/>
            <w:tabs>
              <w:tab w:val="right" w:leader="dot" w:pos="9350"/>
            </w:tabs>
            <w:rPr>
              <w:noProof/>
              <w:lang w:eastAsia="zh-CN"/>
            </w:rPr>
          </w:pPr>
          <w:hyperlink w:anchor="_Toc127742511" w:history="1">
            <w:r w:rsidR="00CD3207" w:rsidRPr="00164937">
              <w:rPr>
                <w:rStyle w:val="Hyperlink"/>
                <w:noProof/>
              </w:rPr>
              <w:t>Level Details</w:t>
            </w:r>
            <w:r w:rsidR="00CD3207">
              <w:rPr>
                <w:noProof/>
                <w:webHidden/>
              </w:rPr>
              <w:tab/>
            </w:r>
            <w:r w:rsidR="00CD3207">
              <w:rPr>
                <w:noProof/>
                <w:webHidden/>
              </w:rPr>
              <w:fldChar w:fldCharType="begin"/>
            </w:r>
            <w:r w:rsidR="00CD3207">
              <w:rPr>
                <w:noProof/>
                <w:webHidden/>
              </w:rPr>
              <w:instrText xml:space="preserve"> PAGEREF _Toc127742511 \h </w:instrText>
            </w:r>
            <w:r w:rsidR="00CD3207">
              <w:rPr>
                <w:noProof/>
                <w:webHidden/>
              </w:rPr>
            </w:r>
            <w:r w:rsidR="00CD3207">
              <w:rPr>
                <w:noProof/>
                <w:webHidden/>
              </w:rPr>
              <w:fldChar w:fldCharType="separate"/>
            </w:r>
            <w:r w:rsidR="00CD3207">
              <w:rPr>
                <w:noProof/>
                <w:webHidden/>
              </w:rPr>
              <w:t>10</w:t>
            </w:r>
            <w:r w:rsidR="00CD3207">
              <w:rPr>
                <w:noProof/>
                <w:webHidden/>
              </w:rPr>
              <w:fldChar w:fldCharType="end"/>
            </w:r>
          </w:hyperlink>
        </w:p>
        <w:p w14:paraId="5D4E3594" w14:textId="67EAEF6D" w:rsidR="00CD3207" w:rsidRDefault="000D6029">
          <w:pPr>
            <w:pStyle w:val="TOC2"/>
            <w:rPr>
              <w:noProof/>
              <w:lang w:eastAsia="zh-CN"/>
            </w:rPr>
          </w:pPr>
          <w:hyperlink w:anchor="_Toc127742512" w:history="1">
            <w:r w:rsidR="00CD3207" w:rsidRPr="00164937">
              <w:rPr>
                <w:rStyle w:val="Hyperlink"/>
                <w:noProof/>
              </w:rPr>
              <w:t>Detail Maps</w:t>
            </w:r>
            <w:r w:rsidR="00CD3207">
              <w:rPr>
                <w:noProof/>
                <w:webHidden/>
              </w:rPr>
              <w:tab/>
            </w:r>
            <w:r w:rsidR="00CD3207">
              <w:rPr>
                <w:noProof/>
                <w:webHidden/>
              </w:rPr>
              <w:fldChar w:fldCharType="begin"/>
            </w:r>
            <w:r w:rsidR="00CD3207">
              <w:rPr>
                <w:noProof/>
                <w:webHidden/>
              </w:rPr>
              <w:instrText xml:space="preserve"> PAGEREF _Toc127742512 \h </w:instrText>
            </w:r>
            <w:r w:rsidR="00CD3207">
              <w:rPr>
                <w:noProof/>
                <w:webHidden/>
              </w:rPr>
            </w:r>
            <w:r w:rsidR="00CD3207">
              <w:rPr>
                <w:noProof/>
                <w:webHidden/>
              </w:rPr>
              <w:fldChar w:fldCharType="separate"/>
            </w:r>
            <w:r w:rsidR="00CD3207">
              <w:rPr>
                <w:noProof/>
                <w:webHidden/>
              </w:rPr>
              <w:t>10</w:t>
            </w:r>
            <w:r w:rsidR="00CD3207">
              <w:rPr>
                <w:noProof/>
                <w:webHidden/>
              </w:rPr>
              <w:fldChar w:fldCharType="end"/>
            </w:r>
          </w:hyperlink>
        </w:p>
        <w:p w14:paraId="1C6A48E8" w14:textId="239B817C" w:rsidR="00CD3207" w:rsidRDefault="000D6029">
          <w:pPr>
            <w:pStyle w:val="TOC3"/>
            <w:tabs>
              <w:tab w:val="right" w:leader="dot" w:pos="9350"/>
            </w:tabs>
            <w:rPr>
              <w:noProof/>
              <w:lang w:eastAsia="zh-CN"/>
            </w:rPr>
          </w:pPr>
          <w:hyperlink w:anchor="_Toc127742513" w:history="1">
            <w:r w:rsidR="00CD3207" w:rsidRPr="00164937">
              <w:rPr>
                <w:rStyle w:val="Hyperlink"/>
                <w:noProof/>
              </w:rPr>
              <w:t>Legend for Exterior Area</w:t>
            </w:r>
            <w:r w:rsidR="00CD3207">
              <w:rPr>
                <w:noProof/>
                <w:webHidden/>
              </w:rPr>
              <w:tab/>
            </w:r>
            <w:r w:rsidR="00CD3207">
              <w:rPr>
                <w:noProof/>
                <w:webHidden/>
              </w:rPr>
              <w:fldChar w:fldCharType="begin"/>
            </w:r>
            <w:r w:rsidR="00CD3207">
              <w:rPr>
                <w:noProof/>
                <w:webHidden/>
              </w:rPr>
              <w:instrText xml:space="preserve"> PAGEREF _Toc127742513 \h </w:instrText>
            </w:r>
            <w:r w:rsidR="00CD3207">
              <w:rPr>
                <w:noProof/>
                <w:webHidden/>
              </w:rPr>
            </w:r>
            <w:r w:rsidR="00CD3207">
              <w:rPr>
                <w:noProof/>
                <w:webHidden/>
              </w:rPr>
              <w:fldChar w:fldCharType="separate"/>
            </w:r>
            <w:r w:rsidR="00CD3207">
              <w:rPr>
                <w:noProof/>
                <w:webHidden/>
              </w:rPr>
              <w:t>10</w:t>
            </w:r>
            <w:r w:rsidR="00CD3207">
              <w:rPr>
                <w:noProof/>
                <w:webHidden/>
              </w:rPr>
              <w:fldChar w:fldCharType="end"/>
            </w:r>
          </w:hyperlink>
        </w:p>
        <w:p w14:paraId="347BB377" w14:textId="2E774154" w:rsidR="00CD3207" w:rsidRDefault="000D6029">
          <w:pPr>
            <w:pStyle w:val="TOC3"/>
            <w:tabs>
              <w:tab w:val="right" w:leader="dot" w:pos="9350"/>
            </w:tabs>
            <w:rPr>
              <w:noProof/>
              <w:lang w:eastAsia="zh-CN"/>
            </w:rPr>
          </w:pPr>
          <w:hyperlink w:anchor="_Toc127742514" w:history="1">
            <w:r w:rsidR="00CD3207" w:rsidRPr="00164937">
              <w:rPr>
                <w:rStyle w:val="Hyperlink"/>
                <w:noProof/>
              </w:rPr>
              <w:t>Legend for Ruined Church, Command Center, EB1, and EB2</w:t>
            </w:r>
            <w:r w:rsidR="00CD3207">
              <w:rPr>
                <w:noProof/>
                <w:webHidden/>
              </w:rPr>
              <w:tab/>
            </w:r>
            <w:r w:rsidR="00CD3207">
              <w:rPr>
                <w:noProof/>
                <w:webHidden/>
              </w:rPr>
              <w:fldChar w:fldCharType="begin"/>
            </w:r>
            <w:r w:rsidR="00CD3207">
              <w:rPr>
                <w:noProof/>
                <w:webHidden/>
              </w:rPr>
              <w:instrText xml:space="preserve"> PAGEREF _Toc127742514 \h </w:instrText>
            </w:r>
            <w:r w:rsidR="00CD3207">
              <w:rPr>
                <w:noProof/>
                <w:webHidden/>
              </w:rPr>
            </w:r>
            <w:r w:rsidR="00CD3207">
              <w:rPr>
                <w:noProof/>
                <w:webHidden/>
              </w:rPr>
              <w:fldChar w:fldCharType="separate"/>
            </w:r>
            <w:r w:rsidR="00CD3207">
              <w:rPr>
                <w:noProof/>
                <w:webHidden/>
              </w:rPr>
              <w:t>11</w:t>
            </w:r>
            <w:r w:rsidR="00CD3207">
              <w:rPr>
                <w:noProof/>
                <w:webHidden/>
              </w:rPr>
              <w:fldChar w:fldCharType="end"/>
            </w:r>
          </w:hyperlink>
        </w:p>
        <w:p w14:paraId="08A0A524" w14:textId="63261C70" w:rsidR="00CD3207" w:rsidRDefault="000D6029">
          <w:pPr>
            <w:pStyle w:val="TOC3"/>
            <w:tabs>
              <w:tab w:val="right" w:leader="dot" w:pos="9350"/>
            </w:tabs>
            <w:rPr>
              <w:noProof/>
              <w:lang w:eastAsia="zh-CN"/>
            </w:rPr>
          </w:pPr>
          <w:hyperlink w:anchor="_Toc127742515" w:history="1">
            <w:r w:rsidR="00CD3207" w:rsidRPr="00164937">
              <w:rPr>
                <w:rStyle w:val="Hyperlink"/>
                <w:noProof/>
              </w:rPr>
              <w:t>Silent Wind Monastery Front Walkthrough</w:t>
            </w:r>
            <w:r w:rsidR="00CD3207">
              <w:rPr>
                <w:noProof/>
                <w:webHidden/>
              </w:rPr>
              <w:tab/>
            </w:r>
            <w:r w:rsidR="00CD3207">
              <w:rPr>
                <w:noProof/>
                <w:webHidden/>
              </w:rPr>
              <w:fldChar w:fldCharType="begin"/>
            </w:r>
            <w:r w:rsidR="00CD3207">
              <w:rPr>
                <w:noProof/>
                <w:webHidden/>
              </w:rPr>
              <w:instrText xml:space="preserve"> PAGEREF _Toc127742515 \h </w:instrText>
            </w:r>
            <w:r w:rsidR="00CD3207">
              <w:rPr>
                <w:noProof/>
                <w:webHidden/>
              </w:rPr>
            </w:r>
            <w:r w:rsidR="00CD3207">
              <w:rPr>
                <w:noProof/>
                <w:webHidden/>
              </w:rPr>
              <w:fldChar w:fldCharType="separate"/>
            </w:r>
            <w:r w:rsidR="00CD3207">
              <w:rPr>
                <w:noProof/>
                <w:webHidden/>
              </w:rPr>
              <w:t>12</w:t>
            </w:r>
            <w:r w:rsidR="00CD3207">
              <w:rPr>
                <w:noProof/>
                <w:webHidden/>
              </w:rPr>
              <w:fldChar w:fldCharType="end"/>
            </w:r>
          </w:hyperlink>
        </w:p>
        <w:p w14:paraId="15EBFF71" w14:textId="453B0F77" w:rsidR="00CD3207" w:rsidRDefault="000D6029">
          <w:pPr>
            <w:pStyle w:val="TOC3"/>
            <w:tabs>
              <w:tab w:val="right" w:leader="dot" w:pos="9350"/>
            </w:tabs>
            <w:rPr>
              <w:noProof/>
              <w:lang w:eastAsia="zh-CN"/>
            </w:rPr>
          </w:pPr>
          <w:hyperlink w:anchor="_Toc127742516" w:history="1">
            <w:r w:rsidR="00CD3207" w:rsidRPr="00164937">
              <w:rPr>
                <w:rStyle w:val="Hyperlink"/>
                <w:noProof/>
              </w:rPr>
              <w:t>Silent Wind Monastery Courtyard</w:t>
            </w:r>
            <w:r w:rsidR="00CD3207">
              <w:rPr>
                <w:noProof/>
                <w:webHidden/>
              </w:rPr>
              <w:tab/>
            </w:r>
            <w:r w:rsidR="00CD3207">
              <w:rPr>
                <w:noProof/>
                <w:webHidden/>
              </w:rPr>
              <w:fldChar w:fldCharType="begin"/>
            </w:r>
            <w:r w:rsidR="00CD3207">
              <w:rPr>
                <w:noProof/>
                <w:webHidden/>
              </w:rPr>
              <w:instrText xml:space="preserve"> PAGEREF _Toc127742516 \h </w:instrText>
            </w:r>
            <w:r w:rsidR="00CD3207">
              <w:rPr>
                <w:noProof/>
                <w:webHidden/>
              </w:rPr>
            </w:r>
            <w:r w:rsidR="00CD3207">
              <w:rPr>
                <w:noProof/>
                <w:webHidden/>
              </w:rPr>
              <w:fldChar w:fldCharType="separate"/>
            </w:r>
            <w:r w:rsidR="00CD3207">
              <w:rPr>
                <w:noProof/>
                <w:webHidden/>
              </w:rPr>
              <w:t>14</w:t>
            </w:r>
            <w:r w:rsidR="00CD3207">
              <w:rPr>
                <w:noProof/>
                <w:webHidden/>
              </w:rPr>
              <w:fldChar w:fldCharType="end"/>
            </w:r>
          </w:hyperlink>
        </w:p>
        <w:p w14:paraId="19B34FB8" w14:textId="0B87C7DC" w:rsidR="00CD3207" w:rsidRDefault="000D6029">
          <w:pPr>
            <w:pStyle w:val="TOC3"/>
            <w:tabs>
              <w:tab w:val="right" w:leader="dot" w:pos="9350"/>
            </w:tabs>
            <w:rPr>
              <w:noProof/>
              <w:lang w:eastAsia="zh-CN"/>
            </w:rPr>
          </w:pPr>
          <w:hyperlink w:anchor="_Toc127742517" w:history="1">
            <w:r w:rsidR="00CD3207" w:rsidRPr="00164937">
              <w:rPr>
                <w:rStyle w:val="Hyperlink"/>
                <w:noProof/>
              </w:rPr>
              <w:t>Legend for Interior Area</w:t>
            </w:r>
            <w:r w:rsidR="00CD3207">
              <w:rPr>
                <w:noProof/>
                <w:webHidden/>
              </w:rPr>
              <w:tab/>
            </w:r>
            <w:r w:rsidR="00CD3207">
              <w:rPr>
                <w:noProof/>
                <w:webHidden/>
              </w:rPr>
              <w:fldChar w:fldCharType="begin"/>
            </w:r>
            <w:r w:rsidR="00CD3207">
              <w:rPr>
                <w:noProof/>
                <w:webHidden/>
              </w:rPr>
              <w:instrText xml:space="preserve"> PAGEREF _Toc127742517 \h </w:instrText>
            </w:r>
            <w:r w:rsidR="00CD3207">
              <w:rPr>
                <w:noProof/>
                <w:webHidden/>
              </w:rPr>
            </w:r>
            <w:r w:rsidR="00CD3207">
              <w:rPr>
                <w:noProof/>
                <w:webHidden/>
              </w:rPr>
              <w:fldChar w:fldCharType="separate"/>
            </w:r>
            <w:r w:rsidR="00CD3207">
              <w:rPr>
                <w:noProof/>
                <w:webHidden/>
              </w:rPr>
              <w:t>16</w:t>
            </w:r>
            <w:r w:rsidR="00CD3207">
              <w:rPr>
                <w:noProof/>
                <w:webHidden/>
              </w:rPr>
              <w:fldChar w:fldCharType="end"/>
            </w:r>
          </w:hyperlink>
        </w:p>
        <w:p w14:paraId="0F060C21" w14:textId="74446033" w:rsidR="00CD3207" w:rsidRDefault="000D6029">
          <w:pPr>
            <w:pStyle w:val="TOC3"/>
            <w:tabs>
              <w:tab w:val="right" w:leader="dot" w:pos="9350"/>
            </w:tabs>
            <w:rPr>
              <w:noProof/>
              <w:lang w:eastAsia="zh-CN"/>
            </w:rPr>
          </w:pPr>
          <w:hyperlink w:anchor="_Toc127742518" w:history="1">
            <w:r w:rsidR="00CD3207" w:rsidRPr="00164937">
              <w:rPr>
                <w:rStyle w:val="Hyperlink"/>
                <w:noProof/>
              </w:rPr>
              <w:t xml:space="preserve">Interior First Floor in </w:t>
            </w:r>
            <w:r w:rsidR="00CD3207" w:rsidRPr="00164937">
              <w:rPr>
                <w:rStyle w:val="Hyperlink"/>
                <w:i/>
                <w:iCs/>
                <w:noProof/>
              </w:rPr>
              <w:t>SWM</w:t>
            </w:r>
            <w:r w:rsidR="00CD3207">
              <w:rPr>
                <w:noProof/>
                <w:webHidden/>
              </w:rPr>
              <w:tab/>
            </w:r>
            <w:r w:rsidR="00CD3207">
              <w:rPr>
                <w:noProof/>
                <w:webHidden/>
              </w:rPr>
              <w:fldChar w:fldCharType="begin"/>
            </w:r>
            <w:r w:rsidR="00CD3207">
              <w:rPr>
                <w:noProof/>
                <w:webHidden/>
              </w:rPr>
              <w:instrText xml:space="preserve"> PAGEREF _Toc127742518 \h </w:instrText>
            </w:r>
            <w:r w:rsidR="00CD3207">
              <w:rPr>
                <w:noProof/>
                <w:webHidden/>
              </w:rPr>
            </w:r>
            <w:r w:rsidR="00CD3207">
              <w:rPr>
                <w:noProof/>
                <w:webHidden/>
              </w:rPr>
              <w:fldChar w:fldCharType="separate"/>
            </w:r>
            <w:r w:rsidR="00CD3207">
              <w:rPr>
                <w:noProof/>
                <w:webHidden/>
              </w:rPr>
              <w:t>17</w:t>
            </w:r>
            <w:r w:rsidR="00CD3207">
              <w:rPr>
                <w:noProof/>
                <w:webHidden/>
              </w:rPr>
              <w:fldChar w:fldCharType="end"/>
            </w:r>
          </w:hyperlink>
        </w:p>
        <w:p w14:paraId="760C0FFF" w14:textId="675E4166" w:rsidR="00CD3207" w:rsidRDefault="000D6029">
          <w:pPr>
            <w:pStyle w:val="TOC3"/>
            <w:tabs>
              <w:tab w:val="right" w:leader="dot" w:pos="9350"/>
            </w:tabs>
            <w:rPr>
              <w:noProof/>
              <w:lang w:eastAsia="zh-CN"/>
            </w:rPr>
          </w:pPr>
          <w:hyperlink w:anchor="_Toc127742519" w:history="1">
            <w:r w:rsidR="00CD3207" w:rsidRPr="00164937">
              <w:rPr>
                <w:rStyle w:val="Hyperlink"/>
                <w:noProof/>
              </w:rPr>
              <w:t>Interior Second Floor in SWM</w:t>
            </w:r>
            <w:r w:rsidR="00CD3207">
              <w:rPr>
                <w:noProof/>
                <w:webHidden/>
              </w:rPr>
              <w:tab/>
            </w:r>
            <w:r w:rsidR="00CD3207">
              <w:rPr>
                <w:noProof/>
                <w:webHidden/>
              </w:rPr>
              <w:fldChar w:fldCharType="begin"/>
            </w:r>
            <w:r w:rsidR="00CD3207">
              <w:rPr>
                <w:noProof/>
                <w:webHidden/>
              </w:rPr>
              <w:instrText xml:space="preserve"> PAGEREF _Toc127742519 \h </w:instrText>
            </w:r>
            <w:r w:rsidR="00CD3207">
              <w:rPr>
                <w:noProof/>
                <w:webHidden/>
              </w:rPr>
            </w:r>
            <w:r w:rsidR="00CD3207">
              <w:rPr>
                <w:noProof/>
                <w:webHidden/>
              </w:rPr>
              <w:fldChar w:fldCharType="separate"/>
            </w:r>
            <w:r w:rsidR="00CD3207">
              <w:rPr>
                <w:noProof/>
                <w:webHidden/>
              </w:rPr>
              <w:t>20</w:t>
            </w:r>
            <w:r w:rsidR="00CD3207">
              <w:rPr>
                <w:noProof/>
                <w:webHidden/>
              </w:rPr>
              <w:fldChar w:fldCharType="end"/>
            </w:r>
          </w:hyperlink>
        </w:p>
        <w:p w14:paraId="47CEAAD0" w14:textId="18B3ECAC" w:rsidR="00CD3207" w:rsidRDefault="000D6029">
          <w:pPr>
            <w:pStyle w:val="TOC3"/>
            <w:tabs>
              <w:tab w:val="right" w:leader="dot" w:pos="9350"/>
            </w:tabs>
            <w:rPr>
              <w:noProof/>
              <w:lang w:eastAsia="zh-CN"/>
            </w:rPr>
          </w:pPr>
          <w:hyperlink w:anchor="_Toc127742520" w:history="1">
            <w:r w:rsidR="00CD3207" w:rsidRPr="00164937">
              <w:rPr>
                <w:rStyle w:val="Hyperlink"/>
                <w:noProof/>
              </w:rPr>
              <w:t>Ruined Church Walkthrough</w:t>
            </w:r>
            <w:r w:rsidR="00CD3207">
              <w:rPr>
                <w:noProof/>
                <w:webHidden/>
              </w:rPr>
              <w:tab/>
            </w:r>
            <w:r w:rsidR="00CD3207">
              <w:rPr>
                <w:noProof/>
                <w:webHidden/>
              </w:rPr>
              <w:fldChar w:fldCharType="begin"/>
            </w:r>
            <w:r w:rsidR="00CD3207">
              <w:rPr>
                <w:noProof/>
                <w:webHidden/>
              </w:rPr>
              <w:instrText xml:space="preserve"> PAGEREF _Toc127742520 \h </w:instrText>
            </w:r>
            <w:r w:rsidR="00CD3207">
              <w:rPr>
                <w:noProof/>
                <w:webHidden/>
              </w:rPr>
            </w:r>
            <w:r w:rsidR="00CD3207">
              <w:rPr>
                <w:noProof/>
                <w:webHidden/>
              </w:rPr>
              <w:fldChar w:fldCharType="separate"/>
            </w:r>
            <w:r w:rsidR="00CD3207">
              <w:rPr>
                <w:noProof/>
                <w:webHidden/>
              </w:rPr>
              <w:t>24</w:t>
            </w:r>
            <w:r w:rsidR="00CD3207">
              <w:rPr>
                <w:noProof/>
                <w:webHidden/>
              </w:rPr>
              <w:fldChar w:fldCharType="end"/>
            </w:r>
          </w:hyperlink>
        </w:p>
        <w:p w14:paraId="5E7BCD18" w14:textId="62EE0FE9" w:rsidR="00CD3207" w:rsidRDefault="000D6029">
          <w:pPr>
            <w:pStyle w:val="TOC2"/>
            <w:rPr>
              <w:noProof/>
              <w:lang w:eastAsia="zh-CN"/>
            </w:rPr>
          </w:pPr>
          <w:hyperlink w:anchor="_Toc127742521" w:history="1">
            <w:r w:rsidR="00CD3207" w:rsidRPr="00164937">
              <w:rPr>
                <w:rStyle w:val="Hyperlink"/>
                <w:noProof/>
              </w:rPr>
              <w:t>Skill Progression Chart</w:t>
            </w:r>
            <w:r w:rsidR="00CD3207">
              <w:rPr>
                <w:noProof/>
                <w:webHidden/>
              </w:rPr>
              <w:tab/>
            </w:r>
            <w:r w:rsidR="00CD3207">
              <w:rPr>
                <w:noProof/>
                <w:webHidden/>
              </w:rPr>
              <w:fldChar w:fldCharType="begin"/>
            </w:r>
            <w:r w:rsidR="00CD3207">
              <w:rPr>
                <w:noProof/>
                <w:webHidden/>
              </w:rPr>
              <w:instrText xml:space="preserve"> PAGEREF _Toc127742521 \h </w:instrText>
            </w:r>
            <w:r w:rsidR="00CD3207">
              <w:rPr>
                <w:noProof/>
                <w:webHidden/>
              </w:rPr>
            </w:r>
            <w:r w:rsidR="00CD3207">
              <w:rPr>
                <w:noProof/>
                <w:webHidden/>
              </w:rPr>
              <w:fldChar w:fldCharType="separate"/>
            </w:r>
            <w:r w:rsidR="00CD3207">
              <w:rPr>
                <w:noProof/>
                <w:webHidden/>
              </w:rPr>
              <w:t>26</w:t>
            </w:r>
            <w:r w:rsidR="00CD3207">
              <w:rPr>
                <w:noProof/>
                <w:webHidden/>
              </w:rPr>
              <w:fldChar w:fldCharType="end"/>
            </w:r>
          </w:hyperlink>
        </w:p>
        <w:p w14:paraId="4E780243" w14:textId="29FBA2C9" w:rsidR="00CD3207" w:rsidRDefault="000D6029">
          <w:pPr>
            <w:pStyle w:val="TOC2"/>
            <w:rPr>
              <w:noProof/>
              <w:lang w:eastAsia="zh-CN"/>
            </w:rPr>
          </w:pPr>
          <w:hyperlink w:anchor="_Toc127742522" w:history="1">
            <w:r w:rsidR="00CD3207" w:rsidRPr="00164937">
              <w:rPr>
                <w:rStyle w:val="Hyperlink"/>
                <w:noProof/>
              </w:rPr>
              <w:t>Aesthetic References</w:t>
            </w:r>
            <w:r w:rsidR="00CD3207">
              <w:rPr>
                <w:noProof/>
                <w:webHidden/>
              </w:rPr>
              <w:tab/>
            </w:r>
            <w:r w:rsidR="00CD3207">
              <w:rPr>
                <w:noProof/>
                <w:webHidden/>
              </w:rPr>
              <w:fldChar w:fldCharType="begin"/>
            </w:r>
            <w:r w:rsidR="00CD3207">
              <w:rPr>
                <w:noProof/>
                <w:webHidden/>
              </w:rPr>
              <w:instrText xml:space="preserve"> PAGEREF _Toc127742522 \h </w:instrText>
            </w:r>
            <w:r w:rsidR="00CD3207">
              <w:rPr>
                <w:noProof/>
                <w:webHidden/>
              </w:rPr>
            </w:r>
            <w:r w:rsidR="00CD3207">
              <w:rPr>
                <w:noProof/>
                <w:webHidden/>
              </w:rPr>
              <w:fldChar w:fldCharType="separate"/>
            </w:r>
            <w:r w:rsidR="00CD3207">
              <w:rPr>
                <w:noProof/>
                <w:webHidden/>
              </w:rPr>
              <w:t>27</w:t>
            </w:r>
            <w:r w:rsidR="00CD3207">
              <w:rPr>
                <w:noProof/>
                <w:webHidden/>
              </w:rPr>
              <w:fldChar w:fldCharType="end"/>
            </w:r>
          </w:hyperlink>
        </w:p>
        <w:p w14:paraId="6CFB976F" w14:textId="6F377F93" w:rsidR="00CD3207" w:rsidRDefault="000D6029">
          <w:pPr>
            <w:pStyle w:val="TOC3"/>
            <w:tabs>
              <w:tab w:val="right" w:leader="dot" w:pos="9350"/>
            </w:tabs>
            <w:rPr>
              <w:noProof/>
              <w:lang w:eastAsia="zh-CN"/>
            </w:rPr>
          </w:pPr>
          <w:hyperlink w:anchor="_Toc127742523" w:history="1">
            <w:r w:rsidR="00CD3207" w:rsidRPr="00164937">
              <w:rPr>
                <w:rStyle w:val="Hyperlink"/>
                <w:noProof/>
              </w:rPr>
              <w:t>Monastery Environment Appearance Reference</w:t>
            </w:r>
            <w:r w:rsidR="00CD3207">
              <w:rPr>
                <w:noProof/>
                <w:webHidden/>
              </w:rPr>
              <w:tab/>
            </w:r>
            <w:r w:rsidR="00CD3207">
              <w:rPr>
                <w:noProof/>
                <w:webHidden/>
              </w:rPr>
              <w:fldChar w:fldCharType="begin"/>
            </w:r>
            <w:r w:rsidR="00CD3207">
              <w:rPr>
                <w:noProof/>
                <w:webHidden/>
              </w:rPr>
              <w:instrText xml:space="preserve"> PAGEREF _Toc127742523 \h </w:instrText>
            </w:r>
            <w:r w:rsidR="00CD3207">
              <w:rPr>
                <w:noProof/>
                <w:webHidden/>
              </w:rPr>
            </w:r>
            <w:r w:rsidR="00CD3207">
              <w:rPr>
                <w:noProof/>
                <w:webHidden/>
              </w:rPr>
              <w:fldChar w:fldCharType="separate"/>
            </w:r>
            <w:r w:rsidR="00CD3207">
              <w:rPr>
                <w:noProof/>
                <w:webHidden/>
              </w:rPr>
              <w:t>27</w:t>
            </w:r>
            <w:r w:rsidR="00CD3207">
              <w:rPr>
                <w:noProof/>
                <w:webHidden/>
              </w:rPr>
              <w:fldChar w:fldCharType="end"/>
            </w:r>
          </w:hyperlink>
        </w:p>
        <w:p w14:paraId="0AED6807" w14:textId="0D162A4F" w:rsidR="00CD3207" w:rsidRDefault="000D6029">
          <w:pPr>
            <w:pStyle w:val="TOC3"/>
            <w:tabs>
              <w:tab w:val="right" w:leader="dot" w:pos="9350"/>
            </w:tabs>
            <w:rPr>
              <w:noProof/>
              <w:lang w:eastAsia="zh-CN"/>
            </w:rPr>
          </w:pPr>
          <w:hyperlink w:anchor="_Toc127742524" w:history="1">
            <w:r w:rsidR="00CD3207" w:rsidRPr="00164937">
              <w:rPr>
                <w:rStyle w:val="Hyperlink"/>
                <w:noProof/>
              </w:rPr>
              <w:t>Silent Wind Monastery Exterior Appearance Reference</w:t>
            </w:r>
            <w:r w:rsidR="00CD3207">
              <w:rPr>
                <w:noProof/>
                <w:webHidden/>
              </w:rPr>
              <w:tab/>
            </w:r>
            <w:r w:rsidR="00CD3207">
              <w:rPr>
                <w:noProof/>
                <w:webHidden/>
              </w:rPr>
              <w:fldChar w:fldCharType="begin"/>
            </w:r>
            <w:r w:rsidR="00CD3207">
              <w:rPr>
                <w:noProof/>
                <w:webHidden/>
              </w:rPr>
              <w:instrText xml:space="preserve"> PAGEREF _Toc127742524 \h </w:instrText>
            </w:r>
            <w:r w:rsidR="00CD3207">
              <w:rPr>
                <w:noProof/>
                <w:webHidden/>
              </w:rPr>
            </w:r>
            <w:r w:rsidR="00CD3207">
              <w:rPr>
                <w:noProof/>
                <w:webHidden/>
              </w:rPr>
              <w:fldChar w:fldCharType="separate"/>
            </w:r>
            <w:r w:rsidR="00CD3207">
              <w:rPr>
                <w:noProof/>
                <w:webHidden/>
              </w:rPr>
              <w:t>28</w:t>
            </w:r>
            <w:r w:rsidR="00CD3207">
              <w:rPr>
                <w:noProof/>
                <w:webHidden/>
              </w:rPr>
              <w:fldChar w:fldCharType="end"/>
            </w:r>
          </w:hyperlink>
        </w:p>
        <w:p w14:paraId="50BC7AD5" w14:textId="555F9E8B" w:rsidR="00CD3207" w:rsidRDefault="000D6029">
          <w:pPr>
            <w:pStyle w:val="TOC3"/>
            <w:tabs>
              <w:tab w:val="right" w:leader="dot" w:pos="9350"/>
            </w:tabs>
            <w:rPr>
              <w:noProof/>
              <w:lang w:eastAsia="zh-CN"/>
            </w:rPr>
          </w:pPr>
          <w:hyperlink w:anchor="_Toc127742525" w:history="1">
            <w:r w:rsidR="00CD3207" w:rsidRPr="00164937">
              <w:rPr>
                <w:rStyle w:val="Hyperlink"/>
                <w:noProof/>
              </w:rPr>
              <w:t>Interior Decoration Reference</w:t>
            </w:r>
            <w:r w:rsidR="00CD3207">
              <w:rPr>
                <w:noProof/>
                <w:webHidden/>
              </w:rPr>
              <w:tab/>
            </w:r>
            <w:r w:rsidR="00CD3207">
              <w:rPr>
                <w:noProof/>
                <w:webHidden/>
              </w:rPr>
              <w:fldChar w:fldCharType="begin"/>
            </w:r>
            <w:r w:rsidR="00CD3207">
              <w:rPr>
                <w:noProof/>
                <w:webHidden/>
              </w:rPr>
              <w:instrText xml:space="preserve"> PAGEREF _Toc127742525 \h </w:instrText>
            </w:r>
            <w:r w:rsidR="00CD3207">
              <w:rPr>
                <w:noProof/>
                <w:webHidden/>
              </w:rPr>
            </w:r>
            <w:r w:rsidR="00CD3207">
              <w:rPr>
                <w:noProof/>
                <w:webHidden/>
              </w:rPr>
              <w:fldChar w:fldCharType="separate"/>
            </w:r>
            <w:r w:rsidR="00CD3207">
              <w:rPr>
                <w:noProof/>
                <w:webHidden/>
              </w:rPr>
              <w:t>29</w:t>
            </w:r>
            <w:r w:rsidR="00CD3207">
              <w:rPr>
                <w:noProof/>
                <w:webHidden/>
              </w:rPr>
              <w:fldChar w:fldCharType="end"/>
            </w:r>
          </w:hyperlink>
        </w:p>
        <w:p w14:paraId="69C1103F" w14:textId="6AB12414" w:rsidR="00CD3207" w:rsidRDefault="000D6029">
          <w:pPr>
            <w:pStyle w:val="TOC1"/>
            <w:tabs>
              <w:tab w:val="right" w:leader="dot" w:pos="9350"/>
            </w:tabs>
            <w:rPr>
              <w:noProof/>
              <w:lang w:eastAsia="zh-CN"/>
            </w:rPr>
          </w:pPr>
          <w:hyperlink w:anchor="_Toc127742526" w:history="1">
            <w:r w:rsidR="00CD3207" w:rsidRPr="00164937">
              <w:rPr>
                <w:rStyle w:val="Hyperlink"/>
                <w:noProof/>
              </w:rPr>
              <w:t>References</w:t>
            </w:r>
            <w:r w:rsidR="00CD3207">
              <w:rPr>
                <w:noProof/>
                <w:webHidden/>
              </w:rPr>
              <w:tab/>
            </w:r>
            <w:r w:rsidR="00CD3207">
              <w:rPr>
                <w:noProof/>
                <w:webHidden/>
              </w:rPr>
              <w:fldChar w:fldCharType="begin"/>
            </w:r>
            <w:r w:rsidR="00CD3207">
              <w:rPr>
                <w:noProof/>
                <w:webHidden/>
              </w:rPr>
              <w:instrText xml:space="preserve"> PAGEREF _Toc127742526 \h </w:instrText>
            </w:r>
            <w:r w:rsidR="00CD3207">
              <w:rPr>
                <w:noProof/>
                <w:webHidden/>
              </w:rPr>
            </w:r>
            <w:r w:rsidR="00CD3207">
              <w:rPr>
                <w:noProof/>
                <w:webHidden/>
              </w:rPr>
              <w:fldChar w:fldCharType="separate"/>
            </w:r>
            <w:r w:rsidR="00CD3207">
              <w:rPr>
                <w:noProof/>
                <w:webHidden/>
              </w:rPr>
              <w:t>30</w:t>
            </w:r>
            <w:r w:rsidR="00CD3207">
              <w:rPr>
                <w:noProof/>
                <w:webHidden/>
              </w:rPr>
              <w:fldChar w:fldCharType="end"/>
            </w:r>
          </w:hyperlink>
        </w:p>
        <w:p w14:paraId="2E993D0B" w14:textId="6831A163" w:rsidR="00CD3207" w:rsidRDefault="000D6029">
          <w:pPr>
            <w:pStyle w:val="TOC1"/>
            <w:tabs>
              <w:tab w:val="right" w:leader="dot" w:pos="9350"/>
            </w:tabs>
            <w:rPr>
              <w:noProof/>
              <w:lang w:eastAsia="zh-CN"/>
            </w:rPr>
          </w:pPr>
          <w:hyperlink w:anchor="_Toc127742527" w:history="1">
            <w:r w:rsidR="00CD3207" w:rsidRPr="00164937">
              <w:rPr>
                <w:rStyle w:val="Hyperlink"/>
                <w:noProof/>
              </w:rPr>
              <w:t>Appendices</w:t>
            </w:r>
            <w:r w:rsidR="00CD3207">
              <w:rPr>
                <w:noProof/>
                <w:webHidden/>
              </w:rPr>
              <w:tab/>
            </w:r>
            <w:r w:rsidR="00CD3207">
              <w:rPr>
                <w:noProof/>
                <w:webHidden/>
              </w:rPr>
              <w:fldChar w:fldCharType="begin"/>
            </w:r>
            <w:r w:rsidR="00CD3207">
              <w:rPr>
                <w:noProof/>
                <w:webHidden/>
              </w:rPr>
              <w:instrText xml:space="preserve"> PAGEREF _Toc127742527 \h </w:instrText>
            </w:r>
            <w:r w:rsidR="00CD3207">
              <w:rPr>
                <w:noProof/>
                <w:webHidden/>
              </w:rPr>
            </w:r>
            <w:r w:rsidR="00CD3207">
              <w:rPr>
                <w:noProof/>
                <w:webHidden/>
              </w:rPr>
              <w:fldChar w:fldCharType="separate"/>
            </w:r>
            <w:r w:rsidR="00CD3207">
              <w:rPr>
                <w:noProof/>
                <w:webHidden/>
              </w:rPr>
              <w:t>32</w:t>
            </w:r>
            <w:r w:rsidR="00CD3207">
              <w:rPr>
                <w:noProof/>
                <w:webHidden/>
              </w:rPr>
              <w:fldChar w:fldCharType="end"/>
            </w:r>
          </w:hyperlink>
        </w:p>
        <w:p w14:paraId="47C7A803" w14:textId="54B49C26" w:rsidR="00CD3207" w:rsidRDefault="000D6029">
          <w:pPr>
            <w:pStyle w:val="TOC2"/>
            <w:rPr>
              <w:noProof/>
              <w:lang w:eastAsia="zh-CN"/>
            </w:rPr>
          </w:pPr>
          <w:hyperlink w:anchor="_Toc127742528" w:history="1">
            <w:r w:rsidR="00CD3207" w:rsidRPr="00164937">
              <w:rPr>
                <w:rStyle w:val="Hyperlink"/>
                <w:noProof/>
              </w:rPr>
              <w:t>Appendix A: New Skills / Gameplay Mechanics</w:t>
            </w:r>
            <w:r w:rsidR="00CD3207">
              <w:rPr>
                <w:noProof/>
                <w:webHidden/>
              </w:rPr>
              <w:tab/>
            </w:r>
            <w:r w:rsidR="00CD3207">
              <w:rPr>
                <w:noProof/>
                <w:webHidden/>
              </w:rPr>
              <w:fldChar w:fldCharType="begin"/>
            </w:r>
            <w:r w:rsidR="00CD3207">
              <w:rPr>
                <w:noProof/>
                <w:webHidden/>
              </w:rPr>
              <w:instrText xml:space="preserve"> PAGEREF _Toc127742528 \h </w:instrText>
            </w:r>
            <w:r w:rsidR="00CD3207">
              <w:rPr>
                <w:noProof/>
                <w:webHidden/>
              </w:rPr>
            </w:r>
            <w:r w:rsidR="00CD3207">
              <w:rPr>
                <w:noProof/>
                <w:webHidden/>
              </w:rPr>
              <w:fldChar w:fldCharType="separate"/>
            </w:r>
            <w:r w:rsidR="00CD3207">
              <w:rPr>
                <w:noProof/>
                <w:webHidden/>
              </w:rPr>
              <w:t>32</w:t>
            </w:r>
            <w:r w:rsidR="00CD3207">
              <w:rPr>
                <w:noProof/>
                <w:webHidden/>
              </w:rPr>
              <w:fldChar w:fldCharType="end"/>
            </w:r>
          </w:hyperlink>
        </w:p>
        <w:p w14:paraId="51854CD6" w14:textId="6D8ACAF3" w:rsidR="00CD3207" w:rsidRDefault="000D6029">
          <w:pPr>
            <w:pStyle w:val="TOC3"/>
            <w:tabs>
              <w:tab w:val="right" w:leader="dot" w:pos="9350"/>
            </w:tabs>
            <w:rPr>
              <w:noProof/>
              <w:lang w:eastAsia="zh-CN"/>
            </w:rPr>
          </w:pPr>
          <w:hyperlink w:anchor="_Toc127742529" w:history="1">
            <w:r w:rsidR="00CD3207" w:rsidRPr="00164937">
              <w:rPr>
                <w:rStyle w:val="Hyperlink"/>
                <w:noProof/>
              </w:rPr>
              <w:t>EMP Grenade</w:t>
            </w:r>
            <w:r w:rsidR="00CD3207">
              <w:rPr>
                <w:noProof/>
                <w:webHidden/>
              </w:rPr>
              <w:tab/>
            </w:r>
            <w:r w:rsidR="00CD3207">
              <w:rPr>
                <w:noProof/>
                <w:webHidden/>
              </w:rPr>
              <w:fldChar w:fldCharType="begin"/>
            </w:r>
            <w:r w:rsidR="00CD3207">
              <w:rPr>
                <w:noProof/>
                <w:webHidden/>
              </w:rPr>
              <w:instrText xml:space="preserve"> PAGEREF _Toc127742529 \h </w:instrText>
            </w:r>
            <w:r w:rsidR="00CD3207">
              <w:rPr>
                <w:noProof/>
                <w:webHidden/>
              </w:rPr>
            </w:r>
            <w:r w:rsidR="00CD3207">
              <w:rPr>
                <w:noProof/>
                <w:webHidden/>
              </w:rPr>
              <w:fldChar w:fldCharType="separate"/>
            </w:r>
            <w:r w:rsidR="00CD3207">
              <w:rPr>
                <w:noProof/>
                <w:webHidden/>
              </w:rPr>
              <w:t>32</w:t>
            </w:r>
            <w:r w:rsidR="00CD3207">
              <w:rPr>
                <w:noProof/>
                <w:webHidden/>
              </w:rPr>
              <w:fldChar w:fldCharType="end"/>
            </w:r>
          </w:hyperlink>
        </w:p>
        <w:p w14:paraId="01E18E1B" w14:textId="4ABE8BD1" w:rsidR="00CD3207" w:rsidRDefault="000D6029">
          <w:pPr>
            <w:pStyle w:val="TOC3"/>
            <w:tabs>
              <w:tab w:val="right" w:leader="dot" w:pos="9350"/>
            </w:tabs>
            <w:rPr>
              <w:noProof/>
              <w:lang w:eastAsia="zh-CN"/>
            </w:rPr>
          </w:pPr>
          <w:hyperlink w:anchor="_Toc127742530" w:history="1">
            <w:r w:rsidR="00CD3207" w:rsidRPr="00164937">
              <w:rPr>
                <w:rStyle w:val="Hyperlink"/>
                <w:noProof/>
              </w:rPr>
              <w:t>Bookshelf Sliding Door</w:t>
            </w:r>
            <w:r w:rsidR="00CD3207">
              <w:rPr>
                <w:noProof/>
                <w:webHidden/>
              </w:rPr>
              <w:tab/>
            </w:r>
            <w:r w:rsidR="00CD3207">
              <w:rPr>
                <w:noProof/>
                <w:webHidden/>
              </w:rPr>
              <w:fldChar w:fldCharType="begin"/>
            </w:r>
            <w:r w:rsidR="00CD3207">
              <w:rPr>
                <w:noProof/>
                <w:webHidden/>
              </w:rPr>
              <w:instrText xml:space="preserve"> PAGEREF _Toc127742530 \h </w:instrText>
            </w:r>
            <w:r w:rsidR="00CD3207">
              <w:rPr>
                <w:noProof/>
                <w:webHidden/>
              </w:rPr>
            </w:r>
            <w:r w:rsidR="00CD3207">
              <w:rPr>
                <w:noProof/>
                <w:webHidden/>
              </w:rPr>
              <w:fldChar w:fldCharType="separate"/>
            </w:r>
            <w:r w:rsidR="00CD3207">
              <w:rPr>
                <w:noProof/>
                <w:webHidden/>
              </w:rPr>
              <w:t>32</w:t>
            </w:r>
            <w:r w:rsidR="00CD3207">
              <w:rPr>
                <w:noProof/>
                <w:webHidden/>
              </w:rPr>
              <w:fldChar w:fldCharType="end"/>
            </w:r>
          </w:hyperlink>
        </w:p>
        <w:p w14:paraId="4515458D" w14:textId="6D358717" w:rsidR="00CD3207" w:rsidRDefault="000D6029">
          <w:pPr>
            <w:pStyle w:val="TOC2"/>
            <w:rPr>
              <w:noProof/>
              <w:lang w:eastAsia="zh-CN"/>
            </w:rPr>
          </w:pPr>
          <w:hyperlink w:anchor="_Toc127742531" w:history="1">
            <w:r w:rsidR="00CD3207" w:rsidRPr="00164937">
              <w:rPr>
                <w:rStyle w:val="Hyperlink"/>
                <w:noProof/>
              </w:rPr>
              <w:t>Appendix B: Context Detail</w:t>
            </w:r>
            <w:r w:rsidR="00CD3207">
              <w:rPr>
                <w:noProof/>
                <w:webHidden/>
              </w:rPr>
              <w:tab/>
            </w:r>
            <w:r w:rsidR="00CD3207">
              <w:rPr>
                <w:noProof/>
                <w:webHidden/>
              </w:rPr>
              <w:fldChar w:fldCharType="begin"/>
            </w:r>
            <w:r w:rsidR="00CD3207">
              <w:rPr>
                <w:noProof/>
                <w:webHidden/>
              </w:rPr>
              <w:instrText xml:space="preserve"> PAGEREF _Toc127742531 \h </w:instrText>
            </w:r>
            <w:r w:rsidR="00CD3207">
              <w:rPr>
                <w:noProof/>
                <w:webHidden/>
              </w:rPr>
            </w:r>
            <w:r w:rsidR="00CD3207">
              <w:rPr>
                <w:noProof/>
                <w:webHidden/>
              </w:rPr>
              <w:fldChar w:fldCharType="separate"/>
            </w:r>
            <w:r w:rsidR="00CD3207">
              <w:rPr>
                <w:noProof/>
                <w:webHidden/>
              </w:rPr>
              <w:t>33</w:t>
            </w:r>
            <w:r w:rsidR="00CD3207">
              <w:rPr>
                <w:noProof/>
                <w:webHidden/>
              </w:rPr>
              <w:fldChar w:fldCharType="end"/>
            </w:r>
          </w:hyperlink>
        </w:p>
        <w:p w14:paraId="5C19FE5A" w14:textId="6FA33C95" w:rsidR="00CD3207" w:rsidRDefault="000D6029">
          <w:pPr>
            <w:pStyle w:val="TOC3"/>
            <w:tabs>
              <w:tab w:val="right" w:leader="dot" w:pos="9350"/>
            </w:tabs>
            <w:rPr>
              <w:noProof/>
              <w:lang w:eastAsia="zh-CN"/>
            </w:rPr>
          </w:pPr>
          <w:hyperlink w:anchor="_Toc127742532" w:history="1">
            <w:r w:rsidR="00CD3207" w:rsidRPr="00164937">
              <w:rPr>
                <w:rStyle w:val="Hyperlink"/>
                <w:noProof/>
              </w:rPr>
              <w:t>General Context</w:t>
            </w:r>
            <w:r w:rsidR="00CD3207">
              <w:rPr>
                <w:noProof/>
                <w:webHidden/>
              </w:rPr>
              <w:tab/>
            </w:r>
            <w:r w:rsidR="00CD3207">
              <w:rPr>
                <w:noProof/>
                <w:webHidden/>
              </w:rPr>
              <w:fldChar w:fldCharType="begin"/>
            </w:r>
            <w:r w:rsidR="00CD3207">
              <w:rPr>
                <w:noProof/>
                <w:webHidden/>
              </w:rPr>
              <w:instrText xml:space="preserve"> PAGEREF _Toc127742532 \h </w:instrText>
            </w:r>
            <w:r w:rsidR="00CD3207">
              <w:rPr>
                <w:noProof/>
                <w:webHidden/>
              </w:rPr>
            </w:r>
            <w:r w:rsidR="00CD3207">
              <w:rPr>
                <w:noProof/>
                <w:webHidden/>
              </w:rPr>
              <w:fldChar w:fldCharType="separate"/>
            </w:r>
            <w:r w:rsidR="00CD3207">
              <w:rPr>
                <w:noProof/>
                <w:webHidden/>
              </w:rPr>
              <w:t>33</w:t>
            </w:r>
            <w:r w:rsidR="00CD3207">
              <w:rPr>
                <w:noProof/>
                <w:webHidden/>
              </w:rPr>
              <w:fldChar w:fldCharType="end"/>
            </w:r>
          </w:hyperlink>
        </w:p>
        <w:p w14:paraId="6C3FA227" w14:textId="1F0FF942" w:rsidR="00CD3207" w:rsidRDefault="000D6029">
          <w:pPr>
            <w:pStyle w:val="TOC3"/>
            <w:tabs>
              <w:tab w:val="right" w:leader="dot" w:pos="9350"/>
            </w:tabs>
            <w:rPr>
              <w:noProof/>
              <w:lang w:eastAsia="zh-CN"/>
            </w:rPr>
          </w:pPr>
          <w:hyperlink w:anchor="_Toc127742533" w:history="1">
            <w:r w:rsidR="00CD3207" w:rsidRPr="00164937">
              <w:rPr>
                <w:rStyle w:val="Hyperlink"/>
                <w:noProof/>
              </w:rPr>
              <w:t>Backstory</w:t>
            </w:r>
            <w:r w:rsidR="00CD3207">
              <w:rPr>
                <w:noProof/>
                <w:webHidden/>
              </w:rPr>
              <w:tab/>
            </w:r>
            <w:r w:rsidR="00CD3207">
              <w:rPr>
                <w:noProof/>
                <w:webHidden/>
              </w:rPr>
              <w:fldChar w:fldCharType="begin"/>
            </w:r>
            <w:r w:rsidR="00CD3207">
              <w:rPr>
                <w:noProof/>
                <w:webHidden/>
              </w:rPr>
              <w:instrText xml:space="preserve"> PAGEREF _Toc127742533 \h </w:instrText>
            </w:r>
            <w:r w:rsidR="00CD3207">
              <w:rPr>
                <w:noProof/>
                <w:webHidden/>
              </w:rPr>
            </w:r>
            <w:r w:rsidR="00CD3207">
              <w:rPr>
                <w:noProof/>
                <w:webHidden/>
              </w:rPr>
              <w:fldChar w:fldCharType="separate"/>
            </w:r>
            <w:r w:rsidR="00CD3207">
              <w:rPr>
                <w:noProof/>
                <w:webHidden/>
              </w:rPr>
              <w:t>33</w:t>
            </w:r>
            <w:r w:rsidR="00CD3207">
              <w:rPr>
                <w:noProof/>
                <w:webHidden/>
              </w:rPr>
              <w:fldChar w:fldCharType="end"/>
            </w:r>
          </w:hyperlink>
        </w:p>
        <w:p w14:paraId="603C9BBE" w14:textId="54317ED7" w:rsidR="00CD3207" w:rsidRDefault="000D6029">
          <w:pPr>
            <w:pStyle w:val="TOC3"/>
            <w:tabs>
              <w:tab w:val="right" w:leader="dot" w:pos="9350"/>
            </w:tabs>
            <w:rPr>
              <w:noProof/>
              <w:lang w:eastAsia="zh-CN"/>
            </w:rPr>
          </w:pPr>
          <w:hyperlink w:anchor="_Toc127742534" w:history="1">
            <w:r w:rsidR="00CD3207" w:rsidRPr="00164937">
              <w:rPr>
                <w:rStyle w:val="Hyperlink"/>
                <w:iCs/>
                <w:noProof/>
              </w:rPr>
              <w:t>Aftermath</w:t>
            </w:r>
            <w:r w:rsidR="00CD3207">
              <w:rPr>
                <w:noProof/>
                <w:webHidden/>
              </w:rPr>
              <w:tab/>
            </w:r>
            <w:r w:rsidR="00CD3207">
              <w:rPr>
                <w:noProof/>
                <w:webHidden/>
              </w:rPr>
              <w:fldChar w:fldCharType="begin"/>
            </w:r>
            <w:r w:rsidR="00CD3207">
              <w:rPr>
                <w:noProof/>
                <w:webHidden/>
              </w:rPr>
              <w:instrText xml:space="preserve"> PAGEREF _Toc127742534 \h </w:instrText>
            </w:r>
            <w:r w:rsidR="00CD3207">
              <w:rPr>
                <w:noProof/>
                <w:webHidden/>
              </w:rPr>
            </w:r>
            <w:r w:rsidR="00CD3207">
              <w:rPr>
                <w:noProof/>
                <w:webHidden/>
              </w:rPr>
              <w:fldChar w:fldCharType="separate"/>
            </w:r>
            <w:r w:rsidR="00CD3207">
              <w:rPr>
                <w:noProof/>
                <w:webHidden/>
              </w:rPr>
              <w:t>33</w:t>
            </w:r>
            <w:r w:rsidR="00CD3207">
              <w:rPr>
                <w:noProof/>
                <w:webHidden/>
              </w:rPr>
              <w:fldChar w:fldCharType="end"/>
            </w:r>
          </w:hyperlink>
        </w:p>
        <w:p w14:paraId="102F9F51" w14:textId="2368F138" w:rsidR="00CD3207" w:rsidRDefault="000D6029">
          <w:pPr>
            <w:pStyle w:val="TOC3"/>
            <w:tabs>
              <w:tab w:val="right" w:leader="dot" w:pos="9350"/>
            </w:tabs>
            <w:rPr>
              <w:noProof/>
              <w:lang w:eastAsia="zh-CN"/>
            </w:rPr>
          </w:pPr>
          <w:hyperlink w:anchor="_Toc127742535" w:history="1">
            <w:r w:rsidR="00CD3207" w:rsidRPr="00164937">
              <w:rPr>
                <w:rStyle w:val="Hyperlink"/>
                <w:noProof/>
              </w:rPr>
              <w:t>Narrative Summary</w:t>
            </w:r>
            <w:r w:rsidR="00CD3207">
              <w:rPr>
                <w:noProof/>
                <w:webHidden/>
              </w:rPr>
              <w:tab/>
            </w:r>
            <w:r w:rsidR="00CD3207">
              <w:rPr>
                <w:noProof/>
                <w:webHidden/>
              </w:rPr>
              <w:fldChar w:fldCharType="begin"/>
            </w:r>
            <w:r w:rsidR="00CD3207">
              <w:rPr>
                <w:noProof/>
                <w:webHidden/>
              </w:rPr>
              <w:instrText xml:space="preserve"> PAGEREF _Toc127742535 \h </w:instrText>
            </w:r>
            <w:r w:rsidR="00CD3207">
              <w:rPr>
                <w:noProof/>
                <w:webHidden/>
              </w:rPr>
            </w:r>
            <w:r w:rsidR="00CD3207">
              <w:rPr>
                <w:noProof/>
                <w:webHidden/>
              </w:rPr>
              <w:fldChar w:fldCharType="separate"/>
            </w:r>
            <w:r w:rsidR="00CD3207">
              <w:rPr>
                <w:noProof/>
                <w:webHidden/>
              </w:rPr>
              <w:t>33</w:t>
            </w:r>
            <w:r w:rsidR="00CD3207">
              <w:rPr>
                <w:noProof/>
                <w:webHidden/>
              </w:rPr>
              <w:fldChar w:fldCharType="end"/>
            </w:r>
          </w:hyperlink>
        </w:p>
        <w:p w14:paraId="0DFFB15C" w14:textId="1C73FD5D" w:rsidR="00CD3207" w:rsidRDefault="000D6029">
          <w:pPr>
            <w:pStyle w:val="TOC2"/>
            <w:rPr>
              <w:noProof/>
              <w:lang w:eastAsia="zh-CN"/>
            </w:rPr>
          </w:pPr>
          <w:hyperlink w:anchor="_Toc127742536" w:history="1">
            <w:r w:rsidR="00CD3207" w:rsidRPr="00164937">
              <w:rPr>
                <w:rStyle w:val="Hyperlink"/>
                <w:noProof/>
              </w:rPr>
              <w:t>Appendix C: Character Descriptions</w:t>
            </w:r>
            <w:r w:rsidR="00CD3207">
              <w:rPr>
                <w:noProof/>
                <w:webHidden/>
              </w:rPr>
              <w:tab/>
            </w:r>
            <w:r w:rsidR="00CD3207">
              <w:rPr>
                <w:noProof/>
                <w:webHidden/>
              </w:rPr>
              <w:fldChar w:fldCharType="begin"/>
            </w:r>
            <w:r w:rsidR="00CD3207">
              <w:rPr>
                <w:noProof/>
                <w:webHidden/>
              </w:rPr>
              <w:instrText xml:space="preserve"> PAGEREF _Toc127742536 \h </w:instrText>
            </w:r>
            <w:r w:rsidR="00CD3207">
              <w:rPr>
                <w:noProof/>
                <w:webHidden/>
              </w:rPr>
            </w:r>
            <w:r w:rsidR="00CD3207">
              <w:rPr>
                <w:noProof/>
                <w:webHidden/>
              </w:rPr>
              <w:fldChar w:fldCharType="separate"/>
            </w:r>
            <w:r w:rsidR="00CD3207">
              <w:rPr>
                <w:noProof/>
                <w:webHidden/>
              </w:rPr>
              <w:t>36</w:t>
            </w:r>
            <w:r w:rsidR="00CD3207">
              <w:rPr>
                <w:noProof/>
                <w:webHidden/>
              </w:rPr>
              <w:fldChar w:fldCharType="end"/>
            </w:r>
          </w:hyperlink>
        </w:p>
        <w:p w14:paraId="2543BC1D" w14:textId="7D396B68" w:rsidR="00CD3207" w:rsidRDefault="000D6029">
          <w:pPr>
            <w:pStyle w:val="TOC3"/>
            <w:tabs>
              <w:tab w:val="right" w:leader="dot" w:pos="9350"/>
            </w:tabs>
            <w:rPr>
              <w:noProof/>
              <w:lang w:eastAsia="zh-CN"/>
            </w:rPr>
          </w:pPr>
          <w:hyperlink w:anchor="_Toc127742537" w:history="1">
            <w:r w:rsidR="00CD3207" w:rsidRPr="00164937">
              <w:rPr>
                <w:rStyle w:val="Hyperlink"/>
                <w:noProof/>
              </w:rPr>
              <w:t>NPC 1: K</w:t>
            </w:r>
            <w:r w:rsidR="00CD3207" w:rsidRPr="00164937">
              <w:rPr>
                <w:rStyle w:val="Hyperlink"/>
                <w:noProof/>
                <w:lang w:eastAsia="zh-CN"/>
              </w:rPr>
              <w:t>a</w:t>
            </w:r>
            <w:r w:rsidR="00CD3207" w:rsidRPr="00164937">
              <w:rPr>
                <w:rStyle w:val="Hyperlink"/>
                <w:noProof/>
              </w:rPr>
              <w:t>la</w:t>
            </w:r>
            <w:r w:rsidR="00CD3207">
              <w:rPr>
                <w:noProof/>
                <w:webHidden/>
              </w:rPr>
              <w:tab/>
            </w:r>
            <w:r w:rsidR="00CD3207">
              <w:rPr>
                <w:noProof/>
                <w:webHidden/>
              </w:rPr>
              <w:fldChar w:fldCharType="begin"/>
            </w:r>
            <w:r w:rsidR="00CD3207">
              <w:rPr>
                <w:noProof/>
                <w:webHidden/>
              </w:rPr>
              <w:instrText xml:space="preserve"> PAGEREF _Toc127742537 \h </w:instrText>
            </w:r>
            <w:r w:rsidR="00CD3207">
              <w:rPr>
                <w:noProof/>
                <w:webHidden/>
              </w:rPr>
            </w:r>
            <w:r w:rsidR="00CD3207">
              <w:rPr>
                <w:noProof/>
                <w:webHidden/>
              </w:rPr>
              <w:fldChar w:fldCharType="separate"/>
            </w:r>
            <w:r w:rsidR="00CD3207">
              <w:rPr>
                <w:noProof/>
                <w:webHidden/>
              </w:rPr>
              <w:t>36</w:t>
            </w:r>
            <w:r w:rsidR="00CD3207">
              <w:rPr>
                <w:noProof/>
                <w:webHidden/>
              </w:rPr>
              <w:fldChar w:fldCharType="end"/>
            </w:r>
          </w:hyperlink>
        </w:p>
        <w:p w14:paraId="32946606" w14:textId="21A4082A" w:rsidR="00CD3207" w:rsidRDefault="000D6029">
          <w:pPr>
            <w:pStyle w:val="TOC3"/>
            <w:tabs>
              <w:tab w:val="right" w:leader="dot" w:pos="9350"/>
            </w:tabs>
            <w:rPr>
              <w:noProof/>
              <w:lang w:eastAsia="zh-CN"/>
            </w:rPr>
          </w:pPr>
          <w:hyperlink w:anchor="_Toc127742538" w:history="1">
            <w:r w:rsidR="00CD3207" w:rsidRPr="00164937">
              <w:rPr>
                <w:rStyle w:val="Hyperlink"/>
                <w:noProof/>
              </w:rPr>
              <w:t>NPC 2: Alice</w:t>
            </w:r>
            <w:r w:rsidR="00CD3207">
              <w:rPr>
                <w:noProof/>
                <w:webHidden/>
              </w:rPr>
              <w:tab/>
            </w:r>
            <w:r w:rsidR="00CD3207">
              <w:rPr>
                <w:noProof/>
                <w:webHidden/>
              </w:rPr>
              <w:fldChar w:fldCharType="begin"/>
            </w:r>
            <w:r w:rsidR="00CD3207">
              <w:rPr>
                <w:noProof/>
                <w:webHidden/>
              </w:rPr>
              <w:instrText xml:space="preserve"> PAGEREF _Toc127742538 \h </w:instrText>
            </w:r>
            <w:r w:rsidR="00CD3207">
              <w:rPr>
                <w:noProof/>
                <w:webHidden/>
              </w:rPr>
            </w:r>
            <w:r w:rsidR="00CD3207">
              <w:rPr>
                <w:noProof/>
                <w:webHidden/>
              </w:rPr>
              <w:fldChar w:fldCharType="separate"/>
            </w:r>
            <w:r w:rsidR="00CD3207">
              <w:rPr>
                <w:noProof/>
                <w:webHidden/>
              </w:rPr>
              <w:t>36</w:t>
            </w:r>
            <w:r w:rsidR="00CD3207">
              <w:rPr>
                <w:noProof/>
                <w:webHidden/>
              </w:rPr>
              <w:fldChar w:fldCharType="end"/>
            </w:r>
          </w:hyperlink>
        </w:p>
        <w:p w14:paraId="021AC495" w14:textId="4FE3C145" w:rsidR="00CD3207" w:rsidRDefault="000D6029">
          <w:pPr>
            <w:pStyle w:val="TOC3"/>
            <w:tabs>
              <w:tab w:val="right" w:leader="dot" w:pos="9350"/>
            </w:tabs>
            <w:rPr>
              <w:noProof/>
              <w:lang w:eastAsia="zh-CN"/>
            </w:rPr>
          </w:pPr>
          <w:hyperlink w:anchor="_Toc127742539" w:history="1">
            <w:r w:rsidR="00CD3207" w:rsidRPr="00164937">
              <w:rPr>
                <w:rStyle w:val="Hyperlink"/>
                <w:noProof/>
              </w:rPr>
              <w:t>NPC 3: Cornar</w:t>
            </w:r>
            <w:r w:rsidR="00CD3207">
              <w:rPr>
                <w:noProof/>
                <w:webHidden/>
              </w:rPr>
              <w:tab/>
            </w:r>
            <w:r w:rsidR="00CD3207">
              <w:rPr>
                <w:noProof/>
                <w:webHidden/>
              </w:rPr>
              <w:fldChar w:fldCharType="begin"/>
            </w:r>
            <w:r w:rsidR="00CD3207">
              <w:rPr>
                <w:noProof/>
                <w:webHidden/>
              </w:rPr>
              <w:instrText xml:space="preserve"> PAGEREF _Toc127742539 \h </w:instrText>
            </w:r>
            <w:r w:rsidR="00CD3207">
              <w:rPr>
                <w:noProof/>
                <w:webHidden/>
              </w:rPr>
            </w:r>
            <w:r w:rsidR="00CD3207">
              <w:rPr>
                <w:noProof/>
                <w:webHidden/>
              </w:rPr>
              <w:fldChar w:fldCharType="separate"/>
            </w:r>
            <w:r w:rsidR="00CD3207">
              <w:rPr>
                <w:noProof/>
                <w:webHidden/>
              </w:rPr>
              <w:t>36</w:t>
            </w:r>
            <w:r w:rsidR="00CD3207">
              <w:rPr>
                <w:noProof/>
                <w:webHidden/>
              </w:rPr>
              <w:fldChar w:fldCharType="end"/>
            </w:r>
          </w:hyperlink>
        </w:p>
        <w:p w14:paraId="57F437C8" w14:textId="55CF54FA" w:rsidR="00CD3207" w:rsidRDefault="000D6029">
          <w:pPr>
            <w:pStyle w:val="TOC3"/>
            <w:tabs>
              <w:tab w:val="right" w:leader="dot" w:pos="9350"/>
            </w:tabs>
            <w:rPr>
              <w:noProof/>
              <w:lang w:eastAsia="zh-CN"/>
            </w:rPr>
          </w:pPr>
          <w:hyperlink w:anchor="_Toc127742540" w:history="1">
            <w:r w:rsidR="00CD3207" w:rsidRPr="00164937">
              <w:rPr>
                <w:rStyle w:val="Hyperlink"/>
                <w:noProof/>
              </w:rPr>
              <w:t>NPC 4: Antoniadis</w:t>
            </w:r>
            <w:r w:rsidR="00CD3207">
              <w:rPr>
                <w:noProof/>
                <w:webHidden/>
              </w:rPr>
              <w:tab/>
            </w:r>
            <w:r w:rsidR="00CD3207">
              <w:rPr>
                <w:noProof/>
                <w:webHidden/>
              </w:rPr>
              <w:fldChar w:fldCharType="begin"/>
            </w:r>
            <w:r w:rsidR="00CD3207">
              <w:rPr>
                <w:noProof/>
                <w:webHidden/>
              </w:rPr>
              <w:instrText xml:space="preserve"> PAGEREF _Toc127742540 \h </w:instrText>
            </w:r>
            <w:r w:rsidR="00CD3207">
              <w:rPr>
                <w:noProof/>
                <w:webHidden/>
              </w:rPr>
            </w:r>
            <w:r w:rsidR="00CD3207">
              <w:rPr>
                <w:noProof/>
                <w:webHidden/>
              </w:rPr>
              <w:fldChar w:fldCharType="separate"/>
            </w:r>
            <w:r w:rsidR="00CD3207">
              <w:rPr>
                <w:noProof/>
                <w:webHidden/>
              </w:rPr>
              <w:t>36</w:t>
            </w:r>
            <w:r w:rsidR="00CD3207">
              <w:rPr>
                <w:noProof/>
                <w:webHidden/>
              </w:rPr>
              <w:fldChar w:fldCharType="end"/>
            </w:r>
          </w:hyperlink>
        </w:p>
        <w:p w14:paraId="4F0CE194" w14:textId="72D1F5A3" w:rsidR="00CD3207" w:rsidRDefault="000D6029">
          <w:pPr>
            <w:pStyle w:val="TOC3"/>
            <w:tabs>
              <w:tab w:val="right" w:leader="dot" w:pos="9350"/>
            </w:tabs>
            <w:rPr>
              <w:noProof/>
              <w:lang w:eastAsia="zh-CN"/>
            </w:rPr>
          </w:pPr>
          <w:hyperlink w:anchor="_Toc127742541" w:history="1">
            <w:r w:rsidR="00CD3207" w:rsidRPr="00164937">
              <w:rPr>
                <w:rStyle w:val="Hyperlink"/>
                <w:noProof/>
              </w:rPr>
              <w:t>NPC 5: Gaven</w:t>
            </w:r>
            <w:r w:rsidR="00CD3207">
              <w:rPr>
                <w:noProof/>
                <w:webHidden/>
              </w:rPr>
              <w:tab/>
            </w:r>
            <w:r w:rsidR="00CD3207">
              <w:rPr>
                <w:noProof/>
                <w:webHidden/>
              </w:rPr>
              <w:fldChar w:fldCharType="begin"/>
            </w:r>
            <w:r w:rsidR="00CD3207">
              <w:rPr>
                <w:noProof/>
                <w:webHidden/>
              </w:rPr>
              <w:instrText xml:space="preserve"> PAGEREF _Toc127742541 \h </w:instrText>
            </w:r>
            <w:r w:rsidR="00CD3207">
              <w:rPr>
                <w:noProof/>
                <w:webHidden/>
              </w:rPr>
            </w:r>
            <w:r w:rsidR="00CD3207">
              <w:rPr>
                <w:noProof/>
                <w:webHidden/>
              </w:rPr>
              <w:fldChar w:fldCharType="separate"/>
            </w:r>
            <w:r w:rsidR="00CD3207">
              <w:rPr>
                <w:noProof/>
                <w:webHidden/>
              </w:rPr>
              <w:t>37</w:t>
            </w:r>
            <w:r w:rsidR="00CD3207">
              <w:rPr>
                <w:noProof/>
                <w:webHidden/>
              </w:rPr>
              <w:fldChar w:fldCharType="end"/>
            </w:r>
          </w:hyperlink>
        </w:p>
        <w:p w14:paraId="3C36C727" w14:textId="3A65202C" w:rsidR="00CD3207" w:rsidRDefault="000D6029">
          <w:pPr>
            <w:pStyle w:val="TOC3"/>
            <w:tabs>
              <w:tab w:val="right" w:leader="dot" w:pos="9350"/>
            </w:tabs>
            <w:rPr>
              <w:noProof/>
              <w:lang w:eastAsia="zh-CN"/>
            </w:rPr>
          </w:pPr>
          <w:hyperlink w:anchor="_Toc127742542" w:history="1">
            <w:r w:rsidR="00CD3207" w:rsidRPr="00164937">
              <w:rPr>
                <w:rStyle w:val="Hyperlink"/>
                <w:noProof/>
              </w:rPr>
              <w:t>NPC 6:  Bayul</w:t>
            </w:r>
            <w:r w:rsidR="00CD3207">
              <w:rPr>
                <w:noProof/>
                <w:webHidden/>
              </w:rPr>
              <w:tab/>
            </w:r>
            <w:r w:rsidR="00CD3207">
              <w:rPr>
                <w:noProof/>
                <w:webHidden/>
              </w:rPr>
              <w:fldChar w:fldCharType="begin"/>
            </w:r>
            <w:r w:rsidR="00CD3207">
              <w:rPr>
                <w:noProof/>
                <w:webHidden/>
              </w:rPr>
              <w:instrText xml:space="preserve"> PAGEREF _Toc127742542 \h </w:instrText>
            </w:r>
            <w:r w:rsidR="00CD3207">
              <w:rPr>
                <w:noProof/>
                <w:webHidden/>
              </w:rPr>
            </w:r>
            <w:r w:rsidR="00CD3207">
              <w:rPr>
                <w:noProof/>
                <w:webHidden/>
              </w:rPr>
              <w:fldChar w:fldCharType="separate"/>
            </w:r>
            <w:r w:rsidR="00CD3207">
              <w:rPr>
                <w:noProof/>
                <w:webHidden/>
              </w:rPr>
              <w:t>37</w:t>
            </w:r>
            <w:r w:rsidR="00CD3207">
              <w:rPr>
                <w:noProof/>
                <w:webHidden/>
              </w:rPr>
              <w:fldChar w:fldCharType="end"/>
            </w:r>
          </w:hyperlink>
        </w:p>
        <w:p w14:paraId="1C82FB96" w14:textId="2CB02AF4" w:rsidR="00CD3207" w:rsidRDefault="000D6029">
          <w:pPr>
            <w:pStyle w:val="TOC2"/>
            <w:rPr>
              <w:noProof/>
              <w:lang w:eastAsia="zh-CN"/>
            </w:rPr>
          </w:pPr>
          <w:hyperlink w:anchor="_Toc127742543" w:history="1">
            <w:r w:rsidR="00CD3207" w:rsidRPr="00164937">
              <w:rPr>
                <w:rStyle w:val="Hyperlink"/>
                <w:noProof/>
              </w:rPr>
              <w:t>Appendix D: Dialog Flow</w:t>
            </w:r>
            <w:r w:rsidR="00CD3207">
              <w:rPr>
                <w:noProof/>
                <w:webHidden/>
              </w:rPr>
              <w:tab/>
            </w:r>
            <w:r w:rsidR="00CD3207">
              <w:rPr>
                <w:noProof/>
                <w:webHidden/>
              </w:rPr>
              <w:fldChar w:fldCharType="begin"/>
            </w:r>
            <w:r w:rsidR="00CD3207">
              <w:rPr>
                <w:noProof/>
                <w:webHidden/>
              </w:rPr>
              <w:instrText xml:space="preserve"> PAGEREF _Toc127742543 \h </w:instrText>
            </w:r>
            <w:r w:rsidR="00CD3207">
              <w:rPr>
                <w:noProof/>
                <w:webHidden/>
              </w:rPr>
            </w:r>
            <w:r w:rsidR="00CD3207">
              <w:rPr>
                <w:noProof/>
                <w:webHidden/>
              </w:rPr>
              <w:fldChar w:fldCharType="separate"/>
            </w:r>
            <w:r w:rsidR="00CD3207">
              <w:rPr>
                <w:noProof/>
                <w:webHidden/>
              </w:rPr>
              <w:t>37</w:t>
            </w:r>
            <w:r w:rsidR="00CD3207">
              <w:rPr>
                <w:noProof/>
                <w:webHidden/>
              </w:rPr>
              <w:fldChar w:fldCharType="end"/>
            </w:r>
          </w:hyperlink>
        </w:p>
        <w:p w14:paraId="67FA69DA" w14:textId="1E951D81" w:rsidR="00CD3207" w:rsidRDefault="000D6029">
          <w:pPr>
            <w:pStyle w:val="TOC2"/>
            <w:rPr>
              <w:noProof/>
              <w:lang w:eastAsia="zh-CN"/>
            </w:rPr>
          </w:pPr>
          <w:hyperlink w:anchor="_Toc127742544" w:history="1">
            <w:r w:rsidR="00CD3207" w:rsidRPr="00164937">
              <w:rPr>
                <w:rStyle w:val="Hyperlink"/>
                <w:noProof/>
              </w:rPr>
              <w:t>Appendix E: Development Risks</w:t>
            </w:r>
            <w:r w:rsidR="00CD3207">
              <w:rPr>
                <w:noProof/>
                <w:webHidden/>
              </w:rPr>
              <w:tab/>
            </w:r>
            <w:r w:rsidR="00CD3207">
              <w:rPr>
                <w:noProof/>
                <w:webHidden/>
              </w:rPr>
              <w:fldChar w:fldCharType="begin"/>
            </w:r>
            <w:r w:rsidR="00CD3207">
              <w:rPr>
                <w:noProof/>
                <w:webHidden/>
              </w:rPr>
              <w:instrText xml:space="preserve"> PAGEREF _Toc127742544 \h </w:instrText>
            </w:r>
            <w:r w:rsidR="00CD3207">
              <w:rPr>
                <w:noProof/>
                <w:webHidden/>
              </w:rPr>
            </w:r>
            <w:r w:rsidR="00CD3207">
              <w:rPr>
                <w:noProof/>
                <w:webHidden/>
              </w:rPr>
              <w:fldChar w:fldCharType="separate"/>
            </w:r>
            <w:r w:rsidR="00CD3207">
              <w:rPr>
                <w:noProof/>
                <w:webHidden/>
              </w:rPr>
              <w:t>38</w:t>
            </w:r>
            <w:r w:rsidR="00CD3207">
              <w:rPr>
                <w:noProof/>
                <w:webHidden/>
              </w:rPr>
              <w:fldChar w:fldCharType="end"/>
            </w:r>
          </w:hyperlink>
        </w:p>
        <w:p w14:paraId="0CBBD186" w14:textId="04CE78E6" w:rsidR="00CD3207" w:rsidRDefault="000D6029">
          <w:pPr>
            <w:pStyle w:val="TOC2"/>
            <w:rPr>
              <w:noProof/>
              <w:lang w:eastAsia="zh-CN"/>
            </w:rPr>
          </w:pPr>
          <w:hyperlink w:anchor="_Toc127742545" w:history="1">
            <w:r w:rsidR="00CD3207" w:rsidRPr="00164937">
              <w:rPr>
                <w:rStyle w:val="Hyperlink"/>
                <w:noProof/>
              </w:rPr>
              <w:t>Appendix F: Key Asset Needs</w:t>
            </w:r>
            <w:r w:rsidR="00CD3207">
              <w:rPr>
                <w:noProof/>
                <w:webHidden/>
              </w:rPr>
              <w:tab/>
            </w:r>
            <w:r w:rsidR="00CD3207">
              <w:rPr>
                <w:noProof/>
                <w:webHidden/>
              </w:rPr>
              <w:fldChar w:fldCharType="begin"/>
            </w:r>
            <w:r w:rsidR="00CD3207">
              <w:rPr>
                <w:noProof/>
                <w:webHidden/>
              </w:rPr>
              <w:instrText xml:space="preserve"> PAGEREF _Toc127742545 \h </w:instrText>
            </w:r>
            <w:r w:rsidR="00CD3207">
              <w:rPr>
                <w:noProof/>
                <w:webHidden/>
              </w:rPr>
            </w:r>
            <w:r w:rsidR="00CD3207">
              <w:rPr>
                <w:noProof/>
                <w:webHidden/>
              </w:rPr>
              <w:fldChar w:fldCharType="separate"/>
            </w:r>
            <w:r w:rsidR="00CD3207">
              <w:rPr>
                <w:noProof/>
                <w:webHidden/>
              </w:rPr>
              <w:t>39</w:t>
            </w:r>
            <w:r w:rsidR="00CD3207">
              <w:rPr>
                <w:noProof/>
                <w:webHidden/>
              </w:rPr>
              <w:fldChar w:fldCharType="end"/>
            </w:r>
          </w:hyperlink>
        </w:p>
        <w:p w14:paraId="5488F25A" w14:textId="1C61C8CA" w:rsidR="00177ADF" w:rsidRPr="00C40778" w:rsidRDefault="00226444" w:rsidP="009044AA">
          <w:pPr>
            <w:spacing w:after="0"/>
            <w:rPr>
              <w:rStyle w:val="Emphasis"/>
              <w:i w:val="0"/>
              <w:iCs w:val="0"/>
            </w:rPr>
          </w:pPr>
          <w:r>
            <w:fldChar w:fldCharType="end"/>
          </w:r>
        </w:p>
      </w:sdtContent>
    </w:sdt>
    <w:p w14:paraId="24C6585D" w14:textId="77777777" w:rsidR="00C40778" w:rsidRDefault="00C40778">
      <w:r>
        <w:br w:type="page"/>
      </w:r>
    </w:p>
    <w:p w14:paraId="6838B050" w14:textId="77777777" w:rsidR="00177ADF" w:rsidRDefault="00177ADF" w:rsidP="00172B1E">
      <w:pPr>
        <w:pStyle w:val="Heading2"/>
      </w:pPr>
      <w:bookmarkStart w:id="1" w:name="_Toc127742502"/>
      <w:r>
        <w:lastRenderedPageBreak/>
        <w:t>Table of Figures</w:t>
      </w:r>
      <w:bookmarkEnd w:id="1"/>
    </w:p>
    <w:p w14:paraId="61D0E6AB" w14:textId="77777777" w:rsidR="00177ADF" w:rsidRDefault="00177ADF">
      <w:pPr>
        <w:pStyle w:val="TableofFigures"/>
        <w:tabs>
          <w:tab w:val="right" w:leader="dot" w:pos="9350"/>
        </w:tabs>
        <w:rPr>
          <w:rStyle w:val="Emphasis"/>
        </w:rPr>
      </w:pPr>
    </w:p>
    <w:p w14:paraId="5B04277A" w14:textId="0CDC19B4" w:rsidR="00CD3207" w:rsidRDefault="00DD48B7">
      <w:pPr>
        <w:pStyle w:val="TableofFigures"/>
        <w:tabs>
          <w:tab w:val="right" w:leader="dot" w:pos="9350"/>
        </w:tabs>
        <w:rPr>
          <w:noProof/>
          <w:lang w:eastAsia="zh-CN"/>
        </w:rPr>
      </w:pPr>
      <w:r>
        <w:rPr>
          <w:rStyle w:val="Emphasis"/>
        </w:rPr>
        <w:fldChar w:fldCharType="begin"/>
      </w:r>
      <w:r>
        <w:rPr>
          <w:rStyle w:val="Emphasis"/>
        </w:rPr>
        <w:instrText xml:space="preserve"> TOC \h \z \t "Caption" \c </w:instrText>
      </w:r>
      <w:r>
        <w:rPr>
          <w:rStyle w:val="Emphasis"/>
        </w:rPr>
        <w:fldChar w:fldCharType="separate"/>
      </w:r>
      <w:hyperlink w:anchor="_Toc127742546" w:history="1">
        <w:r w:rsidR="00CD3207" w:rsidRPr="00983C28">
          <w:rPr>
            <w:rStyle w:val="Hyperlink"/>
            <w:noProof/>
          </w:rPr>
          <w:t>Figure 1:  Become Humans Level Exterior Overview Map [6]</w:t>
        </w:r>
        <w:r w:rsidR="00CD3207">
          <w:rPr>
            <w:noProof/>
            <w:webHidden/>
          </w:rPr>
          <w:tab/>
        </w:r>
        <w:r w:rsidR="00CD3207">
          <w:rPr>
            <w:noProof/>
            <w:webHidden/>
          </w:rPr>
          <w:fldChar w:fldCharType="begin"/>
        </w:r>
        <w:r w:rsidR="00CD3207">
          <w:rPr>
            <w:noProof/>
            <w:webHidden/>
          </w:rPr>
          <w:instrText xml:space="preserve"> PAGEREF _Toc127742546 \h </w:instrText>
        </w:r>
        <w:r w:rsidR="00CD3207">
          <w:rPr>
            <w:noProof/>
            <w:webHidden/>
          </w:rPr>
        </w:r>
        <w:r w:rsidR="00CD3207">
          <w:rPr>
            <w:noProof/>
            <w:webHidden/>
          </w:rPr>
          <w:fldChar w:fldCharType="separate"/>
        </w:r>
        <w:r w:rsidR="00CD3207">
          <w:rPr>
            <w:noProof/>
            <w:webHidden/>
          </w:rPr>
          <w:t>7</w:t>
        </w:r>
        <w:r w:rsidR="00CD3207">
          <w:rPr>
            <w:noProof/>
            <w:webHidden/>
          </w:rPr>
          <w:fldChar w:fldCharType="end"/>
        </w:r>
      </w:hyperlink>
    </w:p>
    <w:p w14:paraId="496B4A29" w14:textId="63615B26" w:rsidR="00CD3207" w:rsidRDefault="000D6029">
      <w:pPr>
        <w:pStyle w:val="TableofFigures"/>
        <w:tabs>
          <w:tab w:val="right" w:leader="dot" w:pos="9350"/>
        </w:tabs>
        <w:rPr>
          <w:noProof/>
          <w:lang w:eastAsia="zh-CN"/>
        </w:rPr>
      </w:pPr>
      <w:hyperlink w:anchor="_Toc127742547" w:history="1">
        <w:r w:rsidR="00CD3207" w:rsidRPr="00983C28">
          <w:rPr>
            <w:rStyle w:val="Hyperlink"/>
            <w:noProof/>
          </w:rPr>
          <w:t>Figure 2:  Become Humans Level Interior Overview Map [6]</w:t>
        </w:r>
        <w:r w:rsidR="00CD3207">
          <w:rPr>
            <w:noProof/>
            <w:webHidden/>
          </w:rPr>
          <w:tab/>
        </w:r>
        <w:r w:rsidR="00CD3207">
          <w:rPr>
            <w:noProof/>
            <w:webHidden/>
          </w:rPr>
          <w:fldChar w:fldCharType="begin"/>
        </w:r>
        <w:r w:rsidR="00CD3207">
          <w:rPr>
            <w:noProof/>
            <w:webHidden/>
          </w:rPr>
          <w:instrText xml:space="preserve"> PAGEREF _Toc127742547 \h </w:instrText>
        </w:r>
        <w:r w:rsidR="00CD3207">
          <w:rPr>
            <w:noProof/>
            <w:webHidden/>
          </w:rPr>
        </w:r>
        <w:r w:rsidR="00CD3207">
          <w:rPr>
            <w:noProof/>
            <w:webHidden/>
          </w:rPr>
          <w:fldChar w:fldCharType="separate"/>
        </w:r>
        <w:r w:rsidR="00CD3207">
          <w:rPr>
            <w:noProof/>
            <w:webHidden/>
          </w:rPr>
          <w:t>8</w:t>
        </w:r>
        <w:r w:rsidR="00CD3207">
          <w:rPr>
            <w:noProof/>
            <w:webHidden/>
          </w:rPr>
          <w:fldChar w:fldCharType="end"/>
        </w:r>
      </w:hyperlink>
    </w:p>
    <w:p w14:paraId="3408F4BE" w14:textId="0F04801A" w:rsidR="00CD3207" w:rsidRDefault="000D6029">
      <w:pPr>
        <w:pStyle w:val="TableofFigures"/>
        <w:tabs>
          <w:tab w:val="right" w:leader="dot" w:pos="9350"/>
        </w:tabs>
        <w:rPr>
          <w:noProof/>
          <w:lang w:eastAsia="zh-CN"/>
        </w:rPr>
      </w:pPr>
      <w:hyperlink w:anchor="_Toc127742548" w:history="1">
        <w:r w:rsidR="00CD3207" w:rsidRPr="00983C28">
          <w:rPr>
            <w:rStyle w:val="Hyperlink"/>
            <w:noProof/>
          </w:rPr>
          <w:t>Figure 3 Narrative Flow Chart [1]</w:t>
        </w:r>
        <w:r w:rsidR="00CD3207">
          <w:rPr>
            <w:noProof/>
            <w:webHidden/>
          </w:rPr>
          <w:tab/>
        </w:r>
        <w:r w:rsidR="00CD3207">
          <w:rPr>
            <w:noProof/>
            <w:webHidden/>
          </w:rPr>
          <w:fldChar w:fldCharType="begin"/>
        </w:r>
        <w:r w:rsidR="00CD3207">
          <w:rPr>
            <w:noProof/>
            <w:webHidden/>
          </w:rPr>
          <w:instrText xml:space="preserve"> PAGEREF _Toc127742548 \h </w:instrText>
        </w:r>
        <w:r w:rsidR="00CD3207">
          <w:rPr>
            <w:noProof/>
            <w:webHidden/>
          </w:rPr>
        </w:r>
        <w:r w:rsidR="00CD3207">
          <w:rPr>
            <w:noProof/>
            <w:webHidden/>
          </w:rPr>
          <w:fldChar w:fldCharType="separate"/>
        </w:r>
        <w:r w:rsidR="00CD3207">
          <w:rPr>
            <w:noProof/>
            <w:webHidden/>
          </w:rPr>
          <w:t>9</w:t>
        </w:r>
        <w:r w:rsidR="00CD3207">
          <w:rPr>
            <w:noProof/>
            <w:webHidden/>
          </w:rPr>
          <w:fldChar w:fldCharType="end"/>
        </w:r>
      </w:hyperlink>
    </w:p>
    <w:p w14:paraId="56A1DB70" w14:textId="636FCE7D" w:rsidR="00CD3207" w:rsidRDefault="000D6029">
      <w:pPr>
        <w:pStyle w:val="TableofFigures"/>
        <w:tabs>
          <w:tab w:val="right" w:leader="dot" w:pos="9350"/>
        </w:tabs>
        <w:rPr>
          <w:noProof/>
          <w:lang w:eastAsia="zh-CN"/>
        </w:rPr>
      </w:pPr>
      <w:hyperlink w:anchor="_Toc127742549" w:history="1">
        <w:r w:rsidR="00CD3207" w:rsidRPr="00983C28">
          <w:rPr>
            <w:rStyle w:val="Hyperlink"/>
            <w:noProof/>
          </w:rPr>
          <w:t>Figure 4 Legend for Exterior Area [6]</w:t>
        </w:r>
        <w:r w:rsidR="00CD3207">
          <w:rPr>
            <w:noProof/>
            <w:webHidden/>
          </w:rPr>
          <w:tab/>
        </w:r>
        <w:r w:rsidR="00CD3207">
          <w:rPr>
            <w:noProof/>
            <w:webHidden/>
          </w:rPr>
          <w:fldChar w:fldCharType="begin"/>
        </w:r>
        <w:r w:rsidR="00CD3207">
          <w:rPr>
            <w:noProof/>
            <w:webHidden/>
          </w:rPr>
          <w:instrText xml:space="preserve"> PAGEREF _Toc127742549 \h </w:instrText>
        </w:r>
        <w:r w:rsidR="00CD3207">
          <w:rPr>
            <w:noProof/>
            <w:webHidden/>
          </w:rPr>
        </w:r>
        <w:r w:rsidR="00CD3207">
          <w:rPr>
            <w:noProof/>
            <w:webHidden/>
          </w:rPr>
          <w:fldChar w:fldCharType="separate"/>
        </w:r>
        <w:r w:rsidR="00CD3207">
          <w:rPr>
            <w:noProof/>
            <w:webHidden/>
          </w:rPr>
          <w:t>10</w:t>
        </w:r>
        <w:r w:rsidR="00CD3207">
          <w:rPr>
            <w:noProof/>
            <w:webHidden/>
          </w:rPr>
          <w:fldChar w:fldCharType="end"/>
        </w:r>
      </w:hyperlink>
    </w:p>
    <w:p w14:paraId="1A6C3D4B" w14:textId="7FC662A5" w:rsidR="00CD3207" w:rsidRDefault="000D6029">
      <w:pPr>
        <w:pStyle w:val="TableofFigures"/>
        <w:tabs>
          <w:tab w:val="right" w:leader="dot" w:pos="9350"/>
        </w:tabs>
        <w:rPr>
          <w:noProof/>
          <w:lang w:eastAsia="zh-CN"/>
        </w:rPr>
      </w:pPr>
      <w:hyperlink w:anchor="_Toc127742550" w:history="1">
        <w:r w:rsidR="00CD3207" w:rsidRPr="00983C28">
          <w:rPr>
            <w:rStyle w:val="Hyperlink"/>
            <w:noProof/>
          </w:rPr>
          <w:t>Figure 5 Legend for Ruined Church, Commander Center, FB1, and FB2 [6]</w:t>
        </w:r>
        <w:r w:rsidR="00CD3207">
          <w:rPr>
            <w:noProof/>
            <w:webHidden/>
          </w:rPr>
          <w:tab/>
        </w:r>
        <w:r w:rsidR="00CD3207">
          <w:rPr>
            <w:noProof/>
            <w:webHidden/>
          </w:rPr>
          <w:fldChar w:fldCharType="begin"/>
        </w:r>
        <w:r w:rsidR="00CD3207">
          <w:rPr>
            <w:noProof/>
            <w:webHidden/>
          </w:rPr>
          <w:instrText xml:space="preserve"> PAGEREF _Toc127742550 \h </w:instrText>
        </w:r>
        <w:r w:rsidR="00CD3207">
          <w:rPr>
            <w:noProof/>
            <w:webHidden/>
          </w:rPr>
        </w:r>
        <w:r w:rsidR="00CD3207">
          <w:rPr>
            <w:noProof/>
            <w:webHidden/>
          </w:rPr>
          <w:fldChar w:fldCharType="separate"/>
        </w:r>
        <w:r w:rsidR="00CD3207">
          <w:rPr>
            <w:noProof/>
            <w:webHidden/>
          </w:rPr>
          <w:t>11</w:t>
        </w:r>
        <w:r w:rsidR="00CD3207">
          <w:rPr>
            <w:noProof/>
            <w:webHidden/>
          </w:rPr>
          <w:fldChar w:fldCharType="end"/>
        </w:r>
      </w:hyperlink>
    </w:p>
    <w:p w14:paraId="45782569" w14:textId="31A1D82F" w:rsidR="00CD3207" w:rsidRDefault="000D6029">
      <w:pPr>
        <w:pStyle w:val="TableofFigures"/>
        <w:tabs>
          <w:tab w:val="right" w:leader="dot" w:pos="9350"/>
        </w:tabs>
        <w:rPr>
          <w:noProof/>
          <w:lang w:eastAsia="zh-CN"/>
        </w:rPr>
      </w:pPr>
      <w:hyperlink w:anchor="_Toc127742551" w:history="1">
        <w:r w:rsidR="00CD3207" w:rsidRPr="00983C28">
          <w:rPr>
            <w:rStyle w:val="Hyperlink"/>
            <w:noProof/>
          </w:rPr>
          <w:t>Figure 6:  Silent Wind Monastery Front Walkthrough [6]</w:t>
        </w:r>
        <w:r w:rsidR="00CD3207">
          <w:rPr>
            <w:noProof/>
            <w:webHidden/>
          </w:rPr>
          <w:tab/>
        </w:r>
        <w:r w:rsidR="00CD3207">
          <w:rPr>
            <w:noProof/>
            <w:webHidden/>
          </w:rPr>
          <w:fldChar w:fldCharType="begin"/>
        </w:r>
        <w:r w:rsidR="00CD3207">
          <w:rPr>
            <w:noProof/>
            <w:webHidden/>
          </w:rPr>
          <w:instrText xml:space="preserve"> PAGEREF _Toc127742551 \h </w:instrText>
        </w:r>
        <w:r w:rsidR="00CD3207">
          <w:rPr>
            <w:noProof/>
            <w:webHidden/>
          </w:rPr>
        </w:r>
        <w:r w:rsidR="00CD3207">
          <w:rPr>
            <w:noProof/>
            <w:webHidden/>
          </w:rPr>
          <w:fldChar w:fldCharType="separate"/>
        </w:r>
        <w:r w:rsidR="00CD3207">
          <w:rPr>
            <w:noProof/>
            <w:webHidden/>
          </w:rPr>
          <w:t>12</w:t>
        </w:r>
        <w:r w:rsidR="00CD3207">
          <w:rPr>
            <w:noProof/>
            <w:webHidden/>
          </w:rPr>
          <w:fldChar w:fldCharType="end"/>
        </w:r>
      </w:hyperlink>
    </w:p>
    <w:p w14:paraId="2D400BB5" w14:textId="458A75D8" w:rsidR="00CD3207" w:rsidRDefault="000D6029">
      <w:pPr>
        <w:pStyle w:val="TableofFigures"/>
        <w:tabs>
          <w:tab w:val="right" w:leader="dot" w:pos="9350"/>
        </w:tabs>
        <w:rPr>
          <w:noProof/>
          <w:lang w:eastAsia="zh-CN"/>
        </w:rPr>
      </w:pPr>
      <w:hyperlink w:anchor="_Toc127742552" w:history="1">
        <w:r w:rsidR="00CD3207" w:rsidRPr="00983C28">
          <w:rPr>
            <w:rStyle w:val="Hyperlink"/>
            <w:noProof/>
          </w:rPr>
          <w:t>Figure 7:  Silent Wind Monastery Courtyard Walkthrough [6]</w:t>
        </w:r>
        <w:r w:rsidR="00CD3207">
          <w:rPr>
            <w:noProof/>
            <w:webHidden/>
          </w:rPr>
          <w:tab/>
        </w:r>
        <w:r w:rsidR="00CD3207">
          <w:rPr>
            <w:noProof/>
            <w:webHidden/>
          </w:rPr>
          <w:fldChar w:fldCharType="begin"/>
        </w:r>
        <w:r w:rsidR="00CD3207">
          <w:rPr>
            <w:noProof/>
            <w:webHidden/>
          </w:rPr>
          <w:instrText xml:space="preserve"> PAGEREF _Toc127742552 \h </w:instrText>
        </w:r>
        <w:r w:rsidR="00CD3207">
          <w:rPr>
            <w:noProof/>
            <w:webHidden/>
          </w:rPr>
        </w:r>
        <w:r w:rsidR="00CD3207">
          <w:rPr>
            <w:noProof/>
            <w:webHidden/>
          </w:rPr>
          <w:fldChar w:fldCharType="separate"/>
        </w:r>
        <w:r w:rsidR="00CD3207">
          <w:rPr>
            <w:noProof/>
            <w:webHidden/>
          </w:rPr>
          <w:t>14</w:t>
        </w:r>
        <w:r w:rsidR="00CD3207">
          <w:rPr>
            <w:noProof/>
            <w:webHidden/>
          </w:rPr>
          <w:fldChar w:fldCharType="end"/>
        </w:r>
      </w:hyperlink>
    </w:p>
    <w:p w14:paraId="0D0DDB13" w14:textId="44353BFF" w:rsidR="00CD3207" w:rsidRDefault="000D6029">
      <w:pPr>
        <w:pStyle w:val="TableofFigures"/>
        <w:tabs>
          <w:tab w:val="right" w:leader="dot" w:pos="9350"/>
        </w:tabs>
        <w:rPr>
          <w:noProof/>
          <w:lang w:eastAsia="zh-CN"/>
        </w:rPr>
      </w:pPr>
      <w:hyperlink w:anchor="_Toc127742553" w:history="1">
        <w:r w:rsidR="00CD3207" w:rsidRPr="00983C28">
          <w:rPr>
            <w:rStyle w:val="Hyperlink"/>
            <w:noProof/>
          </w:rPr>
          <w:t>Figure 8 Legend for Interior Area [6]</w:t>
        </w:r>
        <w:r w:rsidR="00CD3207">
          <w:rPr>
            <w:noProof/>
            <w:webHidden/>
          </w:rPr>
          <w:tab/>
        </w:r>
        <w:r w:rsidR="00CD3207">
          <w:rPr>
            <w:noProof/>
            <w:webHidden/>
          </w:rPr>
          <w:fldChar w:fldCharType="begin"/>
        </w:r>
        <w:r w:rsidR="00CD3207">
          <w:rPr>
            <w:noProof/>
            <w:webHidden/>
          </w:rPr>
          <w:instrText xml:space="preserve"> PAGEREF _Toc127742553 \h </w:instrText>
        </w:r>
        <w:r w:rsidR="00CD3207">
          <w:rPr>
            <w:noProof/>
            <w:webHidden/>
          </w:rPr>
        </w:r>
        <w:r w:rsidR="00CD3207">
          <w:rPr>
            <w:noProof/>
            <w:webHidden/>
          </w:rPr>
          <w:fldChar w:fldCharType="separate"/>
        </w:r>
        <w:r w:rsidR="00CD3207">
          <w:rPr>
            <w:noProof/>
            <w:webHidden/>
          </w:rPr>
          <w:t>16</w:t>
        </w:r>
        <w:r w:rsidR="00CD3207">
          <w:rPr>
            <w:noProof/>
            <w:webHidden/>
          </w:rPr>
          <w:fldChar w:fldCharType="end"/>
        </w:r>
      </w:hyperlink>
    </w:p>
    <w:p w14:paraId="679A23D8" w14:textId="4EDBEA14" w:rsidR="00CD3207" w:rsidRDefault="000D6029">
      <w:pPr>
        <w:pStyle w:val="TableofFigures"/>
        <w:tabs>
          <w:tab w:val="right" w:leader="dot" w:pos="9350"/>
        </w:tabs>
        <w:rPr>
          <w:noProof/>
          <w:lang w:eastAsia="zh-CN"/>
        </w:rPr>
      </w:pPr>
      <w:hyperlink w:anchor="_Toc127742554" w:history="1">
        <w:r w:rsidR="00CD3207" w:rsidRPr="00983C28">
          <w:rPr>
            <w:rStyle w:val="Hyperlink"/>
            <w:noProof/>
          </w:rPr>
          <w:t>Figure 9:  Interior First Floor Walkthrough [6]</w:t>
        </w:r>
        <w:r w:rsidR="00CD3207">
          <w:rPr>
            <w:noProof/>
            <w:webHidden/>
          </w:rPr>
          <w:tab/>
        </w:r>
        <w:r w:rsidR="00CD3207">
          <w:rPr>
            <w:noProof/>
            <w:webHidden/>
          </w:rPr>
          <w:fldChar w:fldCharType="begin"/>
        </w:r>
        <w:r w:rsidR="00CD3207">
          <w:rPr>
            <w:noProof/>
            <w:webHidden/>
          </w:rPr>
          <w:instrText xml:space="preserve"> PAGEREF _Toc127742554 \h </w:instrText>
        </w:r>
        <w:r w:rsidR="00CD3207">
          <w:rPr>
            <w:noProof/>
            <w:webHidden/>
          </w:rPr>
        </w:r>
        <w:r w:rsidR="00CD3207">
          <w:rPr>
            <w:noProof/>
            <w:webHidden/>
          </w:rPr>
          <w:fldChar w:fldCharType="separate"/>
        </w:r>
        <w:r w:rsidR="00CD3207">
          <w:rPr>
            <w:noProof/>
            <w:webHidden/>
          </w:rPr>
          <w:t>17</w:t>
        </w:r>
        <w:r w:rsidR="00CD3207">
          <w:rPr>
            <w:noProof/>
            <w:webHidden/>
          </w:rPr>
          <w:fldChar w:fldCharType="end"/>
        </w:r>
      </w:hyperlink>
    </w:p>
    <w:p w14:paraId="1F5DFB4C" w14:textId="4EE6FD21" w:rsidR="00CD3207" w:rsidRDefault="000D6029">
      <w:pPr>
        <w:pStyle w:val="TableofFigures"/>
        <w:tabs>
          <w:tab w:val="right" w:leader="dot" w:pos="9350"/>
        </w:tabs>
        <w:rPr>
          <w:noProof/>
          <w:lang w:eastAsia="zh-CN"/>
        </w:rPr>
      </w:pPr>
      <w:hyperlink w:anchor="_Toc127742555" w:history="1">
        <w:r w:rsidR="00CD3207" w:rsidRPr="00983C28">
          <w:rPr>
            <w:rStyle w:val="Hyperlink"/>
            <w:noProof/>
          </w:rPr>
          <w:t>Figure 10:  Interior Second Floor Walkthrough [6]</w:t>
        </w:r>
        <w:r w:rsidR="00CD3207">
          <w:rPr>
            <w:noProof/>
            <w:webHidden/>
          </w:rPr>
          <w:tab/>
        </w:r>
        <w:r w:rsidR="00CD3207">
          <w:rPr>
            <w:noProof/>
            <w:webHidden/>
          </w:rPr>
          <w:fldChar w:fldCharType="begin"/>
        </w:r>
        <w:r w:rsidR="00CD3207">
          <w:rPr>
            <w:noProof/>
            <w:webHidden/>
          </w:rPr>
          <w:instrText xml:space="preserve"> PAGEREF _Toc127742555 \h </w:instrText>
        </w:r>
        <w:r w:rsidR="00CD3207">
          <w:rPr>
            <w:noProof/>
            <w:webHidden/>
          </w:rPr>
        </w:r>
        <w:r w:rsidR="00CD3207">
          <w:rPr>
            <w:noProof/>
            <w:webHidden/>
          </w:rPr>
          <w:fldChar w:fldCharType="separate"/>
        </w:r>
        <w:r w:rsidR="00CD3207">
          <w:rPr>
            <w:noProof/>
            <w:webHidden/>
          </w:rPr>
          <w:t>20</w:t>
        </w:r>
        <w:r w:rsidR="00CD3207">
          <w:rPr>
            <w:noProof/>
            <w:webHidden/>
          </w:rPr>
          <w:fldChar w:fldCharType="end"/>
        </w:r>
      </w:hyperlink>
    </w:p>
    <w:p w14:paraId="737E66AD" w14:textId="4F1ADB98" w:rsidR="00CD3207" w:rsidRDefault="000D6029">
      <w:pPr>
        <w:pStyle w:val="TableofFigures"/>
        <w:tabs>
          <w:tab w:val="right" w:leader="dot" w:pos="9350"/>
        </w:tabs>
        <w:rPr>
          <w:noProof/>
          <w:lang w:eastAsia="zh-CN"/>
        </w:rPr>
      </w:pPr>
      <w:hyperlink w:anchor="_Toc127742556" w:history="1">
        <w:r w:rsidR="00CD3207" w:rsidRPr="00983C28">
          <w:rPr>
            <w:rStyle w:val="Hyperlink"/>
            <w:noProof/>
          </w:rPr>
          <w:t>Figure 11: Ruined Church Walkthrough [6]</w:t>
        </w:r>
        <w:r w:rsidR="00CD3207">
          <w:rPr>
            <w:noProof/>
            <w:webHidden/>
          </w:rPr>
          <w:tab/>
        </w:r>
        <w:r w:rsidR="00CD3207">
          <w:rPr>
            <w:noProof/>
            <w:webHidden/>
          </w:rPr>
          <w:fldChar w:fldCharType="begin"/>
        </w:r>
        <w:r w:rsidR="00CD3207">
          <w:rPr>
            <w:noProof/>
            <w:webHidden/>
          </w:rPr>
          <w:instrText xml:space="preserve"> PAGEREF _Toc127742556 \h </w:instrText>
        </w:r>
        <w:r w:rsidR="00CD3207">
          <w:rPr>
            <w:noProof/>
            <w:webHidden/>
          </w:rPr>
        </w:r>
        <w:r w:rsidR="00CD3207">
          <w:rPr>
            <w:noProof/>
            <w:webHidden/>
          </w:rPr>
          <w:fldChar w:fldCharType="separate"/>
        </w:r>
        <w:r w:rsidR="00CD3207">
          <w:rPr>
            <w:noProof/>
            <w:webHidden/>
          </w:rPr>
          <w:t>24</w:t>
        </w:r>
        <w:r w:rsidR="00CD3207">
          <w:rPr>
            <w:noProof/>
            <w:webHidden/>
          </w:rPr>
          <w:fldChar w:fldCharType="end"/>
        </w:r>
      </w:hyperlink>
    </w:p>
    <w:p w14:paraId="5335F368" w14:textId="5B494FF1" w:rsidR="00CD3207" w:rsidRDefault="000D6029">
      <w:pPr>
        <w:pStyle w:val="TableofFigures"/>
        <w:tabs>
          <w:tab w:val="right" w:leader="dot" w:pos="9350"/>
        </w:tabs>
        <w:rPr>
          <w:noProof/>
          <w:lang w:eastAsia="zh-CN"/>
        </w:rPr>
      </w:pPr>
      <w:hyperlink w:anchor="_Toc127742557" w:history="1">
        <w:r w:rsidR="00CD3207" w:rsidRPr="00983C28">
          <w:rPr>
            <w:rStyle w:val="Hyperlink"/>
            <w:noProof/>
          </w:rPr>
          <w:t>Figure 12 Skill Progression Chart [5]</w:t>
        </w:r>
        <w:r w:rsidR="00CD3207">
          <w:rPr>
            <w:noProof/>
            <w:webHidden/>
          </w:rPr>
          <w:tab/>
        </w:r>
        <w:r w:rsidR="00CD3207">
          <w:rPr>
            <w:noProof/>
            <w:webHidden/>
          </w:rPr>
          <w:fldChar w:fldCharType="begin"/>
        </w:r>
        <w:r w:rsidR="00CD3207">
          <w:rPr>
            <w:noProof/>
            <w:webHidden/>
          </w:rPr>
          <w:instrText xml:space="preserve"> PAGEREF _Toc127742557 \h </w:instrText>
        </w:r>
        <w:r w:rsidR="00CD3207">
          <w:rPr>
            <w:noProof/>
            <w:webHidden/>
          </w:rPr>
        </w:r>
        <w:r w:rsidR="00CD3207">
          <w:rPr>
            <w:noProof/>
            <w:webHidden/>
          </w:rPr>
          <w:fldChar w:fldCharType="separate"/>
        </w:r>
        <w:r w:rsidR="00CD3207">
          <w:rPr>
            <w:noProof/>
            <w:webHidden/>
          </w:rPr>
          <w:t>26</w:t>
        </w:r>
        <w:r w:rsidR="00CD3207">
          <w:rPr>
            <w:noProof/>
            <w:webHidden/>
          </w:rPr>
          <w:fldChar w:fldCharType="end"/>
        </w:r>
      </w:hyperlink>
    </w:p>
    <w:p w14:paraId="57C7C0A9" w14:textId="453841C2" w:rsidR="00CD3207" w:rsidRDefault="000D6029">
      <w:pPr>
        <w:pStyle w:val="TableofFigures"/>
        <w:tabs>
          <w:tab w:val="right" w:leader="dot" w:pos="9350"/>
        </w:tabs>
        <w:rPr>
          <w:noProof/>
          <w:lang w:eastAsia="zh-CN"/>
        </w:rPr>
      </w:pPr>
      <w:hyperlink w:anchor="_Toc127742558" w:history="1">
        <w:r w:rsidR="00CD3207" w:rsidRPr="00983C28">
          <w:rPr>
            <w:rStyle w:val="Hyperlink"/>
            <w:noProof/>
          </w:rPr>
          <w:t>Figure 13 General Concept of Silent Wind Monastery [2]</w:t>
        </w:r>
        <w:r w:rsidR="00CD3207">
          <w:rPr>
            <w:noProof/>
            <w:webHidden/>
          </w:rPr>
          <w:tab/>
        </w:r>
        <w:r w:rsidR="00CD3207">
          <w:rPr>
            <w:noProof/>
            <w:webHidden/>
          </w:rPr>
          <w:fldChar w:fldCharType="begin"/>
        </w:r>
        <w:r w:rsidR="00CD3207">
          <w:rPr>
            <w:noProof/>
            <w:webHidden/>
          </w:rPr>
          <w:instrText xml:space="preserve"> PAGEREF _Toc127742558 \h </w:instrText>
        </w:r>
        <w:r w:rsidR="00CD3207">
          <w:rPr>
            <w:noProof/>
            <w:webHidden/>
          </w:rPr>
        </w:r>
        <w:r w:rsidR="00CD3207">
          <w:rPr>
            <w:noProof/>
            <w:webHidden/>
          </w:rPr>
          <w:fldChar w:fldCharType="separate"/>
        </w:r>
        <w:r w:rsidR="00CD3207">
          <w:rPr>
            <w:noProof/>
            <w:webHidden/>
          </w:rPr>
          <w:t>27</w:t>
        </w:r>
        <w:r w:rsidR="00CD3207">
          <w:rPr>
            <w:noProof/>
            <w:webHidden/>
          </w:rPr>
          <w:fldChar w:fldCharType="end"/>
        </w:r>
      </w:hyperlink>
    </w:p>
    <w:p w14:paraId="2536F21B" w14:textId="34A7C371" w:rsidR="00CD3207" w:rsidRDefault="000D6029">
      <w:pPr>
        <w:pStyle w:val="TableofFigures"/>
        <w:tabs>
          <w:tab w:val="right" w:leader="dot" w:pos="9350"/>
        </w:tabs>
        <w:rPr>
          <w:noProof/>
          <w:lang w:eastAsia="zh-CN"/>
        </w:rPr>
      </w:pPr>
      <w:hyperlink w:anchor="_Toc127742559" w:history="1">
        <w:r w:rsidR="00CD3207" w:rsidRPr="00983C28">
          <w:rPr>
            <w:rStyle w:val="Hyperlink"/>
            <w:noProof/>
          </w:rPr>
          <w:t>Figure 14 Contact Sheets of SWM’s Exterior Appearance [3]</w:t>
        </w:r>
        <w:r w:rsidR="00CD3207">
          <w:rPr>
            <w:noProof/>
            <w:webHidden/>
          </w:rPr>
          <w:tab/>
        </w:r>
        <w:r w:rsidR="00CD3207">
          <w:rPr>
            <w:noProof/>
            <w:webHidden/>
          </w:rPr>
          <w:fldChar w:fldCharType="begin"/>
        </w:r>
        <w:r w:rsidR="00CD3207">
          <w:rPr>
            <w:noProof/>
            <w:webHidden/>
          </w:rPr>
          <w:instrText xml:space="preserve"> PAGEREF _Toc127742559 \h </w:instrText>
        </w:r>
        <w:r w:rsidR="00CD3207">
          <w:rPr>
            <w:noProof/>
            <w:webHidden/>
          </w:rPr>
        </w:r>
        <w:r w:rsidR="00CD3207">
          <w:rPr>
            <w:noProof/>
            <w:webHidden/>
          </w:rPr>
          <w:fldChar w:fldCharType="separate"/>
        </w:r>
        <w:r w:rsidR="00CD3207">
          <w:rPr>
            <w:noProof/>
            <w:webHidden/>
          </w:rPr>
          <w:t>28</w:t>
        </w:r>
        <w:r w:rsidR="00CD3207">
          <w:rPr>
            <w:noProof/>
            <w:webHidden/>
          </w:rPr>
          <w:fldChar w:fldCharType="end"/>
        </w:r>
      </w:hyperlink>
    </w:p>
    <w:p w14:paraId="47F2C010" w14:textId="758247FB" w:rsidR="00CD3207" w:rsidRDefault="000D6029">
      <w:pPr>
        <w:pStyle w:val="TableofFigures"/>
        <w:tabs>
          <w:tab w:val="right" w:leader="dot" w:pos="9350"/>
        </w:tabs>
        <w:rPr>
          <w:noProof/>
          <w:lang w:eastAsia="zh-CN"/>
        </w:rPr>
      </w:pPr>
      <w:hyperlink w:anchor="_Toc127742560" w:history="1">
        <w:r w:rsidR="00CD3207" w:rsidRPr="00983C28">
          <w:rPr>
            <w:rStyle w:val="Hyperlink"/>
            <w:noProof/>
          </w:rPr>
          <w:t>Figure 15 Contact Sheets of SWM’s Interior Appearance [4]</w:t>
        </w:r>
        <w:r w:rsidR="00CD3207">
          <w:rPr>
            <w:noProof/>
            <w:webHidden/>
          </w:rPr>
          <w:tab/>
        </w:r>
        <w:r w:rsidR="00CD3207">
          <w:rPr>
            <w:noProof/>
            <w:webHidden/>
          </w:rPr>
          <w:fldChar w:fldCharType="begin"/>
        </w:r>
        <w:r w:rsidR="00CD3207">
          <w:rPr>
            <w:noProof/>
            <w:webHidden/>
          </w:rPr>
          <w:instrText xml:space="preserve"> PAGEREF _Toc127742560 \h </w:instrText>
        </w:r>
        <w:r w:rsidR="00CD3207">
          <w:rPr>
            <w:noProof/>
            <w:webHidden/>
          </w:rPr>
        </w:r>
        <w:r w:rsidR="00CD3207">
          <w:rPr>
            <w:noProof/>
            <w:webHidden/>
          </w:rPr>
          <w:fldChar w:fldCharType="separate"/>
        </w:r>
        <w:r w:rsidR="00CD3207">
          <w:rPr>
            <w:noProof/>
            <w:webHidden/>
          </w:rPr>
          <w:t>29</w:t>
        </w:r>
        <w:r w:rsidR="00CD3207">
          <w:rPr>
            <w:noProof/>
            <w:webHidden/>
          </w:rPr>
          <w:fldChar w:fldCharType="end"/>
        </w:r>
      </w:hyperlink>
    </w:p>
    <w:p w14:paraId="52033350" w14:textId="46BEFFE0" w:rsidR="00177ADF" w:rsidRPr="00EC2762" w:rsidRDefault="00DD48B7" w:rsidP="002F6EB0">
      <w:pPr>
        <w:spacing w:after="60"/>
        <w:rPr>
          <w:rStyle w:val="Emphasis"/>
        </w:rPr>
      </w:pPr>
      <w:r>
        <w:rPr>
          <w:rStyle w:val="Emphasis"/>
        </w:rPr>
        <w:fldChar w:fldCharType="end"/>
      </w:r>
    </w:p>
    <w:p w14:paraId="5FD45668" w14:textId="77777777" w:rsidR="00403477" w:rsidRDefault="00403477"/>
    <w:p w14:paraId="7003C585" w14:textId="77777777" w:rsidR="00177ADF" w:rsidRDefault="00177ADF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>
        <w:br w:type="page"/>
      </w:r>
    </w:p>
    <w:p w14:paraId="5BBD752D" w14:textId="77777777" w:rsidR="009B3D2E" w:rsidRDefault="009B3D2E" w:rsidP="00172B1E">
      <w:pPr>
        <w:pStyle w:val="Heading1"/>
      </w:pPr>
      <w:bookmarkStart w:id="2" w:name="_Toc127742503"/>
      <w:r>
        <w:lastRenderedPageBreak/>
        <w:t xml:space="preserve">Level </w:t>
      </w:r>
      <w:r w:rsidR="00172B1E">
        <w:t>Summary</w:t>
      </w:r>
      <w:bookmarkEnd w:id="2"/>
    </w:p>
    <w:p w14:paraId="0E4534EA" w14:textId="77777777" w:rsidR="00403477" w:rsidRDefault="008079F8" w:rsidP="00211F9E">
      <w:pPr>
        <w:pStyle w:val="Heading2"/>
      </w:pPr>
      <w:bookmarkStart w:id="3" w:name="_Toc127742504"/>
      <w:r>
        <w:t>Quick Summary</w:t>
      </w:r>
      <w:bookmarkEnd w:id="3"/>
    </w:p>
    <w:p w14:paraId="760F43AA" w14:textId="20DE98BB" w:rsidR="00F03AFF" w:rsidRDefault="00FB7AAF" w:rsidP="00F22306">
      <w:r>
        <w:rPr>
          <w:b/>
          <w:bCs/>
          <w:i/>
          <w:iCs/>
        </w:rPr>
        <w:t xml:space="preserve">Become Humans </w:t>
      </w:r>
      <w:r w:rsidR="00694EA8">
        <w:t xml:space="preserve"> is a single-player quest</w:t>
      </w:r>
      <w:r w:rsidR="00C355A1">
        <w:t xml:space="preserve"> in Fallout 4 starting by </w:t>
      </w:r>
      <w:r w:rsidR="00C91DFC">
        <w:t>talking</w:t>
      </w:r>
      <w:r w:rsidR="00C355A1">
        <w:t xml:space="preserve"> to a</w:t>
      </w:r>
      <w:r w:rsidR="003833B4">
        <w:t>n</w:t>
      </w:r>
      <w:r w:rsidR="00C355A1">
        <w:t xml:space="preserve"> </w:t>
      </w:r>
      <w:r w:rsidR="00D937C9">
        <w:t xml:space="preserve">agent who </w:t>
      </w:r>
      <w:r w:rsidR="003833B4">
        <w:t xml:space="preserve">is recruiting </w:t>
      </w:r>
      <w:r w:rsidR="0064797B">
        <w:t xml:space="preserve">mans for </w:t>
      </w:r>
      <w:r w:rsidR="003F4C3C" w:rsidRPr="00F03AFF">
        <w:rPr>
          <w:b/>
          <w:bCs/>
        </w:rPr>
        <w:t>Dr. Cornar</w:t>
      </w:r>
      <w:r w:rsidR="005A77C6">
        <w:t>, an old scientist once work</w:t>
      </w:r>
      <w:r w:rsidR="001B0941">
        <w:t>ed</w:t>
      </w:r>
      <w:r w:rsidR="005A77C6">
        <w:t xml:space="preserve"> for the Institute. </w:t>
      </w:r>
      <w:r w:rsidR="00BD6332">
        <w:t>Dr. Cornar</w:t>
      </w:r>
      <w:r w:rsidR="008B47D9">
        <w:t xml:space="preserve">’s </w:t>
      </w:r>
      <w:r w:rsidR="00355055">
        <w:t xml:space="preserve">mercenary </w:t>
      </w:r>
      <w:r w:rsidR="006636D6">
        <w:t>troop</w:t>
      </w:r>
      <w:r w:rsidR="008B47D9">
        <w:t xml:space="preserve"> is attacking </w:t>
      </w:r>
      <w:r w:rsidR="00C8377B">
        <w:t xml:space="preserve">the </w:t>
      </w:r>
      <w:r w:rsidR="00F03AFF" w:rsidRPr="00F03AFF">
        <w:rPr>
          <w:b/>
          <w:bCs/>
          <w:i/>
          <w:iCs/>
        </w:rPr>
        <w:t>Silent Wind</w:t>
      </w:r>
      <w:r w:rsidR="008B47D9">
        <w:t xml:space="preserve"> </w:t>
      </w:r>
      <w:r w:rsidR="00CB4F5A">
        <w:rPr>
          <w:b/>
          <w:bCs/>
        </w:rPr>
        <w:t>M</w:t>
      </w:r>
      <w:r w:rsidR="00916E95" w:rsidRPr="00CB4F5A">
        <w:rPr>
          <w:b/>
          <w:bCs/>
        </w:rPr>
        <w:t>onastery</w:t>
      </w:r>
      <w:r w:rsidR="00CB4F5A">
        <w:rPr>
          <w:b/>
          <w:bCs/>
        </w:rPr>
        <w:t>( SWM)</w:t>
      </w:r>
      <w:r w:rsidR="008B47D9">
        <w:t xml:space="preserve"> </w:t>
      </w:r>
      <w:r w:rsidR="00355055">
        <w:t>in order to save his daughter</w:t>
      </w:r>
      <w:r w:rsidR="004E44F2">
        <w:t xml:space="preserve">, </w:t>
      </w:r>
      <w:r w:rsidR="004E44F2" w:rsidRPr="00F03AFF">
        <w:rPr>
          <w:b/>
          <w:bCs/>
        </w:rPr>
        <w:t>Kala</w:t>
      </w:r>
      <w:r w:rsidR="004E44F2">
        <w:t>,</w:t>
      </w:r>
      <w:r w:rsidR="00355055">
        <w:t xml:space="preserve"> from a 3</w:t>
      </w:r>
      <w:r w:rsidR="00355055" w:rsidRPr="00355055">
        <w:rPr>
          <w:vertAlign w:val="superscript"/>
        </w:rPr>
        <w:t>rd</w:t>
      </w:r>
      <w:r w:rsidR="00355055">
        <w:t>- Gen Synth</w:t>
      </w:r>
      <w:r w:rsidR="000C281D">
        <w:t xml:space="preserve"> called</w:t>
      </w:r>
      <w:r w:rsidR="00453E59">
        <w:t xml:space="preserve"> </w:t>
      </w:r>
      <w:r w:rsidR="00E775FC" w:rsidRPr="00F03AFF">
        <w:rPr>
          <w:b/>
          <w:bCs/>
        </w:rPr>
        <w:t>Alice</w:t>
      </w:r>
      <w:r w:rsidR="0081026E">
        <w:t xml:space="preserve"> who kidnapped her. </w:t>
      </w:r>
      <w:r w:rsidR="00E775FC">
        <w:t>Alice</w:t>
      </w:r>
      <w:r w:rsidR="0081026E">
        <w:t xml:space="preserve"> is the </w:t>
      </w:r>
      <w:r w:rsidR="00995608">
        <w:t>m</w:t>
      </w:r>
      <w:r w:rsidR="006C7639">
        <w:t>aid</w:t>
      </w:r>
      <w:r w:rsidR="0081026E">
        <w:t xml:space="preserve"> of Cornar’s family </w:t>
      </w:r>
      <w:r w:rsidR="004E44F2">
        <w:t xml:space="preserve">who </w:t>
      </w:r>
      <w:r w:rsidR="00453E59">
        <w:t>took</w:t>
      </w:r>
      <w:r w:rsidR="004E44F2">
        <w:t xml:space="preserve"> care of </w:t>
      </w:r>
      <w:r w:rsidR="00453E59">
        <w:t xml:space="preserve">Kala from </w:t>
      </w:r>
      <w:r w:rsidR="006C7639">
        <w:t xml:space="preserve">her </w:t>
      </w:r>
      <w:r w:rsidR="00E96858">
        <w:t>infanthood,</w:t>
      </w:r>
      <w:r w:rsidR="002A23F9">
        <w:t xml:space="preserve"> </w:t>
      </w:r>
      <w:r w:rsidR="00161BD0">
        <w:t xml:space="preserve">and she kidnapped Kala because </w:t>
      </w:r>
      <w:r w:rsidR="00725A31">
        <w:t xml:space="preserve">something goes wrong in her </w:t>
      </w:r>
      <w:r w:rsidR="00553710">
        <w:t xml:space="preserve">neuro </w:t>
      </w:r>
      <w:r w:rsidR="007818DB">
        <w:t>control units according to Cornar.</w:t>
      </w:r>
    </w:p>
    <w:p w14:paraId="0F6672E1" w14:textId="793449C6" w:rsidR="00647521" w:rsidRDefault="00647521" w:rsidP="00F22306">
      <w:r>
        <w:t xml:space="preserve">Armed with </w:t>
      </w:r>
      <w:r w:rsidR="00A8679A">
        <w:t>EMP</w:t>
      </w:r>
      <w:r w:rsidR="00A513FD">
        <w:t xml:space="preserve"> Grenade</w:t>
      </w:r>
      <w:r w:rsidR="00F14F06">
        <w:t>s</w:t>
      </w:r>
      <w:r w:rsidR="00A513FD">
        <w:t xml:space="preserve"> that </w:t>
      </w:r>
      <w:r w:rsidR="00407A3E">
        <w:t xml:space="preserve">only </w:t>
      </w:r>
      <w:r w:rsidR="000E5BB5">
        <w:t>affects</w:t>
      </w:r>
      <w:r w:rsidR="00407A3E">
        <w:t xml:space="preserve"> </w:t>
      </w:r>
      <w:r w:rsidR="00A8679A">
        <w:t>m</w:t>
      </w:r>
      <w:r w:rsidR="00B322A7">
        <w:t>achines</w:t>
      </w:r>
      <w:r w:rsidR="00B844FF">
        <w:t xml:space="preserve">, the player </w:t>
      </w:r>
      <w:r w:rsidR="000D7DEE">
        <w:t>chases Alice in the monastery to find Kala</w:t>
      </w:r>
      <w:r w:rsidR="007A00CE">
        <w:t xml:space="preserve"> by </w:t>
      </w:r>
      <w:r w:rsidR="00B1419B">
        <w:t>smashing down</w:t>
      </w:r>
      <w:r w:rsidR="007A00CE">
        <w:t xml:space="preserve"> 1</w:t>
      </w:r>
      <w:r w:rsidR="007A00CE" w:rsidRPr="007A00CE">
        <w:rPr>
          <w:vertAlign w:val="superscript"/>
        </w:rPr>
        <w:t>st</w:t>
      </w:r>
      <w:r w:rsidR="007A00CE">
        <w:t>-Gen Synths, Rai</w:t>
      </w:r>
      <w:r w:rsidR="00AA257A">
        <w:t xml:space="preserve">lroad </w:t>
      </w:r>
      <w:r w:rsidR="009C285C">
        <w:t xml:space="preserve">agents that </w:t>
      </w:r>
      <w:r w:rsidR="00385ECF">
        <w:t>support</w:t>
      </w:r>
      <w:r w:rsidR="009C285C">
        <w:t xml:space="preserve"> Alice, </w:t>
      </w:r>
      <w:r w:rsidR="009B5A24">
        <w:t xml:space="preserve">and turrets. </w:t>
      </w:r>
      <w:r w:rsidR="00FA5C7F">
        <w:t xml:space="preserve">The player will also </w:t>
      </w:r>
      <w:r w:rsidR="00D33007">
        <w:t>encounter</w:t>
      </w:r>
      <w:r w:rsidR="00FA5C7F">
        <w:t xml:space="preserve"> </w:t>
      </w:r>
      <w:r w:rsidR="00E5116C">
        <w:t xml:space="preserve">turrets, </w:t>
      </w:r>
      <w:r w:rsidR="008F6031">
        <w:t>laser mine</w:t>
      </w:r>
      <w:r w:rsidR="00E94F8C">
        <w:t>s</w:t>
      </w:r>
      <w:r w:rsidR="006A6B39">
        <w:t xml:space="preserve">, and several </w:t>
      </w:r>
      <w:r w:rsidR="0051742B">
        <w:t xml:space="preserve">challenging interior combat encounters with Alice’s troop and </w:t>
      </w:r>
      <w:r w:rsidR="008E3DE5">
        <w:t xml:space="preserve">discovers </w:t>
      </w:r>
      <w:r w:rsidR="00164F0F">
        <w:t>that Kala is not kidnapped by Alice as what Cornar said</w:t>
      </w:r>
      <w:r w:rsidR="003A6F74">
        <w:t xml:space="preserve"> but</w:t>
      </w:r>
      <w:r w:rsidR="00F14F06">
        <w:t xml:space="preserve"> for</w:t>
      </w:r>
      <w:r w:rsidR="003A6F74">
        <w:t xml:space="preserve"> another reason.</w:t>
      </w:r>
    </w:p>
    <w:p w14:paraId="2A42CF1C" w14:textId="77777777" w:rsidR="007A7FE3" w:rsidRDefault="007A7FE3" w:rsidP="007A7FE3">
      <w:pPr>
        <w:pStyle w:val="Heading2"/>
      </w:pPr>
      <w:bookmarkStart w:id="4" w:name="_Toc124694532"/>
      <w:bookmarkStart w:id="5" w:name="_Toc127742505"/>
      <w:r>
        <w:t>Level Feature Overview</w:t>
      </w:r>
      <w:bookmarkEnd w:id="4"/>
      <w:bookmarkEnd w:id="5"/>
    </w:p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1341"/>
        <w:gridCol w:w="2463"/>
        <w:gridCol w:w="5546"/>
      </w:tblGrid>
      <w:tr w:rsidR="007A7FE3" w14:paraId="6EF73714" w14:textId="77777777" w:rsidTr="002C6A5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1" w:type="dxa"/>
          </w:tcPr>
          <w:p w14:paraId="6010248F" w14:textId="77777777" w:rsidR="007A7FE3" w:rsidRPr="00D04EB3" w:rsidRDefault="007A7FE3" w:rsidP="002C6A58">
            <w:pPr>
              <w:jc w:val="center"/>
            </w:pPr>
            <w:r>
              <w:t>Category</w:t>
            </w:r>
          </w:p>
        </w:tc>
        <w:tc>
          <w:tcPr>
            <w:tcW w:w="2463" w:type="dxa"/>
          </w:tcPr>
          <w:p w14:paraId="66577569" w14:textId="77777777" w:rsidR="007A7FE3" w:rsidRPr="00D04EB3" w:rsidRDefault="007A7FE3" w:rsidP="002C6A5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Sub-Category</w:t>
            </w:r>
          </w:p>
        </w:tc>
        <w:tc>
          <w:tcPr>
            <w:tcW w:w="5546" w:type="dxa"/>
          </w:tcPr>
          <w:p w14:paraId="444039D3" w14:textId="77777777" w:rsidR="007A7FE3" w:rsidRPr="00D04EB3" w:rsidRDefault="007A7FE3" w:rsidP="002C6A58">
            <w:pPr>
              <w:pStyle w:val="ListParagraph"/>
              <w:ind w:left="3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Feature List</w:t>
            </w:r>
          </w:p>
        </w:tc>
      </w:tr>
      <w:tr w:rsidR="007A7FE3" w14:paraId="1726A7BB" w14:textId="77777777" w:rsidTr="002C6A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1" w:type="dxa"/>
          </w:tcPr>
          <w:p w14:paraId="1D08FBE5" w14:textId="77777777" w:rsidR="007A7FE3" w:rsidRPr="00D04EB3" w:rsidRDefault="007A7FE3" w:rsidP="002C6A58">
            <w:pPr>
              <w:rPr>
                <w:b w:val="0"/>
              </w:rPr>
            </w:pPr>
            <w:r>
              <w:rPr>
                <w:b w:val="0"/>
              </w:rPr>
              <w:t>Player</w:t>
            </w:r>
          </w:p>
        </w:tc>
        <w:tc>
          <w:tcPr>
            <w:tcW w:w="2463" w:type="dxa"/>
          </w:tcPr>
          <w:p w14:paraId="7CB43CF4" w14:textId="77777777" w:rsidR="007A7FE3" w:rsidRPr="00D04EB3" w:rsidRDefault="007A7FE3" w:rsidP="002C6A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04EB3">
              <w:t>Player Weapons</w:t>
            </w:r>
          </w:p>
        </w:tc>
        <w:tc>
          <w:tcPr>
            <w:tcW w:w="5546" w:type="dxa"/>
          </w:tcPr>
          <w:p w14:paraId="3B60CC4F" w14:textId="77777777" w:rsidR="007A7FE3" w:rsidRDefault="00087A43" w:rsidP="00D650C6">
            <w:pPr>
              <w:pStyle w:val="ListParagraph"/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Institution </w:t>
            </w:r>
            <w:r w:rsidR="00640E91">
              <w:t>Laser Gun</w:t>
            </w:r>
          </w:p>
          <w:p w14:paraId="6590D7E9" w14:textId="17761AD1" w:rsidR="00640E91" w:rsidRDefault="00640E91" w:rsidP="00D650C6">
            <w:pPr>
              <w:pStyle w:val="ListParagraph"/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Emp Grenade</w:t>
            </w:r>
            <w:r w:rsidR="000732D4">
              <w:t xml:space="preserve"> (New weapon)</w:t>
            </w:r>
          </w:p>
          <w:p w14:paraId="059AA5B0" w14:textId="77777777" w:rsidR="00640E91" w:rsidRDefault="00640E91" w:rsidP="00D650C6">
            <w:pPr>
              <w:pStyle w:val="ListParagraph"/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Laser Gun</w:t>
            </w:r>
          </w:p>
          <w:p w14:paraId="18C5BDD9" w14:textId="77777777" w:rsidR="00640E91" w:rsidRDefault="00640E91" w:rsidP="00D650C6">
            <w:pPr>
              <w:pStyle w:val="ListParagraph"/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Baton</w:t>
            </w:r>
          </w:p>
          <w:p w14:paraId="270AF5ED" w14:textId="77777777" w:rsidR="00640E91" w:rsidRDefault="00636B48" w:rsidP="00D650C6">
            <w:pPr>
              <w:pStyle w:val="ListParagraph"/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Pipe Gun (Loot)</w:t>
            </w:r>
          </w:p>
          <w:p w14:paraId="328F2B55" w14:textId="77777777" w:rsidR="00636B48" w:rsidRDefault="00E0066E" w:rsidP="00D650C6">
            <w:pPr>
              <w:pStyle w:val="ListParagraph"/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Pipe Bolt Action (Loot)</w:t>
            </w:r>
          </w:p>
          <w:p w14:paraId="2ADC343A" w14:textId="13209FA8" w:rsidR="00E0066E" w:rsidRDefault="00111621" w:rsidP="00D650C6">
            <w:pPr>
              <w:pStyle w:val="ListParagraph"/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Assault Rifle (</w:t>
            </w:r>
            <w:r w:rsidR="004B446A">
              <w:t>Fetch by exploration</w:t>
            </w:r>
            <w:r>
              <w:t>)</w:t>
            </w:r>
          </w:p>
          <w:p w14:paraId="299368C2" w14:textId="6AE86C10" w:rsidR="00111621" w:rsidRDefault="00E600A2" w:rsidP="00D650C6">
            <w:pPr>
              <w:pStyle w:val="ListParagraph"/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Double Barrel Shotgun (</w:t>
            </w:r>
            <w:r w:rsidR="0097185D">
              <w:t>F</w:t>
            </w:r>
            <w:r w:rsidR="00210FEC">
              <w:t>etch</w:t>
            </w:r>
            <w:r w:rsidR="0097185D">
              <w:t xml:space="preserve"> by exploration</w:t>
            </w:r>
            <w:r>
              <w:t>)</w:t>
            </w:r>
          </w:p>
        </w:tc>
      </w:tr>
      <w:tr w:rsidR="007A7FE3" w14:paraId="0A8CC5D7" w14:textId="77777777" w:rsidTr="002C6A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1" w:type="dxa"/>
          </w:tcPr>
          <w:p w14:paraId="40FD6ED3" w14:textId="77777777" w:rsidR="007A7FE3" w:rsidRPr="00D04EB3" w:rsidRDefault="007A7FE3" w:rsidP="002C6A58">
            <w:pPr>
              <w:rPr>
                <w:b w:val="0"/>
              </w:rPr>
            </w:pPr>
          </w:p>
        </w:tc>
        <w:tc>
          <w:tcPr>
            <w:tcW w:w="2463" w:type="dxa"/>
          </w:tcPr>
          <w:p w14:paraId="55916FD7" w14:textId="77777777" w:rsidR="007A7FE3" w:rsidRPr="00D04EB3" w:rsidRDefault="007A7FE3" w:rsidP="002C6A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04EB3">
              <w:t>Player Skills</w:t>
            </w:r>
            <w:r>
              <w:t>/Abilities</w:t>
            </w:r>
          </w:p>
        </w:tc>
        <w:tc>
          <w:tcPr>
            <w:tcW w:w="5546" w:type="dxa"/>
          </w:tcPr>
          <w:p w14:paraId="1A234C35" w14:textId="77777777" w:rsidR="007A7FE3" w:rsidRDefault="00824062" w:rsidP="00D650C6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With EMP grenade</w:t>
            </w:r>
          </w:p>
          <w:p w14:paraId="56E7252C" w14:textId="4D558485" w:rsidR="00824062" w:rsidRDefault="00824062" w:rsidP="00D650C6">
            <w:pPr>
              <w:pStyle w:val="ListParagraph"/>
              <w:numPr>
                <w:ilvl w:val="1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Stun Synths </w:t>
            </w:r>
            <w:r w:rsidR="00EA4848">
              <w:t>with Emp Grenade</w:t>
            </w:r>
            <w:r w:rsidR="00C44CD6">
              <w:t>s</w:t>
            </w:r>
          </w:p>
          <w:p w14:paraId="060937AE" w14:textId="64C9B543" w:rsidR="00EA4848" w:rsidRDefault="00EA4848" w:rsidP="00D650C6">
            <w:pPr>
              <w:pStyle w:val="ListParagraph"/>
              <w:numPr>
                <w:ilvl w:val="1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Stun </w:t>
            </w:r>
            <w:r w:rsidR="00190A24">
              <w:t>Turret</w:t>
            </w:r>
            <w:r w:rsidR="00C44CD6">
              <w:t>s</w:t>
            </w:r>
            <w:r w:rsidR="00190A24">
              <w:t xml:space="preserve"> with Emp Grenade</w:t>
            </w:r>
            <w:r w:rsidR="00C44CD6">
              <w:t>s</w:t>
            </w:r>
          </w:p>
          <w:p w14:paraId="3FDBCE5B" w14:textId="293BA81A" w:rsidR="00190A24" w:rsidRDefault="00190A24" w:rsidP="00D650C6">
            <w:pPr>
              <w:pStyle w:val="ListParagraph"/>
              <w:numPr>
                <w:ilvl w:val="1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Stun Laser Mine</w:t>
            </w:r>
            <w:r w:rsidR="00C44CD6">
              <w:t>s</w:t>
            </w:r>
            <w:r>
              <w:t xml:space="preserve"> with Emp Grenade</w:t>
            </w:r>
            <w:r w:rsidR="00C44CD6">
              <w:t>s</w:t>
            </w:r>
          </w:p>
          <w:p w14:paraId="72CAEA00" w14:textId="7CE4AFC0" w:rsidR="007D7CD1" w:rsidRDefault="007D7CD1" w:rsidP="00D650C6">
            <w:pPr>
              <w:pStyle w:val="ListParagraph"/>
              <w:numPr>
                <w:ilvl w:val="1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Stun Terminal to </w:t>
            </w:r>
            <w:r w:rsidR="009A17B7">
              <w:t>make the door it locks open</w:t>
            </w:r>
          </w:p>
          <w:p w14:paraId="5780A4F6" w14:textId="77777777" w:rsidR="00323C01" w:rsidRDefault="000D1A0E" w:rsidP="00D650C6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Dis</w:t>
            </w:r>
            <w:r w:rsidR="00E308A9">
              <w:t>activate Turrets with Terminals</w:t>
            </w:r>
          </w:p>
          <w:p w14:paraId="15DBCEF7" w14:textId="387F1B40" w:rsidR="00E308A9" w:rsidRDefault="00066915" w:rsidP="00D650C6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Open doors by hacking Terminals</w:t>
            </w:r>
          </w:p>
          <w:p w14:paraId="5A71E7B8" w14:textId="77777777" w:rsidR="00066915" w:rsidRDefault="00E90759" w:rsidP="00D650C6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Lockpicking</w:t>
            </w:r>
          </w:p>
          <w:p w14:paraId="11A37E20" w14:textId="1897789C" w:rsidR="00E90759" w:rsidRDefault="00257092" w:rsidP="00D650C6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Charisma Check</w:t>
            </w:r>
          </w:p>
          <w:p w14:paraId="1A27B7E2" w14:textId="77777777" w:rsidR="00257092" w:rsidRDefault="000D7E5B" w:rsidP="00D650C6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Stealth</w:t>
            </w:r>
            <w:r w:rsidR="00D926C1">
              <w:t xml:space="preserve"> for stealing or </w:t>
            </w:r>
            <w:r w:rsidR="00193E32">
              <w:t>attacking enemies</w:t>
            </w:r>
          </w:p>
          <w:p w14:paraId="477C671E" w14:textId="73FFEB97" w:rsidR="00C479B7" w:rsidRDefault="00C479B7" w:rsidP="00D650C6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Chess-shelf puzzle</w:t>
            </w:r>
            <w:r w:rsidR="00296B11">
              <w:t xml:space="preserve"> and </w:t>
            </w:r>
            <w:r w:rsidR="00014679">
              <w:t>sliding door (</w:t>
            </w:r>
            <w:r w:rsidR="00AE04DE">
              <w:t>Classic logic puzzle</w:t>
            </w:r>
            <w:r w:rsidR="00014679">
              <w:t>)</w:t>
            </w:r>
          </w:p>
        </w:tc>
      </w:tr>
      <w:tr w:rsidR="007A7FE3" w14:paraId="27B8B555" w14:textId="77777777" w:rsidTr="002C6A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1" w:type="dxa"/>
          </w:tcPr>
          <w:p w14:paraId="558E77B6" w14:textId="77777777" w:rsidR="007A7FE3" w:rsidRDefault="007A7FE3" w:rsidP="002C6A58">
            <w:pPr>
              <w:rPr>
                <w:b w:val="0"/>
              </w:rPr>
            </w:pPr>
            <w:r>
              <w:rPr>
                <w:b w:val="0"/>
              </w:rPr>
              <w:t>AI</w:t>
            </w:r>
          </w:p>
        </w:tc>
        <w:tc>
          <w:tcPr>
            <w:tcW w:w="2463" w:type="dxa"/>
          </w:tcPr>
          <w:p w14:paraId="55935A35" w14:textId="77777777" w:rsidR="007A7FE3" w:rsidRPr="00D04EB3" w:rsidRDefault="007A7FE3" w:rsidP="002C6A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04EB3">
              <w:t>Enemies</w:t>
            </w:r>
          </w:p>
        </w:tc>
        <w:tc>
          <w:tcPr>
            <w:tcW w:w="5546" w:type="dxa"/>
          </w:tcPr>
          <w:p w14:paraId="6DEFAD63" w14:textId="55925807" w:rsidR="007A7FE3" w:rsidRDefault="0094039E" w:rsidP="00D650C6">
            <w:pPr>
              <w:pStyle w:val="ListParagraph"/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  <w:r w:rsidRPr="0094039E">
              <w:rPr>
                <w:vertAlign w:val="superscript"/>
              </w:rPr>
              <w:t>st</w:t>
            </w:r>
            <w:r>
              <w:rPr>
                <w:vertAlign w:val="superscript"/>
              </w:rPr>
              <w:t xml:space="preserve"> </w:t>
            </w:r>
            <w:r>
              <w:t>– Gen Synth</w:t>
            </w:r>
            <w:r w:rsidR="00FF7CE7">
              <w:t xml:space="preserve"> (melee and ranged)</w:t>
            </w:r>
          </w:p>
          <w:p w14:paraId="0D413E80" w14:textId="7B69363D" w:rsidR="00AD2930" w:rsidRDefault="00AD2930" w:rsidP="00D650C6">
            <w:pPr>
              <w:pStyle w:val="ListParagraph"/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Railroad agents </w:t>
            </w:r>
            <w:r w:rsidR="00FF7CE7">
              <w:t xml:space="preserve"> (melee and ranged)</w:t>
            </w:r>
          </w:p>
          <w:p w14:paraId="124A37C8" w14:textId="77777777" w:rsidR="00AD2930" w:rsidRDefault="00AD2930" w:rsidP="00D650C6">
            <w:pPr>
              <w:pStyle w:val="ListParagraph"/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Turrets</w:t>
            </w:r>
          </w:p>
          <w:p w14:paraId="039A9B1B" w14:textId="2A8CF8E3" w:rsidR="00D52B91" w:rsidRDefault="00E670A6" w:rsidP="00D650C6">
            <w:pPr>
              <w:pStyle w:val="ListParagraph"/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Alice (</w:t>
            </w:r>
            <w:r w:rsidR="007600E5">
              <w:t xml:space="preserve">If </w:t>
            </w:r>
            <w:r w:rsidR="00BB5254">
              <w:t xml:space="preserve">chooses to </w:t>
            </w:r>
            <w:r w:rsidR="00094B00">
              <w:t>kill Alice and take Kala back</w:t>
            </w:r>
            <w:r>
              <w:t>)</w:t>
            </w:r>
          </w:p>
          <w:p w14:paraId="60705328" w14:textId="77777777" w:rsidR="007600E5" w:rsidRDefault="00094654" w:rsidP="00D650C6">
            <w:pPr>
              <w:pStyle w:val="ListParagraph"/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Mercenary </w:t>
            </w:r>
            <w:r w:rsidR="003C2C5B">
              <w:t xml:space="preserve">(If choose to let Alice and Kala </w:t>
            </w:r>
            <w:r w:rsidR="008A7141">
              <w:t>run away)</w:t>
            </w:r>
          </w:p>
          <w:p w14:paraId="10F87BF9" w14:textId="5093CF1A" w:rsidR="00F7352B" w:rsidRDefault="00C677E9" w:rsidP="00D650C6">
            <w:pPr>
              <w:pStyle w:val="ListParagraph"/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33E75">
              <w:rPr>
                <w:b/>
                <w:bCs/>
              </w:rPr>
              <w:t>Antoniadis</w:t>
            </w:r>
            <w:r w:rsidR="003F6C14">
              <w:t xml:space="preserve"> </w:t>
            </w:r>
            <w:r>
              <w:t xml:space="preserve">(Commander of </w:t>
            </w:r>
            <w:r w:rsidR="00C33E75">
              <w:t>Mercenary, if choose to let Alice and Kala run away</w:t>
            </w:r>
          </w:p>
        </w:tc>
      </w:tr>
      <w:tr w:rsidR="007A7FE3" w14:paraId="6F9A587F" w14:textId="77777777" w:rsidTr="002C6A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1" w:type="dxa"/>
          </w:tcPr>
          <w:p w14:paraId="7411485B" w14:textId="77777777" w:rsidR="007A7FE3" w:rsidRDefault="007A7FE3" w:rsidP="002C6A58">
            <w:pPr>
              <w:rPr>
                <w:b w:val="0"/>
              </w:rPr>
            </w:pPr>
          </w:p>
        </w:tc>
        <w:tc>
          <w:tcPr>
            <w:tcW w:w="2463" w:type="dxa"/>
          </w:tcPr>
          <w:p w14:paraId="5611BA07" w14:textId="77777777" w:rsidR="007A7FE3" w:rsidRPr="00D04EB3" w:rsidRDefault="007A7FE3" w:rsidP="002C6A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04EB3">
              <w:t>Friendlies</w:t>
            </w:r>
          </w:p>
        </w:tc>
        <w:tc>
          <w:tcPr>
            <w:tcW w:w="5546" w:type="dxa"/>
          </w:tcPr>
          <w:p w14:paraId="011A78D6" w14:textId="4C9D2E9F" w:rsidR="007A7FE3" w:rsidRDefault="004142C6" w:rsidP="00D650C6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TBD</w:t>
            </w:r>
          </w:p>
        </w:tc>
      </w:tr>
      <w:tr w:rsidR="007A7FE3" w14:paraId="7EE90E38" w14:textId="77777777" w:rsidTr="002C6A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1" w:type="dxa"/>
          </w:tcPr>
          <w:p w14:paraId="0F41E72B" w14:textId="77777777" w:rsidR="007A7FE3" w:rsidRPr="00D04EB3" w:rsidRDefault="007A7FE3" w:rsidP="002C6A58">
            <w:pPr>
              <w:rPr>
                <w:b w:val="0"/>
              </w:rPr>
            </w:pPr>
            <w:r>
              <w:rPr>
                <w:b w:val="0"/>
              </w:rPr>
              <w:t>Challenges</w:t>
            </w:r>
          </w:p>
        </w:tc>
        <w:tc>
          <w:tcPr>
            <w:tcW w:w="2463" w:type="dxa"/>
          </w:tcPr>
          <w:p w14:paraId="6E4E1258" w14:textId="77777777" w:rsidR="007A7FE3" w:rsidRPr="00D04EB3" w:rsidRDefault="007A7FE3" w:rsidP="002C6A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Gameplay Themes</w:t>
            </w:r>
          </w:p>
        </w:tc>
        <w:tc>
          <w:tcPr>
            <w:tcW w:w="5546" w:type="dxa"/>
          </w:tcPr>
          <w:p w14:paraId="1FA0D5FB" w14:textId="5B09566F" w:rsidR="007A7FE3" w:rsidRDefault="00CC15C7" w:rsidP="00D650C6">
            <w:pPr>
              <w:pStyle w:val="ListParagraph"/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EMP disactivating </w:t>
            </w:r>
            <w:r w:rsidR="00673E70">
              <w:t xml:space="preserve">turrets and </w:t>
            </w:r>
            <w:r w:rsidR="00821BD8">
              <w:t xml:space="preserve">laser </w:t>
            </w:r>
            <w:r w:rsidR="00E72377">
              <w:t xml:space="preserve">mine </w:t>
            </w:r>
            <w:r w:rsidR="00821BD8">
              <w:t>trap</w:t>
            </w:r>
            <w:r w:rsidR="00722F53">
              <w:t>s</w:t>
            </w:r>
          </w:p>
          <w:p w14:paraId="2EBCDE7A" w14:textId="5FC32FB9" w:rsidR="000B5B66" w:rsidRDefault="00013D12" w:rsidP="001F3D16">
            <w:pPr>
              <w:pStyle w:val="ListParagraph"/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Stun and shoot</w:t>
            </w:r>
            <w:r w:rsidR="00673E70">
              <w:t xml:space="preserve"> the </w:t>
            </w:r>
            <w:r w:rsidR="00A758E7">
              <w:t>Synth</w:t>
            </w:r>
            <w:r w:rsidR="00A76CB3">
              <w:t xml:space="preserve"> and turrets</w:t>
            </w:r>
          </w:p>
          <w:p w14:paraId="44229CE0" w14:textId="22105907" w:rsidR="00EB552B" w:rsidRDefault="00EB552B" w:rsidP="001F3D16">
            <w:pPr>
              <w:pStyle w:val="ListParagraph"/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Multiple solution</w:t>
            </w:r>
            <w:r w:rsidR="00CD3207">
              <w:t>s</w:t>
            </w:r>
            <w:r>
              <w:t xml:space="preserve"> to laser mine traps</w:t>
            </w:r>
          </w:p>
        </w:tc>
      </w:tr>
      <w:tr w:rsidR="007A7FE3" w14:paraId="707F4319" w14:textId="77777777" w:rsidTr="002C6A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1" w:type="dxa"/>
          </w:tcPr>
          <w:p w14:paraId="4DD37A2C" w14:textId="77777777" w:rsidR="007A7FE3" w:rsidRDefault="007A7FE3" w:rsidP="002C6A58">
            <w:pPr>
              <w:rPr>
                <w:b w:val="0"/>
              </w:rPr>
            </w:pPr>
          </w:p>
        </w:tc>
        <w:tc>
          <w:tcPr>
            <w:tcW w:w="2463" w:type="dxa"/>
          </w:tcPr>
          <w:p w14:paraId="4502BF54" w14:textId="77777777" w:rsidR="007A7FE3" w:rsidRPr="00D04EB3" w:rsidRDefault="007A7FE3" w:rsidP="002C6A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04EB3">
              <w:t xml:space="preserve">Obstacles/Hazards </w:t>
            </w:r>
          </w:p>
        </w:tc>
        <w:tc>
          <w:tcPr>
            <w:tcW w:w="5546" w:type="dxa"/>
          </w:tcPr>
          <w:p w14:paraId="45D73000" w14:textId="77777777" w:rsidR="007A7FE3" w:rsidRDefault="005117F1" w:rsidP="00D650C6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Turrets</w:t>
            </w:r>
          </w:p>
          <w:p w14:paraId="796A5CA5" w14:textId="4098A845" w:rsidR="005117F1" w:rsidRDefault="005117F1" w:rsidP="00D650C6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Locked door</w:t>
            </w:r>
            <w:r w:rsidR="00E65665">
              <w:t>s</w:t>
            </w:r>
            <w:r>
              <w:t xml:space="preserve"> with terminal</w:t>
            </w:r>
          </w:p>
          <w:p w14:paraId="7293C1A7" w14:textId="77777777" w:rsidR="005117F1" w:rsidRDefault="005117F1" w:rsidP="00D650C6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Locked door</w:t>
            </w:r>
            <w:r w:rsidR="00E65665">
              <w:t>s</w:t>
            </w:r>
            <w:r>
              <w:t xml:space="preserve"> </w:t>
            </w:r>
            <w:r w:rsidR="00E65665">
              <w:t>that requires lockpicking</w:t>
            </w:r>
          </w:p>
          <w:p w14:paraId="1572CF16" w14:textId="6D4C27A4" w:rsidR="00135424" w:rsidRDefault="00135424" w:rsidP="00D650C6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Laser mine trap</w:t>
            </w:r>
          </w:p>
        </w:tc>
      </w:tr>
      <w:tr w:rsidR="007A7FE3" w14:paraId="2FF58E96" w14:textId="77777777" w:rsidTr="002C6A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1" w:type="dxa"/>
          </w:tcPr>
          <w:p w14:paraId="5D3E1A8E" w14:textId="77777777" w:rsidR="007A7FE3" w:rsidRDefault="007A7FE3" w:rsidP="002C6A58">
            <w:pPr>
              <w:rPr>
                <w:b w:val="0"/>
              </w:rPr>
            </w:pPr>
          </w:p>
        </w:tc>
        <w:tc>
          <w:tcPr>
            <w:tcW w:w="2463" w:type="dxa"/>
          </w:tcPr>
          <w:p w14:paraId="328D98D2" w14:textId="77777777" w:rsidR="007A7FE3" w:rsidRPr="00D04EB3" w:rsidRDefault="007A7FE3" w:rsidP="002C6A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New/Unique Gameplay</w:t>
            </w:r>
          </w:p>
        </w:tc>
        <w:tc>
          <w:tcPr>
            <w:tcW w:w="5546" w:type="dxa"/>
          </w:tcPr>
          <w:p w14:paraId="74DB500F" w14:textId="77777777" w:rsidR="007A7FE3" w:rsidRDefault="00A45EBF" w:rsidP="00D650C6">
            <w:pPr>
              <w:pStyle w:val="ListParagraph"/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EMP Grenade</w:t>
            </w:r>
          </w:p>
          <w:p w14:paraId="7D2C84F4" w14:textId="2C61F209" w:rsidR="00154764" w:rsidRDefault="00154764" w:rsidP="00D650C6">
            <w:pPr>
              <w:pStyle w:val="ListParagraph"/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Sliding Bookshelf Door</w:t>
            </w:r>
            <w:r w:rsidR="009A3549">
              <w:t xml:space="preserve"> triggered by button</w:t>
            </w:r>
          </w:p>
        </w:tc>
      </w:tr>
      <w:tr w:rsidR="007A7FE3" w14:paraId="38325937" w14:textId="77777777" w:rsidTr="002C6A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1" w:type="dxa"/>
          </w:tcPr>
          <w:p w14:paraId="7A6BD366" w14:textId="77777777" w:rsidR="007A7FE3" w:rsidRDefault="007A7FE3" w:rsidP="002C6A58">
            <w:pPr>
              <w:rPr>
                <w:b w:val="0"/>
              </w:rPr>
            </w:pPr>
            <w:r>
              <w:rPr>
                <w:b w:val="0"/>
              </w:rPr>
              <w:t>Context</w:t>
            </w:r>
          </w:p>
        </w:tc>
        <w:tc>
          <w:tcPr>
            <w:tcW w:w="2463" w:type="dxa"/>
          </w:tcPr>
          <w:p w14:paraId="1599F821" w14:textId="77777777" w:rsidR="007A7FE3" w:rsidRDefault="007A7FE3" w:rsidP="002C6A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Where Fits in Game</w:t>
            </w:r>
          </w:p>
        </w:tc>
        <w:tc>
          <w:tcPr>
            <w:tcW w:w="5546" w:type="dxa"/>
          </w:tcPr>
          <w:p w14:paraId="546FF6FC" w14:textId="4DED4AAC" w:rsidR="007A7FE3" w:rsidRDefault="000E01A4" w:rsidP="00D650C6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Monastery that has deca</w:t>
            </w:r>
            <w:r w:rsidR="00835A01">
              <w:t xml:space="preserve">ls indicating intensive fight between mercenary </w:t>
            </w:r>
            <w:r w:rsidR="00CD313D">
              <w:t>faction</w:t>
            </w:r>
            <w:r w:rsidR="00835A01">
              <w:t xml:space="preserve"> and </w:t>
            </w:r>
            <w:r w:rsidR="007907F2">
              <w:t xml:space="preserve">Alice’s </w:t>
            </w:r>
            <w:r w:rsidR="00CD313D">
              <w:t>faction</w:t>
            </w:r>
          </w:p>
          <w:p w14:paraId="4ED0B812" w14:textId="6085CD68" w:rsidR="009331D6" w:rsidRDefault="00AD2582" w:rsidP="00D650C6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Turrets and Traps are placed in hallway and room</w:t>
            </w:r>
            <w:r w:rsidR="009F1846">
              <w:t xml:space="preserve">, which indicates Kala is guard by </w:t>
            </w:r>
            <w:r w:rsidR="00D44821">
              <w:t>Alice very well</w:t>
            </w:r>
          </w:p>
        </w:tc>
      </w:tr>
      <w:tr w:rsidR="007A7FE3" w14:paraId="40DDEEE9" w14:textId="77777777" w:rsidTr="002C6A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1" w:type="dxa"/>
          </w:tcPr>
          <w:p w14:paraId="7E95622D" w14:textId="77777777" w:rsidR="007A7FE3" w:rsidRDefault="007A7FE3" w:rsidP="002C6A58">
            <w:pPr>
              <w:rPr>
                <w:b w:val="0"/>
              </w:rPr>
            </w:pPr>
          </w:p>
        </w:tc>
        <w:tc>
          <w:tcPr>
            <w:tcW w:w="2463" w:type="dxa"/>
          </w:tcPr>
          <w:p w14:paraId="43E45853" w14:textId="77777777" w:rsidR="007A7FE3" w:rsidRDefault="007A7FE3" w:rsidP="002C6A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Challenge Fit</w:t>
            </w:r>
          </w:p>
        </w:tc>
        <w:tc>
          <w:tcPr>
            <w:tcW w:w="5546" w:type="dxa"/>
          </w:tcPr>
          <w:p w14:paraId="4ABC2BC6" w14:textId="266C1FA8" w:rsidR="007A7FE3" w:rsidRDefault="00B04E41" w:rsidP="00D650C6">
            <w:pPr>
              <w:pStyle w:val="ListParagraph"/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Use EMP grenade to stun Synth </w:t>
            </w:r>
            <w:r w:rsidR="006D6D19">
              <w:t>in encounters formed by humans and Synths</w:t>
            </w:r>
            <w:r w:rsidR="007902B6">
              <w:t>, to deal with the human first</w:t>
            </w:r>
          </w:p>
          <w:p w14:paraId="6CF6825B" w14:textId="77777777" w:rsidR="007902B6" w:rsidRDefault="001902D0" w:rsidP="00D650C6">
            <w:pPr>
              <w:pStyle w:val="ListParagraph"/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With limited amount of emp grenades, the player needs to decide where to use them including:</w:t>
            </w:r>
          </w:p>
          <w:p w14:paraId="4FDA3B56" w14:textId="77777777" w:rsidR="001902D0" w:rsidRDefault="001902D0" w:rsidP="00D650C6">
            <w:pPr>
              <w:pStyle w:val="ListParagraph"/>
              <w:numPr>
                <w:ilvl w:val="1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In combat</w:t>
            </w:r>
          </w:p>
          <w:p w14:paraId="1A8A1A74" w14:textId="18242406" w:rsidR="001902D0" w:rsidRDefault="001902D0" w:rsidP="00D650C6">
            <w:pPr>
              <w:pStyle w:val="ListParagraph"/>
              <w:numPr>
                <w:ilvl w:val="1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Stun Turrets</w:t>
            </w:r>
          </w:p>
          <w:p w14:paraId="69CD1D38" w14:textId="1462928D" w:rsidR="001902D0" w:rsidRDefault="001902D0" w:rsidP="00D650C6">
            <w:pPr>
              <w:pStyle w:val="ListParagraph"/>
              <w:numPr>
                <w:ilvl w:val="1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Stun laser mine</w:t>
            </w:r>
            <w:r w:rsidR="00C1282F">
              <w:t>s</w:t>
            </w:r>
            <w:r w:rsidR="00935CAF">
              <w:t xml:space="preserve"> hidden in wall</w:t>
            </w:r>
          </w:p>
          <w:p w14:paraId="2A1D4B49" w14:textId="124F56D7" w:rsidR="00C80CDE" w:rsidRDefault="0045619F" w:rsidP="00D650C6">
            <w:pPr>
              <w:pStyle w:val="ListParagraph"/>
              <w:numPr>
                <w:ilvl w:val="1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Stun terminal to make it </w:t>
            </w:r>
            <w:r w:rsidR="00E756B2">
              <w:t>easier to hack</w:t>
            </w:r>
          </w:p>
        </w:tc>
      </w:tr>
      <w:tr w:rsidR="007A7FE3" w14:paraId="4114FD8D" w14:textId="77777777" w:rsidTr="002C6A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1" w:type="dxa"/>
          </w:tcPr>
          <w:p w14:paraId="1D232DC0" w14:textId="77777777" w:rsidR="007A7FE3" w:rsidRDefault="007A7FE3" w:rsidP="002C6A58">
            <w:pPr>
              <w:rPr>
                <w:b w:val="0"/>
              </w:rPr>
            </w:pPr>
          </w:p>
        </w:tc>
        <w:tc>
          <w:tcPr>
            <w:tcW w:w="2463" w:type="dxa"/>
          </w:tcPr>
          <w:p w14:paraId="699ECEB4" w14:textId="77777777" w:rsidR="007A7FE3" w:rsidRDefault="007A7FE3" w:rsidP="002C6A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Additional Info</w:t>
            </w:r>
          </w:p>
        </w:tc>
        <w:tc>
          <w:tcPr>
            <w:tcW w:w="5546" w:type="dxa"/>
          </w:tcPr>
          <w:p w14:paraId="0C6CB2D3" w14:textId="4D7534C7" w:rsidR="007A7FE3" w:rsidRDefault="00172F5A" w:rsidP="00172F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N/A</w:t>
            </w:r>
          </w:p>
        </w:tc>
      </w:tr>
      <w:tr w:rsidR="007A7FE3" w14:paraId="5E7768A6" w14:textId="77777777" w:rsidTr="002C6A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1" w:type="dxa"/>
          </w:tcPr>
          <w:p w14:paraId="5D4FED34" w14:textId="77777777" w:rsidR="007A7FE3" w:rsidRDefault="007A7FE3" w:rsidP="002C6A58">
            <w:pPr>
              <w:rPr>
                <w:b w:val="0"/>
              </w:rPr>
            </w:pPr>
            <w:r>
              <w:rPr>
                <w:b w:val="0"/>
              </w:rPr>
              <w:t>Aesthetics</w:t>
            </w:r>
          </w:p>
        </w:tc>
        <w:tc>
          <w:tcPr>
            <w:tcW w:w="2463" w:type="dxa"/>
          </w:tcPr>
          <w:p w14:paraId="5E4BBBB4" w14:textId="77777777" w:rsidR="007A7FE3" w:rsidRPr="00D04EB3" w:rsidRDefault="007A7FE3" w:rsidP="002C6A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Major Visual Themes</w:t>
            </w:r>
          </w:p>
        </w:tc>
        <w:tc>
          <w:tcPr>
            <w:tcW w:w="5546" w:type="dxa"/>
          </w:tcPr>
          <w:p w14:paraId="5BFF1782" w14:textId="77777777" w:rsidR="007A7FE3" w:rsidRDefault="00865813" w:rsidP="00D650C6">
            <w:pPr>
              <w:pStyle w:val="ListParagraph"/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Monastery </w:t>
            </w:r>
            <w:r w:rsidR="00812FA4">
              <w:t>(exterior and interior)</w:t>
            </w:r>
          </w:p>
          <w:p w14:paraId="1A6CE41A" w14:textId="601852E3" w:rsidR="00812FA4" w:rsidRDefault="00812FA4" w:rsidP="00D650C6">
            <w:pPr>
              <w:pStyle w:val="ListParagraph"/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Church (exterior and interior)</w:t>
            </w:r>
          </w:p>
        </w:tc>
      </w:tr>
      <w:tr w:rsidR="007A7FE3" w14:paraId="06573B6A" w14:textId="77777777" w:rsidTr="002C6A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1" w:type="dxa"/>
          </w:tcPr>
          <w:p w14:paraId="25F692C8" w14:textId="77777777" w:rsidR="007A7FE3" w:rsidRDefault="007A7FE3" w:rsidP="002C6A58"/>
        </w:tc>
        <w:tc>
          <w:tcPr>
            <w:tcW w:w="2463" w:type="dxa"/>
          </w:tcPr>
          <w:p w14:paraId="7F69BA66" w14:textId="77777777" w:rsidR="007A7FE3" w:rsidRPr="00D04EB3" w:rsidRDefault="007A7FE3" w:rsidP="002C6A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Setting/Mood</w:t>
            </w:r>
          </w:p>
        </w:tc>
        <w:tc>
          <w:tcPr>
            <w:tcW w:w="5546" w:type="dxa"/>
          </w:tcPr>
          <w:p w14:paraId="75F0262B" w14:textId="77777777" w:rsidR="007A7FE3" w:rsidRDefault="00F65ABA" w:rsidP="00D650C6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Bright</w:t>
            </w:r>
          </w:p>
          <w:p w14:paraId="1620E0A8" w14:textId="6A41A26F" w:rsidR="00F65ABA" w:rsidRDefault="00F65ABA" w:rsidP="00D650C6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Sun</w:t>
            </w:r>
            <w:r w:rsidR="00DB1373">
              <w:t>ny</w:t>
            </w:r>
          </w:p>
        </w:tc>
      </w:tr>
    </w:tbl>
    <w:p w14:paraId="5B8F15B1" w14:textId="77777777" w:rsidR="007A7FE3" w:rsidRDefault="007A7FE3" w:rsidP="007A7FE3">
      <w:pPr>
        <w:pStyle w:val="Heading2"/>
      </w:pPr>
      <w:bookmarkStart w:id="6" w:name="_Toc124694533"/>
      <w:bookmarkStart w:id="7" w:name="_Toc127742506"/>
      <w:r>
        <w:t>Development Schedule</w:t>
      </w:r>
      <w:bookmarkEnd w:id="6"/>
      <w:bookmarkEnd w:id="7"/>
    </w:p>
    <w:tbl>
      <w:tblPr>
        <w:tblStyle w:val="GridTable4-Accent1"/>
        <w:tblW w:w="9355" w:type="dxa"/>
        <w:tblLook w:val="04A0" w:firstRow="1" w:lastRow="0" w:firstColumn="1" w:lastColumn="0" w:noHBand="0" w:noVBand="1"/>
      </w:tblPr>
      <w:tblGrid>
        <w:gridCol w:w="2605"/>
        <w:gridCol w:w="6750"/>
      </w:tblGrid>
      <w:tr w:rsidR="007A7FE3" w14:paraId="270B11BE" w14:textId="77777777" w:rsidTr="002C6A5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1B400C62" w14:textId="77777777" w:rsidR="007A7FE3" w:rsidRDefault="007A7FE3" w:rsidP="002C6A58">
            <w:pPr>
              <w:jc w:val="center"/>
            </w:pPr>
            <w:r>
              <w:t>Milestone</w:t>
            </w:r>
          </w:p>
        </w:tc>
        <w:tc>
          <w:tcPr>
            <w:tcW w:w="6750" w:type="dxa"/>
          </w:tcPr>
          <w:p w14:paraId="0327C05B" w14:textId="77777777" w:rsidR="007A7FE3" w:rsidRDefault="007A7FE3" w:rsidP="002C6A5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Date</w:t>
            </w:r>
          </w:p>
        </w:tc>
      </w:tr>
      <w:tr w:rsidR="007A7FE3" w14:paraId="72491F98" w14:textId="77777777" w:rsidTr="002C6A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6EB45FB8" w14:textId="77777777" w:rsidR="007A7FE3" w:rsidRDefault="007A7FE3" w:rsidP="002C6A58">
            <w:r>
              <w:t>LDD</w:t>
            </w:r>
          </w:p>
        </w:tc>
        <w:tc>
          <w:tcPr>
            <w:tcW w:w="6750" w:type="dxa"/>
          </w:tcPr>
          <w:p w14:paraId="18C90172" w14:textId="62BEF9EB" w:rsidR="007A7FE3" w:rsidRDefault="00484351" w:rsidP="002C6A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2/20/2023</w:t>
            </w:r>
          </w:p>
        </w:tc>
      </w:tr>
      <w:tr w:rsidR="007A7FE3" w14:paraId="0D1C87D7" w14:textId="77777777" w:rsidTr="002C6A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7A4DF85C" w14:textId="77777777" w:rsidR="007A7FE3" w:rsidRDefault="007A7FE3" w:rsidP="002C6A58">
            <w:r>
              <w:t>Whitebox</w:t>
            </w:r>
          </w:p>
        </w:tc>
        <w:tc>
          <w:tcPr>
            <w:tcW w:w="6750" w:type="dxa"/>
          </w:tcPr>
          <w:p w14:paraId="1C3DE23A" w14:textId="4444A586" w:rsidR="007A7FE3" w:rsidRDefault="00484351" w:rsidP="002C6A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3/6/2023</w:t>
            </w:r>
          </w:p>
        </w:tc>
      </w:tr>
      <w:tr w:rsidR="007A7FE3" w14:paraId="50F3ED7A" w14:textId="77777777" w:rsidTr="002C6A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1A94027F" w14:textId="77777777" w:rsidR="007A7FE3" w:rsidRDefault="007A7FE3" w:rsidP="002C6A58">
            <w:r>
              <w:t>Initial Gameplay</w:t>
            </w:r>
          </w:p>
        </w:tc>
        <w:tc>
          <w:tcPr>
            <w:tcW w:w="6750" w:type="dxa"/>
          </w:tcPr>
          <w:p w14:paraId="3B308F3D" w14:textId="00D55E4E" w:rsidR="007A7FE3" w:rsidRDefault="00484351" w:rsidP="002C6A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3/27/2023</w:t>
            </w:r>
          </w:p>
        </w:tc>
      </w:tr>
      <w:tr w:rsidR="007A7FE3" w14:paraId="07363713" w14:textId="77777777" w:rsidTr="002C6A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38EA44C0" w14:textId="77777777" w:rsidR="007A7FE3" w:rsidRDefault="007A7FE3" w:rsidP="002C6A58">
            <w:r>
              <w:t>Gameplay Complete</w:t>
            </w:r>
          </w:p>
        </w:tc>
        <w:tc>
          <w:tcPr>
            <w:tcW w:w="6750" w:type="dxa"/>
          </w:tcPr>
          <w:p w14:paraId="0E5C5504" w14:textId="224920B2" w:rsidR="007A7FE3" w:rsidRDefault="00484351" w:rsidP="002C6A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4/17/2023</w:t>
            </w:r>
          </w:p>
        </w:tc>
      </w:tr>
      <w:tr w:rsidR="007A7FE3" w14:paraId="63A649FC" w14:textId="77777777" w:rsidTr="002C6A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45EB855B" w14:textId="77777777" w:rsidR="007A7FE3" w:rsidRDefault="007A7FE3" w:rsidP="002C6A58">
            <w:r>
              <w:t>Aesthetics</w:t>
            </w:r>
          </w:p>
        </w:tc>
        <w:tc>
          <w:tcPr>
            <w:tcW w:w="6750" w:type="dxa"/>
          </w:tcPr>
          <w:p w14:paraId="7767C966" w14:textId="09FB74AD" w:rsidR="007A7FE3" w:rsidRDefault="00484351" w:rsidP="002C6A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4/24/2023</w:t>
            </w:r>
          </w:p>
        </w:tc>
      </w:tr>
      <w:tr w:rsidR="007A7FE3" w14:paraId="6E854B43" w14:textId="77777777" w:rsidTr="002C6A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7D71332B" w14:textId="77777777" w:rsidR="007A7FE3" w:rsidRDefault="007A7FE3" w:rsidP="002C6A58">
            <w:r>
              <w:t>Launch</w:t>
            </w:r>
          </w:p>
        </w:tc>
        <w:tc>
          <w:tcPr>
            <w:tcW w:w="6750" w:type="dxa"/>
          </w:tcPr>
          <w:p w14:paraId="7AC4E4AA" w14:textId="2DF47137" w:rsidR="007A7FE3" w:rsidRDefault="00484351" w:rsidP="002C6A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/5/1/2023</w:t>
            </w:r>
          </w:p>
        </w:tc>
      </w:tr>
    </w:tbl>
    <w:p w14:paraId="0AA52CC6" w14:textId="77777777" w:rsidR="007A7FE3" w:rsidRDefault="007A7FE3" w:rsidP="007A7FE3"/>
    <w:p w14:paraId="7DB35CE7" w14:textId="77777777" w:rsidR="007A7FE3" w:rsidRDefault="007A7FE3" w:rsidP="007A7FE3">
      <w:pPr>
        <w:rPr>
          <w:rFonts w:eastAsiaTheme="majorEastAsia"/>
        </w:rPr>
      </w:pPr>
      <w:r>
        <w:br w:type="page"/>
      </w:r>
    </w:p>
    <w:p w14:paraId="64FFF3DD" w14:textId="77777777" w:rsidR="00EF68B1" w:rsidRDefault="00F72772" w:rsidP="00EF68B1">
      <w:pPr>
        <w:pStyle w:val="Heading2"/>
      </w:pPr>
      <w:bookmarkStart w:id="8" w:name="_Toc127742507"/>
      <w:r>
        <w:lastRenderedPageBreak/>
        <w:t xml:space="preserve">Level </w:t>
      </w:r>
      <w:r w:rsidR="00EF68B1">
        <w:t xml:space="preserve"> </w:t>
      </w:r>
      <w:r w:rsidR="002D61DC">
        <w:t>Overview</w:t>
      </w:r>
      <w:bookmarkEnd w:id="8"/>
    </w:p>
    <w:p w14:paraId="4A3B5F7E" w14:textId="6AF6A910" w:rsidR="00294FF5" w:rsidRDefault="00430C07" w:rsidP="00294FF5">
      <w:pPr>
        <w:pStyle w:val="Heading3"/>
      </w:pPr>
      <w:bookmarkStart w:id="9" w:name="_Toc127742508"/>
      <w:r>
        <w:t xml:space="preserve">Exterior </w:t>
      </w:r>
      <w:r w:rsidR="00294FF5">
        <w:t>Overview Map</w:t>
      </w:r>
      <w:bookmarkEnd w:id="9"/>
    </w:p>
    <w:p w14:paraId="62CB486D" w14:textId="003FBC75" w:rsidR="00294FF5" w:rsidRDefault="00495015" w:rsidP="00294FF5">
      <w:pPr>
        <w:keepNext/>
        <w:jc w:val="center"/>
      </w:pPr>
      <w:r>
        <w:rPr>
          <w:noProof/>
        </w:rPr>
        <w:softHyphen/>
      </w:r>
      <w:r>
        <w:rPr>
          <w:noProof/>
        </w:rPr>
        <w:softHyphen/>
      </w:r>
      <w:r w:rsidR="00092CE7">
        <w:rPr>
          <w:rFonts w:hint="eastAsia"/>
          <w:noProof/>
          <w:lang w:eastAsia="zh-CN"/>
        </w:rPr>
        <w:t xml:space="preserve"> </w:t>
      </w:r>
      <w:r w:rsidR="00D633E1" w:rsidRPr="00D633E1">
        <w:rPr>
          <w:noProof/>
          <w:lang w:eastAsia="zh-CN"/>
        </w:rPr>
        <w:drawing>
          <wp:inline distT="0" distB="0" distL="0" distR="0" wp14:anchorId="0330CC79" wp14:editId="6965911A">
            <wp:extent cx="5760000" cy="2888372"/>
            <wp:effectExtent l="0" t="0" r="0" b="762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888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633E1">
        <w:rPr>
          <w:noProof/>
          <w:lang w:eastAsia="zh-CN"/>
        </w:rPr>
        <w:softHyphen/>
      </w:r>
      <w:r w:rsidR="00D633E1">
        <w:rPr>
          <w:noProof/>
          <w:lang w:eastAsia="zh-CN"/>
        </w:rPr>
        <w:softHyphen/>
      </w:r>
    </w:p>
    <w:p w14:paraId="2BA66DC4" w14:textId="7EEFAAB4" w:rsidR="00294FF5" w:rsidRPr="006D1C3F" w:rsidRDefault="00294FF5" w:rsidP="00294FF5">
      <w:pPr>
        <w:pStyle w:val="Caption"/>
        <w:jc w:val="center"/>
      </w:pPr>
      <w:bookmarkStart w:id="10" w:name="_Toc127742546"/>
      <w:r>
        <w:t xml:space="preserve">Figure </w:t>
      </w:r>
      <w:fldSimple w:instr=" SEQ Figure \* ARABIC ">
        <w:r w:rsidR="00DD5FE0">
          <w:rPr>
            <w:noProof/>
          </w:rPr>
          <w:t>1</w:t>
        </w:r>
      </w:fldSimple>
      <w:r>
        <w:t xml:space="preserve">: </w:t>
      </w:r>
      <w:r>
        <w:rPr>
          <w:noProof/>
        </w:rPr>
        <w:t xml:space="preserve"> </w:t>
      </w:r>
      <w:r w:rsidR="00FF7ACF">
        <w:rPr>
          <w:noProof/>
        </w:rPr>
        <w:t xml:space="preserve">Become Humans </w:t>
      </w:r>
      <w:r w:rsidR="004B775E">
        <w:rPr>
          <w:noProof/>
        </w:rPr>
        <w:t>Level</w:t>
      </w:r>
      <w:r w:rsidR="004B4684">
        <w:rPr>
          <w:noProof/>
        </w:rPr>
        <w:t xml:space="preserve"> Exterior</w:t>
      </w:r>
      <w:r w:rsidR="004B775E">
        <w:rPr>
          <w:noProof/>
        </w:rPr>
        <w:t xml:space="preserve"> </w:t>
      </w:r>
      <w:r>
        <w:rPr>
          <w:noProof/>
        </w:rPr>
        <w:t>Overview Map</w:t>
      </w:r>
      <w:r w:rsidR="004B4684">
        <w:rPr>
          <w:noProof/>
        </w:rPr>
        <w:t xml:space="preserve"> [6]</w:t>
      </w:r>
      <w:bookmarkEnd w:id="10"/>
    </w:p>
    <w:tbl>
      <w:tblPr>
        <w:tblStyle w:val="GridTable4-Accent1"/>
        <w:tblW w:w="10795" w:type="dxa"/>
        <w:jc w:val="center"/>
        <w:tblLayout w:type="fixed"/>
        <w:tblLook w:val="04A0" w:firstRow="1" w:lastRow="0" w:firstColumn="1" w:lastColumn="0" w:noHBand="0" w:noVBand="1"/>
      </w:tblPr>
      <w:tblGrid>
        <w:gridCol w:w="715"/>
        <w:gridCol w:w="10080"/>
      </w:tblGrid>
      <w:tr w:rsidR="00294FF5" w14:paraId="4CE1CD36" w14:textId="77777777" w:rsidTr="001F13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  <w:vAlign w:val="bottom"/>
          </w:tcPr>
          <w:p w14:paraId="2ACDCED2" w14:textId="77777777" w:rsidR="00294FF5" w:rsidRDefault="00294FF5" w:rsidP="00D43C2F">
            <w:pPr>
              <w:jc w:val="center"/>
            </w:pPr>
            <w:r>
              <w:br w:type="page"/>
              <w:t>Map Label</w:t>
            </w:r>
          </w:p>
        </w:tc>
        <w:tc>
          <w:tcPr>
            <w:tcW w:w="10080" w:type="dxa"/>
            <w:vAlign w:val="bottom"/>
          </w:tcPr>
          <w:p w14:paraId="3484273B" w14:textId="77777777" w:rsidR="00294FF5" w:rsidRDefault="00FB318C" w:rsidP="00D43C2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Gameplay Summary</w:t>
            </w:r>
          </w:p>
        </w:tc>
      </w:tr>
      <w:tr w:rsidR="00294FF5" w14:paraId="09744037" w14:textId="77777777" w:rsidTr="001F13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14:paraId="0D8A7519" w14:textId="29A2E272" w:rsidR="00294FF5" w:rsidRDefault="00715092" w:rsidP="00D43C2F">
            <w:pPr>
              <w:jc w:val="center"/>
            </w:pPr>
            <w:r>
              <w:t>Ex</w:t>
            </w:r>
            <w:r w:rsidR="00294FF5">
              <w:t>1</w:t>
            </w:r>
          </w:p>
        </w:tc>
        <w:tc>
          <w:tcPr>
            <w:tcW w:w="10080" w:type="dxa"/>
          </w:tcPr>
          <w:p w14:paraId="13BB09D1" w14:textId="01572F57" w:rsidR="00294FF5" w:rsidRPr="00F60BB1" w:rsidRDefault="0050355C" w:rsidP="00D43C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u w:val="single"/>
                <w:lang w:eastAsia="zh-CN"/>
              </w:rPr>
            </w:pPr>
            <w:r>
              <w:t>The player</w:t>
            </w:r>
            <w:r w:rsidR="00D52A49">
              <w:t xml:space="preserve"> </w:t>
            </w:r>
            <w:r w:rsidR="00D52A49">
              <w:rPr>
                <w:lang w:eastAsia="zh-CN"/>
              </w:rPr>
              <w:t xml:space="preserve">gets the quest </w:t>
            </w:r>
            <w:r w:rsidR="00F60BB1">
              <w:rPr>
                <w:lang w:eastAsia="zh-CN"/>
              </w:rPr>
              <w:t xml:space="preserve">from </w:t>
            </w:r>
            <w:r w:rsidR="00F60BB1">
              <w:rPr>
                <w:b/>
                <w:bCs/>
                <w:lang w:eastAsia="zh-CN"/>
              </w:rPr>
              <w:t xml:space="preserve">Gaven </w:t>
            </w:r>
            <w:r w:rsidR="00F60BB1">
              <w:rPr>
                <w:lang w:eastAsia="zh-CN"/>
              </w:rPr>
              <w:t xml:space="preserve">at </w:t>
            </w:r>
            <w:r w:rsidR="00F60BB1">
              <w:rPr>
                <w:b/>
                <w:bCs/>
                <w:i/>
                <w:iCs/>
                <w:lang w:eastAsia="zh-CN"/>
              </w:rPr>
              <w:t>Red Rocket Ext</w:t>
            </w:r>
            <w:r w:rsidR="00F60BB1">
              <w:rPr>
                <w:lang w:eastAsia="zh-CN"/>
              </w:rPr>
              <w:t xml:space="preserve"> </w:t>
            </w:r>
            <w:r>
              <w:t xml:space="preserve"> travels to </w:t>
            </w:r>
            <w:r>
              <w:rPr>
                <w:b/>
                <w:bCs/>
                <w:i/>
                <w:iCs/>
              </w:rPr>
              <w:t xml:space="preserve">SWM </w:t>
            </w:r>
            <w:r>
              <w:t xml:space="preserve">region. A footman </w:t>
            </w:r>
            <w:r w:rsidR="00855176">
              <w:t xml:space="preserve">leads the player to the </w:t>
            </w:r>
            <w:r w:rsidR="00855176">
              <w:rPr>
                <w:b/>
                <w:bCs/>
                <w:i/>
                <w:iCs/>
              </w:rPr>
              <w:t xml:space="preserve">CC (Command Center) </w:t>
            </w:r>
          </w:p>
        </w:tc>
      </w:tr>
      <w:tr w:rsidR="00294FF5" w14:paraId="45ED8C09" w14:textId="77777777" w:rsidTr="001F13A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14:paraId="4BD034AD" w14:textId="4E3EB135" w:rsidR="00294FF5" w:rsidRDefault="00715092" w:rsidP="00D43C2F">
            <w:pPr>
              <w:jc w:val="center"/>
            </w:pPr>
            <w:r>
              <w:t>Ex</w:t>
            </w:r>
            <w:r w:rsidR="00294FF5">
              <w:t>2</w:t>
            </w:r>
          </w:p>
        </w:tc>
        <w:tc>
          <w:tcPr>
            <w:tcW w:w="10080" w:type="dxa"/>
          </w:tcPr>
          <w:p w14:paraId="0D81C19E" w14:textId="1378F673" w:rsidR="00294FF5" w:rsidRDefault="00EE4F2F" w:rsidP="00D43C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The player witnesses that </w:t>
            </w:r>
            <w:r w:rsidR="00C97786">
              <w:t xml:space="preserve">mercenaries are fighting with </w:t>
            </w:r>
            <w:r w:rsidR="0027533A">
              <w:t>Synths and Railroad agents</w:t>
            </w:r>
          </w:p>
        </w:tc>
      </w:tr>
      <w:tr w:rsidR="00294FF5" w14:paraId="6D1EE74C" w14:textId="77777777" w:rsidTr="001F13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14:paraId="4522139B" w14:textId="4AF862B9" w:rsidR="00294FF5" w:rsidRDefault="00715092" w:rsidP="00D43C2F">
            <w:pPr>
              <w:jc w:val="center"/>
            </w:pPr>
            <w:r>
              <w:t>Ex</w:t>
            </w:r>
            <w:r w:rsidR="00294FF5">
              <w:t>3</w:t>
            </w:r>
          </w:p>
        </w:tc>
        <w:tc>
          <w:tcPr>
            <w:tcW w:w="10080" w:type="dxa"/>
          </w:tcPr>
          <w:p w14:paraId="4756EF16" w14:textId="17ED5D6A" w:rsidR="00294FF5" w:rsidRDefault="0027533A" w:rsidP="00D43C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The player talks to Cornar </w:t>
            </w:r>
            <w:r w:rsidR="002B042D">
              <w:t xml:space="preserve">(outside the </w:t>
            </w:r>
            <w:r w:rsidR="002B042D">
              <w:rPr>
                <w:b/>
                <w:bCs/>
                <w:i/>
                <w:iCs/>
              </w:rPr>
              <w:t>CC</w:t>
            </w:r>
            <w:r w:rsidR="002B042D">
              <w:t xml:space="preserve">) </w:t>
            </w:r>
            <w:r w:rsidR="00CD519C">
              <w:t xml:space="preserve">and Antoniadis (inside the </w:t>
            </w:r>
            <w:r w:rsidR="00CD519C">
              <w:rPr>
                <w:b/>
                <w:bCs/>
                <w:i/>
                <w:iCs/>
              </w:rPr>
              <w:t>CC</w:t>
            </w:r>
            <w:r w:rsidR="00CD519C">
              <w:t>), get the goal and details of the quest</w:t>
            </w:r>
          </w:p>
        </w:tc>
      </w:tr>
      <w:tr w:rsidR="00294FF5" w14:paraId="39FC3050" w14:textId="77777777" w:rsidTr="001F13A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14:paraId="559C3350" w14:textId="5B336910" w:rsidR="00294FF5" w:rsidRDefault="00715092" w:rsidP="00D43C2F">
            <w:pPr>
              <w:jc w:val="center"/>
            </w:pPr>
            <w:r>
              <w:t>Ex</w:t>
            </w:r>
            <w:r w:rsidR="00294FF5">
              <w:t>4</w:t>
            </w:r>
          </w:p>
        </w:tc>
        <w:tc>
          <w:tcPr>
            <w:tcW w:w="10080" w:type="dxa"/>
          </w:tcPr>
          <w:p w14:paraId="646962B2" w14:textId="4C43CE8E" w:rsidR="00294FF5" w:rsidRPr="00842A39" w:rsidRDefault="00CD519C" w:rsidP="00D43C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The player </w:t>
            </w:r>
            <w:r w:rsidR="00842A39">
              <w:t xml:space="preserve">starts to break in </w:t>
            </w:r>
            <w:r w:rsidR="00842A39">
              <w:rPr>
                <w:b/>
                <w:bCs/>
                <w:i/>
                <w:iCs/>
              </w:rPr>
              <w:t xml:space="preserve">SWM </w:t>
            </w:r>
            <w:r w:rsidR="00C41990">
              <w:t>fro</w:t>
            </w:r>
            <w:r w:rsidR="00250951">
              <w:t>m it</w:t>
            </w:r>
            <w:r w:rsidR="004828FE">
              <w:t>s</w:t>
            </w:r>
            <w:r w:rsidR="00250951">
              <w:t xml:space="preserve"> right side and encounters the first exterior combats</w:t>
            </w:r>
          </w:p>
        </w:tc>
      </w:tr>
      <w:tr w:rsidR="00250951" w14:paraId="3F1F2679" w14:textId="77777777" w:rsidTr="001F13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14:paraId="1B1D8D32" w14:textId="1C2552BC" w:rsidR="00250951" w:rsidRDefault="00715092" w:rsidP="00D43C2F">
            <w:pPr>
              <w:jc w:val="center"/>
            </w:pPr>
            <w:r>
              <w:t>Ex</w:t>
            </w:r>
            <w:r w:rsidR="00250951">
              <w:t>5</w:t>
            </w:r>
          </w:p>
        </w:tc>
        <w:tc>
          <w:tcPr>
            <w:tcW w:w="10080" w:type="dxa"/>
          </w:tcPr>
          <w:p w14:paraId="57BE6B17" w14:textId="4CEB55EE" w:rsidR="00250951" w:rsidRPr="00036547" w:rsidRDefault="00250951" w:rsidP="00D43C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/>
                <w:iCs/>
              </w:rPr>
            </w:pPr>
            <w:r>
              <w:t xml:space="preserve">The player </w:t>
            </w:r>
            <w:r w:rsidR="004828FE">
              <w:t>cross</w:t>
            </w:r>
            <w:r w:rsidR="00EF5BCC">
              <w:t>es</w:t>
            </w:r>
            <w:r w:rsidR="004828FE">
              <w:t xml:space="preserve"> the broken wall to reach </w:t>
            </w:r>
            <w:r w:rsidR="004828FE">
              <w:rPr>
                <w:b/>
                <w:bCs/>
                <w:i/>
                <w:iCs/>
              </w:rPr>
              <w:t>E2</w:t>
            </w:r>
            <w:r w:rsidR="00036547">
              <w:t xml:space="preserve">, </w:t>
            </w:r>
            <w:r w:rsidR="00925C78">
              <w:t xml:space="preserve">by </w:t>
            </w:r>
            <w:r w:rsidR="00036547">
              <w:t xml:space="preserve">either lockpicking or hacking the terminal in </w:t>
            </w:r>
            <w:r w:rsidR="00036547">
              <w:rPr>
                <w:b/>
                <w:bCs/>
                <w:i/>
                <w:iCs/>
              </w:rPr>
              <w:t>EB2</w:t>
            </w:r>
          </w:p>
        </w:tc>
      </w:tr>
      <w:tr w:rsidR="00036547" w14:paraId="5075FEF6" w14:textId="77777777" w:rsidTr="001F13A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14:paraId="2CA8EA06" w14:textId="6316B302" w:rsidR="00036547" w:rsidRDefault="00715092" w:rsidP="00D43C2F">
            <w:pPr>
              <w:jc w:val="center"/>
            </w:pPr>
            <w:r>
              <w:t>Ex</w:t>
            </w:r>
            <w:r w:rsidR="00036547">
              <w:t>6</w:t>
            </w:r>
          </w:p>
        </w:tc>
        <w:tc>
          <w:tcPr>
            <w:tcW w:w="10080" w:type="dxa"/>
          </w:tcPr>
          <w:p w14:paraId="6726A432" w14:textId="7055B913" w:rsidR="00036547" w:rsidRDefault="00036547" w:rsidP="00D43C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The player encounter the second exterior combat </w:t>
            </w:r>
          </w:p>
        </w:tc>
      </w:tr>
      <w:tr w:rsidR="00BF488C" w14:paraId="007AFEC1" w14:textId="77777777" w:rsidTr="001F13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14:paraId="71BD203C" w14:textId="01278717" w:rsidR="00BF488C" w:rsidRDefault="00715092" w:rsidP="00D43C2F">
            <w:pPr>
              <w:jc w:val="center"/>
            </w:pPr>
            <w:r>
              <w:t>Ex</w:t>
            </w:r>
            <w:r w:rsidR="00BF488C">
              <w:t>7</w:t>
            </w:r>
          </w:p>
        </w:tc>
        <w:tc>
          <w:tcPr>
            <w:tcW w:w="10080" w:type="dxa"/>
          </w:tcPr>
          <w:p w14:paraId="7F8A8771" w14:textId="02C0977B" w:rsidR="00BF488C" w:rsidRDefault="00BF488C" w:rsidP="00D43C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The player </w:t>
            </w:r>
            <w:r w:rsidR="00EF5BCC">
              <w:t xml:space="preserve">crosses the laser mine trap </w:t>
            </w:r>
            <w:r w:rsidR="00925C78">
              <w:t>by either hacking the terminal or use the EMP grenade</w:t>
            </w:r>
            <w:r w:rsidR="00EA5B5D">
              <w:t xml:space="preserve"> to disarm mines</w:t>
            </w:r>
          </w:p>
        </w:tc>
      </w:tr>
      <w:tr w:rsidR="005C1032" w14:paraId="5E6E04A6" w14:textId="77777777" w:rsidTr="001F13A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14:paraId="7A5647D5" w14:textId="45C3DAD0" w:rsidR="005C1032" w:rsidRDefault="00787B2A" w:rsidP="00D43C2F">
            <w:pPr>
              <w:jc w:val="center"/>
            </w:pPr>
            <w:r>
              <w:t>In1-</w:t>
            </w:r>
            <w:r w:rsidR="00AF5954">
              <w:t>In</w:t>
            </w:r>
            <w:r>
              <w:t>11</w:t>
            </w:r>
          </w:p>
        </w:tc>
        <w:tc>
          <w:tcPr>
            <w:tcW w:w="10080" w:type="dxa"/>
          </w:tcPr>
          <w:p w14:paraId="5B0EB621" w14:textId="66E54139" w:rsidR="005C1032" w:rsidRPr="00464465" w:rsidRDefault="00464465" w:rsidP="00D43C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64465">
              <w:rPr>
                <w:color w:val="FF0000"/>
              </w:rPr>
              <w:t>[</w:t>
            </w:r>
            <w:r>
              <w:rPr>
                <w:color w:val="FF0000"/>
              </w:rPr>
              <w:t>Main Encounter</w:t>
            </w:r>
            <w:r w:rsidRPr="00464465">
              <w:rPr>
                <w:color w:val="FF0000"/>
              </w:rPr>
              <w:t>]</w:t>
            </w:r>
            <w:r w:rsidR="000139F2">
              <w:rPr>
                <w:color w:val="FF0000"/>
              </w:rPr>
              <w:t xml:space="preserve"> </w:t>
            </w:r>
            <w:r w:rsidR="005C1032">
              <w:t xml:space="preserve">The player enters the main building of </w:t>
            </w:r>
            <w:r w:rsidR="005C1032">
              <w:rPr>
                <w:b/>
                <w:bCs/>
                <w:i/>
                <w:iCs/>
              </w:rPr>
              <w:t>SWM</w:t>
            </w:r>
            <w:r>
              <w:t>, where he completes most of the narrative</w:t>
            </w:r>
            <w:r w:rsidR="006839B0">
              <w:t xml:space="preserve">. Look at the </w:t>
            </w:r>
            <w:r w:rsidR="006B71CF">
              <w:t>next section below for details</w:t>
            </w:r>
          </w:p>
        </w:tc>
      </w:tr>
      <w:tr w:rsidR="00464465" w14:paraId="1BA93463" w14:textId="77777777" w:rsidTr="001F13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14:paraId="44221BC6" w14:textId="36E84D1C" w:rsidR="00464465" w:rsidRDefault="00715092" w:rsidP="00D43C2F">
            <w:pPr>
              <w:jc w:val="center"/>
            </w:pPr>
            <w:r>
              <w:t>Ex</w:t>
            </w:r>
            <w:r w:rsidR="00787B2A">
              <w:t>8</w:t>
            </w:r>
          </w:p>
        </w:tc>
        <w:tc>
          <w:tcPr>
            <w:tcW w:w="10080" w:type="dxa"/>
          </w:tcPr>
          <w:p w14:paraId="6B9058BD" w14:textId="132FB7A8" w:rsidR="00464465" w:rsidRPr="000139F2" w:rsidRDefault="004A1EE6" w:rsidP="00D43C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  <w:r>
              <w:rPr>
                <w:color w:val="FF0000"/>
              </w:rPr>
              <w:t>[Main</w:t>
            </w:r>
            <w:r w:rsidR="000139F2">
              <w:rPr>
                <w:color w:val="FF0000"/>
              </w:rPr>
              <w:t xml:space="preserve"> Encounter</w:t>
            </w:r>
            <w:r>
              <w:rPr>
                <w:color w:val="FF0000"/>
              </w:rPr>
              <w:t>]</w:t>
            </w:r>
            <w:r w:rsidR="000139F2">
              <w:t xml:space="preserve"> The player exits the main building of </w:t>
            </w:r>
            <w:r w:rsidR="000139F2">
              <w:rPr>
                <w:b/>
                <w:bCs/>
                <w:i/>
                <w:iCs/>
              </w:rPr>
              <w:t>SWM</w:t>
            </w:r>
            <w:r w:rsidR="000139F2">
              <w:t xml:space="preserve">, and talk to </w:t>
            </w:r>
            <w:r w:rsidR="000139F2">
              <w:rPr>
                <w:b/>
                <w:bCs/>
              </w:rPr>
              <w:t xml:space="preserve">Alice </w:t>
            </w:r>
            <w:r w:rsidR="000139F2">
              <w:t xml:space="preserve">and </w:t>
            </w:r>
            <w:r w:rsidR="000139F2">
              <w:rPr>
                <w:b/>
                <w:bCs/>
              </w:rPr>
              <w:t xml:space="preserve">Kala </w:t>
            </w:r>
            <w:r w:rsidR="000139F2">
              <w:t xml:space="preserve">for main choice and complete </w:t>
            </w:r>
            <w:r w:rsidR="00346C4B">
              <w:t>the combat with respect to the choice</w:t>
            </w:r>
          </w:p>
        </w:tc>
      </w:tr>
      <w:tr w:rsidR="00346C4B" w14:paraId="2225F15B" w14:textId="77777777" w:rsidTr="001F13A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14:paraId="27A6D0C1" w14:textId="314F070A" w:rsidR="00346C4B" w:rsidRDefault="00715092" w:rsidP="00D43C2F">
            <w:pPr>
              <w:jc w:val="center"/>
            </w:pPr>
            <w:r>
              <w:t>Ex</w:t>
            </w:r>
            <w:r w:rsidR="00787B2A">
              <w:t>9</w:t>
            </w:r>
          </w:p>
        </w:tc>
        <w:tc>
          <w:tcPr>
            <w:tcW w:w="10080" w:type="dxa"/>
          </w:tcPr>
          <w:p w14:paraId="45A33B47" w14:textId="15AF9C5E" w:rsidR="00346C4B" w:rsidRPr="006A3A27" w:rsidRDefault="00346C4B" w:rsidP="00D43C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>
              <w:t>The player exit</w:t>
            </w:r>
            <w:r w:rsidR="002D20B9">
              <w:t xml:space="preserve">s </w:t>
            </w:r>
            <w:r w:rsidR="006A3A27">
              <w:rPr>
                <w:b/>
                <w:bCs/>
                <w:i/>
                <w:iCs/>
              </w:rPr>
              <w:t>SWM</w:t>
            </w:r>
            <w:r w:rsidR="006A3A27">
              <w:t xml:space="preserve"> and talk to Cornar waiting outside the wall</w:t>
            </w:r>
            <w:r w:rsidR="00A54FD1">
              <w:t xml:space="preserve">. </w:t>
            </w:r>
            <w:r w:rsidR="00A54FD1" w:rsidRPr="00A54FD1">
              <w:rPr>
                <w:color w:val="FF0000"/>
              </w:rPr>
              <w:t>Q</w:t>
            </w:r>
            <w:r w:rsidR="006A3A27" w:rsidRPr="00A54FD1">
              <w:rPr>
                <w:color w:val="FF0000"/>
              </w:rPr>
              <w:t>uest complete</w:t>
            </w:r>
          </w:p>
        </w:tc>
      </w:tr>
    </w:tbl>
    <w:p w14:paraId="1AD64B40" w14:textId="7139CA0A" w:rsidR="002D61DC" w:rsidRDefault="00855502" w:rsidP="00855502">
      <w:pPr>
        <w:pStyle w:val="Heading3"/>
      </w:pPr>
      <w:bookmarkStart w:id="11" w:name="_Toc127742509"/>
      <w:r>
        <w:lastRenderedPageBreak/>
        <w:t>Interior Overview Map</w:t>
      </w:r>
      <w:bookmarkEnd w:id="11"/>
    </w:p>
    <w:p w14:paraId="49015564" w14:textId="33A64E10" w:rsidR="00855502" w:rsidRDefault="009C6CF8" w:rsidP="00855502">
      <w:pPr>
        <w:keepNext/>
        <w:jc w:val="center"/>
      </w:pPr>
      <w:r>
        <w:rPr>
          <w:noProof/>
          <w:lang w:eastAsia="zh-CN"/>
        </w:rPr>
        <w:softHyphen/>
      </w:r>
      <w:r w:rsidR="00855502" w:rsidRPr="00D633E1">
        <w:rPr>
          <w:noProof/>
          <w:lang w:eastAsia="zh-CN"/>
        </w:rPr>
        <w:drawing>
          <wp:inline distT="0" distB="0" distL="0" distR="0" wp14:anchorId="1A1AA2DE" wp14:editId="6CD5CD2C">
            <wp:extent cx="5516006" cy="3604561"/>
            <wp:effectExtent l="0" t="0" r="889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2154" cy="3608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55502">
        <w:rPr>
          <w:noProof/>
          <w:lang w:eastAsia="zh-CN"/>
        </w:rPr>
        <w:softHyphen/>
      </w:r>
      <w:r w:rsidR="00855502">
        <w:rPr>
          <w:noProof/>
          <w:lang w:eastAsia="zh-CN"/>
        </w:rPr>
        <w:softHyphen/>
      </w:r>
    </w:p>
    <w:p w14:paraId="2C2B0B8A" w14:textId="59018D92" w:rsidR="0097525B" w:rsidRPr="0097525B" w:rsidRDefault="00855502" w:rsidP="00CD1BC0">
      <w:pPr>
        <w:pStyle w:val="Caption"/>
        <w:jc w:val="center"/>
        <w:rPr>
          <w:noProof/>
        </w:rPr>
      </w:pPr>
      <w:bookmarkStart w:id="12" w:name="_Toc127742547"/>
      <w:r>
        <w:t xml:space="preserve">Figure </w:t>
      </w:r>
      <w:fldSimple w:instr=" SEQ Figure \* ARABIC ">
        <w:r w:rsidR="00DD5FE0">
          <w:rPr>
            <w:noProof/>
          </w:rPr>
          <w:t>2</w:t>
        </w:r>
      </w:fldSimple>
      <w:r>
        <w:t xml:space="preserve">: </w:t>
      </w:r>
      <w:r>
        <w:rPr>
          <w:noProof/>
        </w:rPr>
        <w:t xml:space="preserve"> Become Humans Level</w:t>
      </w:r>
      <w:r w:rsidR="005206EF">
        <w:rPr>
          <w:noProof/>
        </w:rPr>
        <w:t xml:space="preserve"> Interior</w:t>
      </w:r>
      <w:r>
        <w:rPr>
          <w:noProof/>
        </w:rPr>
        <w:t xml:space="preserve"> Overview Map</w:t>
      </w:r>
      <w:r w:rsidR="004B4684">
        <w:rPr>
          <w:noProof/>
        </w:rPr>
        <w:t xml:space="preserve"> [6]</w:t>
      </w:r>
      <w:bookmarkEnd w:id="12"/>
    </w:p>
    <w:tbl>
      <w:tblPr>
        <w:tblStyle w:val="GridTable4-Accent1"/>
        <w:tblW w:w="10795" w:type="dxa"/>
        <w:jc w:val="center"/>
        <w:tblLayout w:type="fixed"/>
        <w:tblLook w:val="04A0" w:firstRow="1" w:lastRow="0" w:firstColumn="1" w:lastColumn="0" w:noHBand="0" w:noVBand="1"/>
      </w:tblPr>
      <w:tblGrid>
        <w:gridCol w:w="715"/>
        <w:gridCol w:w="10080"/>
      </w:tblGrid>
      <w:tr w:rsidR="00855502" w14:paraId="22A12B76" w14:textId="77777777" w:rsidTr="00DC62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  <w:vAlign w:val="bottom"/>
          </w:tcPr>
          <w:p w14:paraId="4D341024" w14:textId="77777777" w:rsidR="00855502" w:rsidRDefault="00855502" w:rsidP="00DC62D7">
            <w:pPr>
              <w:jc w:val="center"/>
            </w:pPr>
            <w:r>
              <w:br w:type="page"/>
              <w:t>Map Label</w:t>
            </w:r>
          </w:p>
        </w:tc>
        <w:tc>
          <w:tcPr>
            <w:tcW w:w="10080" w:type="dxa"/>
            <w:vAlign w:val="bottom"/>
          </w:tcPr>
          <w:p w14:paraId="615C07B9" w14:textId="77777777" w:rsidR="00855502" w:rsidRDefault="00855502" w:rsidP="00DC62D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Gameplay Summary</w:t>
            </w:r>
          </w:p>
        </w:tc>
      </w:tr>
      <w:tr w:rsidR="00855502" w14:paraId="050C4622" w14:textId="77777777" w:rsidTr="00DC62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14:paraId="1C0D0CE2" w14:textId="73E38F39" w:rsidR="00855502" w:rsidRDefault="00E23FD2" w:rsidP="00DC62D7">
            <w:pPr>
              <w:jc w:val="center"/>
            </w:pPr>
            <w:r>
              <w:t>In</w:t>
            </w:r>
            <w:r w:rsidR="00855502">
              <w:t>1</w:t>
            </w:r>
          </w:p>
        </w:tc>
        <w:tc>
          <w:tcPr>
            <w:tcW w:w="10080" w:type="dxa"/>
          </w:tcPr>
          <w:p w14:paraId="3BB40ABA" w14:textId="3D1C68EA" w:rsidR="00855502" w:rsidRPr="00182231" w:rsidRDefault="002B4A31" w:rsidP="00D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lang w:eastAsia="zh-CN"/>
              </w:rPr>
              <w:t xml:space="preserve">The player enters </w:t>
            </w:r>
            <w:r w:rsidR="00182231">
              <w:rPr>
                <w:b/>
                <w:bCs/>
                <w:i/>
                <w:iCs/>
                <w:lang w:eastAsia="zh-CN"/>
              </w:rPr>
              <w:t xml:space="preserve">SWM </w:t>
            </w:r>
            <w:r w:rsidR="00BA6B96">
              <w:rPr>
                <w:lang w:eastAsia="zh-CN"/>
              </w:rPr>
              <w:t>main building from its back door and see Alice behind the obstacle in front. Alice runs away</w:t>
            </w:r>
            <w:r w:rsidR="006A5433">
              <w:rPr>
                <w:lang w:eastAsia="zh-CN"/>
              </w:rPr>
              <w:t xml:space="preserve"> to the end of the hallway. The player needs to catch up with her</w:t>
            </w:r>
          </w:p>
        </w:tc>
      </w:tr>
      <w:tr w:rsidR="00855502" w14:paraId="31B71311" w14:textId="77777777" w:rsidTr="00DC62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14:paraId="42EB418C" w14:textId="54E817F1" w:rsidR="00855502" w:rsidRDefault="00E23FD2" w:rsidP="00DC62D7">
            <w:pPr>
              <w:jc w:val="center"/>
            </w:pPr>
            <w:r>
              <w:t>In</w:t>
            </w:r>
            <w:r w:rsidR="00855502">
              <w:t>2</w:t>
            </w:r>
          </w:p>
        </w:tc>
        <w:tc>
          <w:tcPr>
            <w:tcW w:w="10080" w:type="dxa"/>
          </w:tcPr>
          <w:p w14:paraId="563E5E5E" w14:textId="406B4AC7" w:rsidR="00855502" w:rsidRPr="00F2479A" w:rsidRDefault="006A5433" w:rsidP="00D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The player ex</w:t>
            </w:r>
            <w:r w:rsidR="00AA338E">
              <w:t xml:space="preserve">plore room </w:t>
            </w:r>
            <w:r w:rsidR="00AA338E">
              <w:rPr>
                <w:b/>
                <w:bCs/>
              </w:rPr>
              <w:t>I1</w:t>
            </w:r>
            <w:r w:rsidR="00AA338E">
              <w:t xml:space="preserve">. After combat, the player leaves </w:t>
            </w:r>
            <w:r w:rsidR="00F2479A">
              <w:rPr>
                <w:b/>
                <w:bCs/>
              </w:rPr>
              <w:t xml:space="preserve">I1 </w:t>
            </w:r>
            <w:r w:rsidR="00F2479A">
              <w:t>by opening bookshelf door</w:t>
            </w:r>
          </w:p>
        </w:tc>
      </w:tr>
      <w:tr w:rsidR="00855502" w14:paraId="52D519A2" w14:textId="77777777" w:rsidTr="00DC62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14:paraId="576341A0" w14:textId="498FF7A1" w:rsidR="00855502" w:rsidRDefault="00E23FD2" w:rsidP="00DC62D7">
            <w:pPr>
              <w:jc w:val="center"/>
            </w:pPr>
            <w:r>
              <w:t>In</w:t>
            </w:r>
            <w:r w:rsidR="00855502">
              <w:t>3</w:t>
            </w:r>
          </w:p>
        </w:tc>
        <w:tc>
          <w:tcPr>
            <w:tcW w:w="10080" w:type="dxa"/>
          </w:tcPr>
          <w:p w14:paraId="15D977C9" w14:textId="0BF1D80E" w:rsidR="00855502" w:rsidRDefault="00ED3686" w:rsidP="00D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lang w:eastAsia="zh-CN"/>
              </w:rPr>
              <w:t xml:space="preserve">The player keeps </w:t>
            </w:r>
            <w:r w:rsidR="007671D7">
              <w:rPr>
                <w:lang w:eastAsia="zh-CN"/>
              </w:rPr>
              <w:t xml:space="preserve">moving forward </w:t>
            </w:r>
            <w:r w:rsidR="005D56F7">
              <w:rPr>
                <w:lang w:eastAsia="zh-CN"/>
              </w:rPr>
              <w:t xml:space="preserve">in </w:t>
            </w:r>
            <w:r w:rsidR="005D56F7">
              <w:rPr>
                <w:b/>
                <w:bCs/>
                <w:lang w:eastAsia="zh-CN"/>
              </w:rPr>
              <w:t xml:space="preserve">I2 </w:t>
            </w:r>
            <w:r w:rsidR="007671D7">
              <w:rPr>
                <w:lang w:eastAsia="zh-CN"/>
              </w:rPr>
              <w:t xml:space="preserve">by either bypassing the laser </w:t>
            </w:r>
            <w:r w:rsidR="00101AF6">
              <w:rPr>
                <w:lang w:eastAsia="zh-CN"/>
              </w:rPr>
              <w:t xml:space="preserve">mine trap or </w:t>
            </w:r>
            <w:r w:rsidR="001042DF">
              <w:rPr>
                <w:lang w:eastAsia="zh-CN"/>
              </w:rPr>
              <w:t>disarming it with Emp grenade, after defeating enemies on the hallway</w:t>
            </w:r>
          </w:p>
        </w:tc>
      </w:tr>
      <w:tr w:rsidR="00855502" w14:paraId="10D977EF" w14:textId="77777777" w:rsidTr="00DC62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14:paraId="54453DDB" w14:textId="264BA2FB" w:rsidR="00855502" w:rsidRDefault="00E23FD2" w:rsidP="00DC62D7">
            <w:pPr>
              <w:jc w:val="center"/>
            </w:pPr>
            <w:r>
              <w:t>In</w:t>
            </w:r>
            <w:r w:rsidR="00855502">
              <w:t>4</w:t>
            </w:r>
          </w:p>
        </w:tc>
        <w:tc>
          <w:tcPr>
            <w:tcW w:w="10080" w:type="dxa"/>
          </w:tcPr>
          <w:p w14:paraId="7F62EADF" w14:textId="36E4CAE5" w:rsidR="00855502" w:rsidRPr="00E827CE" w:rsidRDefault="003E2D7C" w:rsidP="00D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The player defeats </w:t>
            </w:r>
            <w:r w:rsidR="00E505F3">
              <w:t>newly</w:t>
            </w:r>
            <w:r>
              <w:t xml:space="preserve"> encountered enemies and </w:t>
            </w:r>
            <w:r w:rsidR="00E827CE">
              <w:t>retrieve a key from the dead body</w:t>
            </w:r>
            <w:r w:rsidR="00B759A2">
              <w:t xml:space="preserve"> in </w:t>
            </w:r>
            <w:r w:rsidR="00B759A2">
              <w:rPr>
                <w:b/>
                <w:bCs/>
              </w:rPr>
              <w:t>I3</w:t>
            </w:r>
            <w:r w:rsidR="00E827CE">
              <w:t xml:space="preserve">. The player opens the door and go ahead to the </w:t>
            </w:r>
            <w:r w:rsidR="00E827CE">
              <w:rPr>
                <w:b/>
                <w:bCs/>
              </w:rPr>
              <w:t>MC (Main Church)</w:t>
            </w:r>
            <w:r w:rsidR="00E827CE">
              <w:t xml:space="preserve"> area</w:t>
            </w:r>
          </w:p>
        </w:tc>
      </w:tr>
      <w:tr w:rsidR="00855502" w14:paraId="5441F674" w14:textId="77777777" w:rsidTr="00DC62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14:paraId="01DAB650" w14:textId="3C548F88" w:rsidR="00855502" w:rsidRDefault="00E23FD2" w:rsidP="00DC62D7">
            <w:pPr>
              <w:jc w:val="center"/>
            </w:pPr>
            <w:r>
              <w:t>In</w:t>
            </w:r>
            <w:r w:rsidR="00855502">
              <w:t>5</w:t>
            </w:r>
          </w:p>
        </w:tc>
        <w:tc>
          <w:tcPr>
            <w:tcW w:w="10080" w:type="dxa"/>
          </w:tcPr>
          <w:p w14:paraId="3E90CE2A" w14:textId="6070D8B2" w:rsidR="00855502" w:rsidRPr="00FD41BB" w:rsidRDefault="00142BEC" w:rsidP="00D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In the </w:t>
            </w:r>
            <w:r>
              <w:rPr>
                <w:b/>
                <w:bCs/>
              </w:rPr>
              <w:t xml:space="preserve">MC </w:t>
            </w:r>
            <w:r>
              <w:t xml:space="preserve">area, the player talk to Alice who is on the balcony </w:t>
            </w:r>
            <w:r w:rsidR="005D55D2">
              <w:t>on the second</w:t>
            </w:r>
            <w:r>
              <w:t xml:space="preserve"> floor</w:t>
            </w:r>
            <w:r w:rsidR="005D55D2">
              <w:t xml:space="preserve">. Alice </w:t>
            </w:r>
            <w:r w:rsidR="00FD41BB">
              <w:t xml:space="preserve">runs into </w:t>
            </w:r>
            <w:r w:rsidR="00FD41BB">
              <w:rPr>
                <w:b/>
                <w:bCs/>
              </w:rPr>
              <w:t xml:space="preserve">I8 </w:t>
            </w:r>
            <w:r w:rsidR="00FD41BB">
              <w:t xml:space="preserve">rooms after </w:t>
            </w:r>
            <w:r w:rsidR="00B257DC">
              <w:t>commanding her ambush synths and ambush railroad agents to assault</w:t>
            </w:r>
          </w:p>
        </w:tc>
      </w:tr>
      <w:tr w:rsidR="00855502" w14:paraId="1B333AF4" w14:textId="77777777" w:rsidTr="00DC62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14:paraId="01989EC7" w14:textId="5EA61DCE" w:rsidR="00855502" w:rsidRDefault="00E23FD2" w:rsidP="00DC62D7">
            <w:pPr>
              <w:jc w:val="center"/>
            </w:pPr>
            <w:r>
              <w:t>In</w:t>
            </w:r>
            <w:r w:rsidR="00855502">
              <w:t>6</w:t>
            </w:r>
          </w:p>
        </w:tc>
        <w:tc>
          <w:tcPr>
            <w:tcW w:w="10080" w:type="dxa"/>
          </w:tcPr>
          <w:p w14:paraId="570FFB94" w14:textId="4A76CF08" w:rsidR="00855502" w:rsidRPr="00B759A2" w:rsidRDefault="00D15D2C" w:rsidP="00D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The player keeps tracing Alice by going up</w:t>
            </w:r>
            <w:r w:rsidR="00C1721B">
              <w:t>stairs</w:t>
            </w:r>
            <w:r w:rsidR="00B759A2">
              <w:t xml:space="preserve"> and reach </w:t>
            </w:r>
            <w:r w:rsidR="00B759A2">
              <w:rPr>
                <w:b/>
                <w:bCs/>
              </w:rPr>
              <w:t xml:space="preserve">I4 </w:t>
            </w:r>
            <w:r w:rsidR="00B759A2">
              <w:t>area</w:t>
            </w:r>
          </w:p>
        </w:tc>
      </w:tr>
      <w:tr w:rsidR="00855502" w14:paraId="4DF6D9A9" w14:textId="77777777" w:rsidTr="00DC62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14:paraId="17696DF2" w14:textId="0DC12070" w:rsidR="00855502" w:rsidRDefault="00E23FD2" w:rsidP="00DC62D7">
            <w:pPr>
              <w:jc w:val="center"/>
            </w:pPr>
            <w:r>
              <w:t>In</w:t>
            </w:r>
            <w:r w:rsidR="00855502">
              <w:t>7</w:t>
            </w:r>
          </w:p>
        </w:tc>
        <w:tc>
          <w:tcPr>
            <w:tcW w:w="10080" w:type="dxa"/>
          </w:tcPr>
          <w:p w14:paraId="42ABA572" w14:textId="53D7D206" w:rsidR="00855502" w:rsidRPr="00AC4055" w:rsidRDefault="00C1721B" w:rsidP="00D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t xml:space="preserve">The player defeats several </w:t>
            </w:r>
            <w:r w:rsidR="0073588C">
              <w:t>enemies and move forward</w:t>
            </w:r>
            <w:r w:rsidR="00AA6FC5">
              <w:t xml:space="preserve"> in </w:t>
            </w:r>
            <w:r w:rsidR="00AA6FC5">
              <w:rPr>
                <w:b/>
                <w:bCs/>
              </w:rPr>
              <w:t>I4</w:t>
            </w:r>
            <w:r w:rsidR="0073588C">
              <w:t xml:space="preserve"> until a </w:t>
            </w:r>
            <w:r w:rsidR="0027156A">
              <w:t>¾ height obstacle block the way. The player then find a</w:t>
            </w:r>
            <w:r w:rsidR="00AA6FC5">
              <w:t xml:space="preserve"> hold on the floor and jump</w:t>
            </w:r>
            <w:r w:rsidR="00AC4055">
              <w:t xml:space="preserve"> into it to </w:t>
            </w:r>
            <w:r w:rsidR="00AC4055">
              <w:rPr>
                <w:b/>
                <w:bCs/>
              </w:rPr>
              <w:t>I5</w:t>
            </w:r>
          </w:p>
        </w:tc>
      </w:tr>
      <w:tr w:rsidR="00855502" w14:paraId="7A89D306" w14:textId="77777777" w:rsidTr="00DC62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14:paraId="1208FAAB" w14:textId="16DAC447" w:rsidR="00855502" w:rsidRDefault="00E23FD2" w:rsidP="00DC62D7">
            <w:pPr>
              <w:jc w:val="center"/>
            </w:pPr>
            <w:r>
              <w:t>In</w:t>
            </w:r>
            <w:r w:rsidR="00855502">
              <w:t>8</w:t>
            </w:r>
          </w:p>
        </w:tc>
        <w:tc>
          <w:tcPr>
            <w:tcW w:w="10080" w:type="dxa"/>
          </w:tcPr>
          <w:p w14:paraId="7D853687" w14:textId="184A08F8" w:rsidR="00855502" w:rsidRPr="00AC4055" w:rsidRDefault="00AC4055" w:rsidP="00D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In room </w:t>
            </w:r>
            <w:r>
              <w:rPr>
                <w:b/>
                <w:bCs/>
              </w:rPr>
              <w:t>I5</w:t>
            </w:r>
            <w:r>
              <w:t>, the pla</w:t>
            </w:r>
            <w:r w:rsidR="00397E15">
              <w:t xml:space="preserve">yer </w:t>
            </w:r>
            <w:r w:rsidR="008541AB">
              <w:t xml:space="preserve">reaches the ramp going up to the second floor after disarming the laser mine via hacking the terminals or </w:t>
            </w:r>
            <w:r w:rsidR="00A514D0">
              <w:t>Emp grenade</w:t>
            </w:r>
          </w:p>
        </w:tc>
      </w:tr>
      <w:tr w:rsidR="00855502" w14:paraId="5DC990DF" w14:textId="77777777" w:rsidTr="00DC62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14:paraId="1471824C" w14:textId="1AA5DFB9" w:rsidR="00855502" w:rsidRDefault="00E23FD2" w:rsidP="00DC62D7">
            <w:pPr>
              <w:jc w:val="center"/>
            </w:pPr>
            <w:r>
              <w:t>In</w:t>
            </w:r>
            <w:r w:rsidR="00855502">
              <w:t>9</w:t>
            </w:r>
          </w:p>
        </w:tc>
        <w:tc>
          <w:tcPr>
            <w:tcW w:w="10080" w:type="dxa"/>
          </w:tcPr>
          <w:p w14:paraId="28D3BB7C" w14:textId="77777777" w:rsidR="00855502" w:rsidRDefault="00E36EFF" w:rsidP="00D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The player needs to find a way </w:t>
            </w:r>
            <w:r w:rsidR="00D707DB">
              <w:t>to enter</w:t>
            </w:r>
            <w:r>
              <w:t xml:space="preserve"> Room </w:t>
            </w:r>
            <w:r w:rsidR="00D707DB">
              <w:rPr>
                <w:b/>
                <w:bCs/>
              </w:rPr>
              <w:t>I8,</w:t>
            </w:r>
            <w:r>
              <w:rPr>
                <w:b/>
                <w:bCs/>
              </w:rPr>
              <w:t xml:space="preserve"> </w:t>
            </w:r>
            <w:r>
              <w:t>which Alice went into</w:t>
            </w:r>
            <w:r w:rsidR="00D707DB">
              <w:t xml:space="preserve">. Multiple </w:t>
            </w:r>
            <w:r w:rsidR="00AD7E24">
              <w:t xml:space="preserve">ways to get to </w:t>
            </w:r>
            <w:r w:rsidR="00AD7E24">
              <w:rPr>
                <w:b/>
                <w:bCs/>
              </w:rPr>
              <w:t xml:space="preserve">I8 </w:t>
            </w:r>
            <w:r w:rsidR="00AD7E24">
              <w:t xml:space="preserve">are proved to the player for options. </w:t>
            </w:r>
          </w:p>
          <w:p w14:paraId="61A04D7D" w14:textId="6066517F" w:rsidR="00781B98" w:rsidRPr="00AD7E24" w:rsidRDefault="00781B98" w:rsidP="00D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  <w:r>
              <w:t xml:space="preserve">[Side Quest] The player opens the bookshelf door and find a </w:t>
            </w:r>
            <w:r w:rsidR="00D000B8">
              <w:t>spiral stair</w:t>
            </w:r>
            <w:r>
              <w:t xml:space="preserve"> to the third floor</w:t>
            </w:r>
            <w:r w:rsidR="00D000B8">
              <w:t xml:space="preserve"> where the player can get the quest item </w:t>
            </w:r>
          </w:p>
        </w:tc>
      </w:tr>
      <w:tr w:rsidR="00855502" w14:paraId="546DF9F2" w14:textId="77777777" w:rsidTr="00DC62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14:paraId="18C79A66" w14:textId="3DA04885" w:rsidR="00855502" w:rsidRDefault="00E23FD2" w:rsidP="00DC62D7">
            <w:pPr>
              <w:jc w:val="center"/>
            </w:pPr>
            <w:r>
              <w:t>In</w:t>
            </w:r>
            <w:r w:rsidR="00855502">
              <w:t>10</w:t>
            </w:r>
          </w:p>
        </w:tc>
        <w:tc>
          <w:tcPr>
            <w:tcW w:w="10080" w:type="dxa"/>
          </w:tcPr>
          <w:p w14:paraId="3C7AF74C" w14:textId="3FE71F4C" w:rsidR="00855502" w:rsidRPr="00141B48" w:rsidRDefault="00141B48" w:rsidP="00D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>
              <w:t xml:space="preserve">After reaching room </w:t>
            </w:r>
            <w:r>
              <w:rPr>
                <w:b/>
                <w:bCs/>
              </w:rPr>
              <w:t>I8</w:t>
            </w:r>
            <w:r>
              <w:t xml:space="preserve">, the player cannot find Alice and he/she needs to </w:t>
            </w:r>
            <w:r w:rsidR="00694531">
              <w:t>open the bookshelf door to get access to the hidden spiral stairs behind the wall to move forward</w:t>
            </w:r>
          </w:p>
        </w:tc>
      </w:tr>
      <w:tr w:rsidR="00E0411B" w14:paraId="794E6D54" w14:textId="77777777" w:rsidTr="00DC62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14:paraId="13E97553" w14:textId="4355C415" w:rsidR="00E0411B" w:rsidRDefault="00E23FD2" w:rsidP="00DC62D7">
            <w:pPr>
              <w:jc w:val="center"/>
            </w:pPr>
            <w:r>
              <w:t>In</w:t>
            </w:r>
            <w:r w:rsidR="00E0411B">
              <w:t>11</w:t>
            </w:r>
          </w:p>
        </w:tc>
        <w:tc>
          <w:tcPr>
            <w:tcW w:w="10080" w:type="dxa"/>
          </w:tcPr>
          <w:p w14:paraId="7E46B303" w14:textId="2CE9D0F7" w:rsidR="00E0411B" w:rsidRPr="00391731" w:rsidRDefault="00E0411B" w:rsidP="00D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t xml:space="preserve">The player reaches the bottom </w:t>
            </w:r>
            <w:r w:rsidR="00E23FD2">
              <w:t xml:space="preserve">of the hidden stairs and leave the </w:t>
            </w:r>
            <w:r w:rsidR="00413B55">
              <w:t>building</w:t>
            </w:r>
            <w:r w:rsidR="00391731">
              <w:t xml:space="preserve"> </w:t>
            </w:r>
            <w:r w:rsidR="006D51B4">
              <w:t>for</w:t>
            </w:r>
            <w:r w:rsidR="00391731">
              <w:t xml:space="preserve"> </w:t>
            </w:r>
            <w:r w:rsidR="00391731">
              <w:rPr>
                <w:b/>
                <w:bCs/>
              </w:rPr>
              <w:t>Ex8</w:t>
            </w:r>
          </w:p>
        </w:tc>
      </w:tr>
    </w:tbl>
    <w:p w14:paraId="7FB7C0E6" w14:textId="77777777" w:rsidR="00403AD4" w:rsidRDefault="00403AD4" w:rsidP="00403AD4">
      <w:pPr>
        <w:pStyle w:val="Heading2"/>
      </w:pPr>
      <w:bookmarkStart w:id="13" w:name="_Toc127742510"/>
      <w:r>
        <w:lastRenderedPageBreak/>
        <w:t>Narrative Flow Chart</w:t>
      </w:r>
      <w:bookmarkEnd w:id="13"/>
    </w:p>
    <w:p w14:paraId="732A5F32" w14:textId="77777777" w:rsidR="00FC3BF4" w:rsidRDefault="00403AD4" w:rsidP="00EC37A9">
      <w:pPr>
        <w:keepNext/>
        <w:jc w:val="center"/>
      </w:pPr>
      <w:r>
        <w:rPr>
          <w:noProof/>
        </w:rPr>
        <w:drawing>
          <wp:inline distT="0" distB="0" distL="0" distR="0" wp14:anchorId="40CD16EC" wp14:editId="292CB438">
            <wp:extent cx="5920176" cy="3043123"/>
            <wp:effectExtent l="0" t="0" r="4445" b="508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5954" cy="3046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7041DF" w14:textId="7F2D6EB7" w:rsidR="002D61DC" w:rsidRDefault="00FC3BF4" w:rsidP="00FC3BF4">
      <w:pPr>
        <w:pStyle w:val="Caption"/>
        <w:jc w:val="center"/>
      </w:pPr>
      <w:bookmarkStart w:id="14" w:name="_Toc127742548"/>
      <w:r>
        <w:t xml:space="preserve">Figure </w:t>
      </w:r>
      <w:fldSimple w:instr=" SEQ Figure \* ARABIC ">
        <w:r w:rsidR="00DD5FE0">
          <w:rPr>
            <w:noProof/>
          </w:rPr>
          <w:t>3</w:t>
        </w:r>
      </w:fldSimple>
      <w:r>
        <w:t xml:space="preserve"> Narrative Flow Chart [1]</w:t>
      </w:r>
      <w:bookmarkEnd w:id="14"/>
    </w:p>
    <w:p w14:paraId="389BEDD7" w14:textId="77777777" w:rsidR="00403AD4" w:rsidRDefault="00403AD4">
      <w:r>
        <w:br w:type="page"/>
      </w:r>
    </w:p>
    <w:p w14:paraId="5100252D" w14:textId="77777777" w:rsidR="002D61DC" w:rsidRDefault="002D61DC" w:rsidP="002D61DC">
      <w:pPr>
        <w:pStyle w:val="Heading1"/>
      </w:pPr>
      <w:bookmarkStart w:id="15" w:name="_Toc127742511"/>
      <w:r>
        <w:lastRenderedPageBreak/>
        <w:t>Level Details</w:t>
      </w:r>
      <w:bookmarkEnd w:id="15"/>
    </w:p>
    <w:p w14:paraId="0D9F018C" w14:textId="035FF63C" w:rsidR="002D61DC" w:rsidRDefault="002D61DC" w:rsidP="002D61DC">
      <w:pPr>
        <w:pStyle w:val="Heading2"/>
      </w:pPr>
      <w:bookmarkStart w:id="16" w:name="_Toc127742512"/>
      <w:r>
        <w:t>Detail Maps</w:t>
      </w:r>
      <w:bookmarkEnd w:id="16"/>
    </w:p>
    <w:p w14:paraId="65E27C0D" w14:textId="458C5F3A" w:rsidR="00661423" w:rsidRDefault="00661423" w:rsidP="00661423">
      <w:pPr>
        <w:pStyle w:val="Heading3"/>
      </w:pPr>
      <w:bookmarkStart w:id="17" w:name="_Toc127742513"/>
      <w:r>
        <w:t>Legend</w:t>
      </w:r>
      <w:r w:rsidR="00B13F01">
        <w:t xml:space="preserve"> for Exterior Area</w:t>
      </w:r>
      <w:bookmarkEnd w:id="17"/>
    </w:p>
    <w:p w14:paraId="40E28304" w14:textId="77777777" w:rsidR="00753526" w:rsidRDefault="00753526" w:rsidP="00753526">
      <w:pPr>
        <w:keepNext/>
        <w:jc w:val="center"/>
      </w:pPr>
      <w:r>
        <w:rPr>
          <w:noProof/>
        </w:rPr>
        <w:drawing>
          <wp:inline distT="0" distB="0" distL="0" distR="0" wp14:anchorId="6AFE6D4B" wp14:editId="69207DA9">
            <wp:extent cx="5760000" cy="4796873"/>
            <wp:effectExtent l="0" t="0" r="0" b="381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4796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75E551" w14:textId="77777777" w:rsidR="00404011" w:rsidRDefault="00753526" w:rsidP="00753526">
      <w:pPr>
        <w:pStyle w:val="Caption"/>
        <w:jc w:val="center"/>
        <w:sectPr w:rsidR="00404011" w:rsidSect="000B3CD2">
          <w:headerReference w:type="default" r:id="rId13"/>
          <w:footerReference w:type="default" r:id="rId14"/>
          <w:pgSz w:w="12240" w:h="15840"/>
          <w:pgMar w:top="1440" w:right="1440" w:bottom="1440" w:left="1440" w:header="720" w:footer="720" w:gutter="0"/>
          <w:pgBorders w:offsetFrom="page">
            <w:top w:val="threeDEngrave" w:sz="24" w:space="24" w:color="auto"/>
            <w:left w:val="threeDEngrave" w:sz="24" w:space="24" w:color="auto"/>
            <w:bottom w:val="threeDEngrave" w:sz="24" w:space="24" w:color="auto"/>
            <w:right w:val="threeDEngrave" w:sz="24" w:space="24" w:color="auto"/>
          </w:pgBorders>
          <w:cols w:space="720"/>
          <w:docGrid w:linePitch="360"/>
        </w:sectPr>
      </w:pPr>
      <w:bookmarkStart w:id="18" w:name="_Toc127742549"/>
      <w:r>
        <w:t xml:space="preserve">Figure </w:t>
      </w:r>
      <w:fldSimple w:instr=" SEQ Figure \* ARABIC ">
        <w:r w:rsidR="00DD5FE0">
          <w:rPr>
            <w:noProof/>
          </w:rPr>
          <w:t>4</w:t>
        </w:r>
      </w:fldSimple>
      <w:r>
        <w:t xml:space="preserve"> Legend for Exterior Area [6]</w:t>
      </w:r>
      <w:bookmarkEnd w:id="18"/>
    </w:p>
    <w:p w14:paraId="0700E214" w14:textId="6502883B" w:rsidR="004B4760" w:rsidRDefault="004B4760" w:rsidP="009043FE">
      <w:pPr>
        <w:pStyle w:val="Heading3"/>
      </w:pPr>
      <w:bookmarkStart w:id="19" w:name="_Toc127742514"/>
      <w:r>
        <w:lastRenderedPageBreak/>
        <w:t xml:space="preserve">Legend for Ruined Church, Command Center, </w:t>
      </w:r>
      <w:r w:rsidR="00DD5FE0">
        <w:t>EB1, and EB2</w:t>
      </w:r>
      <w:bookmarkEnd w:id="19"/>
    </w:p>
    <w:p w14:paraId="7AE05277" w14:textId="77777777" w:rsidR="00DD5FE0" w:rsidRDefault="00DD5FE0" w:rsidP="00DD5FE0">
      <w:pPr>
        <w:keepNext/>
        <w:jc w:val="center"/>
      </w:pPr>
      <w:r>
        <w:rPr>
          <w:noProof/>
        </w:rPr>
        <w:drawing>
          <wp:inline distT="0" distB="0" distL="0" distR="0" wp14:anchorId="79DE3C41" wp14:editId="335E57CE">
            <wp:extent cx="3600000" cy="5611740"/>
            <wp:effectExtent l="0" t="0" r="635" b="8255"/>
            <wp:docPr id="28" name="Picture 28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 descr="Diagram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5611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5B3A20" w14:textId="77777777" w:rsidR="00404011" w:rsidRDefault="00DD5FE0" w:rsidP="00DD5FE0">
      <w:pPr>
        <w:pStyle w:val="Caption"/>
        <w:jc w:val="center"/>
        <w:sectPr w:rsidR="00404011" w:rsidSect="000B3CD2">
          <w:pgSz w:w="12240" w:h="15840"/>
          <w:pgMar w:top="1440" w:right="1440" w:bottom="1440" w:left="1440" w:header="720" w:footer="720" w:gutter="0"/>
          <w:pgBorders w:offsetFrom="page">
            <w:top w:val="threeDEngrave" w:sz="24" w:space="24" w:color="auto"/>
            <w:left w:val="threeDEngrave" w:sz="24" w:space="24" w:color="auto"/>
            <w:bottom w:val="threeDEngrave" w:sz="24" w:space="24" w:color="auto"/>
            <w:right w:val="threeDEngrave" w:sz="24" w:space="24" w:color="auto"/>
          </w:pgBorders>
          <w:cols w:space="720"/>
          <w:docGrid w:linePitch="360"/>
        </w:sectPr>
      </w:pPr>
      <w:bookmarkStart w:id="20" w:name="_Toc127742550"/>
      <w:r>
        <w:t xml:space="preserve">Figure </w:t>
      </w:r>
      <w:fldSimple w:instr=" SEQ Figure \* ARABIC ">
        <w:r>
          <w:rPr>
            <w:noProof/>
          </w:rPr>
          <w:t>5</w:t>
        </w:r>
      </w:fldSimple>
      <w:r>
        <w:t xml:space="preserve"> Legend for Ruined Church, Commander Center, FB1, and FB2 [6]</w:t>
      </w:r>
      <w:bookmarkEnd w:id="20"/>
    </w:p>
    <w:p w14:paraId="280B154D" w14:textId="30A3625A" w:rsidR="009043FE" w:rsidRPr="009043FE" w:rsidRDefault="002E5F71" w:rsidP="009043FE">
      <w:pPr>
        <w:pStyle w:val="Heading3"/>
      </w:pPr>
      <w:bookmarkStart w:id="21" w:name="_Toc127742515"/>
      <w:r>
        <w:lastRenderedPageBreak/>
        <w:t>Silent Wind Monastery Front Walkthrough</w:t>
      </w:r>
      <w:bookmarkEnd w:id="21"/>
    </w:p>
    <w:p w14:paraId="4C3D02B7" w14:textId="77777777" w:rsidR="00EF68B1" w:rsidRDefault="00EF68B1" w:rsidP="00EF68B1">
      <w:pPr>
        <w:keepNext/>
        <w:jc w:val="center"/>
      </w:pPr>
      <w:r>
        <w:rPr>
          <w:noProof/>
        </w:rPr>
        <w:drawing>
          <wp:inline distT="0" distB="0" distL="0" distR="0" wp14:anchorId="57EFBBC1" wp14:editId="00BA5913">
            <wp:extent cx="5760000" cy="3746838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746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9DF4DB" w14:textId="2665CD9B" w:rsidR="00EF68B1" w:rsidRDefault="00EF68B1" w:rsidP="00EF68B1">
      <w:pPr>
        <w:pStyle w:val="Caption"/>
        <w:jc w:val="center"/>
        <w:rPr>
          <w:noProof/>
        </w:rPr>
      </w:pPr>
      <w:bookmarkStart w:id="22" w:name="_Toc127742551"/>
      <w:r>
        <w:t xml:space="preserve">Figure </w:t>
      </w:r>
      <w:fldSimple w:instr=" SEQ Figure \* ARABIC ">
        <w:r w:rsidR="00DD5FE0">
          <w:rPr>
            <w:noProof/>
          </w:rPr>
          <w:t>6</w:t>
        </w:r>
      </w:fldSimple>
      <w:r>
        <w:t xml:space="preserve">: </w:t>
      </w:r>
      <w:r>
        <w:rPr>
          <w:noProof/>
        </w:rPr>
        <w:t xml:space="preserve"> </w:t>
      </w:r>
      <w:r w:rsidR="00CA0DF1">
        <w:rPr>
          <w:noProof/>
        </w:rPr>
        <w:t>Silent Wind Monastery Front Walkthrough [6]</w:t>
      </w:r>
      <w:bookmarkEnd w:id="22"/>
    </w:p>
    <w:tbl>
      <w:tblPr>
        <w:tblStyle w:val="GridTable4-Accent1"/>
        <w:tblW w:w="10165" w:type="dxa"/>
        <w:jc w:val="center"/>
        <w:tblLayout w:type="fixed"/>
        <w:tblLook w:val="04A0" w:firstRow="1" w:lastRow="0" w:firstColumn="1" w:lastColumn="0" w:noHBand="0" w:noVBand="1"/>
      </w:tblPr>
      <w:tblGrid>
        <w:gridCol w:w="1255"/>
        <w:gridCol w:w="2919"/>
        <w:gridCol w:w="5991"/>
      </w:tblGrid>
      <w:tr w:rsidR="000C62DD" w14:paraId="6B92D82F" w14:textId="77777777" w:rsidTr="000C62D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vAlign w:val="bottom"/>
          </w:tcPr>
          <w:p w14:paraId="55C74F3F" w14:textId="77777777" w:rsidR="000C62DD" w:rsidRPr="00172B1E" w:rsidRDefault="000C62DD" w:rsidP="00172B1E">
            <w:pPr>
              <w:jc w:val="center"/>
              <w:rPr>
                <w:b w:val="0"/>
                <w:bCs w:val="0"/>
              </w:rPr>
            </w:pPr>
            <w:r>
              <w:br w:type="page"/>
              <w:t>Map Label</w:t>
            </w:r>
            <w:r w:rsidRPr="00172B1E">
              <w:t xml:space="preserve"> / Stage</w:t>
            </w:r>
          </w:p>
        </w:tc>
        <w:tc>
          <w:tcPr>
            <w:tcW w:w="2919" w:type="dxa"/>
            <w:vAlign w:val="bottom"/>
          </w:tcPr>
          <w:p w14:paraId="5A380DFC" w14:textId="77777777" w:rsidR="000C62DD" w:rsidRDefault="000C62DD" w:rsidP="00B26AC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Event Summary</w:t>
            </w:r>
          </w:p>
        </w:tc>
        <w:tc>
          <w:tcPr>
            <w:tcW w:w="5991" w:type="dxa"/>
            <w:vAlign w:val="bottom"/>
          </w:tcPr>
          <w:p w14:paraId="337D5E2E" w14:textId="77777777" w:rsidR="000C62DD" w:rsidRDefault="000C62DD" w:rsidP="00B26AC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Event Details</w:t>
            </w:r>
          </w:p>
        </w:tc>
      </w:tr>
      <w:tr w:rsidR="000C62DD" w14:paraId="45F41AC3" w14:textId="77777777" w:rsidTr="000C62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</w:tcPr>
          <w:p w14:paraId="7B7C7C3B" w14:textId="77777777" w:rsidR="000C62DD" w:rsidRDefault="000C62DD" w:rsidP="00B26AC7">
            <w:pPr>
              <w:jc w:val="center"/>
            </w:pPr>
            <w:r>
              <w:t>1</w:t>
            </w:r>
          </w:p>
        </w:tc>
        <w:tc>
          <w:tcPr>
            <w:tcW w:w="2919" w:type="dxa"/>
          </w:tcPr>
          <w:p w14:paraId="71B6D8B2" w14:textId="619A977F" w:rsidR="000C62DD" w:rsidRPr="006B568B" w:rsidRDefault="006B568B" w:rsidP="00B26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/>
                <w:iCs/>
              </w:rPr>
            </w:pPr>
            <w:r>
              <w:t xml:space="preserve">Player reaches </w:t>
            </w:r>
            <w:r w:rsidRPr="006B568B">
              <w:rPr>
                <w:b/>
                <w:bCs/>
                <w:i/>
                <w:iCs/>
              </w:rPr>
              <w:t>SWM</w:t>
            </w:r>
            <w:r>
              <w:rPr>
                <w:b/>
                <w:bCs/>
              </w:rPr>
              <w:t xml:space="preserve"> </w:t>
            </w:r>
            <w:r>
              <w:t xml:space="preserve">from </w:t>
            </w:r>
            <w:r>
              <w:rPr>
                <w:b/>
                <w:bCs/>
                <w:i/>
                <w:iCs/>
              </w:rPr>
              <w:t>Red Rocket Ext</w:t>
            </w:r>
          </w:p>
        </w:tc>
        <w:tc>
          <w:tcPr>
            <w:tcW w:w="5991" w:type="dxa"/>
          </w:tcPr>
          <w:p w14:paraId="0A9EF6EE" w14:textId="46317B3E" w:rsidR="000C62DD" w:rsidRDefault="00A506D1" w:rsidP="0012679D">
            <w:pPr>
              <w:pStyle w:val="ListParagraph"/>
              <w:numPr>
                <w:ilvl w:val="0"/>
                <w:numId w:val="2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The player reaches </w:t>
            </w:r>
            <w:r w:rsidRPr="004C2650">
              <w:rPr>
                <w:b/>
                <w:bCs/>
              </w:rPr>
              <w:t xml:space="preserve">SWM </w:t>
            </w:r>
            <w:r>
              <w:t xml:space="preserve">via teleport </w:t>
            </w:r>
            <w:r w:rsidR="004C2650">
              <w:t xml:space="preserve">door and meet a footman waiting for him. </w:t>
            </w:r>
          </w:p>
          <w:p w14:paraId="0EA408D9" w14:textId="575263FF" w:rsidR="004C2650" w:rsidRPr="00A506D1" w:rsidRDefault="004C2650" w:rsidP="0012679D">
            <w:pPr>
              <w:pStyle w:val="ListParagraph"/>
              <w:numPr>
                <w:ilvl w:val="0"/>
                <w:numId w:val="2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The footman greets with the player and ask the player to follow him to where Dr.Cornar is</w:t>
            </w:r>
          </w:p>
        </w:tc>
      </w:tr>
      <w:tr w:rsidR="000C62DD" w14:paraId="248436E4" w14:textId="77777777" w:rsidTr="000C62D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</w:tcPr>
          <w:p w14:paraId="40B391F1" w14:textId="55352BFC" w:rsidR="000C62DD" w:rsidRDefault="00197CDC" w:rsidP="00B26AC7">
            <w:pPr>
              <w:jc w:val="center"/>
            </w:pPr>
            <w:r>
              <w:t>2</w:t>
            </w:r>
          </w:p>
        </w:tc>
        <w:tc>
          <w:tcPr>
            <w:tcW w:w="2919" w:type="dxa"/>
          </w:tcPr>
          <w:p w14:paraId="43F2A1FE" w14:textId="0DDEBED5" w:rsidR="000C62DD" w:rsidRPr="00197CDC" w:rsidRDefault="00197CDC" w:rsidP="00B26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Player reaches about the center of the </w:t>
            </w:r>
            <w:r>
              <w:rPr>
                <w:b/>
                <w:bCs/>
                <w:i/>
                <w:iCs/>
              </w:rPr>
              <w:t xml:space="preserve">SWM </w:t>
            </w:r>
            <w:r>
              <w:t>front</w:t>
            </w:r>
          </w:p>
        </w:tc>
        <w:tc>
          <w:tcPr>
            <w:tcW w:w="5991" w:type="dxa"/>
          </w:tcPr>
          <w:p w14:paraId="4E3D6623" w14:textId="4B8739C7" w:rsidR="000C62DD" w:rsidRDefault="00197CDC" w:rsidP="0012679D">
            <w:pPr>
              <w:pStyle w:val="ListParagraph"/>
              <w:numPr>
                <w:ilvl w:val="0"/>
                <w:numId w:val="2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The player sees the combat between mercenaries and </w:t>
            </w:r>
            <w:r w:rsidR="005D1D45">
              <w:t>Alice’s synths and Railroad agents</w:t>
            </w:r>
          </w:p>
        </w:tc>
      </w:tr>
      <w:tr w:rsidR="000C62DD" w14:paraId="297530F1" w14:textId="77777777" w:rsidTr="000C62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</w:tcPr>
          <w:p w14:paraId="7F3A8B10" w14:textId="4C67490F" w:rsidR="000C62DD" w:rsidRDefault="00096D28" w:rsidP="00B26AC7">
            <w:pPr>
              <w:jc w:val="center"/>
            </w:pPr>
            <w:r>
              <w:t>3</w:t>
            </w:r>
          </w:p>
        </w:tc>
        <w:tc>
          <w:tcPr>
            <w:tcW w:w="2919" w:type="dxa"/>
          </w:tcPr>
          <w:p w14:paraId="03F5D489" w14:textId="16F86195" w:rsidR="000C62DD" w:rsidRPr="008A5C53" w:rsidRDefault="00096D28" w:rsidP="00B26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/>
                <w:iCs/>
              </w:rPr>
            </w:pPr>
            <w:r>
              <w:t xml:space="preserve">The player talk with </w:t>
            </w:r>
            <w:r w:rsidR="007E33C0">
              <w:t>Dr. Cornar</w:t>
            </w:r>
            <w:r w:rsidR="006420B2">
              <w:t xml:space="preserve"> and the he asks the player to talk to </w:t>
            </w:r>
            <w:r w:rsidR="008A5C53">
              <w:t xml:space="preserve">Antoniadis in the </w:t>
            </w:r>
            <w:r w:rsidR="008A5C53">
              <w:rPr>
                <w:b/>
                <w:bCs/>
                <w:i/>
                <w:iCs/>
              </w:rPr>
              <w:t>CC</w:t>
            </w:r>
          </w:p>
        </w:tc>
        <w:tc>
          <w:tcPr>
            <w:tcW w:w="5991" w:type="dxa"/>
          </w:tcPr>
          <w:p w14:paraId="23DE3336" w14:textId="325CCE8D" w:rsidR="00867F44" w:rsidRDefault="008C6026" w:rsidP="0012679D">
            <w:pPr>
              <w:pStyle w:val="ListParagraph"/>
              <w:numPr>
                <w:ilvl w:val="0"/>
                <w:numId w:val="2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Narrative: </w:t>
            </w:r>
            <w:hyperlink w:anchor="_Narrative_Summary" w:history="1">
              <w:r w:rsidR="0091587C" w:rsidRPr="0091587C">
                <w:rPr>
                  <w:rStyle w:val="Hyperlink"/>
                </w:rPr>
                <w:t>Stage 20</w:t>
              </w:r>
            </w:hyperlink>
          </w:p>
          <w:p w14:paraId="1FA15263" w14:textId="77777777" w:rsidR="0091587C" w:rsidRDefault="00084421" w:rsidP="0012679D">
            <w:pPr>
              <w:pStyle w:val="ListParagraph"/>
              <w:numPr>
                <w:ilvl w:val="0"/>
                <w:numId w:val="2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The player </w:t>
            </w:r>
            <w:r w:rsidR="00A01930">
              <w:t>is asked to talk to Antoniadis for more details about attacking the monastery</w:t>
            </w:r>
          </w:p>
          <w:p w14:paraId="25D2A9AD" w14:textId="77777777" w:rsidR="00FA08C1" w:rsidRPr="00FA08C1" w:rsidRDefault="00DD16C8" w:rsidP="0012679D">
            <w:pPr>
              <w:pStyle w:val="ListParagraph"/>
              <w:numPr>
                <w:ilvl w:val="0"/>
                <w:numId w:val="2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The player enters </w:t>
            </w:r>
            <w:r w:rsidR="00FA08C1">
              <w:rPr>
                <w:b/>
                <w:bCs/>
              </w:rPr>
              <w:t>CC</w:t>
            </w:r>
          </w:p>
          <w:p w14:paraId="00E1A877" w14:textId="77777777" w:rsidR="00FA08C1" w:rsidRDefault="00FA08C1" w:rsidP="0012679D">
            <w:pPr>
              <w:pStyle w:val="ListParagraph"/>
              <w:numPr>
                <w:ilvl w:val="0"/>
                <w:numId w:val="2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Resources:</w:t>
            </w:r>
          </w:p>
          <w:p w14:paraId="08E738A8" w14:textId="770E91FA" w:rsidR="00FA08C1" w:rsidRDefault="00E269D5" w:rsidP="0012679D">
            <w:pPr>
              <w:pStyle w:val="ListParagraph"/>
              <w:numPr>
                <w:ilvl w:val="1"/>
                <w:numId w:val="2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100 Caps (Charisma Check from Cornar)</w:t>
            </w:r>
          </w:p>
        </w:tc>
      </w:tr>
      <w:tr w:rsidR="000C62DD" w14:paraId="068EC691" w14:textId="77777777" w:rsidTr="000C62D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</w:tcPr>
          <w:p w14:paraId="0FE351F7" w14:textId="0B0B430A" w:rsidR="000C62DD" w:rsidRDefault="00FA08C1" w:rsidP="00B26AC7">
            <w:pPr>
              <w:jc w:val="center"/>
            </w:pPr>
            <w:r>
              <w:t>4</w:t>
            </w:r>
          </w:p>
        </w:tc>
        <w:tc>
          <w:tcPr>
            <w:tcW w:w="2919" w:type="dxa"/>
          </w:tcPr>
          <w:p w14:paraId="1ECC1DFD" w14:textId="0E051FE2" w:rsidR="000C62DD" w:rsidRPr="00E15E51" w:rsidRDefault="00FA08C1" w:rsidP="00B26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The </w:t>
            </w:r>
            <w:r w:rsidR="00221D63">
              <w:t xml:space="preserve">player enters </w:t>
            </w:r>
            <w:r w:rsidR="00E15E51">
              <w:rPr>
                <w:b/>
                <w:bCs/>
                <w:i/>
                <w:iCs/>
              </w:rPr>
              <w:t xml:space="preserve">CC </w:t>
            </w:r>
            <w:r w:rsidR="00E15E51">
              <w:t>and talk to Antoniadis</w:t>
            </w:r>
          </w:p>
        </w:tc>
        <w:tc>
          <w:tcPr>
            <w:tcW w:w="5991" w:type="dxa"/>
          </w:tcPr>
          <w:p w14:paraId="1512A79D" w14:textId="77777777" w:rsidR="000C62DD" w:rsidRDefault="00E15E51" w:rsidP="0012679D">
            <w:pPr>
              <w:pStyle w:val="ListParagraph"/>
              <w:numPr>
                <w:ilvl w:val="0"/>
                <w:numId w:val="2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Narrative: </w:t>
            </w:r>
            <w:hyperlink w:anchor="_Narrative_Summary" w:history="1">
              <w:r w:rsidRPr="00E15E51">
                <w:rPr>
                  <w:rStyle w:val="Hyperlink"/>
                </w:rPr>
                <w:t>Stage 40</w:t>
              </w:r>
            </w:hyperlink>
          </w:p>
          <w:p w14:paraId="23979065" w14:textId="26292DF8" w:rsidR="00E15E51" w:rsidRDefault="00E15E51" w:rsidP="0012679D">
            <w:pPr>
              <w:pStyle w:val="ListParagraph"/>
              <w:numPr>
                <w:ilvl w:val="0"/>
                <w:numId w:val="2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The player </w:t>
            </w:r>
            <w:r w:rsidR="009E2537">
              <w:t xml:space="preserve">is asked </w:t>
            </w:r>
            <w:r w:rsidR="00396937">
              <w:t xml:space="preserve">to </w:t>
            </w:r>
            <w:r w:rsidR="005133E4">
              <w:t xml:space="preserve">get into the church and </w:t>
            </w:r>
            <w:r w:rsidR="00A5338D">
              <w:t>rescue Kala</w:t>
            </w:r>
          </w:p>
          <w:p w14:paraId="0E94FEA8" w14:textId="1B60D79B" w:rsidR="009470A6" w:rsidRDefault="009470A6" w:rsidP="0012679D">
            <w:pPr>
              <w:pStyle w:val="ListParagraph"/>
              <w:numPr>
                <w:ilvl w:val="0"/>
                <w:numId w:val="2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Antoniadis introduces Emp Grenade to the player</w:t>
            </w:r>
          </w:p>
          <w:p w14:paraId="373A2F4E" w14:textId="77777777" w:rsidR="009470A6" w:rsidRDefault="009470A6" w:rsidP="0012679D">
            <w:pPr>
              <w:pStyle w:val="ListParagraph"/>
              <w:numPr>
                <w:ilvl w:val="0"/>
                <w:numId w:val="2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Resources</w:t>
            </w:r>
            <w:r w:rsidR="00547B0D">
              <w:t>:</w:t>
            </w:r>
          </w:p>
          <w:p w14:paraId="4D332525" w14:textId="77777777" w:rsidR="00547B0D" w:rsidRDefault="00B173AC" w:rsidP="0012679D">
            <w:pPr>
              <w:pStyle w:val="ListParagraph"/>
              <w:numPr>
                <w:ilvl w:val="1"/>
                <w:numId w:val="2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eastAsia"/>
                <w:lang w:eastAsia="zh-CN"/>
              </w:rPr>
              <w:t>Emp</w:t>
            </w:r>
            <w:r>
              <w:rPr>
                <w:lang w:eastAsia="zh-CN"/>
              </w:rPr>
              <w:t xml:space="preserve"> Grenade</w:t>
            </w:r>
          </w:p>
          <w:p w14:paraId="08645A89" w14:textId="77777777" w:rsidR="00526BF8" w:rsidRDefault="00526BF8" w:rsidP="0012679D">
            <w:pPr>
              <w:pStyle w:val="ListParagraph"/>
              <w:numPr>
                <w:ilvl w:val="1"/>
                <w:numId w:val="2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/>
              </w:rPr>
              <w:t>Institute Laser Gun</w:t>
            </w:r>
          </w:p>
          <w:p w14:paraId="4F28D9BC" w14:textId="77777777" w:rsidR="00526BF8" w:rsidRDefault="00150DBE" w:rsidP="0012679D">
            <w:pPr>
              <w:pStyle w:val="ListParagraph"/>
              <w:numPr>
                <w:ilvl w:val="1"/>
                <w:numId w:val="2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/>
              </w:rPr>
              <w:t>Laser Gun</w:t>
            </w:r>
          </w:p>
          <w:p w14:paraId="0072B40A" w14:textId="77777777" w:rsidR="00150DBE" w:rsidRDefault="00150DBE" w:rsidP="0012679D">
            <w:pPr>
              <w:pStyle w:val="ListParagraph"/>
              <w:numPr>
                <w:ilvl w:val="1"/>
                <w:numId w:val="2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lastRenderedPageBreak/>
              <w:t>Baton</w:t>
            </w:r>
          </w:p>
          <w:p w14:paraId="4B719503" w14:textId="77777777" w:rsidR="00150DBE" w:rsidRDefault="00150DBE" w:rsidP="0012679D">
            <w:pPr>
              <w:pStyle w:val="ListParagraph"/>
              <w:numPr>
                <w:ilvl w:val="1"/>
                <w:numId w:val="29"/>
              </w:num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/>
              </w:rPr>
              <w:t>Medicine Resource</w:t>
            </w:r>
          </w:p>
          <w:p w14:paraId="270BBAE4" w14:textId="77777777" w:rsidR="00150DBE" w:rsidRDefault="00150DBE" w:rsidP="0012679D">
            <w:pPr>
              <w:pStyle w:val="ListParagraph"/>
              <w:numPr>
                <w:ilvl w:val="1"/>
                <w:numId w:val="2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Energy Ammo</w:t>
            </w:r>
          </w:p>
          <w:p w14:paraId="2E6A9EC5" w14:textId="55CF70BF" w:rsidR="00E72941" w:rsidRDefault="00F04618" w:rsidP="0012679D">
            <w:pPr>
              <w:pStyle w:val="ListParagraph"/>
              <w:numPr>
                <w:ilvl w:val="1"/>
                <w:numId w:val="2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Mercenary Outfit</w:t>
            </w:r>
          </w:p>
          <w:p w14:paraId="17A741AA" w14:textId="04F12191" w:rsidR="00F04618" w:rsidRDefault="00F04618" w:rsidP="00E950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C62DD" w14:paraId="2EFC549A" w14:textId="77777777" w:rsidTr="000C62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</w:tcPr>
          <w:p w14:paraId="2E6457CF" w14:textId="4A2348D3" w:rsidR="000C62DD" w:rsidRDefault="00E95076" w:rsidP="00B26AC7">
            <w:pPr>
              <w:jc w:val="center"/>
            </w:pPr>
            <w:r>
              <w:lastRenderedPageBreak/>
              <w:t>5</w:t>
            </w:r>
          </w:p>
        </w:tc>
        <w:tc>
          <w:tcPr>
            <w:tcW w:w="2919" w:type="dxa"/>
          </w:tcPr>
          <w:p w14:paraId="5A895D57" w14:textId="0FBAC848" w:rsidR="000C62DD" w:rsidRDefault="00E95076" w:rsidP="00B26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[Optional] </w:t>
            </w:r>
            <w:r w:rsidR="003F37E4">
              <w:t>Talk to Cleric Bayul for the side quest</w:t>
            </w:r>
          </w:p>
        </w:tc>
        <w:tc>
          <w:tcPr>
            <w:tcW w:w="5991" w:type="dxa"/>
          </w:tcPr>
          <w:p w14:paraId="51BD015A" w14:textId="77777777" w:rsidR="000C62DD" w:rsidRDefault="003F37E4" w:rsidP="0012679D">
            <w:pPr>
              <w:pStyle w:val="ListParagraph"/>
              <w:numPr>
                <w:ilvl w:val="0"/>
                <w:numId w:val="2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Narrative: </w:t>
            </w:r>
            <w:hyperlink w:anchor="_Narrative_Summary" w:history="1">
              <w:r w:rsidRPr="00F15DE6">
                <w:rPr>
                  <w:rStyle w:val="Hyperlink"/>
                </w:rPr>
                <w:t>Stage</w:t>
              </w:r>
              <w:r w:rsidR="00F15DE6" w:rsidRPr="00F15DE6">
                <w:rPr>
                  <w:rStyle w:val="Hyperlink"/>
                </w:rPr>
                <w:t xml:space="preserve"> SQ-10</w:t>
              </w:r>
            </w:hyperlink>
          </w:p>
          <w:p w14:paraId="34DF1E19" w14:textId="77777777" w:rsidR="00F15DE6" w:rsidRDefault="00F15DE6" w:rsidP="0012679D">
            <w:pPr>
              <w:pStyle w:val="ListParagraph"/>
              <w:numPr>
                <w:ilvl w:val="0"/>
                <w:numId w:val="2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Resource</w:t>
            </w:r>
          </w:p>
          <w:p w14:paraId="1217E256" w14:textId="77777777" w:rsidR="00F15DE6" w:rsidRDefault="00F15DE6" w:rsidP="0012679D">
            <w:pPr>
              <w:pStyle w:val="ListParagraph"/>
              <w:numPr>
                <w:ilvl w:val="1"/>
                <w:numId w:val="2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Chems</w:t>
            </w:r>
          </w:p>
          <w:p w14:paraId="62CEB4D6" w14:textId="63D91DBB" w:rsidR="004975C3" w:rsidRDefault="004975C3" w:rsidP="0012679D">
            <w:pPr>
              <w:pStyle w:val="ListParagraph"/>
              <w:numPr>
                <w:ilvl w:val="1"/>
                <w:numId w:val="2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Medicine</w:t>
            </w:r>
          </w:p>
        </w:tc>
      </w:tr>
      <w:tr w:rsidR="000C62DD" w14:paraId="718E9810" w14:textId="77777777" w:rsidTr="000C62D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</w:tcPr>
          <w:p w14:paraId="21467023" w14:textId="6AD3888E" w:rsidR="000C62DD" w:rsidRDefault="00894B63" w:rsidP="00B26AC7">
            <w:pPr>
              <w:jc w:val="center"/>
            </w:pPr>
            <w:r>
              <w:t>6</w:t>
            </w:r>
          </w:p>
        </w:tc>
        <w:tc>
          <w:tcPr>
            <w:tcW w:w="2919" w:type="dxa"/>
          </w:tcPr>
          <w:p w14:paraId="2648C08A" w14:textId="3316D325" w:rsidR="000C62DD" w:rsidRPr="004250A8" w:rsidRDefault="00894B63" w:rsidP="00B26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The player reach</w:t>
            </w:r>
            <w:r w:rsidR="004250A8">
              <w:t>es</w:t>
            </w:r>
            <w:r>
              <w:t xml:space="preserve"> the </w:t>
            </w:r>
            <w:r w:rsidR="004250A8">
              <w:t xml:space="preserve">side </w:t>
            </w:r>
            <w:r>
              <w:t xml:space="preserve">entrance of the </w:t>
            </w:r>
            <w:r w:rsidR="004250A8">
              <w:rPr>
                <w:b/>
                <w:bCs/>
                <w:i/>
                <w:iCs/>
              </w:rPr>
              <w:t>SWM</w:t>
            </w:r>
            <w:r w:rsidR="004250A8">
              <w:t xml:space="preserve"> and start to </w:t>
            </w:r>
            <w:r w:rsidR="00EA3871">
              <w:t>break in</w:t>
            </w:r>
          </w:p>
        </w:tc>
        <w:tc>
          <w:tcPr>
            <w:tcW w:w="5991" w:type="dxa"/>
          </w:tcPr>
          <w:p w14:paraId="500F2F18" w14:textId="5697A38B" w:rsidR="000C62DD" w:rsidRDefault="007856EA" w:rsidP="0012679D">
            <w:pPr>
              <w:pStyle w:val="ListParagraph"/>
              <w:numPr>
                <w:ilvl w:val="0"/>
                <w:numId w:val="2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The player sees the </w:t>
            </w:r>
            <w:r w:rsidR="00D577AC">
              <w:t xml:space="preserve">side entrance of the </w:t>
            </w:r>
            <w:r w:rsidR="00D577AC">
              <w:rPr>
                <w:b/>
                <w:bCs/>
                <w:i/>
                <w:iCs/>
              </w:rPr>
              <w:t xml:space="preserve">SWM </w:t>
            </w:r>
            <w:r w:rsidR="00D577AC">
              <w:t xml:space="preserve">and </w:t>
            </w:r>
            <w:r w:rsidR="0038238F">
              <w:t>starts to search for Kala</w:t>
            </w:r>
            <w:r w:rsidR="00490015">
              <w:t xml:space="preserve"> and Alice</w:t>
            </w:r>
          </w:p>
        </w:tc>
      </w:tr>
    </w:tbl>
    <w:p w14:paraId="6DEC52CA" w14:textId="77777777" w:rsidR="00404011" w:rsidRDefault="00404011" w:rsidP="00404011">
      <w:pPr>
        <w:sectPr w:rsidR="00404011" w:rsidSect="000B3CD2">
          <w:pgSz w:w="12240" w:h="15840"/>
          <w:pgMar w:top="1440" w:right="1440" w:bottom="1440" w:left="1440" w:header="720" w:footer="720" w:gutter="0"/>
          <w:pgBorders w:offsetFrom="page">
            <w:top w:val="threeDEngrave" w:sz="24" w:space="24" w:color="auto"/>
            <w:left w:val="threeDEngrave" w:sz="24" w:space="24" w:color="auto"/>
            <w:bottom w:val="threeDEngrave" w:sz="24" w:space="24" w:color="auto"/>
            <w:right w:val="threeDEngrave" w:sz="24" w:space="24" w:color="auto"/>
          </w:pgBorders>
          <w:cols w:space="720"/>
          <w:docGrid w:linePitch="360"/>
        </w:sectPr>
      </w:pPr>
    </w:p>
    <w:p w14:paraId="569F7769" w14:textId="07F7CF79" w:rsidR="00442F63" w:rsidRPr="009043FE" w:rsidRDefault="00386CD4" w:rsidP="00C45DFB">
      <w:pPr>
        <w:pStyle w:val="Heading3"/>
      </w:pPr>
      <w:bookmarkStart w:id="23" w:name="_Toc127742516"/>
      <w:r>
        <w:lastRenderedPageBreak/>
        <w:t xml:space="preserve">Silent Wind </w:t>
      </w:r>
      <w:r w:rsidR="00317389">
        <w:t xml:space="preserve">Monastery </w:t>
      </w:r>
      <w:r w:rsidR="00317389" w:rsidRPr="00C45DFB">
        <w:t>Courtyard</w:t>
      </w:r>
      <w:bookmarkEnd w:id="23"/>
    </w:p>
    <w:p w14:paraId="3EB4E451" w14:textId="77777777" w:rsidR="00442F63" w:rsidRDefault="00442F63" w:rsidP="00442F63">
      <w:pPr>
        <w:keepNext/>
        <w:jc w:val="center"/>
      </w:pPr>
      <w:r>
        <w:rPr>
          <w:noProof/>
        </w:rPr>
        <w:drawing>
          <wp:inline distT="0" distB="0" distL="0" distR="0" wp14:anchorId="1B3686EF" wp14:editId="009B4840">
            <wp:extent cx="5760000" cy="3403635"/>
            <wp:effectExtent l="0" t="0" r="0" b="635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403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116687" w14:textId="3A2C03F6" w:rsidR="00442F63" w:rsidRPr="00E803CD" w:rsidRDefault="00442F63" w:rsidP="00E803CD">
      <w:pPr>
        <w:pStyle w:val="Caption"/>
        <w:jc w:val="center"/>
      </w:pPr>
      <w:bookmarkStart w:id="24" w:name="_Toc127742552"/>
      <w:r>
        <w:t xml:space="preserve">Figure </w:t>
      </w:r>
      <w:fldSimple w:instr=" SEQ Figure \* ARABIC ">
        <w:r w:rsidR="00DD5FE0">
          <w:rPr>
            <w:noProof/>
          </w:rPr>
          <w:t>7</w:t>
        </w:r>
      </w:fldSimple>
      <w:r>
        <w:t xml:space="preserve">: </w:t>
      </w:r>
      <w:r>
        <w:rPr>
          <w:noProof/>
        </w:rPr>
        <w:t xml:space="preserve"> </w:t>
      </w:r>
      <w:r w:rsidR="0083190A">
        <w:rPr>
          <w:noProof/>
        </w:rPr>
        <w:t>Silent Wind Monastery Courtyard Walkthrough</w:t>
      </w:r>
      <w:r w:rsidR="008559C7">
        <w:rPr>
          <w:noProof/>
        </w:rPr>
        <w:t xml:space="preserve"> [6]</w:t>
      </w:r>
      <w:bookmarkEnd w:id="24"/>
    </w:p>
    <w:tbl>
      <w:tblPr>
        <w:tblStyle w:val="GridTable4-Accent1"/>
        <w:tblW w:w="10165" w:type="dxa"/>
        <w:jc w:val="center"/>
        <w:tblLayout w:type="fixed"/>
        <w:tblLook w:val="04A0" w:firstRow="1" w:lastRow="0" w:firstColumn="1" w:lastColumn="0" w:noHBand="0" w:noVBand="1"/>
      </w:tblPr>
      <w:tblGrid>
        <w:gridCol w:w="1165"/>
        <w:gridCol w:w="3459"/>
        <w:gridCol w:w="5541"/>
      </w:tblGrid>
      <w:tr w:rsidR="00442F63" w14:paraId="231DD8B5" w14:textId="77777777" w:rsidTr="00DC62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  <w:vAlign w:val="bottom"/>
          </w:tcPr>
          <w:p w14:paraId="359704D6" w14:textId="77777777" w:rsidR="00442F63" w:rsidRDefault="00442F63" w:rsidP="00DC62D7">
            <w:pPr>
              <w:jc w:val="center"/>
            </w:pPr>
            <w:r>
              <w:br w:type="page"/>
              <w:t>Map Label / Stage</w:t>
            </w:r>
          </w:p>
        </w:tc>
        <w:tc>
          <w:tcPr>
            <w:tcW w:w="3459" w:type="dxa"/>
            <w:vAlign w:val="bottom"/>
          </w:tcPr>
          <w:p w14:paraId="7DA15DA1" w14:textId="77777777" w:rsidR="00442F63" w:rsidRDefault="00442F63" w:rsidP="00DC62D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Event Summary</w:t>
            </w:r>
          </w:p>
        </w:tc>
        <w:tc>
          <w:tcPr>
            <w:tcW w:w="5541" w:type="dxa"/>
            <w:vAlign w:val="bottom"/>
          </w:tcPr>
          <w:p w14:paraId="3291EC2A" w14:textId="77777777" w:rsidR="00442F63" w:rsidRDefault="00442F63" w:rsidP="00DC62D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Event Details</w:t>
            </w:r>
          </w:p>
        </w:tc>
      </w:tr>
      <w:tr w:rsidR="00442F63" w14:paraId="728BE9C7" w14:textId="77777777" w:rsidTr="00DC62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</w:tcPr>
          <w:p w14:paraId="4B0F5C3D" w14:textId="3AD3408E" w:rsidR="00442F63" w:rsidRDefault="00026CD5" w:rsidP="00DC62D7">
            <w:pPr>
              <w:jc w:val="center"/>
            </w:pPr>
            <w:r>
              <w:t>7</w:t>
            </w:r>
          </w:p>
        </w:tc>
        <w:tc>
          <w:tcPr>
            <w:tcW w:w="3459" w:type="dxa"/>
          </w:tcPr>
          <w:p w14:paraId="27526AC0" w14:textId="5AEFB464" w:rsidR="00442F63" w:rsidRDefault="00026CD5" w:rsidP="00D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The player</w:t>
            </w:r>
            <w:r w:rsidR="008D4387">
              <w:t xml:space="preserve"> enters the courtyard of </w:t>
            </w:r>
            <w:r w:rsidR="008D4387">
              <w:rPr>
                <w:b/>
                <w:bCs/>
                <w:i/>
                <w:iCs/>
              </w:rPr>
              <w:t>SWM</w:t>
            </w:r>
            <w:r w:rsidR="008D4387">
              <w:t xml:space="preserve"> and</w:t>
            </w:r>
            <w:r>
              <w:t xml:space="preserve"> encounter</w:t>
            </w:r>
            <w:r w:rsidR="008D4387">
              <w:t xml:space="preserve">s  the </w:t>
            </w:r>
            <w:r>
              <w:t xml:space="preserve"> first enem</w:t>
            </w:r>
            <w:r w:rsidR="008D4387">
              <w:t>y</w:t>
            </w:r>
          </w:p>
        </w:tc>
        <w:tc>
          <w:tcPr>
            <w:tcW w:w="5541" w:type="dxa"/>
          </w:tcPr>
          <w:p w14:paraId="1B386BFC" w14:textId="77777777" w:rsidR="00442F63" w:rsidRDefault="0026560E" w:rsidP="00D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Enemies</w:t>
            </w:r>
          </w:p>
          <w:p w14:paraId="1FD61262" w14:textId="4C1A6292" w:rsidR="0026560E" w:rsidRDefault="0026560E" w:rsidP="0012679D">
            <w:pPr>
              <w:pStyle w:val="ListParagraph"/>
              <w:numPr>
                <w:ilvl w:val="0"/>
                <w:numId w:val="2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Ranged Synth * 1</w:t>
            </w:r>
          </w:p>
        </w:tc>
      </w:tr>
      <w:tr w:rsidR="00442F63" w14:paraId="365E9771" w14:textId="77777777" w:rsidTr="00DC62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</w:tcPr>
          <w:p w14:paraId="7C946FA0" w14:textId="6E49DB79" w:rsidR="00442F63" w:rsidRDefault="00026CD5" w:rsidP="00DC62D7">
            <w:pPr>
              <w:jc w:val="center"/>
            </w:pPr>
            <w:r>
              <w:t>8</w:t>
            </w:r>
          </w:p>
        </w:tc>
        <w:tc>
          <w:tcPr>
            <w:tcW w:w="3459" w:type="dxa"/>
          </w:tcPr>
          <w:p w14:paraId="658B4289" w14:textId="70836235" w:rsidR="00442F63" w:rsidRDefault="0026560E" w:rsidP="00D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The player moves forward and encounter </w:t>
            </w:r>
            <w:r w:rsidR="00172866">
              <w:t>mixed types of enemies</w:t>
            </w:r>
            <w:r w:rsidR="006C248B">
              <w:t>.</w:t>
            </w:r>
          </w:p>
        </w:tc>
        <w:tc>
          <w:tcPr>
            <w:tcW w:w="5541" w:type="dxa"/>
          </w:tcPr>
          <w:p w14:paraId="34F84EDE" w14:textId="6809F118" w:rsidR="00442F63" w:rsidRDefault="00172866" w:rsidP="0012679D">
            <w:pPr>
              <w:pStyle w:val="ListParagraph"/>
              <w:numPr>
                <w:ilvl w:val="0"/>
                <w:numId w:val="3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Enemies</w:t>
            </w:r>
            <w:r w:rsidR="00E72941">
              <w:t>:</w:t>
            </w:r>
          </w:p>
          <w:p w14:paraId="5B7CD9B8" w14:textId="1E12A396" w:rsidR="00172866" w:rsidRDefault="00980852" w:rsidP="0012679D">
            <w:pPr>
              <w:pStyle w:val="ListParagraph"/>
              <w:numPr>
                <w:ilvl w:val="1"/>
                <w:numId w:val="2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Melee Synth </w:t>
            </w:r>
            <w:r w:rsidR="00A763A9">
              <w:t>* 1</w:t>
            </w:r>
          </w:p>
          <w:p w14:paraId="04E168D4" w14:textId="2B4453E8" w:rsidR="00A763A9" w:rsidRDefault="00A763A9" w:rsidP="0012679D">
            <w:pPr>
              <w:pStyle w:val="ListParagraph"/>
              <w:numPr>
                <w:ilvl w:val="1"/>
                <w:numId w:val="2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Melee Agent * 1</w:t>
            </w:r>
          </w:p>
          <w:p w14:paraId="12D8A6BA" w14:textId="77777777" w:rsidR="00A763A9" w:rsidRDefault="00A763A9" w:rsidP="0012679D">
            <w:pPr>
              <w:pStyle w:val="ListParagraph"/>
              <w:numPr>
                <w:ilvl w:val="1"/>
                <w:numId w:val="2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Ranged Synth * 1</w:t>
            </w:r>
          </w:p>
          <w:p w14:paraId="207037E9" w14:textId="77777777" w:rsidR="00A763A9" w:rsidRDefault="00A763A9" w:rsidP="0012679D">
            <w:pPr>
              <w:pStyle w:val="ListParagraph"/>
              <w:numPr>
                <w:ilvl w:val="1"/>
                <w:numId w:val="2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Ranged Agent * 1</w:t>
            </w:r>
          </w:p>
          <w:p w14:paraId="35AB9341" w14:textId="07E87508" w:rsidR="00B60F7F" w:rsidRDefault="006C248B" w:rsidP="0012679D">
            <w:pPr>
              <w:pStyle w:val="ListParagraph"/>
              <w:numPr>
                <w:ilvl w:val="0"/>
                <w:numId w:val="2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After defeating enemies in </w:t>
            </w:r>
            <w:r w:rsidRPr="00E72941">
              <w:rPr>
                <w:b/>
                <w:bCs/>
              </w:rPr>
              <w:t xml:space="preserve">E1 </w:t>
            </w:r>
            <w:r>
              <w:t xml:space="preserve">area, </w:t>
            </w:r>
            <w:r w:rsidR="006E1778">
              <w:t xml:space="preserve">the player needs to </w:t>
            </w:r>
            <w:r w:rsidR="00E72941">
              <w:t>find a way to cross the broken wall with a lock door on it</w:t>
            </w:r>
          </w:p>
          <w:p w14:paraId="622D85B0" w14:textId="2954618B" w:rsidR="00E72941" w:rsidRDefault="00E72941" w:rsidP="0012679D">
            <w:pPr>
              <w:pStyle w:val="ListParagraph"/>
              <w:numPr>
                <w:ilvl w:val="0"/>
                <w:numId w:val="2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The player can cro</w:t>
            </w:r>
            <w:r w:rsidR="007E218D">
              <w:t>ss the broken wall by:</w:t>
            </w:r>
          </w:p>
          <w:p w14:paraId="1783BD7D" w14:textId="1EE72D23" w:rsidR="007E218D" w:rsidRPr="001048B2" w:rsidRDefault="001048B2" w:rsidP="0012679D">
            <w:pPr>
              <w:pStyle w:val="ListParagraph"/>
              <w:numPr>
                <w:ilvl w:val="1"/>
                <w:numId w:val="2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Hacking the terminal in </w:t>
            </w:r>
            <w:r>
              <w:rPr>
                <w:b/>
                <w:bCs/>
              </w:rPr>
              <w:t>EB2</w:t>
            </w:r>
          </w:p>
          <w:p w14:paraId="20CCBF9C" w14:textId="365928A8" w:rsidR="001048B2" w:rsidRDefault="001048B2" w:rsidP="0012679D">
            <w:pPr>
              <w:pStyle w:val="ListParagraph"/>
              <w:numPr>
                <w:ilvl w:val="1"/>
                <w:numId w:val="2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Lockpick the door on the broken wall</w:t>
            </w:r>
            <w:r w:rsidR="00F511E0">
              <w:t xml:space="preserve"> using bobby pins</w:t>
            </w:r>
          </w:p>
          <w:p w14:paraId="7356B396" w14:textId="59F812F9" w:rsidR="00F511E0" w:rsidRDefault="00F511E0" w:rsidP="0012679D">
            <w:pPr>
              <w:pStyle w:val="ListParagraph"/>
              <w:numPr>
                <w:ilvl w:val="0"/>
                <w:numId w:val="2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Resource</w:t>
            </w:r>
          </w:p>
          <w:p w14:paraId="283E3B05" w14:textId="0FBB2259" w:rsidR="00F511E0" w:rsidRDefault="0032337C" w:rsidP="0012679D">
            <w:pPr>
              <w:pStyle w:val="ListParagraph"/>
              <w:numPr>
                <w:ilvl w:val="1"/>
                <w:numId w:val="2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Medicine</w:t>
            </w:r>
          </w:p>
          <w:p w14:paraId="3374518D" w14:textId="11EA0822" w:rsidR="0032337C" w:rsidRDefault="00E5286F" w:rsidP="0012679D">
            <w:pPr>
              <w:pStyle w:val="ListParagraph"/>
              <w:numPr>
                <w:ilvl w:val="1"/>
                <w:numId w:val="2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Pipe Gun</w:t>
            </w:r>
            <w:r w:rsidR="001D2CC1">
              <w:t xml:space="preserve"> (Loot)</w:t>
            </w:r>
          </w:p>
          <w:p w14:paraId="4C636145" w14:textId="0360C672" w:rsidR="00E5286F" w:rsidRDefault="00E5286F" w:rsidP="0012679D">
            <w:pPr>
              <w:pStyle w:val="ListParagraph"/>
              <w:numPr>
                <w:ilvl w:val="1"/>
                <w:numId w:val="2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Pipe Bolt Action</w:t>
            </w:r>
            <w:r w:rsidR="001D2CC1">
              <w:t xml:space="preserve"> (Loot)</w:t>
            </w:r>
          </w:p>
          <w:p w14:paraId="2A8473E3" w14:textId="1A62826C" w:rsidR="00E72941" w:rsidRPr="006C248B" w:rsidRDefault="004A22EC" w:rsidP="0012679D">
            <w:pPr>
              <w:pStyle w:val="ListParagraph"/>
              <w:numPr>
                <w:ilvl w:val="1"/>
                <w:numId w:val="2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Bobby pins</w:t>
            </w:r>
          </w:p>
        </w:tc>
      </w:tr>
      <w:tr w:rsidR="00442F63" w14:paraId="6EA0021C" w14:textId="77777777" w:rsidTr="00DC62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</w:tcPr>
          <w:p w14:paraId="65E4AAEE" w14:textId="16489898" w:rsidR="00442F63" w:rsidRDefault="00026CD5" w:rsidP="00DC62D7">
            <w:pPr>
              <w:jc w:val="center"/>
            </w:pPr>
            <w:r>
              <w:lastRenderedPageBreak/>
              <w:t>9</w:t>
            </w:r>
          </w:p>
        </w:tc>
        <w:tc>
          <w:tcPr>
            <w:tcW w:w="3459" w:type="dxa"/>
          </w:tcPr>
          <w:p w14:paraId="107E6759" w14:textId="173ACEFC" w:rsidR="00442F63" w:rsidRDefault="008C22DC" w:rsidP="00D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The player cross the broken wall and encounter enemy troop</w:t>
            </w:r>
            <w:r w:rsidR="001D7948">
              <w:t xml:space="preserve"> with turret</w:t>
            </w:r>
          </w:p>
        </w:tc>
        <w:tc>
          <w:tcPr>
            <w:tcW w:w="5541" w:type="dxa"/>
          </w:tcPr>
          <w:p w14:paraId="2F3702E7" w14:textId="77777777" w:rsidR="00442F63" w:rsidRDefault="001D7948" w:rsidP="0012679D">
            <w:pPr>
              <w:pStyle w:val="ListParagraph"/>
              <w:numPr>
                <w:ilvl w:val="0"/>
                <w:numId w:val="3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Enemies</w:t>
            </w:r>
          </w:p>
          <w:p w14:paraId="30D78D5E" w14:textId="77777777" w:rsidR="001D7948" w:rsidRDefault="00FE1E65" w:rsidP="0012679D">
            <w:pPr>
              <w:pStyle w:val="ListParagraph"/>
              <w:numPr>
                <w:ilvl w:val="1"/>
                <w:numId w:val="3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Melee Synth * 1</w:t>
            </w:r>
          </w:p>
          <w:p w14:paraId="4576DDF9" w14:textId="77777777" w:rsidR="00FE1E65" w:rsidRDefault="00AA02E0" w:rsidP="0012679D">
            <w:pPr>
              <w:pStyle w:val="ListParagraph"/>
              <w:numPr>
                <w:ilvl w:val="1"/>
                <w:numId w:val="3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Ranged Synths * 2</w:t>
            </w:r>
          </w:p>
          <w:p w14:paraId="4B970490" w14:textId="77777777" w:rsidR="00AA02E0" w:rsidRDefault="00AA02E0" w:rsidP="0012679D">
            <w:pPr>
              <w:pStyle w:val="ListParagraph"/>
              <w:numPr>
                <w:ilvl w:val="1"/>
                <w:numId w:val="3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Ranged Agent * 1</w:t>
            </w:r>
          </w:p>
          <w:p w14:paraId="5C4F709C" w14:textId="3222F505" w:rsidR="00AA02E0" w:rsidRDefault="00AA02E0" w:rsidP="0012679D">
            <w:pPr>
              <w:pStyle w:val="ListParagraph"/>
              <w:numPr>
                <w:ilvl w:val="1"/>
                <w:numId w:val="3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Turret * 1</w:t>
            </w:r>
          </w:p>
        </w:tc>
      </w:tr>
      <w:tr w:rsidR="00442F63" w14:paraId="384CE3C6" w14:textId="77777777" w:rsidTr="00DC62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</w:tcPr>
          <w:p w14:paraId="0B7DEC87" w14:textId="7FD576AB" w:rsidR="00442F63" w:rsidRDefault="00026CD5" w:rsidP="00DC62D7">
            <w:pPr>
              <w:jc w:val="center"/>
            </w:pPr>
            <w:r>
              <w:t>10</w:t>
            </w:r>
          </w:p>
        </w:tc>
        <w:tc>
          <w:tcPr>
            <w:tcW w:w="3459" w:type="dxa"/>
          </w:tcPr>
          <w:p w14:paraId="78E7B05C" w14:textId="4C6924BF" w:rsidR="00442F63" w:rsidRDefault="00E33DCE" w:rsidP="00D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The player moves forward and </w:t>
            </w:r>
            <w:r w:rsidR="00453F2A">
              <w:t>manage to go on</w:t>
            </w:r>
            <w:r>
              <w:t xml:space="preserve"> a small path that is block by laser mine with a terminal in front of it</w:t>
            </w:r>
          </w:p>
        </w:tc>
        <w:tc>
          <w:tcPr>
            <w:tcW w:w="5541" w:type="dxa"/>
          </w:tcPr>
          <w:p w14:paraId="12A89749" w14:textId="77777777" w:rsidR="00442F63" w:rsidRDefault="00E33DCE" w:rsidP="0012679D">
            <w:pPr>
              <w:pStyle w:val="ListParagraph"/>
              <w:numPr>
                <w:ilvl w:val="0"/>
                <w:numId w:val="3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The play</w:t>
            </w:r>
            <w:r w:rsidR="00CB1A1D">
              <w:t>er can disarm the laser mine via:</w:t>
            </w:r>
          </w:p>
          <w:p w14:paraId="6BBD01A9" w14:textId="432E721E" w:rsidR="00CB1A1D" w:rsidRDefault="00CB1A1D" w:rsidP="0012679D">
            <w:pPr>
              <w:pStyle w:val="ListParagraph"/>
              <w:numPr>
                <w:ilvl w:val="1"/>
                <w:numId w:val="3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Hacking the terminal on the wall</w:t>
            </w:r>
          </w:p>
          <w:p w14:paraId="19F40C2C" w14:textId="12CDED28" w:rsidR="00CB1A1D" w:rsidRDefault="00CB1A1D" w:rsidP="0012679D">
            <w:pPr>
              <w:pStyle w:val="ListParagraph"/>
              <w:numPr>
                <w:ilvl w:val="1"/>
                <w:numId w:val="3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Use Emp to disable all the laser mine</w:t>
            </w:r>
          </w:p>
          <w:p w14:paraId="54D22A12" w14:textId="42D6423F" w:rsidR="004A2157" w:rsidRDefault="004A2157" w:rsidP="0012679D">
            <w:pPr>
              <w:pStyle w:val="ListParagraph"/>
              <w:numPr>
                <w:ilvl w:val="0"/>
                <w:numId w:val="3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The terminal can also open the door for the player</w:t>
            </w:r>
          </w:p>
          <w:p w14:paraId="6B65B7E6" w14:textId="14AED831" w:rsidR="00CB1A1D" w:rsidRDefault="00CB1A1D" w:rsidP="00D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26CD5" w14:paraId="1EEC7FA0" w14:textId="77777777" w:rsidTr="00DC62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</w:tcPr>
          <w:p w14:paraId="393EB409" w14:textId="0B9D355D" w:rsidR="00026CD5" w:rsidRDefault="00026CD5" w:rsidP="00DC62D7">
            <w:pPr>
              <w:jc w:val="center"/>
            </w:pPr>
            <w:r>
              <w:t>11</w:t>
            </w:r>
          </w:p>
        </w:tc>
        <w:tc>
          <w:tcPr>
            <w:tcW w:w="3459" w:type="dxa"/>
          </w:tcPr>
          <w:p w14:paraId="358D91CA" w14:textId="3FA480E7" w:rsidR="00026CD5" w:rsidRPr="000C20D3" w:rsidRDefault="000C20D3" w:rsidP="00D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The player finds the back door of </w:t>
            </w:r>
            <w:r>
              <w:rPr>
                <w:b/>
                <w:bCs/>
                <w:i/>
                <w:iCs/>
              </w:rPr>
              <w:t xml:space="preserve">SWM </w:t>
            </w:r>
            <w:r>
              <w:t xml:space="preserve">and enter the interior space </w:t>
            </w:r>
          </w:p>
        </w:tc>
        <w:tc>
          <w:tcPr>
            <w:tcW w:w="5541" w:type="dxa"/>
          </w:tcPr>
          <w:p w14:paraId="131EC807" w14:textId="571CE685" w:rsidR="00026CD5" w:rsidRDefault="00194F48" w:rsidP="00D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The player is able to see </w:t>
            </w:r>
            <w:r w:rsidR="00774B60">
              <w:t xml:space="preserve">Kala </w:t>
            </w:r>
            <w:r w:rsidR="007235C4">
              <w:t xml:space="preserve">by </w:t>
            </w:r>
            <w:r>
              <w:t xml:space="preserve">the ship that </w:t>
            </w:r>
            <w:r w:rsidR="007235C4">
              <w:t>she</w:t>
            </w:r>
            <w:r w:rsidR="009D2639">
              <w:t xml:space="preserve"> and Alice will take for escaping from the monastery from the hole on the wall</w:t>
            </w:r>
          </w:p>
        </w:tc>
      </w:tr>
    </w:tbl>
    <w:p w14:paraId="29E5D1D3" w14:textId="77777777" w:rsidR="00EE6289" w:rsidRDefault="00EE6289" w:rsidP="00EE6289">
      <w:pPr>
        <w:sectPr w:rsidR="00EE6289" w:rsidSect="000B3CD2">
          <w:pgSz w:w="12240" w:h="15840"/>
          <w:pgMar w:top="1440" w:right="1440" w:bottom="1440" w:left="1440" w:header="720" w:footer="720" w:gutter="0"/>
          <w:pgBorders w:offsetFrom="page">
            <w:top w:val="threeDEngrave" w:sz="24" w:space="24" w:color="auto"/>
            <w:left w:val="threeDEngrave" w:sz="24" w:space="24" w:color="auto"/>
            <w:bottom w:val="threeDEngrave" w:sz="24" w:space="24" w:color="auto"/>
            <w:right w:val="threeDEngrave" w:sz="24" w:space="24" w:color="auto"/>
          </w:pgBorders>
          <w:cols w:space="720"/>
          <w:docGrid w:linePitch="360"/>
        </w:sectPr>
      </w:pPr>
    </w:p>
    <w:p w14:paraId="1B9E2B93" w14:textId="719761F8" w:rsidR="004B707A" w:rsidRDefault="00F2778B" w:rsidP="00442F63">
      <w:pPr>
        <w:pStyle w:val="Heading3"/>
      </w:pPr>
      <w:bookmarkStart w:id="25" w:name="_Toc127742517"/>
      <w:r>
        <w:lastRenderedPageBreak/>
        <w:t>Legend for Interior Area</w:t>
      </w:r>
      <w:bookmarkEnd w:id="25"/>
    </w:p>
    <w:p w14:paraId="40402F56" w14:textId="77777777" w:rsidR="008559C7" w:rsidRDefault="008559C7" w:rsidP="008559C7">
      <w:pPr>
        <w:keepNext/>
        <w:jc w:val="center"/>
      </w:pPr>
      <w:r>
        <w:rPr>
          <w:noProof/>
        </w:rPr>
        <w:drawing>
          <wp:inline distT="0" distB="0" distL="0" distR="0" wp14:anchorId="0332A229" wp14:editId="011EE908">
            <wp:extent cx="3600000" cy="5580326"/>
            <wp:effectExtent l="0" t="0" r="635" b="1905"/>
            <wp:docPr id="25" name="Picture 25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 descr="Diagram&#10;&#10;Description automatically generated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5580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4F3731" w14:textId="77777777" w:rsidR="00EE6289" w:rsidRDefault="008559C7" w:rsidP="008559C7">
      <w:pPr>
        <w:pStyle w:val="Caption"/>
        <w:jc w:val="center"/>
        <w:sectPr w:rsidR="00EE6289" w:rsidSect="000B3CD2">
          <w:pgSz w:w="12240" w:h="15840"/>
          <w:pgMar w:top="1440" w:right="1440" w:bottom="1440" w:left="1440" w:header="720" w:footer="720" w:gutter="0"/>
          <w:pgBorders w:offsetFrom="page">
            <w:top w:val="threeDEngrave" w:sz="24" w:space="24" w:color="auto"/>
            <w:left w:val="threeDEngrave" w:sz="24" w:space="24" w:color="auto"/>
            <w:bottom w:val="threeDEngrave" w:sz="24" w:space="24" w:color="auto"/>
            <w:right w:val="threeDEngrave" w:sz="24" w:space="24" w:color="auto"/>
          </w:pgBorders>
          <w:cols w:space="720"/>
          <w:docGrid w:linePitch="360"/>
        </w:sectPr>
      </w:pPr>
      <w:bookmarkStart w:id="26" w:name="_Toc127742553"/>
      <w:r>
        <w:t xml:space="preserve">Figure </w:t>
      </w:r>
      <w:fldSimple w:instr=" SEQ Figure \* ARABIC ">
        <w:r w:rsidR="00DD5FE0">
          <w:rPr>
            <w:noProof/>
          </w:rPr>
          <w:t>8</w:t>
        </w:r>
      </w:fldSimple>
      <w:r>
        <w:t xml:space="preserve"> Legend for Interior Area [6]</w:t>
      </w:r>
      <w:bookmarkEnd w:id="26"/>
    </w:p>
    <w:p w14:paraId="3E4438D1" w14:textId="4C5A71AC" w:rsidR="00442F63" w:rsidRPr="009043FE" w:rsidRDefault="00D44B2D" w:rsidP="00442F63">
      <w:pPr>
        <w:pStyle w:val="Heading3"/>
      </w:pPr>
      <w:bookmarkStart w:id="27" w:name="_Toc127742518"/>
      <w:r>
        <w:lastRenderedPageBreak/>
        <w:t xml:space="preserve">Interior </w:t>
      </w:r>
      <w:r w:rsidR="00FA2246">
        <w:t>First Floor</w:t>
      </w:r>
      <w:r>
        <w:t xml:space="preserve"> in </w:t>
      </w:r>
      <w:r w:rsidRPr="00D44B2D">
        <w:rPr>
          <w:i/>
          <w:iCs/>
        </w:rPr>
        <w:t>SWM</w:t>
      </w:r>
      <w:bookmarkEnd w:id="27"/>
    </w:p>
    <w:p w14:paraId="5A448197" w14:textId="5C40A1F0" w:rsidR="00442F63" w:rsidRDefault="0027142F" w:rsidP="00442F63">
      <w:pPr>
        <w:keepNext/>
        <w:jc w:val="center"/>
      </w:pPr>
      <w:r>
        <w:rPr>
          <w:noProof/>
        </w:rPr>
        <w:drawing>
          <wp:inline distT="0" distB="0" distL="0" distR="0" wp14:anchorId="154AFD91" wp14:editId="44BAC663">
            <wp:extent cx="5760000" cy="3714392"/>
            <wp:effectExtent l="0" t="0" r="0" b="63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3714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29B6EF" w14:textId="6E14070E" w:rsidR="00442F63" w:rsidRPr="009B6F69" w:rsidRDefault="00442F63" w:rsidP="009B6F69">
      <w:pPr>
        <w:pStyle w:val="Caption"/>
        <w:jc w:val="center"/>
      </w:pPr>
      <w:bookmarkStart w:id="28" w:name="_Toc127742554"/>
      <w:r>
        <w:t xml:space="preserve">Figure </w:t>
      </w:r>
      <w:fldSimple w:instr=" SEQ Figure \* ARABIC ">
        <w:r w:rsidR="00DD5FE0">
          <w:rPr>
            <w:noProof/>
          </w:rPr>
          <w:t>9</w:t>
        </w:r>
      </w:fldSimple>
      <w:r>
        <w:t xml:space="preserve">: </w:t>
      </w:r>
      <w:r>
        <w:rPr>
          <w:noProof/>
        </w:rPr>
        <w:t xml:space="preserve"> </w:t>
      </w:r>
      <w:r w:rsidR="009B6F69">
        <w:rPr>
          <w:noProof/>
        </w:rPr>
        <w:t xml:space="preserve">Interior </w:t>
      </w:r>
      <w:r w:rsidR="00FA2246">
        <w:rPr>
          <w:noProof/>
        </w:rPr>
        <w:t>First Floor</w:t>
      </w:r>
      <w:r w:rsidR="009B6F69">
        <w:rPr>
          <w:noProof/>
        </w:rPr>
        <w:t xml:space="preserve"> Walkthrough [6]</w:t>
      </w:r>
      <w:bookmarkEnd w:id="28"/>
    </w:p>
    <w:tbl>
      <w:tblPr>
        <w:tblStyle w:val="GridTable4-Accent1"/>
        <w:tblW w:w="10165" w:type="dxa"/>
        <w:jc w:val="center"/>
        <w:tblLayout w:type="fixed"/>
        <w:tblLook w:val="04A0" w:firstRow="1" w:lastRow="0" w:firstColumn="1" w:lastColumn="0" w:noHBand="0" w:noVBand="1"/>
      </w:tblPr>
      <w:tblGrid>
        <w:gridCol w:w="1165"/>
        <w:gridCol w:w="3459"/>
        <w:gridCol w:w="5541"/>
      </w:tblGrid>
      <w:tr w:rsidR="00442F63" w14:paraId="4953CBCC" w14:textId="77777777" w:rsidTr="00DC62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  <w:vAlign w:val="bottom"/>
          </w:tcPr>
          <w:p w14:paraId="0B5BD88D" w14:textId="77777777" w:rsidR="00442F63" w:rsidRDefault="00442F63" w:rsidP="00DC62D7">
            <w:pPr>
              <w:jc w:val="center"/>
            </w:pPr>
            <w:r>
              <w:br w:type="page"/>
              <w:t>Map Label / Stage</w:t>
            </w:r>
          </w:p>
        </w:tc>
        <w:tc>
          <w:tcPr>
            <w:tcW w:w="3459" w:type="dxa"/>
            <w:vAlign w:val="bottom"/>
          </w:tcPr>
          <w:p w14:paraId="5D8F5816" w14:textId="77777777" w:rsidR="00442F63" w:rsidRDefault="00442F63" w:rsidP="00DC62D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Event Summary</w:t>
            </w:r>
          </w:p>
        </w:tc>
        <w:tc>
          <w:tcPr>
            <w:tcW w:w="5541" w:type="dxa"/>
            <w:vAlign w:val="bottom"/>
          </w:tcPr>
          <w:p w14:paraId="5F332D0A" w14:textId="77777777" w:rsidR="00442F63" w:rsidRDefault="00442F63" w:rsidP="00DC62D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Event Details</w:t>
            </w:r>
          </w:p>
        </w:tc>
      </w:tr>
      <w:tr w:rsidR="00442F63" w14:paraId="4E740D34" w14:textId="77777777" w:rsidTr="00DC62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</w:tcPr>
          <w:p w14:paraId="2EBE31EB" w14:textId="4BF3CCB0" w:rsidR="00442F63" w:rsidRDefault="009A7216" w:rsidP="00DC62D7">
            <w:pPr>
              <w:jc w:val="center"/>
            </w:pPr>
            <w:r>
              <w:t>12</w:t>
            </w:r>
          </w:p>
        </w:tc>
        <w:tc>
          <w:tcPr>
            <w:tcW w:w="3459" w:type="dxa"/>
          </w:tcPr>
          <w:p w14:paraId="518DD1EC" w14:textId="65651B3B" w:rsidR="00442F63" w:rsidRPr="000843A7" w:rsidRDefault="003F3C00" w:rsidP="00D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The player enters the </w:t>
            </w:r>
            <w:r w:rsidR="000843A7">
              <w:rPr>
                <w:b/>
                <w:bCs/>
                <w:i/>
                <w:iCs/>
              </w:rPr>
              <w:t xml:space="preserve">SWM </w:t>
            </w:r>
            <w:r w:rsidR="000843A7">
              <w:t xml:space="preserve">from its back door and see Alice behind a </w:t>
            </w:r>
            <w:r w:rsidR="000511D7">
              <w:t>¾ height obstacle</w:t>
            </w:r>
          </w:p>
        </w:tc>
        <w:tc>
          <w:tcPr>
            <w:tcW w:w="5541" w:type="dxa"/>
          </w:tcPr>
          <w:p w14:paraId="4A5AB9C2" w14:textId="77777777" w:rsidR="00442F63" w:rsidRDefault="003544C5" w:rsidP="0012679D">
            <w:pPr>
              <w:pStyle w:val="ListParagraph"/>
              <w:numPr>
                <w:ilvl w:val="0"/>
                <w:numId w:val="3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Narrative</w:t>
            </w:r>
            <w:r w:rsidR="00AC5BAE">
              <w:t xml:space="preserve">: </w:t>
            </w:r>
            <w:hyperlink w:anchor="_Narrative_Summary" w:history="1">
              <w:r w:rsidR="00AC5BAE" w:rsidRPr="00AC5BAE">
                <w:rPr>
                  <w:rStyle w:val="Hyperlink"/>
                </w:rPr>
                <w:t>Stage 60</w:t>
              </w:r>
            </w:hyperlink>
          </w:p>
          <w:p w14:paraId="03C1F7E4" w14:textId="49AA5911" w:rsidR="00AC5BAE" w:rsidRDefault="00AB4F03" w:rsidP="0012679D">
            <w:pPr>
              <w:pStyle w:val="ListParagraph"/>
              <w:numPr>
                <w:ilvl w:val="0"/>
                <w:numId w:val="3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The player can see the bookshelf door is closing </w:t>
            </w:r>
            <w:r w:rsidR="00982D0A">
              <w:t>after the dialog ends and Alice is run away toward the end of the hallway</w:t>
            </w:r>
          </w:p>
          <w:p w14:paraId="3BDC4781" w14:textId="785DBB6C" w:rsidR="00982D0A" w:rsidRDefault="00D43C6A" w:rsidP="0012679D">
            <w:pPr>
              <w:pStyle w:val="ListParagraph"/>
              <w:numPr>
                <w:ilvl w:val="0"/>
                <w:numId w:val="3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The </w:t>
            </w:r>
            <w:r w:rsidRPr="00D43C6A">
              <w:rPr>
                <w:b/>
                <w:bCs/>
                <w:color w:val="FF0000"/>
              </w:rPr>
              <w:t>Red Line</w:t>
            </w:r>
            <w:r>
              <w:rPr>
                <w:b/>
                <w:bCs/>
              </w:rPr>
              <w:t xml:space="preserve"> </w:t>
            </w:r>
            <w:r>
              <w:t xml:space="preserve">in the map indicates the walk path of Alice and it is a ghost </w:t>
            </w:r>
            <w:r w:rsidR="00286B71">
              <w:t xml:space="preserve">Alice technically, it will disappear as soon as the door </w:t>
            </w:r>
            <w:r w:rsidR="00286B71" w:rsidRPr="00AA031A">
              <w:rPr>
                <w:b/>
                <w:bCs/>
                <w:color w:val="6666FF"/>
              </w:rPr>
              <w:t>A</w:t>
            </w:r>
            <w:r w:rsidR="00286B71">
              <w:t xml:space="preserve"> closes</w:t>
            </w:r>
          </w:p>
          <w:p w14:paraId="48BB2480" w14:textId="52881A03" w:rsidR="00AC5BAE" w:rsidRDefault="00AC5BAE" w:rsidP="00D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42F63" w14:paraId="07FC8257" w14:textId="77777777" w:rsidTr="00DC62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</w:tcPr>
          <w:p w14:paraId="552B6166" w14:textId="21AD8506" w:rsidR="00442F63" w:rsidRDefault="009A7216" w:rsidP="00DC62D7">
            <w:pPr>
              <w:jc w:val="center"/>
            </w:pPr>
            <w:r>
              <w:t>13</w:t>
            </w:r>
          </w:p>
        </w:tc>
        <w:tc>
          <w:tcPr>
            <w:tcW w:w="3459" w:type="dxa"/>
          </w:tcPr>
          <w:p w14:paraId="7C447A44" w14:textId="5E643820" w:rsidR="00442F63" w:rsidRPr="001254AF" w:rsidRDefault="007A349B" w:rsidP="00D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The player </w:t>
            </w:r>
            <w:r w:rsidR="001254AF">
              <w:t xml:space="preserve">enters the </w:t>
            </w:r>
            <w:r w:rsidR="001254AF" w:rsidRPr="001254AF">
              <w:rPr>
                <w:b/>
                <w:bCs/>
              </w:rPr>
              <w:t xml:space="preserve">I1 </w:t>
            </w:r>
            <w:r w:rsidR="001254AF">
              <w:t xml:space="preserve">rooms to </w:t>
            </w:r>
            <w:r w:rsidR="00E91D2C">
              <w:t>open the bookshelf door to catch up with Alice</w:t>
            </w:r>
          </w:p>
        </w:tc>
        <w:tc>
          <w:tcPr>
            <w:tcW w:w="5541" w:type="dxa"/>
          </w:tcPr>
          <w:p w14:paraId="6259A5D4" w14:textId="77777777" w:rsidR="00172DBB" w:rsidRDefault="00172DBB" w:rsidP="0012679D">
            <w:pPr>
              <w:pStyle w:val="ListParagraph"/>
              <w:numPr>
                <w:ilvl w:val="0"/>
                <w:numId w:val="3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Enemies</w:t>
            </w:r>
          </w:p>
          <w:p w14:paraId="531D232E" w14:textId="368F3464" w:rsidR="00172DBB" w:rsidRDefault="00172DBB" w:rsidP="0012679D">
            <w:pPr>
              <w:pStyle w:val="ListParagraph"/>
              <w:numPr>
                <w:ilvl w:val="1"/>
                <w:numId w:val="3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Ranged Synth</w:t>
            </w:r>
            <w:r w:rsidR="00313C01">
              <w:t>s</w:t>
            </w:r>
            <w:r>
              <w:t xml:space="preserve"> * </w:t>
            </w:r>
            <w:r w:rsidR="00313C01">
              <w:t>2</w:t>
            </w:r>
          </w:p>
          <w:p w14:paraId="7233BA5F" w14:textId="2381112B" w:rsidR="00172DBB" w:rsidRDefault="00172DBB" w:rsidP="0012679D">
            <w:pPr>
              <w:pStyle w:val="ListParagraph"/>
              <w:numPr>
                <w:ilvl w:val="1"/>
                <w:numId w:val="3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Ranged Agent * 1</w:t>
            </w:r>
          </w:p>
          <w:p w14:paraId="643DD78F" w14:textId="77777777" w:rsidR="00172DBB" w:rsidRDefault="00313C01" w:rsidP="0012679D">
            <w:pPr>
              <w:pStyle w:val="ListParagraph"/>
              <w:numPr>
                <w:ilvl w:val="1"/>
                <w:numId w:val="3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Turret</w:t>
            </w:r>
          </w:p>
          <w:p w14:paraId="7B3B5FF2" w14:textId="77777777" w:rsidR="00313C01" w:rsidRDefault="00313C01" w:rsidP="0012679D">
            <w:pPr>
              <w:pStyle w:val="ListParagraph"/>
              <w:numPr>
                <w:ilvl w:val="0"/>
                <w:numId w:val="3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Supplies</w:t>
            </w:r>
          </w:p>
          <w:p w14:paraId="0E825539" w14:textId="77777777" w:rsidR="00313C01" w:rsidRDefault="00A92660" w:rsidP="0012679D">
            <w:pPr>
              <w:pStyle w:val="ListParagraph"/>
              <w:numPr>
                <w:ilvl w:val="1"/>
                <w:numId w:val="3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Ammo</w:t>
            </w:r>
          </w:p>
          <w:p w14:paraId="37130575" w14:textId="77777777" w:rsidR="00A92660" w:rsidRDefault="00A92660" w:rsidP="0012679D">
            <w:pPr>
              <w:pStyle w:val="ListParagraph"/>
              <w:numPr>
                <w:ilvl w:val="1"/>
                <w:numId w:val="3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Emp Grenade</w:t>
            </w:r>
            <w:r w:rsidR="00541D2F">
              <w:t xml:space="preserve"> (From Mercenary dead body)</w:t>
            </w:r>
          </w:p>
          <w:p w14:paraId="6A137857" w14:textId="34B89A58" w:rsidR="006F4ADF" w:rsidRDefault="006F4ADF" w:rsidP="0012679D">
            <w:pPr>
              <w:pStyle w:val="ListParagraph"/>
              <w:numPr>
                <w:ilvl w:val="0"/>
                <w:numId w:val="3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The player can shoot the turret to dead or use Emp grenade to stun them befor</w:t>
            </w:r>
            <w:r w:rsidR="00A823BE">
              <w:t>e shooting them</w:t>
            </w:r>
          </w:p>
        </w:tc>
      </w:tr>
      <w:tr w:rsidR="00442F63" w14:paraId="74303AA9" w14:textId="77777777" w:rsidTr="00DC62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</w:tcPr>
          <w:p w14:paraId="7D210A2F" w14:textId="3DD8C292" w:rsidR="00442F63" w:rsidRDefault="009A7216" w:rsidP="00DC62D7">
            <w:pPr>
              <w:jc w:val="center"/>
            </w:pPr>
            <w:r>
              <w:lastRenderedPageBreak/>
              <w:t>14</w:t>
            </w:r>
          </w:p>
        </w:tc>
        <w:tc>
          <w:tcPr>
            <w:tcW w:w="3459" w:type="dxa"/>
          </w:tcPr>
          <w:p w14:paraId="7790B152" w14:textId="7DBAEE02" w:rsidR="00442F63" w:rsidRPr="006C7C54" w:rsidRDefault="006C7C54" w:rsidP="00D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After clearing room </w:t>
            </w:r>
            <w:r>
              <w:rPr>
                <w:b/>
                <w:bCs/>
              </w:rPr>
              <w:t>RI</w:t>
            </w:r>
            <w:r>
              <w:t>, the player need to find how to open a bookshelf door</w:t>
            </w:r>
          </w:p>
        </w:tc>
        <w:tc>
          <w:tcPr>
            <w:tcW w:w="5541" w:type="dxa"/>
          </w:tcPr>
          <w:p w14:paraId="02AD48F1" w14:textId="77777777" w:rsidR="00442F63" w:rsidRDefault="006C7C54" w:rsidP="0012679D">
            <w:pPr>
              <w:pStyle w:val="ListParagraph"/>
              <w:numPr>
                <w:ilvl w:val="0"/>
                <w:numId w:val="3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The bookshelf door can be opened if the player press</w:t>
            </w:r>
            <w:r w:rsidR="00FB18FD">
              <w:t>es a button under the desk in the ro</w:t>
            </w:r>
            <w:r w:rsidR="00E70D75">
              <w:t>om</w:t>
            </w:r>
          </w:p>
          <w:p w14:paraId="4C15CBDB" w14:textId="77777777" w:rsidR="00451DC3" w:rsidRDefault="00451DC3" w:rsidP="0012679D">
            <w:pPr>
              <w:pStyle w:val="ListParagraph"/>
              <w:numPr>
                <w:ilvl w:val="0"/>
                <w:numId w:val="3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After the button is press, the light above the bookshelf will light up</w:t>
            </w:r>
          </w:p>
          <w:p w14:paraId="7ECC1217" w14:textId="77777777" w:rsidR="00451DC3" w:rsidRDefault="008126A9" w:rsidP="0012679D">
            <w:pPr>
              <w:pStyle w:val="ListParagraph"/>
              <w:numPr>
                <w:ilvl w:val="0"/>
                <w:numId w:val="3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As </w:t>
            </w:r>
            <w:r w:rsidR="0023446F">
              <w:t>much</w:t>
            </w:r>
            <w:r>
              <w:t xml:space="preserve"> as possible, </w:t>
            </w:r>
            <w:r w:rsidR="00451DC3">
              <w:t xml:space="preserve">furniture in the room are </w:t>
            </w:r>
            <w:r>
              <w:t xml:space="preserve">in the same color as the color of the light </w:t>
            </w:r>
            <w:r w:rsidR="00FD6DF5">
              <w:t>above the bookshelf</w:t>
            </w:r>
          </w:p>
          <w:p w14:paraId="04EF878F" w14:textId="7103637F" w:rsidR="00FD6DF5" w:rsidRDefault="00FD6DF5" w:rsidP="0012679D">
            <w:pPr>
              <w:pStyle w:val="ListParagraph"/>
              <w:numPr>
                <w:ilvl w:val="0"/>
                <w:numId w:val="3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The player can see a </w:t>
            </w:r>
            <w:r w:rsidR="00927BBE">
              <w:t>hidden spiral stair</w:t>
            </w:r>
            <w:r>
              <w:t xml:space="preserve"> from the hold on the wall</w:t>
            </w:r>
          </w:p>
        </w:tc>
      </w:tr>
      <w:tr w:rsidR="00442F63" w14:paraId="450B26AA" w14:textId="77777777" w:rsidTr="00DC62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</w:tcPr>
          <w:p w14:paraId="79474AB2" w14:textId="01F57ED6" w:rsidR="00442F63" w:rsidRDefault="009A7216" w:rsidP="00DC62D7">
            <w:pPr>
              <w:jc w:val="center"/>
            </w:pPr>
            <w:r>
              <w:t>15</w:t>
            </w:r>
          </w:p>
        </w:tc>
        <w:tc>
          <w:tcPr>
            <w:tcW w:w="3459" w:type="dxa"/>
          </w:tcPr>
          <w:p w14:paraId="3F097EAF" w14:textId="62290144" w:rsidR="00442F63" w:rsidRDefault="005A1408" w:rsidP="00D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The player reaches the hallway </w:t>
            </w:r>
            <w:r w:rsidR="006E1E6E">
              <w:t>and start to trace Alice</w:t>
            </w:r>
          </w:p>
        </w:tc>
        <w:tc>
          <w:tcPr>
            <w:tcW w:w="5541" w:type="dxa"/>
          </w:tcPr>
          <w:p w14:paraId="6A4DC854" w14:textId="3C991567" w:rsidR="00442F63" w:rsidRDefault="006530BE" w:rsidP="0012679D">
            <w:pPr>
              <w:pStyle w:val="ListParagraph"/>
              <w:numPr>
                <w:ilvl w:val="0"/>
                <w:numId w:val="3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The player finds there is </w:t>
            </w:r>
            <w:r w:rsidR="00927BBE">
              <w:t>laser mine traps blocking the hallway</w:t>
            </w:r>
          </w:p>
        </w:tc>
      </w:tr>
      <w:tr w:rsidR="0027142F" w14:paraId="529FD613" w14:textId="77777777" w:rsidTr="00DC62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</w:tcPr>
          <w:p w14:paraId="1D12F387" w14:textId="19B5E79E" w:rsidR="0027142F" w:rsidRDefault="0027142F" w:rsidP="00DC62D7">
            <w:pPr>
              <w:jc w:val="center"/>
            </w:pPr>
            <w:r>
              <w:t>15a</w:t>
            </w:r>
          </w:p>
        </w:tc>
        <w:tc>
          <w:tcPr>
            <w:tcW w:w="3459" w:type="dxa"/>
          </w:tcPr>
          <w:p w14:paraId="7B1533B8" w14:textId="0C3A2C9B" w:rsidR="0027142F" w:rsidRDefault="006530BE" w:rsidP="00D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The </w:t>
            </w:r>
            <w:r w:rsidR="00285AAB">
              <w:t>player bypass the laser mine trap</w:t>
            </w:r>
          </w:p>
        </w:tc>
        <w:tc>
          <w:tcPr>
            <w:tcW w:w="5541" w:type="dxa"/>
          </w:tcPr>
          <w:p w14:paraId="49B44B5B" w14:textId="77777777" w:rsidR="0027142F" w:rsidRDefault="00285AAB" w:rsidP="0012679D">
            <w:pPr>
              <w:pStyle w:val="ListParagraph"/>
              <w:numPr>
                <w:ilvl w:val="0"/>
                <w:numId w:val="3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The player enters room </w:t>
            </w:r>
            <w:r w:rsidR="00394B44">
              <w:rPr>
                <w:b/>
                <w:bCs/>
              </w:rPr>
              <w:t xml:space="preserve">I2 </w:t>
            </w:r>
            <w:r w:rsidR="00394B44">
              <w:t xml:space="preserve">and use the terminal there to open the door </w:t>
            </w:r>
            <w:r w:rsidR="00394B44" w:rsidRPr="00CD08AA">
              <w:rPr>
                <w:b/>
                <w:bCs/>
                <w:color w:val="6666FF"/>
              </w:rPr>
              <w:t>B</w:t>
            </w:r>
            <w:r w:rsidR="00DA5358">
              <w:t xml:space="preserve"> </w:t>
            </w:r>
            <w:r w:rsidR="00CD08AA">
              <w:t xml:space="preserve">after </w:t>
            </w:r>
            <w:r w:rsidR="00DA5358">
              <w:t>opening the door</w:t>
            </w:r>
            <w:r w:rsidR="00DA5358" w:rsidRPr="00130718">
              <w:rPr>
                <w:b/>
                <w:bCs/>
                <w:color w:val="6666FF"/>
              </w:rPr>
              <w:t xml:space="preserve"> C</w:t>
            </w:r>
            <w:r w:rsidR="00DA5358">
              <w:t xml:space="preserve"> by lockpicking</w:t>
            </w:r>
          </w:p>
          <w:p w14:paraId="382E87E0" w14:textId="77777777" w:rsidR="00D45C01" w:rsidRDefault="00D45C01" w:rsidP="0012679D">
            <w:pPr>
              <w:pStyle w:val="ListParagraph"/>
              <w:numPr>
                <w:ilvl w:val="0"/>
                <w:numId w:val="3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Supplies</w:t>
            </w:r>
          </w:p>
          <w:p w14:paraId="5C1DAFDA" w14:textId="77777777" w:rsidR="00D45C01" w:rsidRDefault="00D45C01" w:rsidP="0012679D">
            <w:pPr>
              <w:pStyle w:val="ListParagraph"/>
              <w:numPr>
                <w:ilvl w:val="1"/>
                <w:numId w:val="3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Medicine</w:t>
            </w:r>
          </w:p>
          <w:p w14:paraId="28763F33" w14:textId="77777777" w:rsidR="00D45C01" w:rsidRDefault="00D45C01" w:rsidP="0012679D">
            <w:pPr>
              <w:pStyle w:val="ListParagraph"/>
              <w:numPr>
                <w:ilvl w:val="1"/>
                <w:numId w:val="3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Ammo</w:t>
            </w:r>
          </w:p>
          <w:p w14:paraId="27BAD8EA" w14:textId="6B86810C" w:rsidR="00D45C01" w:rsidRDefault="00C827C3" w:rsidP="0012679D">
            <w:pPr>
              <w:pStyle w:val="ListParagraph"/>
              <w:numPr>
                <w:ilvl w:val="1"/>
                <w:numId w:val="3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Assault Rifle (</w:t>
            </w:r>
            <w:r w:rsidR="00286A67">
              <w:t xml:space="preserve">Need </w:t>
            </w:r>
            <w:r>
              <w:t>Lockpicking)</w:t>
            </w:r>
          </w:p>
          <w:p w14:paraId="69238CD5" w14:textId="5BF77113" w:rsidR="003775B0" w:rsidRDefault="003775B0" w:rsidP="0012679D">
            <w:pPr>
              <w:pStyle w:val="ListParagraph"/>
              <w:numPr>
                <w:ilvl w:val="1"/>
                <w:numId w:val="3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Emp Grenade (</w:t>
            </w:r>
            <w:r w:rsidR="00286A67">
              <w:t xml:space="preserve">Need </w:t>
            </w:r>
            <w:r>
              <w:t>Lockpicking)</w:t>
            </w:r>
          </w:p>
          <w:p w14:paraId="776E0417" w14:textId="4576992D" w:rsidR="00FE770B" w:rsidRDefault="00FE770B" w:rsidP="0012679D">
            <w:pPr>
              <w:pStyle w:val="ListParagraph"/>
              <w:numPr>
                <w:ilvl w:val="0"/>
                <w:numId w:val="3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The player is able to see a hidden spiral stair from the holes on the wall</w:t>
            </w:r>
          </w:p>
        </w:tc>
      </w:tr>
      <w:tr w:rsidR="0027142F" w14:paraId="21505D36" w14:textId="77777777" w:rsidTr="00DC62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</w:tcPr>
          <w:p w14:paraId="3D164D78" w14:textId="30026628" w:rsidR="0027142F" w:rsidRDefault="0027142F" w:rsidP="00DC62D7">
            <w:pPr>
              <w:jc w:val="center"/>
            </w:pPr>
            <w:r>
              <w:t>15b</w:t>
            </w:r>
          </w:p>
        </w:tc>
        <w:tc>
          <w:tcPr>
            <w:tcW w:w="3459" w:type="dxa"/>
          </w:tcPr>
          <w:p w14:paraId="1BA6C359" w14:textId="7D333800" w:rsidR="0027142F" w:rsidRDefault="002512C7" w:rsidP="00D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The player cross the laser mine trap</w:t>
            </w:r>
            <w:r w:rsidR="0080166F">
              <w:t xml:space="preserve"> by disarming it</w:t>
            </w:r>
          </w:p>
        </w:tc>
        <w:tc>
          <w:tcPr>
            <w:tcW w:w="5541" w:type="dxa"/>
          </w:tcPr>
          <w:p w14:paraId="4347ED2B" w14:textId="77777777" w:rsidR="0027142F" w:rsidRDefault="0080166F" w:rsidP="0012679D">
            <w:pPr>
              <w:pStyle w:val="ListParagraph"/>
              <w:numPr>
                <w:ilvl w:val="0"/>
                <w:numId w:val="3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The player disables the laser mines by Emp grenade and move forward</w:t>
            </w:r>
          </w:p>
          <w:p w14:paraId="67A0DD22" w14:textId="5B3145CE" w:rsidR="000E4D86" w:rsidRDefault="000E4D86" w:rsidP="0012679D">
            <w:pPr>
              <w:pStyle w:val="ListParagraph"/>
              <w:numPr>
                <w:ilvl w:val="0"/>
                <w:numId w:val="3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From the holes on the wall, the player is able to </w:t>
            </w:r>
            <w:r w:rsidR="00F6676B">
              <w:t xml:space="preserve">see enemies patrolling in the room </w:t>
            </w:r>
            <w:r w:rsidR="00130718" w:rsidRPr="00957909">
              <w:rPr>
                <w:b/>
                <w:bCs/>
                <w:color w:val="FFB266"/>
              </w:rPr>
              <w:t>D</w:t>
            </w:r>
          </w:p>
        </w:tc>
      </w:tr>
      <w:tr w:rsidR="009A7216" w14:paraId="265C3ED7" w14:textId="77777777" w:rsidTr="00DC62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</w:tcPr>
          <w:p w14:paraId="4E57B745" w14:textId="21499EA1" w:rsidR="009A7216" w:rsidRDefault="009A7216" w:rsidP="00DC62D7">
            <w:pPr>
              <w:jc w:val="center"/>
            </w:pPr>
            <w:r>
              <w:t>16</w:t>
            </w:r>
          </w:p>
        </w:tc>
        <w:tc>
          <w:tcPr>
            <w:tcW w:w="3459" w:type="dxa"/>
          </w:tcPr>
          <w:p w14:paraId="161EBFEA" w14:textId="2CC79826" w:rsidR="009A7216" w:rsidRDefault="00090A2D" w:rsidP="00D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The player encounters new enemies in the middle part of the hallway</w:t>
            </w:r>
          </w:p>
        </w:tc>
        <w:tc>
          <w:tcPr>
            <w:tcW w:w="5541" w:type="dxa"/>
          </w:tcPr>
          <w:p w14:paraId="0A2982C9" w14:textId="758AFCE8" w:rsidR="009A7216" w:rsidRDefault="002E60C7" w:rsidP="0012679D">
            <w:pPr>
              <w:pStyle w:val="ListParagraph"/>
              <w:numPr>
                <w:ilvl w:val="0"/>
                <w:numId w:val="3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Enemies:</w:t>
            </w:r>
          </w:p>
          <w:p w14:paraId="78395251" w14:textId="15539FF5" w:rsidR="002E60C7" w:rsidRDefault="000E53C6" w:rsidP="0012679D">
            <w:pPr>
              <w:pStyle w:val="ListParagraph"/>
              <w:numPr>
                <w:ilvl w:val="1"/>
                <w:numId w:val="3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Ambush </w:t>
            </w:r>
            <w:r w:rsidR="00203AC2">
              <w:t>Melee Railroad Agent</w:t>
            </w:r>
            <w:r w:rsidR="002765A4">
              <w:t xml:space="preserve"> * 1</w:t>
            </w:r>
          </w:p>
          <w:p w14:paraId="3502EF77" w14:textId="48EC2C39" w:rsidR="00203AC2" w:rsidRDefault="002765A4" w:rsidP="0012679D">
            <w:pPr>
              <w:pStyle w:val="ListParagraph"/>
              <w:numPr>
                <w:ilvl w:val="1"/>
                <w:numId w:val="3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Ranged Railroad Agent * 1</w:t>
            </w:r>
          </w:p>
          <w:p w14:paraId="72F96149" w14:textId="77777777" w:rsidR="002765A4" w:rsidRDefault="002765A4" w:rsidP="0012679D">
            <w:pPr>
              <w:pStyle w:val="ListParagraph"/>
              <w:numPr>
                <w:ilvl w:val="1"/>
                <w:numId w:val="3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Ranged Synths</w:t>
            </w:r>
            <w:r w:rsidR="0025744C">
              <w:t xml:space="preserve"> </w:t>
            </w:r>
            <w:r w:rsidR="005C634D">
              <w:t>* 1</w:t>
            </w:r>
          </w:p>
          <w:p w14:paraId="0F080D19" w14:textId="77777777" w:rsidR="005C634D" w:rsidRDefault="005C634D" w:rsidP="0012679D">
            <w:pPr>
              <w:pStyle w:val="ListParagraph"/>
              <w:numPr>
                <w:ilvl w:val="1"/>
                <w:numId w:val="3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Turret</w:t>
            </w:r>
          </w:p>
          <w:p w14:paraId="34B5326D" w14:textId="29C7351D" w:rsidR="00FE3230" w:rsidRDefault="005C634D" w:rsidP="0012679D">
            <w:pPr>
              <w:pStyle w:val="ListParagraph"/>
              <w:numPr>
                <w:ilvl w:val="0"/>
                <w:numId w:val="3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The player </w:t>
            </w:r>
            <w:r w:rsidR="00330319">
              <w:t xml:space="preserve">can stun the turret and synths by Emp grenade and deal with the </w:t>
            </w:r>
            <w:r w:rsidR="00C82F21">
              <w:t>railroad agents first</w:t>
            </w:r>
          </w:p>
        </w:tc>
      </w:tr>
      <w:tr w:rsidR="0027142F" w14:paraId="458908CE" w14:textId="77777777" w:rsidTr="00DC62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</w:tcPr>
          <w:p w14:paraId="04E29FE6" w14:textId="33229B28" w:rsidR="0027142F" w:rsidRDefault="0027142F" w:rsidP="00DC62D7">
            <w:pPr>
              <w:jc w:val="center"/>
            </w:pPr>
            <w:r>
              <w:t>17</w:t>
            </w:r>
          </w:p>
        </w:tc>
        <w:tc>
          <w:tcPr>
            <w:tcW w:w="3459" w:type="dxa"/>
          </w:tcPr>
          <w:p w14:paraId="051D0018" w14:textId="0E8A74A2" w:rsidR="0027142F" w:rsidRPr="000572C6" w:rsidRDefault="000572C6" w:rsidP="00D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The player reaches </w:t>
            </w:r>
            <w:r w:rsidRPr="000572C6">
              <w:rPr>
                <w:b/>
                <w:bCs/>
              </w:rPr>
              <w:t>I3</w:t>
            </w:r>
            <w:r>
              <w:rPr>
                <w:b/>
                <w:bCs/>
              </w:rPr>
              <w:t xml:space="preserve"> </w:t>
            </w:r>
            <w:r>
              <w:t xml:space="preserve">and sees Alice </w:t>
            </w:r>
            <w:r w:rsidR="007B7CEE">
              <w:t xml:space="preserve">exits the </w:t>
            </w:r>
            <w:r w:rsidR="00666973">
              <w:t>hallway</w:t>
            </w:r>
            <w:r w:rsidR="00081530">
              <w:t xml:space="preserve"> from door </w:t>
            </w:r>
            <w:r w:rsidR="00081530" w:rsidRPr="00081530">
              <w:rPr>
                <w:b/>
                <w:bCs/>
                <w:color w:val="6666FF"/>
              </w:rPr>
              <w:t xml:space="preserve">A </w:t>
            </w:r>
            <w:r w:rsidR="00081530">
              <w:t>and close it</w:t>
            </w:r>
            <w:r w:rsidR="007B7CEE">
              <w:t xml:space="preserve">. </w:t>
            </w:r>
          </w:p>
        </w:tc>
        <w:tc>
          <w:tcPr>
            <w:tcW w:w="5541" w:type="dxa"/>
          </w:tcPr>
          <w:p w14:paraId="58CB739D" w14:textId="77777777" w:rsidR="0027142F" w:rsidRDefault="001E08FB" w:rsidP="0012679D">
            <w:pPr>
              <w:pStyle w:val="ListParagraph"/>
              <w:numPr>
                <w:ilvl w:val="0"/>
                <w:numId w:val="3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Enemies:</w:t>
            </w:r>
          </w:p>
          <w:p w14:paraId="08087D61" w14:textId="77777777" w:rsidR="001E08FB" w:rsidRDefault="002528F7" w:rsidP="0012679D">
            <w:pPr>
              <w:pStyle w:val="ListParagraph"/>
              <w:numPr>
                <w:ilvl w:val="1"/>
                <w:numId w:val="3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Turret * 1</w:t>
            </w:r>
          </w:p>
          <w:p w14:paraId="765732BB" w14:textId="77777777" w:rsidR="002528F7" w:rsidRDefault="002528F7" w:rsidP="0012679D">
            <w:pPr>
              <w:pStyle w:val="ListParagraph"/>
              <w:numPr>
                <w:ilvl w:val="1"/>
                <w:numId w:val="3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Ranged Railroad Agent * 1</w:t>
            </w:r>
          </w:p>
          <w:p w14:paraId="4910AC96" w14:textId="77777777" w:rsidR="002528F7" w:rsidRDefault="002528F7" w:rsidP="0012679D">
            <w:pPr>
              <w:pStyle w:val="ListParagraph"/>
              <w:numPr>
                <w:ilvl w:val="1"/>
                <w:numId w:val="3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Ranged </w:t>
            </w:r>
            <w:r w:rsidR="005277F0">
              <w:t>Synths * 1</w:t>
            </w:r>
          </w:p>
          <w:p w14:paraId="7FECB3E0" w14:textId="77777777" w:rsidR="005277F0" w:rsidRDefault="005277F0" w:rsidP="0012679D">
            <w:pPr>
              <w:pStyle w:val="ListParagraph"/>
              <w:numPr>
                <w:ilvl w:val="0"/>
                <w:numId w:val="3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The player is able to see enemies patrolling in room </w:t>
            </w:r>
            <w:r w:rsidRPr="000E47D9">
              <w:rPr>
                <w:b/>
                <w:bCs/>
                <w:color w:val="FFB266"/>
              </w:rPr>
              <w:t>E</w:t>
            </w:r>
            <w:r>
              <w:t xml:space="preserve"> from the hole on the wall</w:t>
            </w:r>
          </w:p>
          <w:p w14:paraId="74B5C503" w14:textId="77777777" w:rsidR="004B3C95" w:rsidRDefault="004B3C95" w:rsidP="0012679D">
            <w:pPr>
              <w:pStyle w:val="ListParagraph"/>
              <w:numPr>
                <w:ilvl w:val="0"/>
                <w:numId w:val="3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The player can stun the turret with emp and deal with other </w:t>
            </w:r>
            <w:r w:rsidR="00750EE4">
              <w:t xml:space="preserve">first </w:t>
            </w:r>
          </w:p>
          <w:p w14:paraId="49739B8E" w14:textId="77777777" w:rsidR="001B56E5" w:rsidRPr="00111A41" w:rsidRDefault="001B56E5" w:rsidP="0012679D">
            <w:pPr>
              <w:pStyle w:val="ListParagraph"/>
              <w:numPr>
                <w:ilvl w:val="0"/>
                <w:numId w:val="3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The player will get a key from the loot of the </w:t>
            </w:r>
            <w:r w:rsidR="00A85A9E">
              <w:t xml:space="preserve">Ranged Railroad Agent to open the door </w:t>
            </w:r>
            <w:r w:rsidR="00A85A9E" w:rsidRPr="00A85A9E">
              <w:rPr>
                <w:b/>
                <w:bCs/>
                <w:color w:val="6666FF"/>
              </w:rPr>
              <w:t>A</w:t>
            </w:r>
          </w:p>
          <w:p w14:paraId="749B427A" w14:textId="77777777" w:rsidR="00111A41" w:rsidRDefault="00111A41" w:rsidP="0012679D">
            <w:pPr>
              <w:pStyle w:val="ListParagraph"/>
              <w:numPr>
                <w:ilvl w:val="0"/>
                <w:numId w:val="3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Supplies:</w:t>
            </w:r>
          </w:p>
          <w:p w14:paraId="23864D73" w14:textId="77777777" w:rsidR="00111A41" w:rsidRDefault="00111A41" w:rsidP="0012679D">
            <w:pPr>
              <w:pStyle w:val="ListParagraph"/>
              <w:numPr>
                <w:ilvl w:val="1"/>
                <w:numId w:val="3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Medicine</w:t>
            </w:r>
          </w:p>
          <w:p w14:paraId="68CD0B04" w14:textId="77777777" w:rsidR="00111A41" w:rsidRDefault="00111A41" w:rsidP="0012679D">
            <w:pPr>
              <w:pStyle w:val="ListParagraph"/>
              <w:numPr>
                <w:ilvl w:val="1"/>
                <w:numId w:val="3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Chems</w:t>
            </w:r>
          </w:p>
          <w:p w14:paraId="44993B69" w14:textId="09D94961" w:rsidR="00111A41" w:rsidRDefault="00111A41" w:rsidP="0012679D">
            <w:pPr>
              <w:pStyle w:val="ListParagraph"/>
              <w:numPr>
                <w:ilvl w:val="1"/>
                <w:numId w:val="3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Emp Grenade</w:t>
            </w:r>
          </w:p>
        </w:tc>
      </w:tr>
      <w:tr w:rsidR="0027142F" w14:paraId="31991FF8" w14:textId="77777777" w:rsidTr="00DC62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</w:tcPr>
          <w:p w14:paraId="364F8CBC" w14:textId="06B372F5" w:rsidR="0027142F" w:rsidRDefault="0027142F" w:rsidP="00DC62D7">
            <w:pPr>
              <w:jc w:val="center"/>
            </w:pPr>
            <w:r>
              <w:lastRenderedPageBreak/>
              <w:t>18</w:t>
            </w:r>
          </w:p>
        </w:tc>
        <w:tc>
          <w:tcPr>
            <w:tcW w:w="3459" w:type="dxa"/>
          </w:tcPr>
          <w:p w14:paraId="24D6CD28" w14:textId="0489E36A" w:rsidR="0027142F" w:rsidRDefault="00A85A9E" w:rsidP="00D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The player </w:t>
            </w:r>
            <w:r w:rsidR="00111A41">
              <w:t>walk forward and take a rest from</w:t>
            </w:r>
            <w:r w:rsidR="00200D37">
              <w:t xml:space="preserve"> the intensive combat before</w:t>
            </w:r>
          </w:p>
        </w:tc>
        <w:tc>
          <w:tcPr>
            <w:tcW w:w="5541" w:type="dxa"/>
          </w:tcPr>
          <w:p w14:paraId="3934463E" w14:textId="77777777" w:rsidR="0027142F" w:rsidRDefault="00200D37" w:rsidP="0012679D">
            <w:pPr>
              <w:pStyle w:val="ListParagraph"/>
              <w:numPr>
                <w:ilvl w:val="0"/>
                <w:numId w:val="3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Supplies</w:t>
            </w:r>
          </w:p>
          <w:p w14:paraId="2CBC9C28" w14:textId="77777777" w:rsidR="00200D37" w:rsidRDefault="00200D37" w:rsidP="0012679D">
            <w:pPr>
              <w:pStyle w:val="ListParagraph"/>
              <w:numPr>
                <w:ilvl w:val="1"/>
                <w:numId w:val="3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Chems</w:t>
            </w:r>
          </w:p>
          <w:p w14:paraId="37A04EE0" w14:textId="77777777" w:rsidR="00200D37" w:rsidRDefault="00200D37" w:rsidP="0012679D">
            <w:pPr>
              <w:pStyle w:val="ListParagraph"/>
              <w:numPr>
                <w:ilvl w:val="1"/>
                <w:numId w:val="3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Ammo</w:t>
            </w:r>
          </w:p>
          <w:p w14:paraId="4C6FD808" w14:textId="77777777" w:rsidR="00103325" w:rsidRDefault="00103325" w:rsidP="0012679D">
            <w:pPr>
              <w:pStyle w:val="ListParagraph"/>
              <w:numPr>
                <w:ilvl w:val="0"/>
                <w:numId w:val="3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If the player has high skills of lockpicking, he is able to unlock door to room E and deal with the synths there in</w:t>
            </w:r>
            <w:r w:rsidR="006A4CD5">
              <w:t xml:space="preserve"> advanced</w:t>
            </w:r>
          </w:p>
          <w:p w14:paraId="5F894E99" w14:textId="284DF6C2" w:rsidR="00E719E8" w:rsidRDefault="00E719E8" w:rsidP="0012679D">
            <w:pPr>
              <w:pStyle w:val="ListParagraph"/>
              <w:numPr>
                <w:ilvl w:val="0"/>
                <w:numId w:val="3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The player is able to see the room </w:t>
            </w:r>
            <w:r>
              <w:rPr>
                <w:b/>
                <w:bCs/>
              </w:rPr>
              <w:t xml:space="preserve">I5 </w:t>
            </w:r>
            <w:r>
              <w:t xml:space="preserve">from the window </w:t>
            </w:r>
            <w:r w:rsidR="00714FF8">
              <w:t xml:space="preserve">on the wall near the entrance of </w:t>
            </w:r>
            <w:r w:rsidR="00714FF8">
              <w:rPr>
                <w:b/>
                <w:bCs/>
              </w:rPr>
              <w:t>MC</w:t>
            </w:r>
          </w:p>
        </w:tc>
      </w:tr>
      <w:tr w:rsidR="0027142F" w14:paraId="732EFA92" w14:textId="77777777" w:rsidTr="00DC62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</w:tcPr>
          <w:p w14:paraId="1D8C2D0C" w14:textId="2293B324" w:rsidR="0027142F" w:rsidRDefault="0027142F" w:rsidP="00DC62D7">
            <w:pPr>
              <w:jc w:val="center"/>
            </w:pPr>
            <w:r>
              <w:t>19</w:t>
            </w:r>
          </w:p>
        </w:tc>
        <w:tc>
          <w:tcPr>
            <w:tcW w:w="3459" w:type="dxa"/>
          </w:tcPr>
          <w:p w14:paraId="25A8E2A7" w14:textId="0E6D34B0" w:rsidR="0027142F" w:rsidRPr="003D6F3A" w:rsidRDefault="00484B17" w:rsidP="00D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The player enters the </w:t>
            </w:r>
            <w:r w:rsidR="003D6F3A">
              <w:rPr>
                <w:b/>
                <w:bCs/>
              </w:rPr>
              <w:t xml:space="preserve">MC </w:t>
            </w:r>
            <w:r w:rsidR="003D6F3A">
              <w:t xml:space="preserve">area </w:t>
            </w:r>
            <w:r w:rsidR="0082755C">
              <w:t xml:space="preserve">and talk to Alice </w:t>
            </w:r>
            <w:r w:rsidR="0003025D">
              <w:t xml:space="preserve">who is at the balcony </w:t>
            </w:r>
            <w:r w:rsidR="00226AFA">
              <w:t>at the second floor</w:t>
            </w:r>
            <w:r w:rsidR="0035558E">
              <w:t xml:space="preserve"> (See the </w:t>
            </w:r>
            <w:r w:rsidR="0040157A">
              <w:t xml:space="preserve">next </w:t>
            </w:r>
            <w:r w:rsidR="0024596B">
              <w:t xml:space="preserve">section for </w:t>
            </w:r>
            <w:r w:rsidR="00B7389D">
              <w:t>details of location</w:t>
            </w:r>
            <w:r w:rsidR="0035558E">
              <w:t>)</w:t>
            </w:r>
          </w:p>
        </w:tc>
        <w:tc>
          <w:tcPr>
            <w:tcW w:w="5541" w:type="dxa"/>
          </w:tcPr>
          <w:p w14:paraId="0829DFB8" w14:textId="77777777" w:rsidR="0027142F" w:rsidRDefault="003D6F3A" w:rsidP="0012679D">
            <w:pPr>
              <w:pStyle w:val="ListParagraph"/>
              <w:numPr>
                <w:ilvl w:val="0"/>
                <w:numId w:val="3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Narrative: </w:t>
            </w:r>
            <w:hyperlink w:anchor="_Narrative_Summary" w:history="1">
              <w:r w:rsidRPr="003D6F3A">
                <w:rPr>
                  <w:rStyle w:val="Hyperlink"/>
                </w:rPr>
                <w:t>Stage 80</w:t>
              </w:r>
            </w:hyperlink>
          </w:p>
          <w:p w14:paraId="75DC585C" w14:textId="6A1437E6" w:rsidR="00A75B68" w:rsidRDefault="0015349A" w:rsidP="0012679D">
            <w:pPr>
              <w:pStyle w:val="ListParagraph"/>
              <w:numPr>
                <w:ilvl w:val="0"/>
                <w:numId w:val="3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The player talks to Alice for narrative. After that, </w:t>
            </w:r>
            <w:r w:rsidR="00052938">
              <w:t xml:space="preserve">Alice will call </w:t>
            </w:r>
            <w:r w:rsidR="006149EB">
              <w:t xml:space="preserve">the ambush enemies form room D </w:t>
            </w:r>
            <w:r w:rsidR="006149EB">
              <w:rPr>
                <w:rFonts w:hint="eastAsia"/>
                <w:lang w:eastAsia="zh-CN"/>
              </w:rPr>
              <w:t>a</w:t>
            </w:r>
            <w:r w:rsidR="006149EB">
              <w:rPr>
                <w:lang w:eastAsia="zh-CN"/>
              </w:rPr>
              <w:t xml:space="preserve">nd E to attack the player and runs into </w:t>
            </w:r>
            <w:r w:rsidR="009B621A">
              <w:rPr>
                <w:lang w:eastAsia="zh-CN"/>
              </w:rPr>
              <w:t xml:space="preserve">room </w:t>
            </w:r>
            <w:r w:rsidR="009B621A">
              <w:rPr>
                <w:b/>
                <w:bCs/>
                <w:lang w:eastAsia="zh-CN"/>
              </w:rPr>
              <w:t xml:space="preserve">I8 </w:t>
            </w:r>
            <w:r w:rsidR="009B621A">
              <w:rPr>
                <w:lang w:eastAsia="zh-CN"/>
              </w:rPr>
              <w:t>(See the next section</w:t>
            </w:r>
            <w:r w:rsidR="0095059A">
              <w:rPr>
                <w:lang w:eastAsia="zh-CN"/>
              </w:rPr>
              <w:t xml:space="preserve"> for</w:t>
            </w:r>
            <w:r w:rsidR="000226FB">
              <w:rPr>
                <w:lang w:eastAsia="zh-CN"/>
              </w:rPr>
              <w:t xml:space="preserve"> detail</w:t>
            </w:r>
            <w:r w:rsidR="003127E0">
              <w:rPr>
                <w:lang w:eastAsia="zh-CN"/>
              </w:rPr>
              <w:t>s</w:t>
            </w:r>
            <w:r w:rsidR="000226FB">
              <w:rPr>
                <w:lang w:eastAsia="zh-CN"/>
              </w:rPr>
              <w:t xml:space="preserve"> of location</w:t>
            </w:r>
            <w:r w:rsidR="009B621A">
              <w:rPr>
                <w:lang w:eastAsia="zh-CN"/>
              </w:rPr>
              <w:t>)</w:t>
            </w:r>
          </w:p>
          <w:p w14:paraId="24A67209" w14:textId="77777777" w:rsidR="003D6F3A" w:rsidRDefault="00B4043B" w:rsidP="0012679D">
            <w:pPr>
              <w:pStyle w:val="ListParagraph"/>
              <w:numPr>
                <w:ilvl w:val="0"/>
                <w:numId w:val="3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Enemies:</w:t>
            </w:r>
          </w:p>
          <w:p w14:paraId="30716278" w14:textId="77777777" w:rsidR="00B4043B" w:rsidRDefault="00FE7B41" w:rsidP="0012679D">
            <w:pPr>
              <w:pStyle w:val="ListParagraph"/>
              <w:numPr>
                <w:ilvl w:val="1"/>
                <w:numId w:val="3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Ranged Synths * 2</w:t>
            </w:r>
          </w:p>
          <w:p w14:paraId="173D0796" w14:textId="0A93607B" w:rsidR="00FE7B41" w:rsidRDefault="00FE7B41" w:rsidP="0012679D">
            <w:pPr>
              <w:pStyle w:val="ListParagraph"/>
              <w:numPr>
                <w:ilvl w:val="1"/>
                <w:numId w:val="3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Ranged </w:t>
            </w:r>
            <w:r w:rsidR="00D1695D">
              <w:t>Railroad</w:t>
            </w:r>
            <w:r>
              <w:t xml:space="preserve"> * 2</w:t>
            </w:r>
          </w:p>
          <w:p w14:paraId="6C4616F1" w14:textId="77777777" w:rsidR="00FE7B41" w:rsidRDefault="00D1695D" w:rsidP="0012679D">
            <w:pPr>
              <w:pStyle w:val="ListParagraph"/>
              <w:numPr>
                <w:ilvl w:val="1"/>
                <w:numId w:val="3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Melee Synths * 1</w:t>
            </w:r>
          </w:p>
          <w:p w14:paraId="606A643D" w14:textId="77777777" w:rsidR="00D1695D" w:rsidRDefault="00D1695D" w:rsidP="0012679D">
            <w:pPr>
              <w:pStyle w:val="ListParagraph"/>
              <w:numPr>
                <w:ilvl w:val="1"/>
                <w:numId w:val="3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Melee Railroad * 1</w:t>
            </w:r>
          </w:p>
          <w:p w14:paraId="30B7C94D" w14:textId="77777777" w:rsidR="00D1695D" w:rsidRDefault="00BE23CB" w:rsidP="0012679D">
            <w:pPr>
              <w:pStyle w:val="ListParagraph"/>
              <w:numPr>
                <w:ilvl w:val="1"/>
                <w:numId w:val="3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Turrets * 2</w:t>
            </w:r>
          </w:p>
          <w:p w14:paraId="0519E953" w14:textId="55CD8C83" w:rsidR="00371E8C" w:rsidRDefault="00872EC3" w:rsidP="0012679D">
            <w:pPr>
              <w:pStyle w:val="ListParagraph"/>
              <w:numPr>
                <w:ilvl w:val="0"/>
                <w:numId w:val="3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The player can explore room</w:t>
            </w:r>
            <w:r w:rsidR="0029209D">
              <w:t>s</w:t>
            </w:r>
            <w:r>
              <w:t xml:space="preserve"> </w:t>
            </w:r>
            <w:r w:rsidRPr="00C02DE9">
              <w:rPr>
                <w:b/>
                <w:bCs/>
                <w:color w:val="FFB266"/>
              </w:rPr>
              <w:t>D</w:t>
            </w:r>
            <w:r w:rsidR="00D520DF">
              <w:t xml:space="preserve">, </w:t>
            </w:r>
            <w:r w:rsidR="00D520DF" w:rsidRPr="00D520DF">
              <w:rPr>
                <w:b/>
                <w:bCs/>
                <w:color w:val="FFB266"/>
              </w:rPr>
              <w:t>E</w:t>
            </w:r>
            <w:r w:rsidR="00D520DF">
              <w:t xml:space="preserve">, </w:t>
            </w:r>
            <w:r w:rsidR="00D520DF" w:rsidRPr="00D520DF">
              <w:rPr>
                <w:b/>
                <w:bCs/>
                <w:color w:val="FFB266"/>
              </w:rPr>
              <w:t>F</w:t>
            </w:r>
            <w:r w:rsidR="00D520DF">
              <w:t xml:space="preserve">, and </w:t>
            </w:r>
            <w:r w:rsidR="00D520DF" w:rsidRPr="00D520DF">
              <w:rPr>
                <w:b/>
                <w:bCs/>
                <w:color w:val="FFB266"/>
              </w:rPr>
              <w:t>G</w:t>
            </w:r>
            <w:r w:rsidR="0029209D">
              <w:t xml:space="preserve"> after defeating all the ambush enemies</w:t>
            </w:r>
            <w:r w:rsidR="00FC5769">
              <w:t xml:space="preserve"> and is able to find a key</w:t>
            </w:r>
            <w:r w:rsidR="006B1231">
              <w:t xml:space="preserve"> in room </w:t>
            </w:r>
            <w:r w:rsidR="006B1231" w:rsidRPr="006B1231">
              <w:rPr>
                <w:b/>
                <w:bCs/>
                <w:color w:val="FFB266"/>
              </w:rPr>
              <w:t>D</w:t>
            </w:r>
            <w:r w:rsidR="00FC5769">
              <w:t xml:space="preserve"> for the balcony </w:t>
            </w:r>
            <w:r w:rsidR="002C7125">
              <w:t>on</w:t>
            </w:r>
            <w:r w:rsidR="00FC5769">
              <w:t xml:space="preserve"> the second floor</w:t>
            </w:r>
          </w:p>
          <w:p w14:paraId="6D241AA4" w14:textId="77777777" w:rsidR="001012EB" w:rsidRDefault="001012EB" w:rsidP="0012679D">
            <w:pPr>
              <w:pStyle w:val="ListParagraph"/>
              <w:numPr>
                <w:ilvl w:val="0"/>
                <w:numId w:val="3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Supplies</w:t>
            </w:r>
          </w:p>
          <w:p w14:paraId="4F1DE6C3" w14:textId="77777777" w:rsidR="001012EB" w:rsidRDefault="00751DC6" w:rsidP="0012679D">
            <w:pPr>
              <w:pStyle w:val="ListParagraph"/>
              <w:numPr>
                <w:ilvl w:val="1"/>
                <w:numId w:val="3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Medicine</w:t>
            </w:r>
          </w:p>
          <w:p w14:paraId="64BF9AC8" w14:textId="77777777" w:rsidR="00751DC6" w:rsidRDefault="00751DC6" w:rsidP="0012679D">
            <w:pPr>
              <w:pStyle w:val="ListParagraph"/>
              <w:numPr>
                <w:ilvl w:val="1"/>
                <w:numId w:val="3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Chems</w:t>
            </w:r>
          </w:p>
          <w:p w14:paraId="6FE6B2D9" w14:textId="77777777" w:rsidR="00751DC6" w:rsidRDefault="00751DC6" w:rsidP="0012679D">
            <w:pPr>
              <w:pStyle w:val="ListParagraph"/>
              <w:numPr>
                <w:ilvl w:val="1"/>
                <w:numId w:val="3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Ammo</w:t>
            </w:r>
          </w:p>
          <w:p w14:paraId="5B0BEA79" w14:textId="645FE32C" w:rsidR="00751DC6" w:rsidRDefault="00E44901" w:rsidP="0012679D">
            <w:pPr>
              <w:pStyle w:val="ListParagraph"/>
              <w:numPr>
                <w:ilvl w:val="1"/>
                <w:numId w:val="3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Emp Grenade</w:t>
            </w:r>
          </w:p>
        </w:tc>
      </w:tr>
      <w:tr w:rsidR="0027142F" w14:paraId="0B41AFC7" w14:textId="77777777" w:rsidTr="00DC62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</w:tcPr>
          <w:p w14:paraId="27218BE2" w14:textId="30EEDA6B" w:rsidR="0027142F" w:rsidRDefault="0027142F" w:rsidP="00DC62D7">
            <w:pPr>
              <w:jc w:val="center"/>
            </w:pPr>
            <w:r>
              <w:t>20</w:t>
            </w:r>
          </w:p>
        </w:tc>
        <w:tc>
          <w:tcPr>
            <w:tcW w:w="3459" w:type="dxa"/>
          </w:tcPr>
          <w:p w14:paraId="4D0024A8" w14:textId="324191C1" w:rsidR="0027142F" w:rsidRDefault="00102B27" w:rsidP="00D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The player goes upstairs to track Alice again</w:t>
            </w:r>
            <w:r w:rsidR="0022007C">
              <w:t xml:space="preserve"> (To the second floor section)</w:t>
            </w:r>
          </w:p>
        </w:tc>
        <w:tc>
          <w:tcPr>
            <w:tcW w:w="5541" w:type="dxa"/>
          </w:tcPr>
          <w:p w14:paraId="198B2CC8" w14:textId="07D51C1B" w:rsidR="0027142F" w:rsidRDefault="00475997" w:rsidP="0012679D">
            <w:pPr>
              <w:pStyle w:val="ListParagraph"/>
              <w:numPr>
                <w:ilvl w:val="0"/>
                <w:numId w:val="3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The player is able to see the hidden spiral </w:t>
            </w:r>
            <w:r w:rsidR="007E6562">
              <w:t>stair again from the hole on the wall</w:t>
            </w:r>
          </w:p>
        </w:tc>
      </w:tr>
    </w:tbl>
    <w:p w14:paraId="213DEAD0" w14:textId="77777777" w:rsidR="00EE6289" w:rsidRDefault="00EE6289" w:rsidP="00EE6289">
      <w:pPr>
        <w:sectPr w:rsidR="00EE6289" w:rsidSect="000B3CD2">
          <w:pgSz w:w="12240" w:h="15840"/>
          <w:pgMar w:top="1440" w:right="1440" w:bottom="1440" w:left="1440" w:header="720" w:footer="720" w:gutter="0"/>
          <w:pgBorders w:offsetFrom="page">
            <w:top w:val="threeDEngrave" w:sz="24" w:space="24" w:color="auto"/>
            <w:left w:val="threeDEngrave" w:sz="24" w:space="24" w:color="auto"/>
            <w:bottom w:val="threeDEngrave" w:sz="24" w:space="24" w:color="auto"/>
            <w:right w:val="threeDEngrave" w:sz="24" w:space="24" w:color="auto"/>
          </w:pgBorders>
          <w:cols w:space="720"/>
          <w:docGrid w:linePitch="360"/>
        </w:sectPr>
      </w:pPr>
    </w:p>
    <w:p w14:paraId="638969D9" w14:textId="19DE9427" w:rsidR="009043FE" w:rsidRPr="009043FE" w:rsidRDefault="003E1EE7" w:rsidP="00D80A7A">
      <w:pPr>
        <w:pStyle w:val="Heading3"/>
      </w:pPr>
      <w:bookmarkStart w:id="29" w:name="_Toc127742519"/>
      <w:r>
        <w:lastRenderedPageBreak/>
        <w:t>Interior Second Floor in SWM</w:t>
      </w:r>
      <w:bookmarkEnd w:id="29"/>
    </w:p>
    <w:p w14:paraId="29AE95CE" w14:textId="77777777" w:rsidR="009043FE" w:rsidRDefault="009043FE" w:rsidP="009043FE">
      <w:pPr>
        <w:keepNext/>
        <w:jc w:val="center"/>
      </w:pPr>
      <w:r>
        <w:rPr>
          <w:noProof/>
        </w:rPr>
        <w:drawing>
          <wp:inline distT="0" distB="0" distL="0" distR="0" wp14:anchorId="3C1B0CD6" wp14:editId="3591A1D0">
            <wp:extent cx="5760000" cy="3740148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740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F40476" w14:textId="44383797" w:rsidR="0097353C" w:rsidRPr="00EE6289" w:rsidRDefault="009043FE" w:rsidP="00EE6289">
      <w:pPr>
        <w:pStyle w:val="Caption"/>
        <w:jc w:val="center"/>
      </w:pPr>
      <w:bookmarkStart w:id="30" w:name="_Toc127742555"/>
      <w:r>
        <w:t xml:space="preserve">Figure </w:t>
      </w:r>
      <w:fldSimple w:instr=" SEQ Figure \* ARABIC ">
        <w:r w:rsidR="00DD5FE0">
          <w:rPr>
            <w:noProof/>
          </w:rPr>
          <w:t>10</w:t>
        </w:r>
      </w:fldSimple>
      <w:r>
        <w:t xml:space="preserve">: </w:t>
      </w:r>
      <w:r>
        <w:rPr>
          <w:noProof/>
        </w:rPr>
        <w:t xml:space="preserve"> </w:t>
      </w:r>
      <w:r w:rsidR="00C67701">
        <w:rPr>
          <w:noProof/>
        </w:rPr>
        <w:t>Interior Second Floor Walkthrough</w:t>
      </w:r>
      <w:r w:rsidR="00335976">
        <w:rPr>
          <w:noProof/>
        </w:rPr>
        <w:t xml:space="preserve"> [6]</w:t>
      </w:r>
      <w:bookmarkEnd w:id="30"/>
    </w:p>
    <w:tbl>
      <w:tblPr>
        <w:tblStyle w:val="GridTable4-Accent1"/>
        <w:tblW w:w="10165" w:type="dxa"/>
        <w:jc w:val="center"/>
        <w:tblLayout w:type="fixed"/>
        <w:tblLook w:val="04A0" w:firstRow="1" w:lastRow="0" w:firstColumn="1" w:lastColumn="0" w:noHBand="0" w:noVBand="1"/>
      </w:tblPr>
      <w:tblGrid>
        <w:gridCol w:w="1165"/>
        <w:gridCol w:w="3459"/>
        <w:gridCol w:w="5541"/>
      </w:tblGrid>
      <w:tr w:rsidR="000C62DD" w14:paraId="5AD3496B" w14:textId="77777777" w:rsidTr="000C62D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  <w:vAlign w:val="bottom"/>
          </w:tcPr>
          <w:p w14:paraId="325BFF08" w14:textId="77777777" w:rsidR="000C62DD" w:rsidRDefault="000C62DD" w:rsidP="00B26AC7">
            <w:pPr>
              <w:jc w:val="center"/>
            </w:pPr>
            <w:r>
              <w:br w:type="page"/>
              <w:t>Map Label / Stage</w:t>
            </w:r>
          </w:p>
        </w:tc>
        <w:tc>
          <w:tcPr>
            <w:tcW w:w="3459" w:type="dxa"/>
            <w:vAlign w:val="bottom"/>
          </w:tcPr>
          <w:p w14:paraId="0E53996C" w14:textId="77777777" w:rsidR="000C62DD" w:rsidRDefault="000C62DD" w:rsidP="00B26AC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Event Summary</w:t>
            </w:r>
          </w:p>
        </w:tc>
        <w:tc>
          <w:tcPr>
            <w:tcW w:w="5541" w:type="dxa"/>
            <w:vAlign w:val="bottom"/>
          </w:tcPr>
          <w:p w14:paraId="38316A99" w14:textId="77777777" w:rsidR="000C62DD" w:rsidRDefault="000C62DD" w:rsidP="00B26AC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Event Details</w:t>
            </w:r>
          </w:p>
        </w:tc>
      </w:tr>
      <w:tr w:rsidR="000C62DD" w14:paraId="4CE093BD" w14:textId="77777777" w:rsidTr="000C62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</w:tcPr>
          <w:p w14:paraId="76B485E7" w14:textId="6AB608B9" w:rsidR="000C62DD" w:rsidRDefault="005D636C" w:rsidP="00B26AC7">
            <w:pPr>
              <w:jc w:val="center"/>
            </w:pPr>
            <w:r>
              <w:t>21</w:t>
            </w:r>
          </w:p>
        </w:tc>
        <w:tc>
          <w:tcPr>
            <w:tcW w:w="3459" w:type="dxa"/>
          </w:tcPr>
          <w:p w14:paraId="0681EEAD" w14:textId="4BF6C1C8" w:rsidR="000C62DD" w:rsidRDefault="00843A16" w:rsidP="00B26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The player reaches the second floor </w:t>
            </w:r>
            <w:r w:rsidR="00BC3C9E">
              <w:t>from the stair</w:t>
            </w:r>
          </w:p>
        </w:tc>
        <w:tc>
          <w:tcPr>
            <w:tcW w:w="5541" w:type="dxa"/>
          </w:tcPr>
          <w:p w14:paraId="41AE0AC9" w14:textId="58095E10" w:rsidR="000C62DD" w:rsidRDefault="002D4791" w:rsidP="00B26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/</w:t>
            </w:r>
          </w:p>
        </w:tc>
      </w:tr>
      <w:tr w:rsidR="000C62DD" w14:paraId="35D15454" w14:textId="77777777" w:rsidTr="000C62D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</w:tcPr>
          <w:p w14:paraId="5E90A7E1" w14:textId="59BF3AC2" w:rsidR="000C62DD" w:rsidRDefault="005D636C" w:rsidP="00B26AC7">
            <w:pPr>
              <w:jc w:val="center"/>
            </w:pPr>
            <w:r>
              <w:t>22</w:t>
            </w:r>
          </w:p>
        </w:tc>
        <w:tc>
          <w:tcPr>
            <w:tcW w:w="3459" w:type="dxa"/>
          </w:tcPr>
          <w:p w14:paraId="6E8543FE" w14:textId="4364868E" w:rsidR="000C62DD" w:rsidRDefault="002D4791" w:rsidP="00B26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The player </w:t>
            </w:r>
            <w:r w:rsidR="00400390">
              <w:t>encounters with 3 enemies and manage to cross the laser mine trap blocking the hallway</w:t>
            </w:r>
          </w:p>
        </w:tc>
        <w:tc>
          <w:tcPr>
            <w:tcW w:w="5541" w:type="dxa"/>
          </w:tcPr>
          <w:p w14:paraId="413ED0AE" w14:textId="77777777" w:rsidR="000C62DD" w:rsidRDefault="00E74A03" w:rsidP="0012679D">
            <w:pPr>
              <w:pStyle w:val="ListParagraph"/>
              <w:numPr>
                <w:ilvl w:val="0"/>
                <w:numId w:val="3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Enemies</w:t>
            </w:r>
          </w:p>
          <w:p w14:paraId="09AB8264" w14:textId="77777777" w:rsidR="00E74A03" w:rsidRDefault="00E74A03" w:rsidP="0012679D">
            <w:pPr>
              <w:pStyle w:val="ListParagraph"/>
              <w:numPr>
                <w:ilvl w:val="1"/>
                <w:numId w:val="3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Turret * 1</w:t>
            </w:r>
          </w:p>
          <w:p w14:paraId="18669C3E" w14:textId="77777777" w:rsidR="00E74A03" w:rsidRDefault="00E74A03" w:rsidP="0012679D">
            <w:pPr>
              <w:pStyle w:val="ListParagraph"/>
              <w:numPr>
                <w:ilvl w:val="1"/>
                <w:numId w:val="3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Melee Railroad Agent * 1</w:t>
            </w:r>
          </w:p>
          <w:p w14:paraId="0CC31D9E" w14:textId="13BAFBD8" w:rsidR="007535FD" w:rsidRDefault="007535FD" w:rsidP="0012679D">
            <w:pPr>
              <w:pStyle w:val="ListParagraph"/>
              <w:numPr>
                <w:ilvl w:val="1"/>
                <w:numId w:val="3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Ranged Synths * 1</w:t>
            </w:r>
          </w:p>
          <w:p w14:paraId="5FD2787D" w14:textId="77777777" w:rsidR="00E74A03" w:rsidRDefault="003F2518" w:rsidP="0012679D">
            <w:pPr>
              <w:pStyle w:val="ListParagraph"/>
              <w:numPr>
                <w:ilvl w:val="0"/>
                <w:numId w:val="3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After defeating all the enemies, the player can cross the laser </w:t>
            </w:r>
            <w:r w:rsidR="000C40F3">
              <w:t>mine trap by:</w:t>
            </w:r>
          </w:p>
          <w:p w14:paraId="421103A9" w14:textId="77777777" w:rsidR="000C40F3" w:rsidRDefault="000C40F3" w:rsidP="0012679D">
            <w:pPr>
              <w:pStyle w:val="ListParagraph"/>
              <w:numPr>
                <w:ilvl w:val="1"/>
                <w:numId w:val="3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Hacking the terminals that closes the trap</w:t>
            </w:r>
          </w:p>
          <w:p w14:paraId="43F33787" w14:textId="77777777" w:rsidR="000C40F3" w:rsidRDefault="000766F7" w:rsidP="0012679D">
            <w:pPr>
              <w:pStyle w:val="ListParagraph"/>
              <w:numPr>
                <w:ilvl w:val="1"/>
                <w:numId w:val="3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Use emp grenade to disable the laser mine trap</w:t>
            </w:r>
          </w:p>
          <w:p w14:paraId="0C9715C8" w14:textId="77777777" w:rsidR="000766F7" w:rsidRDefault="00814642" w:rsidP="0012679D">
            <w:pPr>
              <w:pStyle w:val="ListParagraph"/>
              <w:numPr>
                <w:ilvl w:val="1"/>
                <w:numId w:val="3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Bypass it by going</w:t>
            </w:r>
            <w:r w:rsidR="000766F7">
              <w:t xml:space="preserve"> to the exterior balcony colored in green in the map</w:t>
            </w:r>
            <w:r w:rsidR="003C4B74">
              <w:t xml:space="preserve"> and </w:t>
            </w:r>
            <w:r w:rsidR="00A60384">
              <w:t>open the door there with</w:t>
            </w:r>
            <w:r w:rsidR="003C4B74">
              <w:t xml:space="preserve"> the key found</w:t>
            </w:r>
            <w:r w:rsidR="00A60384">
              <w:t xml:space="preserve">ed in </w:t>
            </w:r>
            <w:r w:rsidR="003C4B74">
              <w:t xml:space="preserve">room </w:t>
            </w:r>
            <w:r w:rsidR="006B2C36">
              <w:t xml:space="preserve">D </w:t>
            </w:r>
            <w:r w:rsidR="00A60384">
              <w:t>on</w:t>
            </w:r>
            <w:r w:rsidR="006B2C36">
              <w:t xml:space="preserve"> the first floor to return to the interior </w:t>
            </w:r>
            <w:r w:rsidR="00A60384">
              <w:t>area</w:t>
            </w:r>
          </w:p>
          <w:p w14:paraId="2B9B5913" w14:textId="1841BDD8" w:rsidR="00DA61B9" w:rsidRDefault="00DA61B9" w:rsidP="0012679D">
            <w:pPr>
              <w:pStyle w:val="ListParagraph"/>
              <w:numPr>
                <w:ilvl w:val="0"/>
                <w:numId w:val="3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Resources</w:t>
            </w:r>
          </w:p>
          <w:p w14:paraId="6614F4EA" w14:textId="77777777" w:rsidR="00DA61B9" w:rsidRDefault="00DA61B9" w:rsidP="0012679D">
            <w:pPr>
              <w:pStyle w:val="ListParagraph"/>
              <w:numPr>
                <w:ilvl w:val="1"/>
                <w:numId w:val="3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Ammo</w:t>
            </w:r>
          </w:p>
          <w:p w14:paraId="273BFCAC" w14:textId="77777777" w:rsidR="00DA61B9" w:rsidRDefault="00DA61B9" w:rsidP="0012679D">
            <w:pPr>
              <w:pStyle w:val="ListParagraph"/>
              <w:numPr>
                <w:ilvl w:val="1"/>
                <w:numId w:val="3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Emp Grenade</w:t>
            </w:r>
          </w:p>
          <w:p w14:paraId="098E5EA3" w14:textId="33D77942" w:rsidR="00997647" w:rsidRDefault="00997647" w:rsidP="0012679D">
            <w:pPr>
              <w:pStyle w:val="ListParagraph"/>
              <w:numPr>
                <w:ilvl w:val="1"/>
                <w:numId w:val="3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lastRenderedPageBreak/>
              <w:t>Medicine</w:t>
            </w:r>
          </w:p>
        </w:tc>
      </w:tr>
      <w:tr w:rsidR="000C62DD" w14:paraId="4099595C" w14:textId="77777777" w:rsidTr="000C62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</w:tcPr>
          <w:p w14:paraId="3A9CEE70" w14:textId="4533F02A" w:rsidR="000C62DD" w:rsidRDefault="005D636C" w:rsidP="00B26AC7">
            <w:pPr>
              <w:jc w:val="center"/>
            </w:pPr>
            <w:r>
              <w:lastRenderedPageBreak/>
              <w:t>23</w:t>
            </w:r>
          </w:p>
        </w:tc>
        <w:tc>
          <w:tcPr>
            <w:tcW w:w="3459" w:type="dxa"/>
          </w:tcPr>
          <w:p w14:paraId="317402F3" w14:textId="04791BD9" w:rsidR="000C62DD" w:rsidRDefault="00EC2041" w:rsidP="00B26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The player encounters ambush enemies and </w:t>
            </w:r>
            <w:r w:rsidR="00E04313">
              <w:t>find the hallway is blocked by ¾ height obstacle</w:t>
            </w:r>
          </w:p>
        </w:tc>
        <w:tc>
          <w:tcPr>
            <w:tcW w:w="5541" w:type="dxa"/>
          </w:tcPr>
          <w:p w14:paraId="51CB2FA7" w14:textId="0CB619A9" w:rsidR="00E04313" w:rsidRDefault="00E04313" w:rsidP="0012679D">
            <w:pPr>
              <w:pStyle w:val="ListParagraph"/>
              <w:numPr>
                <w:ilvl w:val="0"/>
                <w:numId w:val="39"/>
              </w:num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Enemies</w:t>
            </w:r>
          </w:p>
          <w:p w14:paraId="7AF00A82" w14:textId="77777777" w:rsidR="00E04313" w:rsidRDefault="00E04313" w:rsidP="0012679D">
            <w:pPr>
              <w:pStyle w:val="ListParagraph"/>
              <w:numPr>
                <w:ilvl w:val="1"/>
                <w:numId w:val="39"/>
              </w:num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Melee Railroad Agent * 1</w:t>
            </w:r>
          </w:p>
          <w:p w14:paraId="65D00C32" w14:textId="77777777" w:rsidR="00E04313" w:rsidRDefault="00E04313" w:rsidP="0012679D">
            <w:pPr>
              <w:pStyle w:val="ListParagraph"/>
              <w:numPr>
                <w:ilvl w:val="1"/>
                <w:numId w:val="39"/>
              </w:num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Ranged Synths * 1</w:t>
            </w:r>
          </w:p>
          <w:p w14:paraId="2D909FDC" w14:textId="32AC19A0" w:rsidR="00E04313" w:rsidRDefault="00E04313" w:rsidP="0012679D">
            <w:pPr>
              <w:pStyle w:val="ListParagraph"/>
              <w:numPr>
                <w:ilvl w:val="1"/>
                <w:numId w:val="39"/>
              </w:num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Melee Synths * 2</w:t>
            </w:r>
          </w:p>
          <w:p w14:paraId="36DFD32E" w14:textId="77777777" w:rsidR="000C62DD" w:rsidRDefault="00557EA7" w:rsidP="0012679D">
            <w:pPr>
              <w:pStyle w:val="ListParagraph"/>
              <w:numPr>
                <w:ilvl w:val="0"/>
                <w:numId w:val="3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Resource</w:t>
            </w:r>
          </w:p>
          <w:p w14:paraId="3851E9BF" w14:textId="7490F9EA" w:rsidR="00557EA7" w:rsidRDefault="00557EA7" w:rsidP="0012679D">
            <w:pPr>
              <w:pStyle w:val="ListParagraph"/>
              <w:numPr>
                <w:ilvl w:val="1"/>
                <w:numId w:val="39"/>
              </w:num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Ammo</w:t>
            </w:r>
          </w:p>
          <w:p w14:paraId="70A8AF28" w14:textId="341EB918" w:rsidR="00557EA7" w:rsidRDefault="00557EA7" w:rsidP="0012679D">
            <w:pPr>
              <w:pStyle w:val="ListParagraph"/>
              <w:numPr>
                <w:ilvl w:val="0"/>
                <w:numId w:val="3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Th</w:t>
            </w:r>
            <w:r w:rsidR="00FD60A7">
              <w:t xml:space="preserve">e player can see there is a turret in the </w:t>
            </w:r>
            <w:r w:rsidR="00FD60A7">
              <w:rPr>
                <w:b/>
                <w:bCs/>
              </w:rPr>
              <w:t xml:space="preserve">I6 </w:t>
            </w:r>
            <w:r w:rsidR="00FD60A7">
              <w:t>area</w:t>
            </w:r>
            <w:r w:rsidR="00434A75">
              <w:t xml:space="preserve"> but cannot shoot it effectively</w:t>
            </w:r>
          </w:p>
          <w:p w14:paraId="4AA1E9F6" w14:textId="5ECB4340" w:rsidR="00557EA7" w:rsidRDefault="00557EA7" w:rsidP="00557EA7">
            <w:pPr>
              <w:pStyle w:val="List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C62DD" w14:paraId="2EE1F0F2" w14:textId="77777777" w:rsidTr="000C62D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</w:tcPr>
          <w:p w14:paraId="5605F3D7" w14:textId="597E78F8" w:rsidR="000C62DD" w:rsidRDefault="005D636C" w:rsidP="00B26AC7">
            <w:pPr>
              <w:jc w:val="center"/>
            </w:pPr>
            <w:r>
              <w:t>24</w:t>
            </w:r>
          </w:p>
        </w:tc>
        <w:tc>
          <w:tcPr>
            <w:tcW w:w="3459" w:type="dxa"/>
          </w:tcPr>
          <w:p w14:paraId="3D685BA4" w14:textId="47039395" w:rsidR="000C62DD" w:rsidRDefault="00632716" w:rsidP="00B26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Th</w:t>
            </w:r>
            <w:r>
              <w:rPr>
                <w:lang w:eastAsia="zh-CN"/>
              </w:rPr>
              <w:t>e player jump down to the first floor to seek a way back to the second floor</w:t>
            </w:r>
          </w:p>
        </w:tc>
        <w:tc>
          <w:tcPr>
            <w:tcW w:w="5541" w:type="dxa"/>
          </w:tcPr>
          <w:p w14:paraId="4DE412D1" w14:textId="77777777" w:rsidR="000C62DD" w:rsidRDefault="00D63A66" w:rsidP="00B26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The player goes to room </w:t>
            </w:r>
            <w:r w:rsidRPr="00D63A66">
              <w:rPr>
                <w:b/>
                <w:bCs/>
                <w:color w:val="FFB266"/>
              </w:rPr>
              <w:t>A</w:t>
            </w:r>
            <w:r>
              <w:rPr>
                <w:b/>
                <w:bCs/>
                <w:color w:val="FFB266"/>
              </w:rPr>
              <w:t xml:space="preserve"> </w:t>
            </w:r>
            <w:r w:rsidR="008A6CE5">
              <w:t xml:space="preserve">and jump into the hole to </w:t>
            </w:r>
            <w:r w:rsidR="001C6DC1">
              <w:t xml:space="preserve">reach room </w:t>
            </w:r>
            <w:r w:rsidR="001C6DC1">
              <w:rPr>
                <w:b/>
                <w:bCs/>
              </w:rPr>
              <w:t xml:space="preserve">I5 </w:t>
            </w:r>
            <w:r w:rsidR="001C6DC1">
              <w:t>to seek a way back to the second floor</w:t>
            </w:r>
          </w:p>
          <w:p w14:paraId="5802F49D" w14:textId="77777777" w:rsidR="0097471F" w:rsidRDefault="0097471F" w:rsidP="0012679D">
            <w:pPr>
              <w:pStyle w:val="ListParagraph"/>
              <w:numPr>
                <w:ilvl w:val="0"/>
                <w:numId w:val="39"/>
              </w:num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Resource</w:t>
            </w:r>
          </w:p>
          <w:p w14:paraId="679088EE" w14:textId="2C5A9E78" w:rsidR="0097471F" w:rsidRPr="001C6DC1" w:rsidRDefault="0097471F" w:rsidP="0012679D">
            <w:pPr>
              <w:pStyle w:val="ListParagraph"/>
              <w:numPr>
                <w:ilvl w:val="1"/>
                <w:numId w:val="39"/>
              </w:num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Ammo</w:t>
            </w:r>
          </w:p>
        </w:tc>
      </w:tr>
      <w:tr w:rsidR="005D636C" w14:paraId="4A48F2E9" w14:textId="77777777" w:rsidTr="000C62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</w:tcPr>
          <w:p w14:paraId="18FDC0A2" w14:textId="642BAB37" w:rsidR="005D636C" w:rsidRDefault="005D636C" w:rsidP="00B26AC7">
            <w:pPr>
              <w:jc w:val="center"/>
            </w:pPr>
            <w:r>
              <w:t>25</w:t>
            </w:r>
          </w:p>
        </w:tc>
        <w:tc>
          <w:tcPr>
            <w:tcW w:w="3459" w:type="dxa"/>
          </w:tcPr>
          <w:p w14:paraId="59D3C27E" w14:textId="50E5DDAA" w:rsidR="005D636C" w:rsidRDefault="009E27DA" w:rsidP="00B26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The player manages to pass the laser mine trap block the way to </w:t>
            </w:r>
            <w:r w:rsidR="0097471F">
              <w:t>another part of the room</w:t>
            </w:r>
          </w:p>
        </w:tc>
        <w:tc>
          <w:tcPr>
            <w:tcW w:w="5541" w:type="dxa"/>
          </w:tcPr>
          <w:p w14:paraId="75020FBC" w14:textId="77777777" w:rsidR="005D636C" w:rsidRDefault="00B53A08" w:rsidP="0012679D">
            <w:pPr>
              <w:pStyle w:val="ListParagraph"/>
              <w:numPr>
                <w:ilvl w:val="0"/>
                <w:numId w:val="39"/>
              </w:num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The player can disa</w:t>
            </w:r>
            <w:r w:rsidR="00086B50">
              <w:t>ble the laser mine trap by Emp Grenade</w:t>
            </w:r>
          </w:p>
          <w:p w14:paraId="2BF5B478" w14:textId="77777777" w:rsidR="00086B50" w:rsidRDefault="00086B50" w:rsidP="0012679D">
            <w:pPr>
              <w:pStyle w:val="ListParagraph"/>
              <w:numPr>
                <w:ilvl w:val="0"/>
                <w:numId w:val="39"/>
              </w:num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The player can hack the terminals to </w:t>
            </w:r>
            <w:r w:rsidR="00A27A78">
              <w:t>disactivate the laser mine trap</w:t>
            </w:r>
          </w:p>
          <w:p w14:paraId="1E045553" w14:textId="77777777" w:rsidR="006D64FF" w:rsidRDefault="00AB5E3F" w:rsidP="0012679D">
            <w:pPr>
              <w:pStyle w:val="ListParagraph"/>
              <w:numPr>
                <w:ilvl w:val="0"/>
                <w:numId w:val="39"/>
              </w:num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Supplies</w:t>
            </w:r>
          </w:p>
          <w:p w14:paraId="677219A9" w14:textId="77777777" w:rsidR="00AB5E3F" w:rsidRDefault="00AB5E3F" w:rsidP="0012679D">
            <w:pPr>
              <w:pStyle w:val="ListParagraph"/>
              <w:numPr>
                <w:ilvl w:val="1"/>
                <w:numId w:val="39"/>
              </w:num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Ammo</w:t>
            </w:r>
          </w:p>
          <w:p w14:paraId="28444959" w14:textId="77777777" w:rsidR="00AB5E3F" w:rsidRDefault="00AB5E3F" w:rsidP="0012679D">
            <w:pPr>
              <w:pStyle w:val="ListParagraph"/>
              <w:numPr>
                <w:ilvl w:val="1"/>
                <w:numId w:val="39"/>
              </w:num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Medicine</w:t>
            </w:r>
          </w:p>
          <w:p w14:paraId="2BD94C18" w14:textId="07BA1044" w:rsidR="00AB5E3F" w:rsidRDefault="00AB5E3F" w:rsidP="0012679D">
            <w:pPr>
              <w:pStyle w:val="ListParagraph"/>
              <w:numPr>
                <w:ilvl w:val="1"/>
                <w:numId w:val="39"/>
              </w:num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Chems</w:t>
            </w:r>
          </w:p>
        </w:tc>
      </w:tr>
      <w:tr w:rsidR="005D636C" w14:paraId="3059C369" w14:textId="77777777" w:rsidTr="000C62D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</w:tcPr>
          <w:p w14:paraId="0A5674F8" w14:textId="68860F59" w:rsidR="005D636C" w:rsidRDefault="005D636C" w:rsidP="00B26AC7">
            <w:pPr>
              <w:jc w:val="center"/>
            </w:pPr>
            <w:r>
              <w:t>26</w:t>
            </w:r>
          </w:p>
        </w:tc>
        <w:tc>
          <w:tcPr>
            <w:tcW w:w="3459" w:type="dxa"/>
          </w:tcPr>
          <w:p w14:paraId="31D1F8BB" w14:textId="09F67652" w:rsidR="005D636C" w:rsidRDefault="00AB5E3F" w:rsidP="00B26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The player crosses the laser mine trap and fine a ramp going back to the second floor</w:t>
            </w:r>
          </w:p>
        </w:tc>
        <w:tc>
          <w:tcPr>
            <w:tcW w:w="5541" w:type="dxa"/>
          </w:tcPr>
          <w:p w14:paraId="43EF20D7" w14:textId="77777777" w:rsidR="00AB5E3F" w:rsidRDefault="00AB5E3F" w:rsidP="0012679D">
            <w:pPr>
              <w:pStyle w:val="ListParagraph"/>
              <w:numPr>
                <w:ilvl w:val="0"/>
                <w:numId w:val="39"/>
              </w:num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Supplies</w:t>
            </w:r>
          </w:p>
          <w:p w14:paraId="47CBB64A" w14:textId="77777777" w:rsidR="00AB5E3F" w:rsidRDefault="00AB5E3F" w:rsidP="0012679D">
            <w:pPr>
              <w:pStyle w:val="ListParagraph"/>
              <w:numPr>
                <w:ilvl w:val="1"/>
                <w:numId w:val="39"/>
              </w:num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Ammo</w:t>
            </w:r>
          </w:p>
          <w:p w14:paraId="0DF9F8C9" w14:textId="77777777" w:rsidR="005D636C" w:rsidRDefault="00AB5E3F" w:rsidP="0012679D">
            <w:pPr>
              <w:pStyle w:val="ListParagraph"/>
              <w:numPr>
                <w:ilvl w:val="1"/>
                <w:numId w:val="39"/>
              </w:num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Medicine</w:t>
            </w:r>
          </w:p>
          <w:p w14:paraId="39B3992E" w14:textId="77777777" w:rsidR="00AB5E3F" w:rsidRDefault="00AB5E3F" w:rsidP="0012679D">
            <w:pPr>
              <w:pStyle w:val="ListParagraph"/>
              <w:numPr>
                <w:ilvl w:val="1"/>
                <w:numId w:val="39"/>
              </w:num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Emp Grenade</w:t>
            </w:r>
          </w:p>
          <w:p w14:paraId="5F3FDEF8" w14:textId="26F3AB41" w:rsidR="007166CC" w:rsidRDefault="007166CC" w:rsidP="0012679D">
            <w:pPr>
              <w:pStyle w:val="ListParagraph"/>
              <w:numPr>
                <w:ilvl w:val="0"/>
                <w:numId w:val="39"/>
              </w:num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The player can hack the terminal here for more information about Alice and Kala</w:t>
            </w:r>
          </w:p>
        </w:tc>
      </w:tr>
      <w:tr w:rsidR="005D636C" w14:paraId="1954681E" w14:textId="77777777" w:rsidTr="000C62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</w:tcPr>
          <w:p w14:paraId="76AD554D" w14:textId="4BD0CFA8" w:rsidR="005D636C" w:rsidRDefault="005D636C" w:rsidP="00B26AC7">
            <w:pPr>
              <w:jc w:val="center"/>
            </w:pPr>
            <w:r>
              <w:t>27</w:t>
            </w:r>
          </w:p>
        </w:tc>
        <w:tc>
          <w:tcPr>
            <w:tcW w:w="3459" w:type="dxa"/>
          </w:tcPr>
          <w:p w14:paraId="72AE603C" w14:textId="6E5D960E" w:rsidR="005D636C" w:rsidRDefault="00866E72" w:rsidP="00B26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The player goes back to the second floor </w:t>
            </w:r>
            <w:r w:rsidR="00AC52AC">
              <w:t>by climbing the ramp and encounter with new enemies</w:t>
            </w:r>
          </w:p>
        </w:tc>
        <w:tc>
          <w:tcPr>
            <w:tcW w:w="5541" w:type="dxa"/>
          </w:tcPr>
          <w:p w14:paraId="5A36EDDF" w14:textId="77777777" w:rsidR="00AC52AC" w:rsidRDefault="00AC52AC" w:rsidP="0012679D">
            <w:pPr>
              <w:pStyle w:val="ListParagraph"/>
              <w:numPr>
                <w:ilvl w:val="0"/>
                <w:numId w:val="39"/>
              </w:num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Enemies</w:t>
            </w:r>
          </w:p>
          <w:p w14:paraId="08506F2A" w14:textId="71239591" w:rsidR="00AC52AC" w:rsidRDefault="00AC52AC" w:rsidP="0012679D">
            <w:pPr>
              <w:pStyle w:val="ListParagraph"/>
              <w:numPr>
                <w:ilvl w:val="1"/>
                <w:numId w:val="39"/>
              </w:num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Turret * 1</w:t>
            </w:r>
          </w:p>
          <w:p w14:paraId="10C547FF" w14:textId="77777777" w:rsidR="00AC52AC" w:rsidRDefault="00AC52AC" w:rsidP="0012679D">
            <w:pPr>
              <w:pStyle w:val="ListParagraph"/>
              <w:numPr>
                <w:ilvl w:val="1"/>
                <w:numId w:val="39"/>
              </w:num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Ranged Synths * 1</w:t>
            </w:r>
          </w:p>
          <w:p w14:paraId="3F149A5E" w14:textId="77777777" w:rsidR="005D636C" w:rsidRDefault="00AC52AC" w:rsidP="0012679D">
            <w:pPr>
              <w:pStyle w:val="ListParagraph"/>
              <w:numPr>
                <w:ilvl w:val="1"/>
                <w:numId w:val="39"/>
              </w:num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Ranged Railroad Agent * 1</w:t>
            </w:r>
          </w:p>
          <w:p w14:paraId="55CADB58" w14:textId="77777777" w:rsidR="00D23565" w:rsidRDefault="00D71259" w:rsidP="0012679D">
            <w:pPr>
              <w:pStyle w:val="ListParagraph"/>
              <w:numPr>
                <w:ilvl w:val="0"/>
                <w:numId w:val="39"/>
              </w:num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Supplies</w:t>
            </w:r>
          </w:p>
          <w:p w14:paraId="26AEC1FA" w14:textId="3A51A365" w:rsidR="00D71259" w:rsidRDefault="00D71259" w:rsidP="0012679D">
            <w:pPr>
              <w:pStyle w:val="ListParagraph"/>
              <w:numPr>
                <w:ilvl w:val="1"/>
                <w:numId w:val="39"/>
              </w:num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Ammo</w:t>
            </w:r>
          </w:p>
        </w:tc>
      </w:tr>
      <w:tr w:rsidR="005D636C" w14:paraId="65EE1D03" w14:textId="77777777" w:rsidTr="000C62D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</w:tcPr>
          <w:p w14:paraId="4EF88252" w14:textId="636DA64C" w:rsidR="005D636C" w:rsidRDefault="005D636C" w:rsidP="00B26AC7">
            <w:pPr>
              <w:jc w:val="center"/>
            </w:pPr>
            <w:r>
              <w:t>28</w:t>
            </w:r>
          </w:p>
        </w:tc>
        <w:tc>
          <w:tcPr>
            <w:tcW w:w="3459" w:type="dxa"/>
          </w:tcPr>
          <w:p w14:paraId="2EAC56F6" w14:textId="051B4426" w:rsidR="005D636C" w:rsidRPr="00FB0B2B" w:rsidRDefault="00FB0B2B" w:rsidP="00B26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The player manages to find a way to get in the room </w:t>
            </w:r>
            <w:r>
              <w:rPr>
                <w:b/>
                <w:bCs/>
              </w:rPr>
              <w:t xml:space="preserve">I8 </w:t>
            </w:r>
            <w:r>
              <w:t xml:space="preserve">where </w:t>
            </w:r>
            <w:r w:rsidR="007240DD">
              <w:t>Alice got in before</w:t>
            </w:r>
          </w:p>
        </w:tc>
        <w:tc>
          <w:tcPr>
            <w:tcW w:w="5541" w:type="dxa"/>
          </w:tcPr>
          <w:p w14:paraId="7C5D7A25" w14:textId="4348463B" w:rsidR="002247C0" w:rsidRPr="002247C0" w:rsidRDefault="002247C0" w:rsidP="0012679D">
            <w:pPr>
              <w:pStyle w:val="ListParagraph"/>
              <w:numPr>
                <w:ilvl w:val="0"/>
                <w:numId w:val="3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t xml:space="preserve">Narrative: </w:t>
            </w:r>
            <w:hyperlink w:anchor="_Narrative_Summary" w:history="1">
              <w:r w:rsidRPr="002247C0">
                <w:rPr>
                  <w:rStyle w:val="Hyperlink"/>
                </w:rPr>
                <w:t>Stage SQ-20</w:t>
              </w:r>
            </w:hyperlink>
          </w:p>
          <w:p w14:paraId="634822A8" w14:textId="07D7C998" w:rsidR="008D0126" w:rsidRDefault="007240DD" w:rsidP="0012679D">
            <w:pPr>
              <w:pStyle w:val="ListParagraph"/>
              <w:numPr>
                <w:ilvl w:val="0"/>
                <w:numId w:val="3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t>The player</w:t>
            </w:r>
            <w:r w:rsidR="00DE4D3F">
              <w:t xml:space="preserve"> have four ways to reach room </w:t>
            </w:r>
            <w:r w:rsidR="00DE4D3F" w:rsidRPr="008D0126">
              <w:rPr>
                <w:b/>
                <w:bCs/>
              </w:rPr>
              <w:t>I8</w:t>
            </w:r>
            <w:r w:rsidR="00DE4D3F">
              <w:t xml:space="preserve"> </w:t>
            </w:r>
            <w:r w:rsidR="00DE4D3F">
              <w:rPr>
                <w:rFonts w:hint="eastAsia"/>
                <w:lang w:eastAsia="zh-CN"/>
              </w:rPr>
              <w:t>a</w:t>
            </w:r>
            <w:r w:rsidR="00DE4D3F">
              <w:t xml:space="preserve">ccording to their </w:t>
            </w:r>
            <w:r w:rsidR="00E52EE1">
              <w:t xml:space="preserve">skill configurations and </w:t>
            </w:r>
            <w:r w:rsidR="00D623D5">
              <w:t>preference</w:t>
            </w:r>
            <w:r w:rsidR="00532E9B">
              <w:t xml:space="preserve">. </w:t>
            </w:r>
            <w:r w:rsidR="006E154E">
              <w:t xml:space="preserve">The four ways are detailed in </w:t>
            </w:r>
            <w:r w:rsidR="006E154E" w:rsidRPr="008D0126">
              <w:rPr>
                <w:b/>
                <w:bCs/>
              </w:rPr>
              <w:t>28a, 28b, 28c, and 28d</w:t>
            </w:r>
          </w:p>
          <w:p w14:paraId="19FFD011" w14:textId="7DAAA181" w:rsidR="003F1D07" w:rsidRPr="00CC025E" w:rsidRDefault="008D0126" w:rsidP="0012679D">
            <w:pPr>
              <w:pStyle w:val="ListParagraph"/>
              <w:numPr>
                <w:ilvl w:val="0"/>
                <w:numId w:val="3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lastRenderedPageBreak/>
              <w:t xml:space="preserve">If the player </w:t>
            </w:r>
            <w:r w:rsidR="002247C0">
              <w:t xml:space="preserve">enters the room </w:t>
            </w:r>
            <w:r w:rsidR="002247C0" w:rsidRPr="005607DA">
              <w:rPr>
                <w:b/>
                <w:bCs/>
                <w:color w:val="FFB266"/>
              </w:rPr>
              <w:t>D</w:t>
            </w:r>
            <w:r w:rsidR="002247C0">
              <w:t xml:space="preserve">, he/she can get access to the third floor where the side quest </w:t>
            </w:r>
            <w:r w:rsidR="00141A31">
              <w:t xml:space="preserve">is by pressing the button among the container </w:t>
            </w:r>
          </w:p>
          <w:p w14:paraId="2490E6AC" w14:textId="5CFEAE7E" w:rsidR="00CC025E" w:rsidRPr="003F1D07" w:rsidRDefault="00CC025E" w:rsidP="0012679D">
            <w:pPr>
              <w:pStyle w:val="ListParagraph"/>
              <w:numPr>
                <w:ilvl w:val="0"/>
                <w:numId w:val="3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t xml:space="preserve">Each way to reach room </w:t>
            </w:r>
            <w:r>
              <w:rPr>
                <w:b/>
                <w:bCs/>
              </w:rPr>
              <w:t xml:space="preserve">I8 </w:t>
            </w:r>
            <w:r>
              <w:t xml:space="preserve">provides different </w:t>
            </w:r>
            <w:r w:rsidR="001E68AD">
              <w:t>supplies</w:t>
            </w:r>
          </w:p>
        </w:tc>
      </w:tr>
      <w:tr w:rsidR="005D636C" w14:paraId="2FC5C933" w14:textId="77777777" w:rsidTr="000C62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</w:tcPr>
          <w:p w14:paraId="51B746B1" w14:textId="5840384E" w:rsidR="005D636C" w:rsidRDefault="00BA7F49" w:rsidP="00B26AC7">
            <w:pPr>
              <w:jc w:val="center"/>
            </w:pPr>
            <w:r>
              <w:lastRenderedPageBreak/>
              <w:t>28a</w:t>
            </w:r>
          </w:p>
        </w:tc>
        <w:tc>
          <w:tcPr>
            <w:tcW w:w="3459" w:type="dxa"/>
          </w:tcPr>
          <w:p w14:paraId="7F1FC8AB" w14:textId="421B2BD0" w:rsidR="005D636C" w:rsidRPr="009E7B14" w:rsidRDefault="00D7532E" w:rsidP="00B26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The first way </w:t>
            </w:r>
            <w:r w:rsidR="009E7B14">
              <w:t xml:space="preserve">to reach room </w:t>
            </w:r>
            <w:r w:rsidR="009E7B14">
              <w:rPr>
                <w:b/>
                <w:bCs/>
              </w:rPr>
              <w:t xml:space="preserve">I8 </w:t>
            </w:r>
            <w:r w:rsidR="009E7B14">
              <w:t xml:space="preserve">is </w:t>
            </w:r>
            <w:r w:rsidR="003850F7">
              <w:t xml:space="preserve">to </w:t>
            </w:r>
            <w:r w:rsidR="007E692E">
              <w:t xml:space="preserve">explore room </w:t>
            </w:r>
            <w:r w:rsidR="007E692E" w:rsidRPr="007E692E">
              <w:rPr>
                <w:b/>
                <w:bCs/>
                <w:color w:val="FFB266"/>
              </w:rPr>
              <w:t>B</w:t>
            </w:r>
            <w:r w:rsidR="007E692E">
              <w:t>,</w:t>
            </w:r>
            <w:r w:rsidR="007E692E" w:rsidRPr="007E692E">
              <w:rPr>
                <w:b/>
                <w:bCs/>
                <w:color w:val="FFB266"/>
              </w:rPr>
              <w:t xml:space="preserve"> C</w:t>
            </w:r>
            <w:r w:rsidR="007E692E">
              <w:t xml:space="preserve">, </w:t>
            </w:r>
            <w:r w:rsidR="007E692E" w:rsidRPr="007E692E">
              <w:rPr>
                <w:b/>
                <w:bCs/>
                <w:color w:val="FFB266"/>
              </w:rPr>
              <w:t>D</w:t>
            </w:r>
            <w:r w:rsidR="007E692E">
              <w:t xml:space="preserve">, and </w:t>
            </w:r>
            <w:r w:rsidR="007E692E" w:rsidRPr="007E692E">
              <w:rPr>
                <w:b/>
                <w:bCs/>
                <w:color w:val="FFB266"/>
              </w:rPr>
              <w:t>F</w:t>
            </w:r>
          </w:p>
        </w:tc>
        <w:tc>
          <w:tcPr>
            <w:tcW w:w="5541" w:type="dxa"/>
          </w:tcPr>
          <w:p w14:paraId="40DAD8F3" w14:textId="77777777" w:rsidR="005D636C" w:rsidRDefault="00410168" w:rsidP="0012679D">
            <w:pPr>
              <w:pStyle w:val="ListParagraph"/>
              <w:numPr>
                <w:ilvl w:val="0"/>
                <w:numId w:val="4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The player defeats two enemies</w:t>
            </w:r>
            <w:r w:rsidR="00194617">
              <w:t xml:space="preserve"> (a melee railroad agent and a ranged synths)</w:t>
            </w:r>
            <w:r>
              <w:t xml:space="preserve"> in room </w:t>
            </w:r>
            <w:r w:rsidRPr="00A53585">
              <w:rPr>
                <w:b/>
                <w:bCs/>
                <w:color w:val="FFB266"/>
              </w:rPr>
              <w:t>B</w:t>
            </w:r>
          </w:p>
          <w:p w14:paraId="1F2E4FE7" w14:textId="1FECDCB7" w:rsidR="00471A99" w:rsidRDefault="00B44132" w:rsidP="0012679D">
            <w:pPr>
              <w:pStyle w:val="ListParagraph"/>
              <w:numPr>
                <w:ilvl w:val="0"/>
                <w:numId w:val="4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Lockpick the door to room </w:t>
            </w:r>
            <w:r w:rsidRPr="00A53585">
              <w:rPr>
                <w:b/>
                <w:bCs/>
                <w:color w:val="FFB266"/>
              </w:rPr>
              <w:t>C</w:t>
            </w:r>
            <w:r>
              <w:t xml:space="preserve"> and use the terminal there to unlock the </w:t>
            </w:r>
            <w:r w:rsidR="00A873F2">
              <w:t xml:space="preserve">door </w:t>
            </w:r>
            <w:r w:rsidR="00471A99">
              <w:t xml:space="preserve">at the left side of room </w:t>
            </w:r>
            <w:r w:rsidR="00471A99" w:rsidRPr="00A53585">
              <w:rPr>
                <w:b/>
                <w:bCs/>
                <w:color w:val="FFB266"/>
              </w:rPr>
              <w:t>C</w:t>
            </w:r>
            <w:r w:rsidR="004F2331">
              <w:t xml:space="preserve"> The player can also disactivate the turret</w:t>
            </w:r>
            <w:r w:rsidR="00DB5652">
              <w:t xml:space="preserve">s in the hallway and in the room </w:t>
            </w:r>
            <w:r w:rsidR="00DB5652" w:rsidRPr="00A53585">
              <w:rPr>
                <w:b/>
                <w:bCs/>
                <w:color w:val="FFB266"/>
              </w:rPr>
              <w:t>D</w:t>
            </w:r>
            <w:r w:rsidR="004F2331">
              <w:t xml:space="preserve"> by </w:t>
            </w:r>
            <w:r w:rsidR="00927FEE">
              <w:t>this terminal</w:t>
            </w:r>
          </w:p>
          <w:p w14:paraId="03290303" w14:textId="77777777" w:rsidR="00A873F2" w:rsidRDefault="00DB5652" w:rsidP="0012679D">
            <w:pPr>
              <w:pStyle w:val="ListParagraph"/>
              <w:numPr>
                <w:ilvl w:val="0"/>
                <w:numId w:val="4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</w:t>
            </w:r>
            <w:r w:rsidR="00471A99">
              <w:t>nter</w:t>
            </w:r>
            <w:r>
              <w:t xml:space="preserve"> room </w:t>
            </w:r>
            <w:r w:rsidRPr="00A53585">
              <w:rPr>
                <w:b/>
                <w:bCs/>
                <w:color w:val="FFB266"/>
              </w:rPr>
              <w:t>D</w:t>
            </w:r>
            <w:r>
              <w:t xml:space="preserve"> from its right side and defeat the enemies in it (</w:t>
            </w:r>
            <w:r w:rsidR="00E00B48">
              <w:t xml:space="preserve">turret * 1, ranged synths *2, </w:t>
            </w:r>
            <w:r w:rsidR="008D0126">
              <w:t>melee railroad agent * 1</w:t>
            </w:r>
            <w:r>
              <w:t>)</w:t>
            </w:r>
          </w:p>
          <w:p w14:paraId="2D1FC86C" w14:textId="77777777" w:rsidR="008D0126" w:rsidRDefault="008D0126" w:rsidP="0012679D">
            <w:pPr>
              <w:pStyle w:val="ListParagraph"/>
              <w:numPr>
                <w:ilvl w:val="0"/>
                <w:numId w:val="4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Enter the room </w:t>
            </w:r>
            <w:r w:rsidRPr="00A53585">
              <w:rPr>
                <w:b/>
                <w:bCs/>
                <w:color w:val="FFB266"/>
              </w:rPr>
              <w:t>F</w:t>
            </w:r>
          </w:p>
          <w:p w14:paraId="512529CC" w14:textId="77777777" w:rsidR="008D0126" w:rsidRPr="00916657" w:rsidRDefault="008C1704" w:rsidP="0012679D">
            <w:pPr>
              <w:pStyle w:val="ListParagraph"/>
              <w:numPr>
                <w:ilvl w:val="0"/>
                <w:numId w:val="4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Enter the room </w:t>
            </w:r>
            <w:r>
              <w:rPr>
                <w:b/>
                <w:bCs/>
              </w:rPr>
              <w:t>I8</w:t>
            </w:r>
          </w:p>
          <w:p w14:paraId="5AC33D8A" w14:textId="42545F68" w:rsidR="00916657" w:rsidRDefault="00916657" w:rsidP="0012679D">
            <w:pPr>
              <w:pStyle w:val="ListParagraph"/>
              <w:numPr>
                <w:ilvl w:val="0"/>
                <w:numId w:val="3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Supplies:</w:t>
            </w:r>
          </w:p>
          <w:p w14:paraId="5ECF9C97" w14:textId="77777777" w:rsidR="00916657" w:rsidRDefault="00C12844" w:rsidP="0012679D">
            <w:pPr>
              <w:pStyle w:val="ListParagraph"/>
              <w:numPr>
                <w:ilvl w:val="1"/>
                <w:numId w:val="3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Ammo</w:t>
            </w:r>
          </w:p>
          <w:p w14:paraId="14696799" w14:textId="77777777" w:rsidR="00C12844" w:rsidRDefault="00C12844" w:rsidP="0012679D">
            <w:pPr>
              <w:pStyle w:val="ListParagraph"/>
              <w:numPr>
                <w:ilvl w:val="1"/>
                <w:numId w:val="3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Chems</w:t>
            </w:r>
          </w:p>
          <w:p w14:paraId="6D776D82" w14:textId="77777777" w:rsidR="00C12844" w:rsidRDefault="00C12844" w:rsidP="0012679D">
            <w:pPr>
              <w:pStyle w:val="ListParagraph"/>
              <w:numPr>
                <w:ilvl w:val="1"/>
                <w:numId w:val="3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Medicine</w:t>
            </w:r>
          </w:p>
          <w:p w14:paraId="2803C961" w14:textId="0681EDF2" w:rsidR="00693C35" w:rsidRDefault="00693C35" w:rsidP="0012679D">
            <w:pPr>
              <w:pStyle w:val="ListParagraph"/>
              <w:numPr>
                <w:ilvl w:val="1"/>
                <w:numId w:val="3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Emp Grenade</w:t>
            </w:r>
          </w:p>
          <w:p w14:paraId="01623632" w14:textId="39244DE5" w:rsidR="00C12844" w:rsidRDefault="007F2D20" w:rsidP="0012679D">
            <w:pPr>
              <w:pStyle w:val="ListParagraph"/>
              <w:numPr>
                <w:ilvl w:val="1"/>
                <w:numId w:val="3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Double Barrel Shotgun</w:t>
            </w:r>
          </w:p>
        </w:tc>
      </w:tr>
      <w:tr w:rsidR="00BA7F49" w14:paraId="5915DBBE" w14:textId="77777777" w:rsidTr="000C62D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</w:tcPr>
          <w:p w14:paraId="2EB349B0" w14:textId="6007B777" w:rsidR="00BA7F49" w:rsidRDefault="00BA7F49" w:rsidP="00B26AC7">
            <w:pPr>
              <w:jc w:val="center"/>
            </w:pPr>
            <w:r>
              <w:t>28b</w:t>
            </w:r>
          </w:p>
        </w:tc>
        <w:tc>
          <w:tcPr>
            <w:tcW w:w="3459" w:type="dxa"/>
          </w:tcPr>
          <w:p w14:paraId="2F1EB82F" w14:textId="65934F8F" w:rsidR="00BA7F49" w:rsidRPr="0079365A" w:rsidRDefault="003850F7" w:rsidP="00B26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The second way to reach room </w:t>
            </w:r>
            <w:r>
              <w:rPr>
                <w:b/>
                <w:bCs/>
              </w:rPr>
              <w:t xml:space="preserve">I8 </w:t>
            </w:r>
            <w:r>
              <w:t xml:space="preserve">is to </w:t>
            </w:r>
            <w:r w:rsidR="0079365A">
              <w:t xml:space="preserve">manage to pass the hallway where the laser mine is and enter room </w:t>
            </w:r>
            <w:r w:rsidR="0079365A" w:rsidRPr="00A46F91">
              <w:rPr>
                <w:b/>
                <w:bCs/>
                <w:color w:val="FFB266"/>
              </w:rPr>
              <w:t>D</w:t>
            </w:r>
            <w:r w:rsidR="0079365A">
              <w:t xml:space="preserve"> from its right side. Then, reach </w:t>
            </w:r>
            <w:r w:rsidR="0079365A">
              <w:rPr>
                <w:b/>
                <w:bCs/>
              </w:rPr>
              <w:t xml:space="preserve">I8 </w:t>
            </w:r>
            <w:r w:rsidR="0079365A">
              <w:t>by walking through room F</w:t>
            </w:r>
          </w:p>
        </w:tc>
        <w:tc>
          <w:tcPr>
            <w:tcW w:w="5541" w:type="dxa"/>
          </w:tcPr>
          <w:p w14:paraId="0CE84905" w14:textId="672EBA14" w:rsidR="00BA7F49" w:rsidRDefault="00B54F4F" w:rsidP="0012679D">
            <w:pPr>
              <w:pStyle w:val="ListParagraph"/>
              <w:numPr>
                <w:ilvl w:val="0"/>
                <w:numId w:val="4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Disarm the laser </w:t>
            </w:r>
            <w:r w:rsidR="00754A58">
              <w:t>mine trap in the hallway by Emp grenade</w:t>
            </w:r>
            <w:r w:rsidR="00521EAB">
              <w:t xml:space="preserve"> after defeating the enemies (melee Railroad agent * 1, </w:t>
            </w:r>
            <w:r w:rsidR="00772773">
              <w:t>range railroad agent *2</w:t>
            </w:r>
            <w:r w:rsidR="00521EAB">
              <w:t>)</w:t>
            </w:r>
            <w:r w:rsidR="00E049F0">
              <w:t xml:space="preserve"> in it</w:t>
            </w:r>
          </w:p>
          <w:p w14:paraId="3018E632" w14:textId="77777777" w:rsidR="00BC0D41" w:rsidRDefault="00BC0D41" w:rsidP="0012679D">
            <w:pPr>
              <w:pStyle w:val="ListParagraph"/>
              <w:numPr>
                <w:ilvl w:val="0"/>
                <w:numId w:val="41"/>
              </w:num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Enter room </w:t>
            </w:r>
            <w:r w:rsidRPr="00A53585">
              <w:rPr>
                <w:b/>
                <w:bCs/>
                <w:color w:val="FFB266"/>
              </w:rPr>
              <w:t>D</w:t>
            </w:r>
            <w:r>
              <w:t xml:space="preserve"> from its right side and defeat the enemies in it (turret * 1, ranged synths *2, melee railroad agent * 1)</w:t>
            </w:r>
          </w:p>
          <w:p w14:paraId="70D9B740" w14:textId="77777777" w:rsidR="00BC0D41" w:rsidRDefault="00BC0D41" w:rsidP="0012679D">
            <w:pPr>
              <w:pStyle w:val="ListParagraph"/>
              <w:numPr>
                <w:ilvl w:val="0"/>
                <w:numId w:val="41"/>
              </w:num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Enter the room </w:t>
            </w:r>
            <w:r w:rsidRPr="00A53585">
              <w:rPr>
                <w:b/>
                <w:bCs/>
                <w:color w:val="FFB266"/>
              </w:rPr>
              <w:t>F</w:t>
            </w:r>
          </w:p>
          <w:p w14:paraId="521BEFBB" w14:textId="77777777" w:rsidR="00754A58" w:rsidRPr="0012679D" w:rsidRDefault="00BC0D41" w:rsidP="0012679D">
            <w:pPr>
              <w:pStyle w:val="ListParagraph"/>
              <w:numPr>
                <w:ilvl w:val="0"/>
                <w:numId w:val="4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Enter the room </w:t>
            </w:r>
            <w:r>
              <w:rPr>
                <w:b/>
                <w:bCs/>
              </w:rPr>
              <w:t>I8</w:t>
            </w:r>
          </w:p>
          <w:p w14:paraId="1BE5B7C8" w14:textId="60F7877D" w:rsidR="0012679D" w:rsidRDefault="0012679D" w:rsidP="0012679D">
            <w:pPr>
              <w:pStyle w:val="ListParagraph"/>
              <w:numPr>
                <w:ilvl w:val="0"/>
                <w:numId w:val="3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Supplies:</w:t>
            </w:r>
          </w:p>
          <w:p w14:paraId="56C82389" w14:textId="77777777" w:rsidR="0012679D" w:rsidRDefault="0012679D" w:rsidP="0012679D">
            <w:pPr>
              <w:pStyle w:val="ListParagraph"/>
              <w:numPr>
                <w:ilvl w:val="1"/>
                <w:numId w:val="3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Ammo</w:t>
            </w:r>
          </w:p>
          <w:p w14:paraId="0846959D" w14:textId="77777777" w:rsidR="00BD3F9F" w:rsidRDefault="0012679D" w:rsidP="0012679D">
            <w:pPr>
              <w:pStyle w:val="ListParagraph"/>
              <w:numPr>
                <w:ilvl w:val="1"/>
                <w:numId w:val="3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Medicine</w:t>
            </w:r>
          </w:p>
          <w:p w14:paraId="488CB558" w14:textId="7BA4231E" w:rsidR="0012679D" w:rsidRDefault="000E77C2" w:rsidP="0012679D">
            <w:pPr>
              <w:pStyle w:val="ListParagraph"/>
              <w:numPr>
                <w:ilvl w:val="1"/>
                <w:numId w:val="3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Emp Grenade</w:t>
            </w:r>
          </w:p>
        </w:tc>
      </w:tr>
      <w:tr w:rsidR="00BA7F49" w14:paraId="15528A21" w14:textId="77777777" w:rsidTr="000C62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</w:tcPr>
          <w:p w14:paraId="34A65A02" w14:textId="6EFE2F4C" w:rsidR="00BA7F49" w:rsidRDefault="00BA7F49" w:rsidP="00B26AC7">
            <w:pPr>
              <w:jc w:val="center"/>
            </w:pPr>
            <w:r>
              <w:t>28c</w:t>
            </w:r>
          </w:p>
        </w:tc>
        <w:tc>
          <w:tcPr>
            <w:tcW w:w="3459" w:type="dxa"/>
          </w:tcPr>
          <w:p w14:paraId="6CD7D6EA" w14:textId="6C7824BB" w:rsidR="00BA7F49" w:rsidRDefault="003F1D07" w:rsidP="00B26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If the player have not bobby pin and</w:t>
            </w:r>
            <w:r w:rsidR="005061D4">
              <w:t xml:space="preserve"> Emp grenade, hacking the terminal </w:t>
            </w:r>
            <w:r w:rsidR="007920D6">
              <w:t xml:space="preserve">at the bottom side of room D can help the player reaches room </w:t>
            </w:r>
            <w:r w:rsidR="007920D6">
              <w:rPr>
                <w:b/>
                <w:bCs/>
              </w:rPr>
              <w:t>I8</w:t>
            </w:r>
            <w:r>
              <w:t xml:space="preserve"> </w:t>
            </w:r>
          </w:p>
        </w:tc>
        <w:tc>
          <w:tcPr>
            <w:tcW w:w="5541" w:type="dxa"/>
          </w:tcPr>
          <w:p w14:paraId="7165B725" w14:textId="77777777" w:rsidR="00BA7F49" w:rsidRDefault="00E049F0" w:rsidP="009C11F8">
            <w:pPr>
              <w:pStyle w:val="ListParagraph"/>
              <w:numPr>
                <w:ilvl w:val="0"/>
                <w:numId w:val="4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Defeat the enemies (melee Railroad agent * 1, range railroad agent *2)</w:t>
            </w:r>
            <w:r w:rsidR="001A0545">
              <w:t xml:space="preserve"> in the hall</w:t>
            </w:r>
            <w:r w:rsidR="00464655">
              <w:t>way</w:t>
            </w:r>
          </w:p>
          <w:p w14:paraId="2FA622D7" w14:textId="77777777" w:rsidR="00F40195" w:rsidRDefault="00F40195" w:rsidP="009C11F8">
            <w:pPr>
              <w:pStyle w:val="ListParagraph"/>
              <w:numPr>
                <w:ilvl w:val="0"/>
                <w:numId w:val="4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Hack the terminal by the door at the bottom side of room </w:t>
            </w:r>
            <w:r w:rsidRPr="005607DA">
              <w:rPr>
                <w:b/>
                <w:bCs/>
                <w:color w:val="FFB266"/>
              </w:rPr>
              <w:t>D</w:t>
            </w:r>
            <w:r>
              <w:t xml:space="preserve"> to the door</w:t>
            </w:r>
          </w:p>
          <w:p w14:paraId="2D2F4757" w14:textId="6488CF37" w:rsidR="007D5F56" w:rsidRDefault="007D5F56" w:rsidP="009C11F8">
            <w:pPr>
              <w:pStyle w:val="ListParagraph"/>
              <w:numPr>
                <w:ilvl w:val="0"/>
                <w:numId w:val="42"/>
              </w:num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Enter room </w:t>
            </w:r>
            <w:r w:rsidRPr="00A53585">
              <w:rPr>
                <w:b/>
                <w:bCs/>
                <w:color w:val="FFB266"/>
              </w:rPr>
              <w:t>D</w:t>
            </w:r>
            <w:r>
              <w:t xml:space="preserve"> from its bottom side and defeat the enemies in it (turret * 1, ranged synths *2, melee railroad agent * 1)</w:t>
            </w:r>
          </w:p>
          <w:p w14:paraId="56021845" w14:textId="77777777" w:rsidR="009C5123" w:rsidRDefault="009C5123" w:rsidP="009C11F8">
            <w:pPr>
              <w:pStyle w:val="ListParagraph"/>
              <w:numPr>
                <w:ilvl w:val="0"/>
                <w:numId w:val="42"/>
              </w:num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Enter the room </w:t>
            </w:r>
            <w:r w:rsidRPr="00A53585">
              <w:rPr>
                <w:b/>
                <w:bCs/>
                <w:color w:val="FFB266"/>
              </w:rPr>
              <w:t>F</w:t>
            </w:r>
          </w:p>
          <w:p w14:paraId="12DB8ABC" w14:textId="77777777" w:rsidR="007D5F56" w:rsidRPr="009C11F8" w:rsidRDefault="009C5123" w:rsidP="009C11F8">
            <w:pPr>
              <w:pStyle w:val="ListParagraph"/>
              <w:numPr>
                <w:ilvl w:val="0"/>
                <w:numId w:val="4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Enter the room </w:t>
            </w:r>
            <w:r>
              <w:rPr>
                <w:b/>
                <w:bCs/>
              </w:rPr>
              <w:t>I8</w:t>
            </w:r>
          </w:p>
          <w:p w14:paraId="549D0FB3" w14:textId="067CE1A9" w:rsidR="009C11F8" w:rsidRDefault="009C11F8" w:rsidP="009C11F8">
            <w:pPr>
              <w:pStyle w:val="ListParagraph"/>
              <w:numPr>
                <w:ilvl w:val="0"/>
                <w:numId w:val="3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Supplies:</w:t>
            </w:r>
          </w:p>
          <w:p w14:paraId="28702616" w14:textId="77777777" w:rsidR="009C11F8" w:rsidRDefault="009C11F8" w:rsidP="009C11F8">
            <w:pPr>
              <w:pStyle w:val="ListParagraph"/>
              <w:numPr>
                <w:ilvl w:val="1"/>
                <w:numId w:val="3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Ammo</w:t>
            </w:r>
          </w:p>
          <w:p w14:paraId="2D1D7460" w14:textId="77777777" w:rsidR="009C11F8" w:rsidRDefault="009C11F8" w:rsidP="009C11F8">
            <w:pPr>
              <w:pStyle w:val="ListParagraph"/>
              <w:numPr>
                <w:ilvl w:val="1"/>
                <w:numId w:val="3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Medicine</w:t>
            </w:r>
          </w:p>
          <w:p w14:paraId="2F5CC732" w14:textId="5DF8CEAC" w:rsidR="009C11F8" w:rsidRDefault="009C11F8" w:rsidP="009C11F8">
            <w:pPr>
              <w:pStyle w:val="ListParagraph"/>
              <w:numPr>
                <w:ilvl w:val="1"/>
                <w:numId w:val="3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lastRenderedPageBreak/>
              <w:t>Emp Grenade</w:t>
            </w:r>
          </w:p>
        </w:tc>
      </w:tr>
      <w:tr w:rsidR="006E154E" w14:paraId="4DD25D7D" w14:textId="77777777" w:rsidTr="000C62D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</w:tcPr>
          <w:p w14:paraId="4750F923" w14:textId="3D82A6B5" w:rsidR="006E154E" w:rsidRDefault="006E154E" w:rsidP="00B26AC7">
            <w:pPr>
              <w:jc w:val="center"/>
            </w:pPr>
            <w:r>
              <w:lastRenderedPageBreak/>
              <w:t>28d</w:t>
            </w:r>
          </w:p>
        </w:tc>
        <w:tc>
          <w:tcPr>
            <w:tcW w:w="3459" w:type="dxa"/>
          </w:tcPr>
          <w:p w14:paraId="0872895D" w14:textId="5A01F59F" w:rsidR="006E154E" w:rsidRPr="00D54C8A" w:rsidRDefault="009E70CE" w:rsidP="00B26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If the player has a good perks of lockpicking, he/she can enter </w:t>
            </w:r>
            <w:r w:rsidR="00D54C8A">
              <w:t xml:space="preserve">room </w:t>
            </w:r>
            <w:r w:rsidR="00D54C8A">
              <w:rPr>
                <w:b/>
                <w:bCs/>
              </w:rPr>
              <w:t xml:space="preserve">I8 </w:t>
            </w:r>
            <w:r w:rsidR="00D54C8A">
              <w:t>directly by lockpicking</w:t>
            </w:r>
          </w:p>
        </w:tc>
        <w:tc>
          <w:tcPr>
            <w:tcW w:w="5541" w:type="dxa"/>
          </w:tcPr>
          <w:p w14:paraId="68C1769A" w14:textId="77777777" w:rsidR="006E154E" w:rsidRDefault="00D54C8A" w:rsidP="0003761E">
            <w:pPr>
              <w:pStyle w:val="ListParagraph"/>
              <w:numPr>
                <w:ilvl w:val="0"/>
                <w:numId w:val="4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Go </w:t>
            </w:r>
            <w:r w:rsidR="005607DA">
              <w:t xml:space="preserve">straightforward and defeat the turrets at balcony </w:t>
            </w:r>
            <w:r w:rsidR="005607DA" w:rsidRPr="005607DA">
              <w:rPr>
                <w:b/>
                <w:bCs/>
                <w:color w:val="FFB266"/>
              </w:rPr>
              <w:t>G</w:t>
            </w:r>
            <w:r>
              <w:t xml:space="preserve"> </w:t>
            </w:r>
          </w:p>
          <w:p w14:paraId="65E8757F" w14:textId="55D7F261" w:rsidR="005607DA" w:rsidRPr="0003761E" w:rsidRDefault="005607DA" w:rsidP="0003761E">
            <w:pPr>
              <w:pStyle w:val="ListParagraph"/>
              <w:numPr>
                <w:ilvl w:val="0"/>
                <w:numId w:val="4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Lockpick the </w:t>
            </w:r>
            <w:r w:rsidR="00881BB5">
              <w:t>door at balcony</w:t>
            </w:r>
            <w:r w:rsidR="00202971">
              <w:t xml:space="preserve"> </w:t>
            </w:r>
            <w:r w:rsidR="00202971" w:rsidRPr="00202971">
              <w:rPr>
                <w:b/>
                <w:bCs/>
                <w:color w:val="FFB266"/>
              </w:rPr>
              <w:t>G</w:t>
            </w:r>
            <w:r w:rsidR="00881BB5">
              <w:t xml:space="preserve"> and enter room </w:t>
            </w:r>
            <w:r w:rsidR="00881BB5">
              <w:rPr>
                <w:b/>
                <w:bCs/>
              </w:rPr>
              <w:t>I8</w:t>
            </w:r>
          </w:p>
          <w:p w14:paraId="2EA6D0E1" w14:textId="5AEC59FC" w:rsidR="0003761E" w:rsidRDefault="0003761E" w:rsidP="0003761E">
            <w:pPr>
              <w:pStyle w:val="ListParagraph"/>
              <w:numPr>
                <w:ilvl w:val="0"/>
                <w:numId w:val="3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Supplies:</w:t>
            </w:r>
          </w:p>
          <w:p w14:paraId="2D0C5980" w14:textId="649A3CEC" w:rsidR="0003761E" w:rsidRDefault="0003761E" w:rsidP="0003761E">
            <w:pPr>
              <w:pStyle w:val="ListParagraph"/>
              <w:numPr>
                <w:ilvl w:val="1"/>
                <w:numId w:val="3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Medicine</w:t>
            </w:r>
          </w:p>
        </w:tc>
      </w:tr>
      <w:tr w:rsidR="00BA7F49" w14:paraId="04418E86" w14:textId="77777777" w:rsidTr="000C62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</w:tcPr>
          <w:p w14:paraId="5977030F" w14:textId="02414269" w:rsidR="00BA7F49" w:rsidRDefault="00FD217F" w:rsidP="00B26AC7">
            <w:pPr>
              <w:jc w:val="center"/>
            </w:pPr>
            <w:r>
              <w:t>29</w:t>
            </w:r>
          </w:p>
        </w:tc>
        <w:tc>
          <w:tcPr>
            <w:tcW w:w="3459" w:type="dxa"/>
          </w:tcPr>
          <w:p w14:paraId="45BD2B1E" w14:textId="5F8D17A5" w:rsidR="00BA7F49" w:rsidRPr="00662D93" w:rsidRDefault="00662D93" w:rsidP="00B26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The player cannot find Alice in the dead-end room </w:t>
            </w:r>
            <w:r>
              <w:rPr>
                <w:b/>
                <w:bCs/>
              </w:rPr>
              <w:t>I8</w:t>
            </w:r>
            <w:r>
              <w:t>. The player manages to find a hidden spiral stair behind the book</w:t>
            </w:r>
            <w:r w:rsidR="008B3079">
              <w:t>shelf</w:t>
            </w:r>
          </w:p>
        </w:tc>
        <w:tc>
          <w:tcPr>
            <w:tcW w:w="5541" w:type="dxa"/>
          </w:tcPr>
          <w:p w14:paraId="7E82381B" w14:textId="77777777" w:rsidR="002B732A" w:rsidRDefault="00662D93" w:rsidP="002B732A">
            <w:pPr>
              <w:pStyle w:val="ListParagraph"/>
              <w:numPr>
                <w:ilvl w:val="0"/>
                <w:numId w:val="3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The player </w:t>
            </w:r>
            <w:r w:rsidR="004A1738">
              <w:t xml:space="preserve">opens the bookshelf door in room </w:t>
            </w:r>
            <w:r w:rsidR="004A1738">
              <w:rPr>
                <w:b/>
                <w:bCs/>
              </w:rPr>
              <w:t xml:space="preserve">I8 </w:t>
            </w:r>
            <w:r w:rsidR="004A1738">
              <w:t xml:space="preserve">and find a </w:t>
            </w:r>
            <w:r w:rsidR="00322193">
              <w:t>hidden spiral stair</w:t>
            </w:r>
          </w:p>
          <w:p w14:paraId="022E72CD" w14:textId="77777777" w:rsidR="00CA5DDD" w:rsidRDefault="00CA5DDD" w:rsidP="002B732A">
            <w:pPr>
              <w:pStyle w:val="ListParagraph"/>
              <w:numPr>
                <w:ilvl w:val="0"/>
                <w:numId w:val="3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To open the bookshelf door in room </w:t>
            </w:r>
            <w:r>
              <w:rPr>
                <w:b/>
                <w:bCs/>
              </w:rPr>
              <w:t>I8</w:t>
            </w:r>
            <w:r>
              <w:t xml:space="preserve">, the player need to have 3 buttons pressed </w:t>
            </w:r>
            <w:r w:rsidR="005F24C1">
              <w:t>to open it</w:t>
            </w:r>
          </w:p>
          <w:p w14:paraId="1584419B" w14:textId="77777777" w:rsidR="005F24C1" w:rsidRPr="00455C51" w:rsidRDefault="005F24C1" w:rsidP="002B732A">
            <w:pPr>
              <w:pStyle w:val="ListParagraph"/>
              <w:numPr>
                <w:ilvl w:val="0"/>
                <w:numId w:val="3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The red button is in room </w:t>
            </w:r>
            <w:r>
              <w:rPr>
                <w:b/>
                <w:bCs/>
              </w:rPr>
              <w:t>I8</w:t>
            </w:r>
          </w:p>
          <w:p w14:paraId="7F67144F" w14:textId="1CE350DC" w:rsidR="00455C51" w:rsidRPr="006E64CF" w:rsidRDefault="00455C51" w:rsidP="002B732A">
            <w:pPr>
              <w:pStyle w:val="ListParagraph"/>
              <w:numPr>
                <w:ilvl w:val="0"/>
                <w:numId w:val="3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The blue button is in room </w:t>
            </w:r>
            <w:r w:rsidR="00F11ADB">
              <w:rPr>
                <w:b/>
                <w:bCs/>
                <w:color w:val="FFB266"/>
              </w:rPr>
              <w:t>D</w:t>
            </w:r>
          </w:p>
          <w:p w14:paraId="052C017B" w14:textId="670BE4C5" w:rsidR="006E64CF" w:rsidRDefault="006E64CF" w:rsidP="002B732A">
            <w:pPr>
              <w:pStyle w:val="ListParagraph"/>
              <w:numPr>
                <w:ilvl w:val="0"/>
                <w:numId w:val="3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The green button is in room</w:t>
            </w:r>
            <w:r w:rsidR="008B5858">
              <w:t xml:space="preserve"> </w:t>
            </w:r>
            <w:r w:rsidR="008B5858" w:rsidRPr="008B5858">
              <w:rPr>
                <w:b/>
                <w:bCs/>
                <w:color w:val="FFB266"/>
              </w:rPr>
              <w:t>B</w:t>
            </w:r>
          </w:p>
        </w:tc>
      </w:tr>
      <w:tr w:rsidR="00FD217F" w14:paraId="450B6B94" w14:textId="77777777" w:rsidTr="000C62D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</w:tcPr>
          <w:p w14:paraId="754C8DC5" w14:textId="252DBF57" w:rsidR="00FD217F" w:rsidRDefault="00FD217F" w:rsidP="00B26AC7">
            <w:pPr>
              <w:jc w:val="center"/>
            </w:pPr>
            <w:r>
              <w:t>30</w:t>
            </w:r>
          </w:p>
        </w:tc>
        <w:tc>
          <w:tcPr>
            <w:tcW w:w="3459" w:type="dxa"/>
          </w:tcPr>
          <w:p w14:paraId="14E7AED0" w14:textId="73067F9D" w:rsidR="00FD217F" w:rsidRPr="00542A01" w:rsidRDefault="00B10999" w:rsidP="00B26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t>The player goes downstair and exits the interior area</w:t>
            </w:r>
            <w:r w:rsidR="00542A01">
              <w:t xml:space="preserve"> and reach </w:t>
            </w:r>
            <w:r w:rsidR="00542A01">
              <w:rPr>
                <w:b/>
                <w:bCs/>
              </w:rPr>
              <w:t>Ruined Church (RC1)</w:t>
            </w:r>
          </w:p>
        </w:tc>
        <w:tc>
          <w:tcPr>
            <w:tcW w:w="5541" w:type="dxa"/>
          </w:tcPr>
          <w:p w14:paraId="172A18F0" w14:textId="663E8F80" w:rsidR="00FD217F" w:rsidRDefault="00B10999" w:rsidP="00B26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/</w:t>
            </w:r>
          </w:p>
        </w:tc>
      </w:tr>
    </w:tbl>
    <w:p w14:paraId="46C48C65" w14:textId="77777777" w:rsidR="00EE6289" w:rsidRDefault="00EE6289" w:rsidP="00EE6289">
      <w:pPr>
        <w:sectPr w:rsidR="00EE6289" w:rsidSect="000B3CD2">
          <w:pgSz w:w="12240" w:h="15840"/>
          <w:pgMar w:top="1440" w:right="1440" w:bottom="1440" w:left="1440" w:header="720" w:footer="720" w:gutter="0"/>
          <w:pgBorders w:offsetFrom="page">
            <w:top w:val="threeDEngrave" w:sz="24" w:space="24" w:color="auto"/>
            <w:left w:val="threeDEngrave" w:sz="24" w:space="24" w:color="auto"/>
            <w:bottom w:val="threeDEngrave" w:sz="24" w:space="24" w:color="auto"/>
            <w:right w:val="threeDEngrave" w:sz="24" w:space="24" w:color="auto"/>
          </w:pgBorders>
          <w:cols w:space="720"/>
          <w:docGrid w:linePitch="360"/>
        </w:sectPr>
      </w:pPr>
    </w:p>
    <w:p w14:paraId="6C31AEC1" w14:textId="3BB9868E" w:rsidR="00442F63" w:rsidRPr="009043FE" w:rsidRDefault="009362E1" w:rsidP="00442F63">
      <w:pPr>
        <w:pStyle w:val="Heading3"/>
      </w:pPr>
      <w:bookmarkStart w:id="31" w:name="_Toc127742520"/>
      <w:r>
        <w:lastRenderedPageBreak/>
        <w:t xml:space="preserve">Ruined Church </w:t>
      </w:r>
      <w:r w:rsidR="004D28F1">
        <w:t>Walkthrough</w:t>
      </w:r>
      <w:bookmarkEnd w:id="31"/>
    </w:p>
    <w:p w14:paraId="490A02D8" w14:textId="77777777" w:rsidR="00442F63" w:rsidRDefault="00442F63" w:rsidP="00442F63">
      <w:pPr>
        <w:keepNext/>
        <w:jc w:val="center"/>
      </w:pPr>
      <w:r>
        <w:rPr>
          <w:noProof/>
        </w:rPr>
        <w:drawing>
          <wp:inline distT="0" distB="0" distL="0" distR="0" wp14:anchorId="57B50243" wp14:editId="7BBBEBD7">
            <wp:extent cx="5760000" cy="4133646"/>
            <wp:effectExtent l="0" t="0" r="0" b="63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4133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0B7143" w14:textId="4D7480DA" w:rsidR="00442F63" w:rsidRPr="00EE6289" w:rsidRDefault="00442F63" w:rsidP="00EE6289">
      <w:pPr>
        <w:pStyle w:val="Caption"/>
        <w:jc w:val="center"/>
      </w:pPr>
      <w:bookmarkStart w:id="32" w:name="_Toc127742556"/>
      <w:r>
        <w:t xml:space="preserve">Figure </w:t>
      </w:r>
      <w:fldSimple w:instr=" SEQ Figure \* ARABIC ">
        <w:r w:rsidR="00DD5FE0">
          <w:rPr>
            <w:noProof/>
          </w:rPr>
          <w:t>11</w:t>
        </w:r>
      </w:fldSimple>
      <w:r>
        <w:t xml:space="preserve">: </w:t>
      </w:r>
      <w:r w:rsidR="006C7A49">
        <w:rPr>
          <w:noProof/>
        </w:rPr>
        <w:t>Ruined Church Walkthrough</w:t>
      </w:r>
      <w:r w:rsidR="008D4B19">
        <w:rPr>
          <w:noProof/>
        </w:rPr>
        <w:t xml:space="preserve"> [6]</w:t>
      </w:r>
      <w:bookmarkEnd w:id="32"/>
    </w:p>
    <w:tbl>
      <w:tblPr>
        <w:tblStyle w:val="GridTable4-Accent1"/>
        <w:tblW w:w="10165" w:type="dxa"/>
        <w:jc w:val="center"/>
        <w:tblLayout w:type="fixed"/>
        <w:tblLook w:val="04A0" w:firstRow="1" w:lastRow="0" w:firstColumn="1" w:lastColumn="0" w:noHBand="0" w:noVBand="1"/>
      </w:tblPr>
      <w:tblGrid>
        <w:gridCol w:w="1165"/>
        <w:gridCol w:w="3459"/>
        <w:gridCol w:w="5541"/>
      </w:tblGrid>
      <w:tr w:rsidR="00442F63" w14:paraId="32689E15" w14:textId="77777777" w:rsidTr="00DC62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  <w:vAlign w:val="bottom"/>
          </w:tcPr>
          <w:p w14:paraId="480503E9" w14:textId="77777777" w:rsidR="00442F63" w:rsidRDefault="00442F63" w:rsidP="00DC62D7">
            <w:pPr>
              <w:jc w:val="center"/>
            </w:pPr>
            <w:r>
              <w:br w:type="page"/>
              <w:t>Map Label / Stage</w:t>
            </w:r>
          </w:p>
        </w:tc>
        <w:tc>
          <w:tcPr>
            <w:tcW w:w="3459" w:type="dxa"/>
            <w:vAlign w:val="bottom"/>
          </w:tcPr>
          <w:p w14:paraId="0373E321" w14:textId="77777777" w:rsidR="00442F63" w:rsidRDefault="00442F63" w:rsidP="00DC62D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Event Summary</w:t>
            </w:r>
          </w:p>
        </w:tc>
        <w:tc>
          <w:tcPr>
            <w:tcW w:w="5541" w:type="dxa"/>
            <w:vAlign w:val="bottom"/>
          </w:tcPr>
          <w:p w14:paraId="0FDD2888" w14:textId="77777777" w:rsidR="00442F63" w:rsidRDefault="00442F63" w:rsidP="00DC62D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Event Details</w:t>
            </w:r>
          </w:p>
        </w:tc>
      </w:tr>
      <w:tr w:rsidR="00442F63" w14:paraId="062BA6FC" w14:textId="77777777" w:rsidTr="00DC62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</w:tcPr>
          <w:p w14:paraId="728559B4" w14:textId="6F7D53C8" w:rsidR="00442F63" w:rsidRDefault="009D6FCA" w:rsidP="00DC62D7">
            <w:pPr>
              <w:jc w:val="center"/>
            </w:pPr>
            <w:r>
              <w:t>31</w:t>
            </w:r>
          </w:p>
        </w:tc>
        <w:tc>
          <w:tcPr>
            <w:tcW w:w="3459" w:type="dxa"/>
          </w:tcPr>
          <w:p w14:paraId="589ED283" w14:textId="042AA567" w:rsidR="005D7BF9" w:rsidRDefault="005D7BF9" w:rsidP="00D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color w:val="FF0000"/>
              </w:rPr>
              <w:t>[</w:t>
            </w:r>
            <w:r w:rsidRPr="00EC6244">
              <w:rPr>
                <w:color w:val="FF0000"/>
              </w:rPr>
              <w:t>Main Choice</w:t>
            </w:r>
            <w:r>
              <w:rPr>
                <w:color w:val="FF0000"/>
              </w:rPr>
              <w:t>]</w:t>
            </w:r>
          </w:p>
          <w:p w14:paraId="00CF3293" w14:textId="06B49402" w:rsidR="00442F63" w:rsidRPr="009D6FCA" w:rsidRDefault="009D6FCA" w:rsidP="00D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The player exits from the </w:t>
            </w:r>
            <w:r>
              <w:rPr>
                <w:b/>
                <w:bCs/>
              </w:rPr>
              <w:t xml:space="preserve">SWM </w:t>
            </w:r>
            <w:r>
              <w:t>interior area</w:t>
            </w:r>
            <w:r w:rsidR="006F5B82">
              <w:t xml:space="preserve"> and talk to Alice and Kala when he/she is about the center of the church</w:t>
            </w:r>
          </w:p>
        </w:tc>
        <w:tc>
          <w:tcPr>
            <w:tcW w:w="5541" w:type="dxa"/>
          </w:tcPr>
          <w:p w14:paraId="77250514" w14:textId="03EBD8DD" w:rsidR="001E5237" w:rsidRDefault="001E5237" w:rsidP="0098168F">
            <w:pPr>
              <w:pStyle w:val="ListParagraph"/>
              <w:numPr>
                <w:ilvl w:val="0"/>
                <w:numId w:val="3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Narrative: </w:t>
            </w:r>
            <w:hyperlink w:anchor="_Narrative_Summary" w:history="1">
              <w:r w:rsidR="006964BE" w:rsidRPr="00BC3036">
                <w:rPr>
                  <w:rStyle w:val="Hyperlink"/>
                </w:rPr>
                <w:t>Stage</w:t>
              </w:r>
              <w:r w:rsidR="00BC3036" w:rsidRPr="00BC3036">
                <w:rPr>
                  <w:rStyle w:val="Hyperlink"/>
                </w:rPr>
                <w:t xml:space="preserve"> 120</w:t>
              </w:r>
            </w:hyperlink>
          </w:p>
          <w:p w14:paraId="7901C2EB" w14:textId="289BAC12" w:rsidR="00442F63" w:rsidRDefault="0098168F" w:rsidP="0098168F">
            <w:pPr>
              <w:pStyle w:val="ListParagraph"/>
              <w:numPr>
                <w:ilvl w:val="0"/>
                <w:numId w:val="3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The player sees Alice and Kala standing </w:t>
            </w:r>
            <w:r w:rsidR="001549B2">
              <w:t>together</w:t>
            </w:r>
          </w:p>
          <w:p w14:paraId="6B52FD95" w14:textId="77777777" w:rsidR="001549B2" w:rsidRDefault="00821BAA" w:rsidP="0098168F">
            <w:pPr>
              <w:pStyle w:val="ListParagraph"/>
              <w:numPr>
                <w:ilvl w:val="0"/>
                <w:numId w:val="3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When the player reaches the ruined church, the player can only see Alice and Kala</w:t>
            </w:r>
          </w:p>
          <w:p w14:paraId="41BA3855" w14:textId="77777777" w:rsidR="00821BAA" w:rsidRDefault="00DA7776" w:rsidP="0098168F">
            <w:pPr>
              <w:pStyle w:val="ListParagraph"/>
              <w:numPr>
                <w:ilvl w:val="0"/>
                <w:numId w:val="3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Synths and Railroad agents </w:t>
            </w:r>
            <w:r w:rsidR="00AC37DE">
              <w:t>will keep ambushing until the player make main choices</w:t>
            </w:r>
          </w:p>
          <w:p w14:paraId="3231537D" w14:textId="77777777" w:rsidR="00B62C31" w:rsidRDefault="00AC37DE" w:rsidP="00B62C31">
            <w:pPr>
              <w:pStyle w:val="ListParagraph"/>
              <w:numPr>
                <w:ilvl w:val="0"/>
                <w:numId w:val="3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Mercenar</w:t>
            </w:r>
            <w:r w:rsidR="00282D26">
              <w:t xml:space="preserve">ies and Antoniadis will not be there at the beginning, they </w:t>
            </w:r>
            <w:r w:rsidR="006C5D76">
              <w:t>shows up after the player makes main choices</w:t>
            </w:r>
            <w:r w:rsidR="00B62C31">
              <w:t xml:space="preserve"> </w:t>
            </w:r>
          </w:p>
          <w:p w14:paraId="27D3DF56" w14:textId="0BEC6129" w:rsidR="00B62C31" w:rsidRDefault="00B62C31" w:rsidP="00B62C31">
            <w:pPr>
              <w:pStyle w:val="ListParagraph"/>
              <w:numPr>
                <w:ilvl w:val="0"/>
                <w:numId w:val="3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The dialog between Kala, Alice, and the player will start when the player reach about the </w:t>
            </w:r>
            <w:r w:rsidR="001B746D">
              <w:t>center of the church</w:t>
            </w:r>
          </w:p>
        </w:tc>
      </w:tr>
      <w:tr w:rsidR="00442F63" w14:paraId="573B656B" w14:textId="77777777" w:rsidTr="00DC62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</w:tcPr>
          <w:p w14:paraId="53B1CE20" w14:textId="7F14CB75" w:rsidR="00442F63" w:rsidRDefault="009D6FCA" w:rsidP="00DC62D7">
            <w:pPr>
              <w:jc w:val="center"/>
            </w:pPr>
            <w:r>
              <w:t>32</w:t>
            </w:r>
          </w:p>
        </w:tc>
        <w:tc>
          <w:tcPr>
            <w:tcW w:w="3459" w:type="dxa"/>
          </w:tcPr>
          <w:p w14:paraId="3D377E82" w14:textId="12FFC5C5" w:rsidR="00442F63" w:rsidRPr="00EC6244" w:rsidRDefault="00EC6244" w:rsidP="00D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EC6244">
              <w:rPr>
                <w:color w:val="FF0000"/>
              </w:rPr>
              <w:t>[</w:t>
            </w:r>
            <w:r w:rsidR="00F52F32">
              <w:rPr>
                <w:color w:val="FF0000"/>
              </w:rPr>
              <w:t>Main Encounter</w:t>
            </w:r>
            <w:r w:rsidRPr="00EC6244">
              <w:rPr>
                <w:color w:val="FF0000"/>
              </w:rPr>
              <w:t>]</w:t>
            </w:r>
          </w:p>
          <w:p w14:paraId="673D8923" w14:textId="42E75D31" w:rsidR="00EC6244" w:rsidRDefault="00EC6244" w:rsidP="00D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The combat will be sightly different </w:t>
            </w:r>
            <w:r w:rsidR="00875530">
              <w:t>according to which side the player supports</w:t>
            </w:r>
          </w:p>
        </w:tc>
        <w:tc>
          <w:tcPr>
            <w:tcW w:w="5541" w:type="dxa"/>
          </w:tcPr>
          <w:p w14:paraId="6D3C6F6F" w14:textId="77777777" w:rsidR="00442F63" w:rsidRDefault="00CC4726" w:rsidP="00817FB2">
            <w:pPr>
              <w:pStyle w:val="ListParagraph"/>
              <w:numPr>
                <w:ilvl w:val="0"/>
                <w:numId w:val="3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No matter which side the player support, all ambush synths and </w:t>
            </w:r>
            <w:r w:rsidR="00A93012">
              <w:t>railroad agents will show up</w:t>
            </w:r>
          </w:p>
          <w:p w14:paraId="0A0D7D9E" w14:textId="122D2458" w:rsidR="00F52F32" w:rsidRDefault="00F52F32" w:rsidP="00817FB2">
            <w:pPr>
              <w:pStyle w:val="ListParagraph"/>
              <w:numPr>
                <w:ilvl w:val="0"/>
                <w:numId w:val="3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If the player </w:t>
            </w:r>
            <w:r w:rsidRPr="007B242E">
              <w:rPr>
                <w:b/>
                <w:bCs/>
              </w:rPr>
              <w:t>supports</w:t>
            </w:r>
            <w:r>
              <w:t xml:space="preserve"> </w:t>
            </w:r>
            <w:r w:rsidRPr="007B242E">
              <w:rPr>
                <w:b/>
                <w:bCs/>
              </w:rPr>
              <w:t xml:space="preserve">Alice and </w:t>
            </w:r>
            <w:r w:rsidR="00445B5F" w:rsidRPr="007B242E">
              <w:rPr>
                <w:b/>
                <w:bCs/>
              </w:rPr>
              <w:t>Kala</w:t>
            </w:r>
            <w:r w:rsidR="00445B5F">
              <w:t xml:space="preserve">, they will run away </w:t>
            </w:r>
            <w:r w:rsidR="008D3DAC">
              <w:t>via</w:t>
            </w:r>
            <w:r w:rsidR="00445B5F">
              <w:t xml:space="preserve"> the </w:t>
            </w:r>
            <w:r w:rsidR="00742735">
              <w:rPr>
                <w:rFonts w:hint="eastAsia"/>
                <w:lang w:eastAsia="zh-CN"/>
              </w:rPr>
              <w:t>brea</w:t>
            </w:r>
            <w:r w:rsidR="00742735">
              <w:rPr>
                <w:lang w:eastAsia="zh-CN"/>
              </w:rPr>
              <w:t xml:space="preserve">ch of the ruined church. The player needs to help them to defeat Antoniadis </w:t>
            </w:r>
            <w:r w:rsidR="00742735">
              <w:rPr>
                <w:lang w:eastAsia="zh-CN"/>
              </w:rPr>
              <w:lastRenderedPageBreak/>
              <w:t>and his men</w:t>
            </w:r>
            <w:r w:rsidR="00971BAA">
              <w:rPr>
                <w:lang w:eastAsia="zh-CN"/>
              </w:rPr>
              <w:t xml:space="preserve"> who are breaking in when they are talking in stage 31</w:t>
            </w:r>
            <w:r w:rsidR="00AD34DD">
              <w:rPr>
                <w:lang w:eastAsia="zh-CN"/>
              </w:rPr>
              <w:t xml:space="preserve">. </w:t>
            </w:r>
          </w:p>
          <w:p w14:paraId="47C5AA51" w14:textId="03677CCF" w:rsidR="00375399" w:rsidRDefault="00AD34DD" w:rsidP="00375399">
            <w:pPr>
              <w:pStyle w:val="ListParagraph"/>
              <w:numPr>
                <w:ilvl w:val="1"/>
                <w:numId w:val="3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/>
              </w:rPr>
              <w:t xml:space="preserve">Narrative Stage: </w:t>
            </w:r>
            <w:hyperlink w:anchor="_Narrative_Summary" w:history="1">
              <w:r w:rsidRPr="00AD34DD">
                <w:rPr>
                  <w:rStyle w:val="Hyperlink"/>
                  <w:lang w:eastAsia="zh-CN"/>
                </w:rPr>
                <w:t>Stage 120</w:t>
              </w:r>
            </w:hyperlink>
          </w:p>
          <w:p w14:paraId="7C126853" w14:textId="25AB962E" w:rsidR="00AD34DD" w:rsidRDefault="00AD34DD" w:rsidP="00AD34DD">
            <w:pPr>
              <w:pStyle w:val="ListParagraph"/>
              <w:numPr>
                <w:ilvl w:val="1"/>
                <w:numId w:val="39"/>
              </w:num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/>
              </w:rPr>
              <w:t>Ambush Synths, railroad agents will become friendly and help the player defeat Antoniadis and his men</w:t>
            </w:r>
          </w:p>
          <w:p w14:paraId="1E6390F8" w14:textId="71CDBAC0" w:rsidR="003E33E2" w:rsidRDefault="00CA5B78" w:rsidP="00375399">
            <w:pPr>
              <w:pStyle w:val="ListParagraph"/>
              <w:numPr>
                <w:ilvl w:val="1"/>
                <w:numId w:val="3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/>
              </w:rPr>
              <w:t>Antoniadis and his men will become host</w:t>
            </w:r>
            <w:r w:rsidR="00154AC2">
              <w:rPr>
                <w:lang w:eastAsia="zh-CN"/>
              </w:rPr>
              <w:t>ile</w:t>
            </w:r>
            <w:r w:rsidR="00DF539E">
              <w:rPr>
                <w:lang w:eastAsia="zh-CN"/>
              </w:rPr>
              <w:t xml:space="preserve"> to the player</w:t>
            </w:r>
          </w:p>
          <w:p w14:paraId="428B64F4" w14:textId="4C3747D6" w:rsidR="00EE51B3" w:rsidRDefault="00EE51B3" w:rsidP="00375399">
            <w:pPr>
              <w:pStyle w:val="ListParagraph"/>
              <w:numPr>
                <w:ilvl w:val="1"/>
                <w:numId w:val="3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/>
              </w:rPr>
              <w:t xml:space="preserve">The key for the exit door of the ruined </w:t>
            </w:r>
            <w:r w:rsidR="00D20384">
              <w:rPr>
                <w:lang w:eastAsia="zh-CN"/>
              </w:rPr>
              <w:t>church will be left on the desk</w:t>
            </w:r>
          </w:p>
          <w:p w14:paraId="034246C0" w14:textId="53EAA78B" w:rsidR="00251087" w:rsidRDefault="00251087" w:rsidP="00375399">
            <w:pPr>
              <w:pStyle w:val="ListParagraph"/>
              <w:numPr>
                <w:ilvl w:val="1"/>
                <w:numId w:val="3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/>
              </w:rPr>
              <w:t>Enemies</w:t>
            </w:r>
          </w:p>
          <w:p w14:paraId="306FC161" w14:textId="2B7CCBD8" w:rsidR="00251087" w:rsidRDefault="00B53AB5" w:rsidP="00251087">
            <w:pPr>
              <w:pStyle w:val="ListParagraph"/>
              <w:numPr>
                <w:ilvl w:val="2"/>
                <w:numId w:val="3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Melee Mercenaries * 2</w:t>
            </w:r>
          </w:p>
          <w:p w14:paraId="4048071F" w14:textId="291D2806" w:rsidR="00B53AB5" w:rsidRDefault="00B53AB5" w:rsidP="00251087">
            <w:pPr>
              <w:pStyle w:val="ListParagraph"/>
              <w:numPr>
                <w:ilvl w:val="2"/>
                <w:numId w:val="3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Ranged Mercenaries * 2</w:t>
            </w:r>
          </w:p>
          <w:p w14:paraId="1F29C2CD" w14:textId="5C707C96" w:rsidR="00B53AB5" w:rsidRDefault="00B53AB5" w:rsidP="00251087">
            <w:pPr>
              <w:pStyle w:val="ListParagraph"/>
              <w:numPr>
                <w:ilvl w:val="2"/>
                <w:numId w:val="3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Antoniadis</w:t>
            </w:r>
          </w:p>
          <w:p w14:paraId="373D3267" w14:textId="51C3F934" w:rsidR="0016333A" w:rsidRDefault="007A1825" w:rsidP="00FD561B">
            <w:pPr>
              <w:pStyle w:val="ListParagraph"/>
              <w:numPr>
                <w:ilvl w:val="0"/>
                <w:numId w:val="3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/>
              </w:rPr>
              <w:t xml:space="preserve">If the player </w:t>
            </w:r>
            <w:r w:rsidRPr="007B242E">
              <w:rPr>
                <w:b/>
                <w:bCs/>
                <w:lang w:eastAsia="zh-CN"/>
              </w:rPr>
              <w:t>supports Cornar</w:t>
            </w:r>
            <w:r>
              <w:rPr>
                <w:lang w:eastAsia="zh-CN"/>
              </w:rPr>
              <w:t xml:space="preserve"> and want</w:t>
            </w:r>
            <w:r w:rsidR="000F08DA">
              <w:rPr>
                <w:lang w:eastAsia="zh-CN"/>
              </w:rPr>
              <w:t>s</w:t>
            </w:r>
            <w:r>
              <w:rPr>
                <w:lang w:eastAsia="zh-CN"/>
              </w:rPr>
              <w:t xml:space="preserve"> to take Kala back, Alice will become </w:t>
            </w:r>
            <w:r w:rsidR="00620113">
              <w:rPr>
                <w:lang w:eastAsia="zh-CN"/>
              </w:rPr>
              <w:t>hostile,</w:t>
            </w:r>
            <w:r w:rsidR="00CB4735">
              <w:rPr>
                <w:lang w:eastAsia="zh-CN"/>
              </w:rPr>
              <w:t xml:space="preserve"> and Kala will hide behind the cover </w:t>
            </w:r>
            <w:r w:rsidR="00DB4F83">
              <w:rPr>
                <w:lang w:eastAsia="zh-CN"/>
              </w:rPr>
              <w:t xml:space="preserve">until the </w:t>
            </w:r>
            <w:r w:rsidR="0016333A">
              <w:rPr>
                <w:lang w:eastAsia="zh-CN"/>
              </w:rPr>
              <w:t>combat end</w:t>
            </w:r>
          </w:p>
          <w:p w14:paraId="0F726385" w14:textId="6717F13C" w:rsidR="00AD34DD" w:rsidRDefault="00AD34DD" w:rsidP="00DB068B">
            <w:pPr>
              <w:pStyle w:val="ListParagraph"/>
              <w:numPr>
                <w:ilvl w:val="1"/>
                <w:numId w:val="3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Narrative: </w:t>
            </w:r>
            <w:hyperlink w:anchor="_Narrative_Summary" w:history="1">
              <w:r w:rsidRPr="00AD34DD">
                <w:rPr>
                  <w:rStyle w:val="Hyperlink"/>
                </w:rPr>
                <w:t>Stage 220</w:t>
              </w:r>
            </w:hyperlink>
          </w:p>
          <w:p w14:paraId="76396D17" w14:textId="342BCD5E" w:rsidR="00DB068B" w:rsidRDefault="00DB068B" w:rsidP="00DB068B">
            <w:pPr>
              <w:pStyle w:val="ListParagraph"/>
              <w:numPr>
                <w:ilvl w:val="1"/>
                <w:numId w:val="3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/>
              </w:rPr>
              <w:t xml:space="preserve">Antoniadis and his men will help the player </w:t>
            </w:r>
            <w:r w:rsidR="002212DF">
              <w:rPr>
                <w:lang w:eastAsia="zh-CN"/>
              </w:rPr>
              <w:t xml:space="preserve">defeat Alice, </w:t>
            </w:r>
            <w:r w:rsidR="00345DA7">
              <w:rPr>
                <w:lang w:eastAsia="zh-CN"/>
              </w:rPr>
              <w:t>all</w:t>
            </w:r>
            <w:r w:rsidR="00AA339E">
              <w:rPr>
                <w:lang w:eastAsia="zh-CN"/>
              </w:rPr>
              <w:t xml:space="preserve"> synths, and </w:t>
            </w:r>
            <w:r w:rsidR="00CB475C">
              <w:rPr>
                <w:lang w:eastAsia="zh-CN"/>
              </w:rPr>
              <w:t xml:space="preserve">all </w:t>
            </w:r>
            <w:r w:rsidR="00AA339E">
              <w:rPr>
                <w:lang w:eastAsia="zh-CN"/>
              </w:rPr>
              <w:t>railroad agents</w:t>
            </w:r>
          </w:p>
          <w:p w14:paraId="6F80C746" w14:textId="77777777" w:rsidR="00F70ABB" w:rsidRDefault="00F70ABB" w:rsidP="00DB068B">
            <w:pPr>
              <w:pStyle w:val="ListParagraph"/>
              <w:numPr>
                <w:ilvl w:val="1"/>
                <w:numId w:val="3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/>
              </w:rPr>
              <w:t xml:space="preserve">The player can get the key </w:t>
            </w:r>
            <w:r w:rsidR="00620113">
              <w:rPr>
                <w:lang w:eastAsia="zh-CN"/>
              </w:rPr>
              <w:t>to</w:t>
            </w:r>
            <w:r>
              <w:rPr>
                <w:lang w:eastAsia="zh-CN"/>
              </w:rPr>
              <w:t xml:space="preserve"> the ruined church </w:t>
            </w:r>
            <w:r w:rsidR="009F2EF6">
              <w:rPr>
                <w:lang w:eastAsia="zh-CN"/>
              </w:rPr>
              <w:t>from Alice loot</w:t>
            </w:r>
          </w:p>
          <w:p w14:paraId="5B2D1890" w14:textId="009D17B8" w:rsidR="00B53AB5" w:rsidRDefault="00B53AB5" w:rsidP="00DB068B">
            <w:pPr>
              <w:pStyle w:val="ListParagraph"/>
              <w:numPr>
                <w:ilvl w:val="1"/>
                <w:numId w:val="3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/>
              </w:rPr>
              <w:t>Enemies</w:t>
            </w:r>
          </w:p>
          <w:p w14:paraId="0C0D986C" w14:textId="3D307C25" w:rsidR="00B53AB5" w:rsidRDefault="00F84AA1" w:rsidP="00B53AB5">
            <w:pPr>
              <w:pStyle w:val="ListParagraph"/>
              <w:numPr>
                <w:ilvl w:val="2"/>
                <w:numId w:val="3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Melee </w:t>
            </w:r>
            <w:r w:rsidR="00132DC6">
              <w:t>Synth * 1</w:t>
            </w:r>
          </w:p>
          <w:p w14:paraId="066CA765" w14:textId="0817727C" w:rsidR="00132DC6" w:rsidRDefault="00132DC6" w:rsidP="00B53AB5">
            <w:pPr>
              <w:pStyle w:val="ListParagraph"/>
              <w:numPr>
                <w:ilvl w:val="2"/>
                <w:numId w:val="3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Ranged Synth * 1</w:t>
            </w:r>
          </w:p>
          <w:p w14:paraId="658A8664" w14:textId="4054E4E5" w:rsidR="00132DC6" w:rsidRDefault="00132DC6" w:rsidP="00B53AB5">
            <w:pPr>
              <w:pStyle w:val="ListParagraph"/>
              <w:numPr>
                <w:ilvl w:val="2"/>
                <w:numId w:val="3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Melee Synth * 1</w:t>
            </w:r>
          </w:p>
          <w:p w14:paraId="0B404F57" w14:textId="5D7B7D80" w:rsidR="00132DC6" w:rsidRDefault="00132DC6" w:rsidP="00B53AB5">
            <w:pPr>
              <w:pStyle w:val="ListParagraph"/>
              <w:numPr>
                <w:ilvl w:val="2"/>
                <w:numId w:val="3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Ranged Railroad Agent * 1</w:t>
            </w:r>
          </w:p>
          <w:p w14:paraId="4B9991CF" w14:textId="08A4F53A" w:rsidR="00132DC6" w:rsidRDefault="00132DC6" w:rsidP="00B53AB5">
            <w:pPr>
              <w:pStyle w:val="ListParagraph"/>
              <w:numPr>
                <w:ilvl w:val="2"/>
                <w:numId w:val="3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Alice</w:t>
            </w:r>
          </w:p>
          <w:p w14:paraId="333B3889" w14:textId="77777777" w:rsidR="00620113" w:rsidRDefault="00620113" w:rsidP="00620113">
            <w:pPr>
              <w:pStyle w:val="ListParagraph"/>
              <w:numPr>
                <w:ilvl w:val="0"/>
                <w:numId w:val="3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/>
              </w:rPr>
              <w:t>Supplies</w:t>
            </w:r>
          </w:p>
          <w:p w14:paraId="1C18005E" w14:textId="77777777" w:rsidR="00620113" w:rsidRDefault="00620113" w:rsidP="00620113">
            <w:pPr>
              <w:pStyle w:val="ListParagraph"/>
              <w:numPr>
                <w:ilvl w:val="1"/>
                <w:numId w:val="3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/>
              </w:rPr>
              <w:t>Medicine</w:t>
            </w:r>
          </w:p>
          <w:p w14:paraId="6D99A74A" w14:textId="77777777" w:rsidR="005E7986" w:rsidRDefault="00620113" w:rsidP="005E7986">
            <w:pPr>
              <w:pStyle w:val="ListParagraph"/>
              <w:numPr>
                <w:ilvl w:val="1"/>
                <w:numId w:val="3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/>
              </w:rPr>
              <w:t>Ammo</w:t>
            </w:r>
          </w:p>
          <w:p w14:paraId="3EC2EE43" w14:textId="4F646B54" w:rsidR="009B7EFE" w:rsidRDefault="009B7EFE" w:rsidP="005E7986">
            <w:pPr>
              <w:pStyle w:val="ListParagraph"/>
              <w:numPr>
                <w:ilvl w:val="1"/>
                <w:numId w:val="3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eastAsia="zh-CN"/>
              </w:rPr>
              <w:t>Emp Grenade</w:t>
            </w:r>
          </w:p>
        </w:tc>
      </w:tr>
      <w:tr w:rsidR="00442F63" w14:paraId="480FA1C0" w14:textId="77777777" w:rsidTr="00DC62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</w:tcPr>
          <w:p w14:paraId="1CAE94FD" w14:textId="488A0964" w:rsidR="00442F63" w:rsidRDefault="009D6FCA" w:rsidP="00DC62D7">
            <w:pPr>
              <w:jc w:val="center"/>
            </w:pPr>
            <w:r>
              <w:lastRenderedPageBreak/>
              <w:t>33</w:t>
            </w:r>
          </w:p>
        </w:tc>
        <w:tc>
          <w:tcPr>
            <w:tcW w:w="3459" w:type="dxa"/>
          </w:tcPr>
          <w:p w14:paraId="70965C96" w14:textId="16292766" w:rsidR="00442F63" w:rsidRDefault="00375399" w:rsidP="00D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After defeating all the enemies</w:t>
            </w:r>
            <w:r w:rsidR="008F1B63">
              <w:t xml:space="preserve">, the player can open the </w:t>
            </w:r>
            <w:r w:rsidR="00EC30D5">
              <w:t>locked</w:t>
            </w:r>
            <w:r w:rsidR="008F1B63">
              <w:t xml:space="preserve"> door</w:t>
            </w:r>
            <w:r w:rsidR="00F13AF0">
              <w:t xml:space="preserve"> with the key</w:t>
            </w:r>
            <w:r w:rsidR="00AF3622">
              <w:t xml:space="preserve"> </w:t>
            </w:r>
            <w:r w:rsidR="00AD34DD">
              <w:t>to leave the ruined church</w:t>
            </w:r>
          </w:p>
        </w:tc>
        <w:tc>
          <w:tcPr>
            <w:tcW w:w="5541" w:type="dxa"/>
          </w:tcPr>
          <w:p w14:paraId="536AECEA" w14:textId="52D506D6" w:rsidR="00442F63" w:rsidRDefault="0069361A" w:rsidP="00D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/</w:t>
            </w:r>
          </w:p>
        </w:tc>
      </w:tr>
      <w:tr w:rsidR="00442F63" w14:paraId="1E239FC5" w14:textId="77777777" w:rsidTr="00DC62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</w:tcPr>
          <w:p w14:paraId="1ABD2D4D" w14:textId="349D2C6A" w:rsidR="00442F63" w:rsidRDefault="009D6FCA" w:rsidP="00DC62D7">
            <w:pPr>
              <w:jc w:val="center"/>
            </w:pPr>
            <w:r>
              <w:t>34</w:t>
            </w:r>
          </w:p>
        </w:tc>
        <w:tc>
          <w:tcPr>
            <w:tcW w:w="3459" w:type="dxa"/>
          </w:tcPr>
          <w:p w14:paraId="4D61BE14" w14:textId="77777777" w:rsidR="003F168A" w:rsidRDefault="00AD34DD" w:rsidP="00D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Talk to Cornar to finish the quest</w:t>
            </w:r>
            <w:r w:rsidR="003F168A">
              <w:t>.</w:t>
            </w:r>
          </w:p>
          <w:p w14:paraId="28A7E50A" w14:textId="4BAE8085" w:rsidR="003F168A" w:rsidRDefault="003F168A" w:rsidP="00D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[Side </w:t>
            </w:r>
            <w:r w:rsidR="008A16D1">
              <w:t>Quest</w:t>
            </w:r>
            <w:r>
              <w:t>]</w:t>
            </w:r>
          </w:p>
          <w:p w14:paraId="667FA1B0" w14:textId="082FB10D" w:rsidR="003F168A" w:rsidRDefault="003F168A" w:rsidP="00D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Talk to Bayul to complete the side quest</w:t>
            </w:r>
          </w:p>
        </w:tc>
        <w:tc>
          <w:tcPr>
            <w:tcW w:w="5541" w:type="dxa"/>
          </w:tcPr>
          <w:p w14:paraId="72AB0ECA" w14:textId="45DEC077" w:rsidR="00442F63" w:rsidRDefault="00AD34DD" w:rsidP="00AD34DD">
            <w:pPr>
              <w:pStyle w:val="ListParagraph"/>
              <w:numPr>
                <w:ilvl w:val="0"/>
                <w:numId w:val="4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Narrative: </w:t>
            </w:r>
            <w:hyperlink w:anchor="_Narrative_Summary" w:history="1">
              <w:r w:rsidRPr="003E22C5">
                <w:rPr>
                  <w:rStyle w:val="Hyperlink"/>
                </w:rPr>
                <w:t>Stage</w:t>
              </w:r>
              <w:r w:rsidR="003E22C5" w:rsidRPr="003E22C5">
                <w:rPr>
                  <w:rStyle w:val="Hyperlink"/>
                </w:rPr>
                <w:t xml:space="preserve"> 300</w:t>
              </w:r>
            </w:hyperlink>
            <w:r w:rsidR="000C1326">
              <w:t xml:space="preserve">, </w:t>
            </w:r>
            <w:hyperlink w:anchor="_Narrative_Summary" w:history="1">
              <w:r w:rsidR="000C1326" w:rsidRPr="000C1326">
                <w:rPr>
                  <w:rStyle w:val="Hyperlink"/>
                </w:rPr>
                <w:t>SQ-30</w:t>
              </w:r>
            </w:hyperlink>
          </w:p>
          <w:p w14:paraId="496AB80D" w14:textId="178F61E3" w:rsidR="003E22C5" w:rsidRDefault="003E22C5" w:rsidP="00AD34DD">
            <w:pPr>
              <w:pStyle w:val="ListParagraph"/>
              <w:numPr>
                <w:ilvl w:val="0"/>
                <w:numId w:val="4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5FDCA91C" w14:textId="77777777" w:rsidR="00EE6289" w:rsidRDefault="00EE6289" w:rsidP="00EE6289">
      <w:pPr>
        <w:sectPr w:rsidR="00EE6289" w:rsidSect="000B3CD2">
          <w:pgSz w:w="12240" w:h="15840"/>
          <w:pgMar w:top="1440" w:right="1440" w:bottom="1440" w:left="1440" w:header="720" w:footer="720" w:gutter="0"/>
          <w:pgBorders w:offsetFrom="page">
            <w:top w:val="threeDEngrave" w:sz="24" w:space="24" w:color="auto"/>
            <w:left w:val="threeDEngrave" w:sz="24" w:space="24" w:color="auto"/>
            <w:bottom w:val="threeDEngrave" w:sz="24" w:space="24" w:color="auto"/>
            <w:right w:val="threeDEngrave" w:sz="24" w:space="24" w:color="auto"/>
          </w:pgBorders>
          <w:cols w:space="720"/>
          <w:docGrid w:linePitch="360"/>
        </w:sectPr>
      </w:pPr>
      <w:bookmarkStart w:id="33" w:name="_Toc86647517"/>
    </w:p>
    <w:p w14:paraId="6D256DAC" w14:textId="70CCCA90" w:rsidR="00FB318C" w:rsidRDefault="00FB318C" w:rsidP="00FB318C">
      <w:pPr>
        <w:pStyle w:val="Heading2"/>
      </w:pPr>
      <w:bookmarkStart w:id="34" w:name="_Toc127742521"/>
      <w:r>
        <w:lastRenderedPageBreak/>
        <w:t>Skill Progression Chart</w:t>
      </w:r>
      <w:bookmarkEnd w:id="33"/>
      <w:bookmarkEnd w:id="34"/>
    </w:p>
    <w:p w14:paraId="347F533B" w14:textId="77777777" w:rsidR="008A5E3C" w:rsidRDefault="008A5E3C" w:rsidP="008A5E3C">
      <w:pPr>
        <w:jc w:val="center"/>
      </w:pPr>
      <w:r>
        <w:rPr>
          <w:noProof/>
        </w:rPr>
        <w:drawing>
          <wp:inline distT="0" distB="0" distL="0" distR="0" wp14:anchorId="365480C2" wp14:editId="1C2B921B">
            <wp:extent cx="5509895" cy="3860193"/>
            <wp:effectExtent l="0" t="0" r="0" b="6985"/>
            <wp:docPr id="12" name="Skill Progression Chart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Skill Progression Chart" descr="A screenshot of a computer&#10;&#10;Description automatically generated with medium confidence"/>
                    <pic:cNvPicPr>
                      <a:picLocks noChangeAspect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5509895" cy="3860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3E673A" w14:textId="77777777" w:rsidR="008A5E3C" w:rsidRDefault="008A5E3C" w:rsidP="008A5E3C">
      <w:pPr>
        <w:keepNext/>
        <w:jc w:val="center"/>
      </w:pPr>
      <w:r>
        <w:rPr>
          <w:noProof/>
        </w:rPr>
        <w:drawing>
          <wp:inline distT="0" distB="0" distL="0" distR="0" wp14:anchorId="4D643F49" wp14:editId="50189FDC">
            <wp:extent cx="4285819" cy="980746"/>
            <wp:effectExtent l="0" t="0" r="635" b="0"/>
            <wp:docPr id="13" name="SPC Legend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SPC Legend" descr="Table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5819" cy="980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044267" w14:textId="04E431B0" w:rsidR="00C815FB" w:rsidRDefault="008A5E3C" w:rsidP="00C815FB">
      <w:pPr>
        <w:pStyle w:val="Caption"/>
        <w:jc w:val="center"/>
      </w:pPr>
      <w:bookmarkStart w:id="35" w:name="_Toc127742557"/>
      <w:r>
        <w:t xml:space="preserve">Figure </w:t>
      </w:r>
      <w:fldSimple w:instr=" SEQ Figure \* ARABIC ">
        <w:r w:rsidR="00DD5FE0">
          <w:rPr>
            <w:noProof/>
          </w:rPr>
          <w:t>12</w:t>
        </w:r>
      </w:fldSimple>
      <w:r>
        <w:t xml:space="preserve"> </w:t>
      </w:r>
      <w:r w:rsidRPr="00A31B2B">
        <w:t>Skill Progression Chart [5]</w:t>
      </w:r>
      <w:bookmarkEnd w:id="35"/>
    </w:p>
    <w:p w14:paraId="7AFB2D54" w14:textId="77777777" w:rsidR="00C815FB" w:rsidRDefault="00C815FB" w:rsidP="00C815FB">
      <w:pPr>
        <w:sectPr w:rsidR="00C815FB" w:rsidSect="000B3CD2">
          <w:pgSz w:w="12240" w:h="15840"/>
          <w:pgMar w:top="1440" w:right="1440" w:bottom="1440" w:left="1440" w:header="720" w:footer="720" w:gutter="0"/>
          <w:pgBorders w:offsetFrom="page">
            <w:top w:val="threeDEngrave" w:sz="24" w:space="24" w:color="auto"/>
            <w:left w:val="threeDEngrave" w:sz="24" w:space="24" w:color="auto"/>
            <w:bottom w:val="threeDEngrave" w:sz="24" w:space="24" w:color="auto"/>
            <w:right w:val="threeDEngrave" w:sz="24" w:space="24" w:color="auto"/>
          </w:pgBorders>
          <w:cols w:space="720"/>
          <w:docGrid w:linePitch="360"/>
        </w:sectPr>
      </w:pPr>
    </w:p>
    <w:p w14:paraId="088F3E41" w14:textId="77777777" w:rsidR="00AC1277" w:rsidRDefault="006F51AC" w:rsidP="00AC1277">
      <w:pPr>
        <w:pStyle w:val="Heading2"/>
      </w:pPr>
      <w:bookmarkStart w:id="36" w:name="_Toc127742522"/>
      <w:r>
        <w:lastRenderedPageBreak/>
        <w:t>Aesthetic References</w:t>
      </w:r>
      <w:bookmarkEnd w:id="36"/>
    </w:p>
    <w:p w14:paraId="5DC90A76" w14:textId="046B7581" w:rsidR="001A2647" w:rsidRDefault="00FF1A49" w:rsidP="006F51AC">
      <w:r>
        <w:rPr>
          <w:b/>
          <w:bCs/>
          <w:i/>
          <w:iCs/>
        </w:rPr>
        <w:t xml:space="preserve">Become Humans’ </w:t>
      </w:r>
      <w:r>
        <w:t xml:space="preserve">takes place in a </w:t>
      </w:r>
      <w:r w:rsidR="00653EEA">
        <w:t xml:space="preserve">monastery with the name of Silent Wind Monastery. It </w:t>
      </w:r>
      <w:r w:rsidR="00A53B53">
        <w:t>is located</w:t>
      </w:r>
      <w:r w:rsidR="00EF1C6B">
        <w:t xml:space="preserve"> in a forest </w:t>
      </w:r>
      <w:r w:rsidR="00A53B53">
        <w:t>by the lake</w:t>
      </w:r>
      <w:r w:rsidR="001A2647">
        <w:t xml:space="preserve">. Around the monastery, there is several houses and buildings </w:t>
      </w:r>
      <w:r w:rsidR="002204A7">
        <w:t>that are still used by people in this region.</w:t>
      </w:r>
    </w:p>
    <w:p w14:paraId="6A1315B3" w14:textId="065DA881" w:rsidR="001A2647" w:rsidRDefault="00A53B53" w:rsidP="006F51AC">
      <w:r>
        <w:t xml:space="preserve">The exterior appearance of the monastery will </w:t>
      </w:r>
      <w:r w:rsidR="008D3B0F">
        <w:t>be</w:t>
      </w:r>
      <w:r w:rsidR="0047369A">
        <w:t xml:space="preserve"> </w:t>
      </w:r>
      <w:r w:rsidR="008D3B0F">
        <w:t xml:space="preserve">decorated with </w:t>
      </w:r>
      <w:r w:rsidR="0047369A">
        <w:t xml:space="preserve">divine </w:t>
      </w:r>
      <w:r w:rsidR="008D3B0F">
        <w:t xml:space="preserve">elements </w:t>
      </w:r>
      <w:r w:rsidR="0047369A">
        <w:t xml:space="preserve">which </w:t>
      </w:r>
      <w:r w:rsidR="001471BD">
        <w:t xml:space="preserve">inspire the idea of </w:t>
      </w:r>
      <w:r w:rsidR="008D3B0F">
        <w:t xml:space="preserve">religion and holiness. </w:t>
      </w:r>
      <w:r w:rsidR="00D04E28">
        <w:t xml:space="preserve"> Also, the exterior environment will </w:t>
      </w:r>
      <w:r w:rsidR="00FF06E8">
        <w:t xml:space="preserve">be </w:t>
      </w:r>
      <w:r w:rsidR="00B13E4E">
        <w:t>decorated in</w:t>
      </w:r>
      <w:r w:rsidR="00FF06E8">
        <w:t xml:space="preserve"> post</w:t>
      </w:r>
      <w:r w:rsidR="00FF4E59">
        <w:t xml:space="preserve">-apocalypse </w:t>
      </w:r>
      <w:r w:rsidR="00B13E4E">
        <w:t xml:space="preserve">style while having details telling the </w:t>
      </w:r>
      <w:r w:rsidR="0006108A">
        <w:t xml:space="preserve">it is still used by people in this area. </w:t>
      </w:r>
    </w:p>
    <w:p w14:paraId="7A53FF41" w14:textId="7723B43B" w:rsidR="006F51AC" w:rsidRPr="006F51AC" w:rsidRDefault="006F6A72" w:rsidP="006F51AC">
      <w:r>
        <w:t>For the interior area, it is classic monastery style with brick and wood as it</w:t>
      </w:r>
      <w:r w:rsidR="00C52285">
        <w:t>s</w:t>
      </w:r>
      <w:r>
        <w:t xml:space="preserve"> basic elements of construction.</w:t>
      </w:r>
      <w:r w:rsidR="006153A4">
        <w:t xml:space="preserve"> Yet, the interior </w:t>
      </w:r>
      <w:r w:rsidR="00A85D36">
        <w:t xml:space="preserve">appearance will </w:t>
      </w:r>
      <w:r w:rsidR="001E5E7A">
        <w:rPr>
          <w:lang w:eastAsia="zh-CN"/>
        </w:rPr>
        <w:t xml:space="preserve">be shabby </w:t>
      </w:r>
      <w:r w:rsidR="00DB5776">
        <w:rPr>
          <w:lang w:eastAsia="zh-CN"/>
        </w:rPr>
        <w:t xml:space="preserve">that </w:t>
      </w:r>
      <w:r w:rsidR="001337A6">
        <w:rPr>
          <w:lang w:eastAsia="zh-CN"/>
        </w:rPr>
        <w:t>damaged wall, windows, and furniture</w:t>
      </w:r>
      <w:r w:rsidR="008450FB">
        <w:rPr>
          <w:lang w:eastAsia="zh-CN"/>
        </w:rPr>
        <w:t xml:space="preserve"> from the past</w:t>
      </w:r>
      <w:r w:rsidR="001337A6">
        <w:rPr>
          <w:lang w:eastAsia="zh-CN"/>
        </w:rPr>
        <w:t xml:space="preserve"> can be seen everywhere</w:t>
      </w:r>
      <w:r w:rsidR="0016592C">
        <w:rPr>
          <w:b/>
          <w:bCs/>
        </w:rPr>
        <w:t xml:space="preserve"> </w:t>
      </w:r>
    </w:p>
    <w:p w14:paraId="0DDB90B5" w14:textId="4BB71C3D" w:rsidR="009E0859" w:rsidRPr="009E0859" w:rsidRDefault="00EC17E4" w:rsidP="009E0859">
      <w:pPr>
        <w:pStyle w:val="Heading3"/>
      </w:pPr>
      <w:bookmarkStart w:id="37" w:name="_Toc127742523"/>
      <w:r>
        <w:t xml:space="preserve">Monastery </w:t>
      </w:r>
      <w:r w:rsidR="009E0859">
        <w:t>Environment</w:t>
      </w:r>
      <w:r>
        <w:t xml:space="preserve"> Appearance</w:t>
      </w:r>
      <w:r w:rsidR="00941B78">
        <w:t xml:space="preserve"> Reference</w:t>
      </w:r>
      <w:bookmarkEnd w:id="37"/>
    </w:p>
    <w:p w14:paraId="38BDF12D" w14:textId="77777777" w:rsidR="009E0859" w:rsidRDefault="009E0859" w:rsidP="009E0859">
      <w:pPr>
        <w:keepNext/>
        <w:jc w:val="center"/>
      </w:pPr>
      <w:r>
        <w:rPr>
          <w:noProof/>
        </w:rPr>
        <w:drawing>
          <wp:inline distT="0" distB="0" distL="0" distR="0" wp14:anchorId="2253E56A" wp14:editId="7D6D79F1">
            <wp:extent cx="5943600" cy="3743910"/>
            <wp:effectExtent l="0" t="0" r="0" b="9525"/>
            <wp:docPr id="26" name="Picture 26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 descr="A picture containing text&#10;&#10;Description automatically generated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4391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056660" w14:textId="6801BCB9" w:rsidR="000F4B17" w:rsidRPr="00DB5D9D" w:rsidRDefault="009E0859" w:rsidP="00EE6289">
      <w:pPr>
        <w:pStyle w:val="Caption"/>
        <w:jc w:val="center"/>
      </w:pPr>
      <w:bookmarkStart w:id="38" w:name="_Toc127742558"/>
      <w:r>
        <w:t xml:space="preserve">Figure </w:t>
      </w:r>
      <w:fldSimple w:instr=" SEQ Figure \* ARABIC ">
        <w:r w:rsidR="00DD5FE0">
          <w:rPr>
            <w:noProof/>
          </w:rPr>
          <w:t>13</w:t>
        </w:r>
      </w:fldSimple>
      <w:r>
        <w:t xml:space="preserve"> General Concept of Silent Wind Monastery [2]</w:t>
      </w:r>
      <w:bookmarkEnd w:id="38"/>
    </w:p>
    <w:p w14:paraId="78356190" w14:textId="3154BDD7" w:rsidR="002D61DC" w:rsidRDefault="00941B78" w:rsidP="004867E3">
      <w:pPr>
        <w:pStyle w:val="Heading3"/>
      </w:pPr>
      <w:bookmarkStart w:id="39" w:name="_Toc127742524"/>
      <w:r>
        <w:lastRenderedPageBreak/>
        <w:t>Silent Wind Monastery Exterior Appearance Reference</w:t>
      </w:r>
      <w:bookmarkEnd w:id="39"/>
    </w:p>
    <w:p w14:paraId="1ED9C811" w14:textId="2D0FC903" w:rsidR="00431219" w:rsidRDefault="00BA5C0F" w:rsidP="00431219">
      <w:pPr>
        <w:keepNext/>
        <w:jc w:val="center"/>
      </w:pPr>
      <w:r>
        <w:rPr>
          <w:noProof/>
        </w:rPr>
        <w:drawing>
          <wp:inline distT="0" distB="0" distL="0" distR="0" wp14:anchorId="262B28FD" wp14:editId="35A84B7F">
            <wp:extent cx="5200344" cy="4862946"/>
            <wp:effectExtent l="0" t="0" r="63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619" cy="48697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D4A25A" w14:textId="4BAA05F3" w:rsidR="00431219" w:rsidRDefault="00431219" w:rsidP="00431219">
      <w:pPr>
        <w:pStyle w:val="Caption"/>
        <w:jc w:val="center"/>
      </w:pPr>
      <w:bookmarkStart w:id="40" w:name="_Toc127742559"/>
      <w:r>
        <w:t xml:space="preserve">Figure </w:t>
      </w:r>
      <w:fldSimple w:instr=" SEQ Figure \* ARABIC ">
        <w:r w:rsidR="00DD5FE0">
          <w:rPr>
            <w:noProof/>
          </w:rPr>
          <w:t>14</w:t>
        </w:r>
      </w:fldSimple>
      <w:r>
        <w:t xml:space="preserve"> </w:t>
      </w:r>
      <w:r w:rsidR="005536BA">
        <w:t>Contact Sheets of SWM’s Exterior Appearance</w:t>
      </w:r>
      <w:r w:rsidR="00397ECB">
        <w:t xml:space="preserve"> [3]</w:t>
      </w:r>
      <w:bookmarkEnd w:id="40"/>
    </w:p>
    <w:p w14:paraId="73B23C85" w14:textId="74EC2FBC" w:rsidR="00624AE5" w:rsidRDefault="00624AE5" w:rsidP="00624AE5">
      <w:pPr>
        <w:pStyle w:val="Heading3"/>
      </w:pPr>
      <w:bookmarkStart w:id="41" w:name="_Toc127742525"/>
      <w:r>
        <w:lastRenderedPageBreak/>
        <w:t>Interior Decoration Reference</w:t>
      </w:r>
      <w:bookmarkEnd w:id="41"/>
    </w:p>
    <w:p w14:paraId="120501F3" w14:textId="77777777" w:rsidR="00E110D9" w:rsidRDefault="00C27BF1" w:rsidP="00E110D9">
      <w:pPr>
        <w:keepNext/>
        <w:jc w:val="center"/>
      </w:pPr>
      <w:r w:rsidRPr="00C27BF1">
        <w:rPr>
          <w:noProof/>
        </w:rPr>
        <w:drawing>
          <wp:inline distT="0" distB="0" distL="0" distR="0" wp14:anchorId="585BCC29" wp14:editId="4E2832C8">
            <wp:extent cx="4471060" cy="5125000"/>
            <wp:effectExtent l="0" t="0" r="5715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475767" cy="5130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410C1">
        <w:softHyphen/>
      </w:r>
    </w:p>
    <w:p w14:paraId="32BBAA08" w14:textId="7F8A30DF" w:rsidR="008501BC" w:rsidRDefault="00F5742F" w:rsidP="00E110D9">
      <w:pPr>
        <w:pStyle w:val="Caption"/>
        <w:jc w:val="center"/>
      </w:pPr>
      <w:bookmarkStart w:id="42" w:name="_Toc127742560"/>
      <w:r>
        <w:t xml:space="preserve">Figure </w:t>
      </w:r>
      <w:fldSimple w:instr=" SEQ Figure \* ARABIC ">
        <w:r w:rsidR="00DD5FE0">
          <w:rPr>
            <w:noProof/>
          </w:rPr>
          <w:t>15</w:t>
        </w:r>
      </w:fldSimple>
      <w:r>
        <w:t xml:space="preserve"> </w:t>
      </w:r>
      <w:r w:rsidR="00E03E1A">
        <w:t>Contact Sheets of SWM’s Interior Appearance</w:t>
      </w:r>
      <w:r w:rsidR="00BB3191">
        <w:t xml:space="preserve"> [</w:t>
      </w:r>
      <w:r w:rsidR="00FF3B13">
        <w:t>4</w:t>
      </w:r>
      <w:r w:rsidR="00BB3191">
        <w:t>]</w:t>
      </w:r>
      <w:bookmarkEnd w:id="42"/>
    </w:p>
    <w:p w14:paraId="32ECD8B6" w14:textId="5FED6EAC" w:rsidR="00715EB4" w:rsidRDefault="00715EB4" w:rsidP="00E110D9">
      <w:pPr>
        <w:pStyle w:val="Caption"/>
        <w:jc w:val="center"/>
        <w:sectPr w:rsidR="00715EB4" w:rsidSect="000B3CD2">
          <w:pgSz w:w="12240" w:h="15840"/>
          <w:pgMar w:top="1440" w:right="1440" w:bottom="1440" w:left="1440" w:header="720" w:footer="720" w:gutter="0"/>
          <w:pgBorders w:offsetFrom="page">
            <w:top w:val="threeDEngrave" w:sz="24" w:space="24" w:color="auto"/>
            <w:left w:val="threeDEngrave" w:sz="24" w:space="24" w:color="auto"/>
            <w:bottom w:val="threeDEngrave" w:sz="24" w:space="24" w:color="auto"/>
            <w:right w:val="threeDEngrave" w:sz="24" w:space="24" w:color="auto"/>
          </w:pgBorders>
          <w:cols w:space="720"/>
          <w:docGrid w:linePitch="360"/>
        </w:sectPr>
      </w:pPr>
      <w:r>
        <w:br w:type="page"/>
      </w:r>
    </w:p>
    <w:p w14:paraId="43427A49" w14:textId="77777777" w:rsidR="009C263B" w:rsidRDefault="00715EB4" w:rsidP="00172B1E">
      <w:pPr>
        <w:pStyle w:val="Heading1"/>
      </w:pPr>
      <w:bookmarkStart w:id="43" w:name="_Toc127742526"/>
      <w:r>
        <w:lastRenderedPageBreak/>
        <w:t>References</w:t>
      </w:r>
      <w:bookmarkEnd w:id="43"/>
    </w:p>
    <w:p w14:paraId="685A16E3" w14:textId="3812ED4D" w:rsidR="00E922D5" w:rsidRDefault="00E922D5" w:rsidP="00F22306">
      <w:r>
        <w:t>[Cover Image]</w:t>
      </w:r>
      <w:r w:rsidR="0054543F">
        <w:tab/>
      </w:r>
      <w:r w:rsidR="0054543F" w:rsidRPr="0054543F">
        <w:t xml:space="preserve">A. Chia, “In Living memory: Understanding </w:t>
      </w:r>
      <w:proofErr w:type="spellStart"/>
      <w:r w:rsidR="0054543F" w:rsidRPr="0054543F">
        <w:t>hyperthymesia</w:t>
      </w:r>
      <w:proofErr w:type="spellEnd"/>
      <w:r w:rsidR="0054543F" w:rsidRPr="0054543F">
        <w:t>,” Grey Matters, 27-Jul-2021. [Online]. Available: https://greymattersjournal.org/in-living-memory--understanding-</w:t>
      </w:r>
      <w:proofErr w:type="spellStart"/>
      <w:r w:rsidR="0054543F" w:rsidRPr="0054543F">
        <w:t>hyperthymesia</w:t>
      </w:r>
      <w:proofErr w:type="spellEnd"/>
      <w:r w:rsidR="0054543F" w:rsidRPr="0054543F">
        <w:t>/. [Accessed: 19-Feb-2023].</w:t>
      </w:r>
    </w:p>
    <w:p w14:paraId="632CF088" w14:textId="6F2B4BED" w:rsidR="00F22306" w:rsidRDefault="00F22306" w:rsidP="00F22306">
      <w:r>
        <w:t>[1]</w:t>
      </w:r>
      <w:r>
        <w:tab/>
      </w:r>
      <w:r w:rsidR="004D6E1F">
        <w:t xml:space="preserve">Li, Donghua, “Narrative Flow Chart”, created by </w:t>
      </w:r>
      <w:r w:rsidR="00A90237">
        <w:t xml:space="preserve">diagrams.net, </w:t>
      </w:r>
      <w:r w:rsidR="001D3321">
        <w:t>Feb. 16, 2023.</w:t>
      </w:r>
    </w:p>
    <w:p w14:paraId="767DED2B" w14:textId="7199AAD7" w:rsidR="007F1537" w:rsidRDefault="007F1537" w:rsidP="00F22306">
      <w:r>
        <w:t>[2]</w:t>
      </w:r>
      <w:r>
        <w:tab/>
      </w:r>
      <w:r w:rsidRPr="007F1537">
        <w:t>M. A. T. T. H. E. W. ALDERMAN, “A new monastery in the Midwest,” New Liturgical Movement. [Online]. Available: https://www.newliturgicalmovement.org/2012/10/a-new-monastery-in-midwest.html#.Y_HG-nbMKUk. [Accessed: 19-Feb-2023].</w:t>
      </w:r>
    </w:p>
    <w:p w14:paraId="6C5C8337" w14:textId="7D74C471" w:rsidR="005536BA" w:rsidRDefault="007F1537" w:rsidP="00F22306">
      <w:r>
        <w:t>[3]</w:t>
      </w:r>
      <w:r w:rsidR="00C56C39">
        <w:tab/>
      </w:r>
      <w:r w:rsidR="005536BA">
        <w:t xml:space="preserve">Li, Donghua, “Contact Sheets of SWM’s Exterior Appearance”, created by </w:t>
      </w:r>
      <w:proofErr w:type="spellStart"/>
      <w:r w:rsidR="005536BA">
        <w:t>Pureref</w:t>
      </w:r>
      <w:proofErr w:type="spellEnd"/>
      <w:r w:rsidR="005536BA">
        <w:t xml:space="preserve">, </w:t>
      </w:r>
      <w:r w:rsidR="00312014">
        <w:t>Feb. 19, 2023.</w:t>
      </w:r>
    </w:p>
    <w:p w14:paraId="2B73472F" w14:textId="748D50AA" w:rsidR="007F1537" w:rsidRDefault="00C56C39" w:rsidP="005536BA">
      <w:pPr>
        <w:ind w:firstLine="720"/>
      </w:pPr>
      <w:r w:rsidRPr="00C56C39">
        <w:t xml:space="preserve">M. Kaplan, “10 amazing Christian monasteries,” </w:t>
      </w:r>
      <w:proofErr w:type="spellStart"/>
      <w:r w:rsidRPr="00C56C39">
        <w:t>Touropia</w:t>
      </w:r>
      <w:proofErr w:type="spellEnd"/>
      <w:r w:rsidRPr="00C56C39">
        <w:t>. [Online]. Available: https://www.touropia.com/amazing-christian-monasteries/. [Accessed: 19-Feb-2023].</w:t>
      </w:r>
    </w:p>
    <w:p w14:paraId="70DA5062" w14:textId="715EDF24" w:rsidR="00CA4285" w:rsidRDefault="00CA4285" w:rsidP="00F22306">
      <w:r>
        <w:tab/>
      </w:r>
      <w:r w:rsidR="007F0C26" w:rsidRPr="007F0C26">
        <w:t xml:space="preserve">E. Arneson, “10 monasteries where you can spend the night in the U.S.,” </w:t>
      </w:r>
      <w:proofErr w:type="spellStart"/>
      <w:r w:rsidR="007F0C26" w:rsidRPr="007F0C26">
        <w:t>TripSavvy</w:t>
      </w:r>
      <w:proofErr w:type="spellEnd"/>
      <w:r w:rsidR="007F0C26" w:rsidRPr="007F0C26">
        <w:t>, 27-Dec-2019. [Online]. Available: https://www.tripsavvy.com/monastery-stays-in-the-united-states-4779957. [Accessed: 19-Feb-2023].</w:t>
      </w:r>
    </w:p>
    <w:p w14:paraId="1456423D" w14:textId="1D50DA23" w:rsidR="001A2F03" w:rsidRDefault="007F0C26" w:rsidP="00F22306">
      <w:r>
        <w:tab/>
      </w:r>
      <w:r w:rsidR="001A2F03" w:rsidRPr="001A2F03">
        <w:rPr>
          <w:rFonts w:hint="eastAsia"/>
        </w:rPr>
        <w:t>“</w:t>
      </w:r>
      <w:r w:rsidR="001A2F03" w:rsidRPr="001A2F03">
        <w:t>Gallery,” Good Night and God Bless. [Online]. Available: https://www.goodnightandgodbless.com/gallery/trappist-abbey-massachusetts-usa/39. [Accessed: 19-Feb-2023].</w:t>
      </w:r>
    </w:p>
    <w:p w14:paraId="0BCA9362" w14:textId="3F0C07BB" w:rsidR="008E717D" w:rsidRDefault="008E717D" w:rsidP="00F22306">
      <w:r>
        <w:tab/>
      </w:r>
      <w:r w:rsidRPr="008E717D">
        <w:rPr>
          <w:rFonts w:hint="eastAsia"/>
        </w:rPr>
        <w:t>“</w:t>
      </w:r>
      <w:r w:rsidRPr="008E717D">
        <w:t>Romanesque monastery in environments - UE marketplace,” Unreal Engine, 21-Dec-2021. [Online]. Available: https://www.unrealengine.com/marketplace/en-US/product/romanesque-monastery. [Accessed: 19-Feb-2023].</w:t>
      </w:r>
    </w:p>
    <w:p w14:paraId="78F18BF4" w14:textId="70BD6F1A" w:rsidR="002664EE" w:rsidRDefault="002664EE" w:rsidP="00F22306">
      <w:r>
        <w:tab/>
      </w:r>
      <w:r w:rsidR="009E77C1" w:rsidRPr="009E77C1">
        <w:t xml:space="preserve">Karl, “Visiting an ancient Spanish monastery - in Florida??,” </w:t>
      </w:r>
      <w:proofErr w:type="spellStart"/>
      <w:r w:rsidR="009E77C1" w:rsidRPr="009E77C1">
        <w:t>DrFumblefinger's</w:t>
      </w:r>
      <w:proofErr w:type="spellEnd"/>
      <w:r w:rsidR="009E77C1" w:rsidRPr="009E77C1">
        <w:t xml:space="preserve"> Adventures of a Lifetime, 21-Oct-2019. [Online]. Available: http://drfumblefinger.com/blog/2019/10/visiting-an-ancient-spanish-monastery-in-florida/. [Accessed: 19-Feb-2023].</w:t>
      </w:r>
    </w:p>
    <w:p w14:paraId="6FB375A4" w14:textId="26EB85C0" w:rsidR="00AE7FC9" w:rsidRDefault="00AE7FC9" w:rsidP="00F22306">
      <w:r>
        <w:tab/>
      </w:r>
      <w:r w:rsidRPr="00AE7FC9">
        <w:t xml:space="preserve">C. </w:t>
      </w:r>
      <w:proofErr w:type="spellStart"/>
      <w:r w:rsidRPr="00AE7FC9">
        <w:t>Besse</w:t>
      </w:r>
      <w:proofErr w:type="spellEnd"/>
      <w:r w:rsidRPr="00AE7FC9">
        <w:t xml:space="preserve">, J. </w:t>
      </w:r>
      <w:proofErr w:type="spellStart"/>
      <w:r w:rsidRPr="00AE7FC9">
        <w:t>Burkepile</w:t>
      </w:r>
      <w:proofErr w:type="spellEnd"/>
      <w:r w:rsidRPr="00AE7FC9">
        <w:t xml:space="preserve">, A. J. and J. </w:t>
      </w:r>
      <w:proofErr w:type="spellStart"/>
      <w:r w:rsidRPr="00AE7FC9">
        <w:t>Burkepile</w:t>
      </w:r>
      <w:proofErr w:type="spellEnd"/>
      <w:r w:rsidRPr="00AE7FC9">
        <w:t xml:space="preserve">, A. </w:t>
      </w:r>
      <w:proofErr w:type="spellStart"/>
      <w:r w:rsidRPr="00AE7FC9">
        <w:t>Jaromezuk</w:t>
      </w:r>
      <w:proofErr w:type="spellEnd"/>
      <w:r w:rsidRPr="00AE7FC9">
        <w:t>, and C. Perkins, “French monastery survives War &amp;amp; Famine after 885 years - what the monks do now is amazing,” French Monastery Survives War &amp;amp; Famine After 885 Years - What The Monks Do Now is Amazing -, 22-Dec-2022. [Online]. Available: https://www.churchpop.com/2022/12/22/french-monastery-survives-war-famine-after-885-years-what-the-monks-do-now-is-amazing/. [Accessed: 19-Feb-2023].</w:t>
      </w:r>
    </w:p>
    <w:p w14:paraId="3DCB1AEF" w14:textId="7935B67A" w:rsidR="00E03E1A" w:rsidRDefault="00DA6CD3" w:rsidP="00F22306">
      <w:r>
        <w:t>[4]</w:t>
      </w:r>
      <w:r>
        <w:tab/>
      </w:r>
      <w:r w:rsidR="00E03E1A">
        <w:t xml:space="preserve">Li, Donghua, “Contact Sheets of SWM’s Interior Appearance”, created by </w:t>
      </w:r>
      <w:proofErr w:type="spellStart"/>
      <w:r w:rsidR="00E03E1A">
        <w:t>Pureref</w:t>
      </w:r>
      <w:proofErr w:type="spellEnd"/>
      <w:r w:rsidR="00E03E1A">
        <w:t>, Feb. 19, 2023.</w:t>
      </w:r>
    </w:p>
    <w:p w14:paraId="483CA70E" w14:textId="291C4D38" w:rsidR="00DA6CD3" w:rsidRDefault="00721D4C" w:rsidP="00E03E1A">
      <w:pPr>
        <w:ind w:firstLine="720"/>
      </w:pPr>
      <w:r w:rsidRPr="00721D4C">
        <w:rPr>
          <w:rFonts w:hint="eastAsia"/>
        </w:rPr>
        <w:t>“</w:t>
      </w:r>
      <w:r w:rsidRPr="00721D4C">
        <w:t>Haven Church,” Fallout Wiki. [Online]. Available: https://fallout.fandom.com/wiki/Haven_Church. [Accessed: 19-Feb-2023].</w:t>
      </w:r>
    </w:p>
    <w:p w14:paraId="3335C634" w14:textId="3B3DCC60" w:rsidR="00721D4C" w:rsidRDefault="00E03E1A" w:rsidP="00E03E1A">
      <w:pPr>
        <w:ind w:firstLine="720"/>
      </w:pPr>
      <w:r w:rsidRPr="00721D4C">
        <w:rPr>
          <w:rFonts w:hint="eastAsia"/>
        </w:rPr>
        <w:lastRenderedPageBreak/>
        <w:t xml:space="preserve"> </w:t>
      </w:r>
      <w:r w:rsidR="00721D4C" w:rsidRPr="00721D4C">
        <w:rPr>
          <w:rFonts w:hint="eastAsia"/>
        </w:rPr>
        <w:t>“</w:t>
      </w:r>
      <w:r w:rsidR="00721D4C" w:rsidRPr="00721D4C">
        <w:t>Trinity Church,” Fallout Wiki. [Online]. Available: https://fallout.fandom.com/wiki/Trinity_Church. [Accessed: 19-Feb-2023].</w:t>
      </w:r>
    </w:p>
    <w:p w14:paraId="439F06DF" w14:textId="62DCCFAC" w:rsidR="00152E57" w:rsidRDefault="00152E57" w:rsidP="00E03E1A">
      <w:pPr>
        <w:ind w:firstLine="720"/>
      </w:pPr>
      <w:proofErr w:type="spellStart"/>
      <w:r w:rsidRPr="00152E57">
        <w:t>ThatMrSmile</w:t>
      </w:r>
      <w:proofErr w:type="spellEnd"/>
      <w:r w:rsidRPr="00152E57">
        <w:t>, “Screenshot :: Trinity Church,” Nexus Mods :: Fallout 4, 30-Aug-2019. [Online]. Available: https://www.nexusmods.com/fallout4/images/157894. [Accessed: 19-Feb-2023].</w:t>
      </w:r>
    </w:p>
    <w:p w14:paraId="2F25A68D" w14:textId="2778C9A5" w:rsidR="004747BC" w:rsidRDefault="004747BC" w:rsidP="00E03E1A">
      <w:pPr>
        <w:ind w:firstLine="720"/>
      </w:pPr>
      <w:r w:rsidRPr="004747BC">
        <w:t>Fallout 4 Mods, “Old north church remake - fallout 4 mod download,” Fallout 4 Mods, 18-Oct-2020. [Online]. Available: http://www.modsfallout4.com/old-north-church-remake/. [Accessed: 19-Feb-2023].</w:t>
      </w:r>
    </w:p>
    <w:p w14:paraId="75695553" w14:textId="0227E030" w:rsidR="0076182C" w:rsidRDefault="0076182C" w:rsidP="00E03E1A">
      <w:pPr>
        <w:ind w:firstLine="720"/>
      </w:pPr>
      <w:r w:rsidRPr="0076182C">
        <w:rPr>
          <w:rFonts w:hint="eastAsia"/>
        </w:rPr>
        <w:t>“</w:t>
      </w:r>
      <w:r w:rsidRPr="0076182C">
        <w:t>Quincy Church,” Fallout Wiki, 17-Jun-2022. [Online]. Available: https://fallout.fandom.com/wiki/Quincy_church. [Accessed: 19-Feb-2023].</w:t>
      </w:r>
    </w:p>
    <w:p w14:paraId="1012AF82" w14:textId="51C62B90" w:rsidR="008501BC" w:rsidRDefault="008501BC" w:rsidP="008501BC">
      <w:r>
        <w:t>[5]</w:t>
      </w:r>
      <w:r>
        <w:tab/>
        <w:t xml:space="preserve">Li, Donghua, </w:t>
      </w:r>
      <w:r w:rsidR="00783FDB">
        <w:t>“Skill Progression Chart”, created by Microsoft Excel, Feb. 19, 2023.</w:t>
      </w:r>
    </w:p>
    <w:p w14:paraId="724629ED" w14:textId="51DEC756" w:rsidR="004B4684" w:rsidRDefault="004B4684" w:rsidP="008501BC">
      <w:r>
        <w:t>[6]</w:t>
      </w:r>
      <w:r>
        <w:tab/>
        <w:t xml:space="preserve">Li, Donghua, </w:t>
      </w:r>
      <w:r w:rsidR="00FD4703">
        <w:t>“</w:t>
      </w:r>
      <w:r w:rsidR="00FD4703">
        <w:rPr>
          <w:noProof/>
        </w:rPr>
        <w:t>Become Humans Level Exterior Overview Map</w:t>
      </w:r>
      <w:r w:rsidR="00FD4703">
        <w:t>”, created by Adobe Illustrator, Feb. 19, 2023.</w:t>
      </w:r>
    </w:p>
    <w:p w14:paraId="4E148B17" w14:textId="2B74B65A" w:rsidR="000C62DD" w:rsidRDefault="00FD4703" w:rsidP="00F22306">
      <w:r>
        <w:tab/>
        <w:t>Li, Donghua, “</w:t>
      </w:r>
      <w:r>
        <w:rPr>
          <w:noProof/>
        </w:rPr>
        <w:t>Become Humans Level Interior Overview Map</w:t>
      </w:r>
      <w:r>
        <w:t>”, created by Adobe Illustrator, Feb. 19, 2023.</w:t>
      </w:r>
    </w:p>
    <w:p w14:paraId="673F8231" w14:textId="3C7CE510" w:rsidR="00753526" w:rsidRDefault="00CA0DF1" w:rsidP="00753526">
      <w:pPr>
        <w:ind w:firstLine="720"/>
      </w:pPr>
      <w:r>
        <w:t>Li,</w:t>
      </w:r>
      <w:r w:rsidR="00753526">
        <w:t xml:space="preserve"> Donghua, “Legend for Exterior Area”, created by Adobe Illustrator, Feb. 19, 2023.</w:t>
      </w:r>
    </w:p>
    <w:p w14:paraId="78FB2744" w14:textId="5416B9C5" w:rsidR="00CA0DF1" w:rsidRDefault="00CA0DF1" w:rsidP="00CA0DF1">
      <w:pPr>
        <w:ind w:firstLine="720"/>
      </w:pPr>
      <w:r>
        <w:t>Li, Donghua, “</w:t>
      </w:r>
      <w:r>
        <w:rPr>
          <w:noProof/>
        </w:rPr>
        <w:t>Silent Wind Monastery Front Walkthrough</w:t>
      </w:r>
      <w:r>
        <w:t>”, created by Adobe Illustrator, Feb. 19, 2023.</w:t>
      </w:r>
    </w:p>
    <w:p w14:paraId="7062F8EE" w14:textId="5FBF7D3D" w:rsidR="008559C7" w:rsidRDefault="008559C7" w:rsidP="008559C7">
      <w:pPr>
        <w:ind w:firstLine="720"/>
      </w:pPr>
      <w:r>
        <w:t>Li, Donghua, “</w:t>
      </w:r>
      <w:r>
        <w:rPr>
          <w:noProof/>
        </w:rPr>
        <w:t>Silent Wind Monastery Courtyard Walkthrough</w:t>
      </w:r>
      <w:r>
        <w:t>”, created by Adobe Illustrator, Feb. 19, 2023.</w:t>
      </w:r>
    </w:p>
    <w:p w14:paraId="5E9FDCB9" w14:textId="56D10BA7" w:rsidR="008559C7" w:rsidRDefault="008559C7" w:rsidP="008559C7">
      <w:pPr>
        <w:ind w:firstLine="720"/>
      </w:pPr>
      <w:r>
        <w:t>Li, Donghua, “Legend for Interior Area”, created by Adobe Illustrator, Feb. 19, 2023.</w:t>
      </w:r>
    </w:p>
    <w:p w14:paraId="52C3BD40" w14:textId="66565787" w:rsidR="009B6F69" w:rsidRDefault="009B6F69" w:rsidP="009B6F69">
      <w:pPr>
        <w:ind w:firstLine="720"/>
      </w:pPr>
      <w:r>
        <w:t>Li, Donghua, “</w:t>
      </w:r>
      <w:r w:rsidR="00DB28BE">
        <w:rPr>
          <w:noProof/>
        </w:rPr>
        <w:t>Interior First Floor Walkthrough</w:t>
      </w:r>
      <w:r>
        <w:t>”, created by Adobe Illustrator, Feb. 19, 2023.</w:t>
      </w:r>
    </w:p>
    <w:p w14:paraId="0B254A8F" w14:textId="612E956D" w:rsidR="00335976" w:rsidRDefault="00335976" w:rsidP="00335976">
      <w:pPr>
        <w:ind w:firstLine="720"/>
      </w:pPr>
      <w:r>
        <w:t>Li, Donghua, “</w:t>
      </w:r>
      <w:r>
        <w:rPr>
          <w:noProof/>
        </w:rPr>
        <w:t>Interior Second Floor Walkthrough</w:t>
      </w:r>
      <w:r>
        <w:t>”, created by Adobe Illustrator, Feb. 19, 2023.</w:t>
      </w:r>
    </w:p>
    <w:p w14:paraId="2660F3C3" w14:textId="028EDC7E" w:rsidR="008D3E04" w:rsidRDefault="008D3E04" w:rsidP="008D3E04">
      <w:pPr>
        <w:ind w:firstLine="720"/>
      </w:pPr>
      <w:r>
        <w:t>Li, Donghua, “</w:t>
      </w:r>
      <w:r>
        <w:rPr>
          <w:noProof/>
        </w:rPr>
        <w:t>Ruined Church Walkthrough</w:t>
      </w:r>
      <w:r>
        <w:t>”, created by Adobe Illustrator, Feb. 19, 2023.</w:t>
      </w:r>
    </w:p>
    <w:p w14:paraId="7B2030F8" w14:textId="6C949A00" w:rsidR="00DD5FE0" w:rsidRDefault="00DD5FE0" w:rsidP="00DD5FE0">
      <w:pPr>
        <w:ind w:firstLine="720"/>
      </w:pPr>
      <w:r>
        <w:t>Li, Donghua, “Legend for Ruined Church, Commander Center, FB1, and FB2”, created by Adobe Illustrator, Feb. 19, 2023.</w:t>
      </w:r>
    </w:p>
    <w:p w14:paraId="0D29189D" w14:textId="77777777" w:rsidR="00EE6289" w:rsidRDefault="00EE6289" w:rsidP="00DD5FE0">
      <w:pPr>
        <w:ind w:firstLine="720"/>
        <w:sectPr w:rsidR="00EE6289" w:rsidSect="000B3CD2">
          <w:pgSz w:w="12240" w:h="15840"/>
          <w:pgMar w:top="1440" w:right="1440" w:bottom="1440" w:left="1440" w:header="720" w:footer="720" w:gutter="0"/>
          <w:pgBorders w:offsetFrom="page">
            <w:top w:val="threeDEngrave" w:sz="24" w:space="24" w:color="auto"/>
            <w:left w:val="threeDEngrave" w:sz="24" w:space="24" w:color="auto"/>
            <w:bottom w:val="threeDEngrave" w:sz="24" w:space="24" w:color="auto"/>
            <w:right w:val="threeDEngrave" w:sz="24" w:space="24" w:color="auto"/>
          </w:pgBorders>
          <w:cols w:space="720"/>
          <w:docGrid w:linePitch="360"/>
        </w:sectPr>
      </w:pPr>
    </w:p>
    <w:p w14:paraId="08F10FE0" w14:textId="77777777" w:rsidR="000C62DD" w:rsidRDefault="000C62DD" w:rsidP="000C62DD">
      <w:pPr>
        <w:pStyle w:val="Heading1"/>
      </w:pPr>
      <w:bookmarkStart w:id="44" w:name="_Toc127742527"/>
      <w:r>
        <w:lastRenderedPageBreak/>
        <w:t>Appendices</w:t>
      </w:r>
      <w:bookmarkEnd w:id="44"/>
    </w:p>
    <w:p w14:paraId="22FAB202" w14:textId="77777777" w:rsidR="000C62DD" w:rsidRDefault="000C62DD" w:rsidP="000C62DD">
      <w:pPr>
        <w:pStyle w:val="Heading2"/>
      </w:pPr>
      <w:bookmarkStart w:id="45" w:name="_Toc127742528"/>
      <w:r>
        <w:t>Appendix A: New Skills / Gameplay Mechanics</w:t>
      </w:r>
      <w:bookmarkEnd w:id="45"/>
    </w:p>
    <w:p w14:paraId="068BC1F5" w14:textId="05913EF1" w:rsidR="000C62DD" w:rsidRDefault="008314AD" w:rsidP="002D61DC">
      <w:pPr>
        <w:pStyle w:val="Heading3"/>
      </w:pPr>
      <w:bookmarkStart w:id="46" w:name="_Toc127742529"/>
      <w:r>
        <w:t>EMP Grenade</w:t>
      </w:r>
      <w:bookmarkEnd w:id="46"/>
    </w:p>
    <w:p w14:paraId="167A1AE6" w14:textId="5B0BA59B" w:rsidR="008314AD" w:rsidRDefault="008E070E" w:rsidP="00D650C6">
      <w:pPr>
        <w:pStyle w:val="ListParagraph"/>
        <w:numPr>
          <w:ilvl w:val="0"/>
          <w:numId w:val="9"/>
        </w:numPr>
      </w:pPr>
      <w:r>
        <w:t xml:space="preserve">The EMP grenade is modified from the Cryo </w:t>
      </w:r>
      <w:r w:rsidR="00AA4029">
        <w:t>grenade,</w:t>
      </w:r>
      <w:r>
        <w:t xml:space="preserve"> and it features in:</w:t>
      </w:r>
    </w:p>
    <w:p w14:paraId="701F1931" w14:textId="6A4AE3B3" w:rsidR="008E070E" w:rsidRDefault="008E070E" w:rsidP="00D650C6">
      <w:pPr>
        <w:pStyle w:val="ListParagraph"/>
        <w:numPr>
          <w:ilvl w:val="1"/>
          <w:numId w:val="9"/>
        </w:numPr>
      </w:pPr>
      <w:r>
        <w:t xml:space="preserve">Deal </w:t>
      </w:r>
      <w:r w:rsidR="00C42C05">
        <w:t>1 damage to all the thing it can hurt</w:t>
      </w:r>
      <w:r w:rsidR="00A51FB8">
        <w:t xml:space="preserve"> (for functionality)</w:t>
      </w:r>
    </w:p>
    <w:p w14:paraId="59E965DE" w14:textId="3BFCFB43" w:rsidR="00AA4029" w:rsidRDefault="00AA4029" w:rsidP="00D650C6">
      <w:pPr>
        <w:pStyle w:val="ListParagraph"/>
        <w:numPr>
          <w:ilvl w:val="1"/>
          <w:numId w:val="9"/>
        </w:numPr>
      </w:pPr>
      <w:r>
        <w:t xml:space="preserve">Paralyze Synths </w:t>
      </w:r>
      <w:r w:rsidR="0086449E">
        <w:t>for 10 seconds</w:t>
      </w:r>
    </w:p>
    <w:p w14:paraId="6D6218BE" w14:textId="24D10296" w:rsidR="003630B7" w:rsidRDefault="003630B7" w:rsidP="00D650C6">
      <w:pPr>
        <w:pStyle w:val="ListParagraph"/>
        <w:numPr>
          <w:ilvl w:val="1"/>
          <w:numId w:val="9"/>
        </w:numPr>
      </w:pPr>
      <w:r>
        <w:t>Disable laser mine for 20 seconds</w:t>
      </w:r>
    </w:p>
    <w:p w14:paraId="65A056BA" w14:textId="6616A5DE" w:rsidR="003630B7" w:rsidRDefault="003630B7" w:rsidP="00D650C6">
      <w:pPr>
        <w:pStyle w:val="ListParagraph"/>
        <w:numPr>
          <w:ilvl w:val="1"/>
          <w:numId w:val="9"/>
        </w:numPr>
      </w:pPr>
      <w:r>
        <w:t xml:space="preserve">Paralyze Turrets for </w:t>
      </w:r>
      <w:r w:rsidR="006F1694">
        <w:t>10 seconds</w:t>
      </w:r>
    </w:p>
    <w:p w14:paraId="12B8F38C" w14:textId="665B7DB5" w:rsidR="00673277" w:rsidRDefault="00673277" w:rsidP="00D650C6">
      <w:pPr>
        <w:pStyle w:val="ListParagraph"/>
        <w:numPr>
          <w:ilvl w:val="1"/>
          <w:numId w:val="9"/>
        </w:numPr>
      </w:pPr>
      <w:r>
        <w:t>Paralyze Alice for 3 seconds</w:t>
      </w:r>
    </w:p>
    <w:p w14:paraId="2422B30B" w14:textId="6CC17752" w:rsidR="00391B48" w:rsidRDefault="0048578B" w:rsidP="00D650C6">
      <w:pPr>
        <w:pStyle w:val="ListParagraph"/>
        <w:numPr>
          <w:ilvl w:val="1"/>
          <w:numId w:val="9"/>
        </w:numPr>
      </w:pPr>
      <w:r>
        <w:t>S</w:t>
      </w:r>
      <w:r w:rsidR="003858B3">
        <w:t>hut down the terminal and open the door it locks</w:t>
      </w:r>
    </w:p>
    <w:p w14:paraId="6C9385FA" w14:textId="52ABECB4" w:rsidR="00926947" w:rsidRDefault="00653D0D" w:rsidP="00D650C6">
      <w:pPr>
        <w:pStyle w:val="ListParagraph"/>
        <w:numPr>
          <w:ilvl w:val="1"/>
          <w:numId w:val="9"/>
        </w:numPr>
      </w:pPr>
      <w:r>
        <w:t xml:space="preserve">The explosion VFX should </w:t>
      </w:r>
      <w:r w:rsidR="00594027">
        <w:t xml:space="preserve">perform like </w:t>
      </w:r>
      <w:r w:rsidR="0055496C">
        <w:t xml:space="preserve">electromagnetic pulse </w:t>
      </w:r>
      <w:r w:rsidR="00320041">
        <w:t>as conveyance of launchi</w:t>
      </w:r>
      <w:r w:rsidR="00896DE9">
        <w:t>ng</w:t>
      </w:r>
    </w:p>
    <w:p w14:paraId="4235542B" w14:textId="7DDBDC63" w:rsidR="00896DE9" w:rsidRDefault="00896DE9" w:rsidP="00D650C6">
      <w:pPr>
        <w:pStyle w:val="ListParagraph"/>
        <w:numPr>
          <w:ilvl w:val="1"/>
          <w:numId w:val="9"/>
        </w:numPr>
      </w:pPr>
      <w:r>
        <w:t>The game objects that is affected by the emp grenade will have sparks and smokes on i</w:t>
      </w:r>
      <w:r w:rsidR="00137E72">
        <w:t>t as feedback</w:t>
      </w:r>
    </w:p>
    <w:p w14:paraId="67F0A23F" w14:textId="01156073" w:rsidR="004632F2" w:rsidRDefault="00B2478C" w:rsidP="00D650C6">
      <w:pPr>
        <w:pStyle w:val="ListParagraph"/>
        <w:numPr>
          <w:ilvl w:val="0"/>
          <w:numId w:val="9"/>
        </w:numPr>
      </w:pPr>
      <w:r>
        <w:rPr>
          <w:lang w:eastAsia="zh-CN"/>
        </w:rPr>
        <w:t>Accessibility in level</w:t>
      </w:r>
    </w:p>
    <w:p w14:paraId="4C4BD17C" w14:textId="65EB9430" w:rsidR="00A971EF" w:rsidRDefault="00A971EF" w:rsidP="00D650C6">
      <w:pPr>
        <w:pStyle w:val="ListParagraph"/>
        <w:numPr>
          <w:ilvl w:val="1"/>
          <w:numId w:val="9"/>
        </w:numPr>
      </w:pPr>
      <w:r>
        <w:rPr>
          <w:lang w:eastAsia="zh-CN"/>
        </w:rPr>
        <w:t>S</w:t>
      </w:r>
      <w:r>
        <w:rPr>
          <w:rFonts w:hint="eastAsia"/>
          <w:lang w:eastAsia="zh-CN"/>
        </w:rPr>
        <w:t>tar</w:t>
      </w:r>
      <w:r>
        <w:rPr>
          <w:lang w:eastAsia="zh-CN"/>
        </w:rPr>
        <w:t>t with 3 EMP grenade</w:t>
      </w:r>
      <w:r w:rsidR="004D0CE9">
        <w:rPr>
          <w:lang w:eastAsia="zh-CN"/>
        </w:rPr>
        <w:t>s</w:t>
      </w:r>
      <w:r>
        <w:rPr>
          <w:lang w:eastAsia="zh-CN"/>
        </w:rPr>
        <w:t xml:space="preserve"> given by the </w:t>
      </w:r>
      <w:r w:rsidR="00EF1CE3">
        <w:rPr>
          <w:lang w:eastAsia="zh-CN"/>
        </w:rPr>
        <w:t>Antoniadis</w:t>
      </w:r>
    </w:p>
    <w:p w14:paraId="53C7B937" w14:textId="77777777" w:rsidR="00EE6289" w:rsidRDefault="00DB133B" w:rsidP="00EE6289">
      <w:pPr>
        <w:pStyle w:val="ListParagraph"/>
        <w:numPr>
          <w:ilvl w:val="1"/>
          <w:numId w:val="9"/>
        </w:numPr>
      </w:pPr>
      <w:r>
        <w:rPr>
          <w:lang w:eastAsia="zh-CN"/>
        </w:rPr>
        <w:t>Player can loot one</w:t>
      </w:r>
      <w:r w:rsidR="004C02D9">
        <w:rPr>
          <w:lang w:eastAsia="zh-CN"/>
        </w:rPr>
        <w:t xml:space="preserve"> at most</w:t>
      </w:r>
      <w:r>
        <w:rPr>
          <w:lang w:eastAsia="zh-CN"/>
        </w:rPr>
        <w:t xml:space="preserve"> from </w:t>
      </w:r>
      <w:r w:rsidR="00976FB9">
        <w:rPr>
          <w:lang w:eastAsia="zh-CN"/>
        </w:rPr>
        <w:t>each</w:t>
      </w:r>
      <w:r w:rsidR="00CB6903">
        <w:rPr>
          <w:lang w:eastAsia="zh-CN"/>
        </w:rPr>
        <w:t xml:space="preserve"> </w:t>
      </w:r>
      <w:r>
        <w:rPr>
          <w:lang w:eastAsia="zh-CN"/>
        </w:rPr>
        <w:t xml:space="preserve">dead </w:t>
      </w:r>
      <w:r w:rsidR="00CB6903">
        <w:rPr>
          <w:lang w:eastAsia="zh-CN"/>
        </w:rPr>
        <w:t>body</w:t>
      </w:r>
      <w:r>
        <w:rPr>
          <w:lang w:eastAsia="zh-CN"/>
        </w:rPr>
        <w:t xml:space="preserve"> of the mercenaries in the interior</w:t>
      </w:r>
      <w:r w:rsidR="005A3F92">
        <w:rPr>
          <w:lang w:eastAsia="zh-CN"/>
        </w:rPr>
        <w:t xml:space="preserve"> </w:t>
      </w:r>
      <w:r w:rsidR="00497402">
        <w:rPr>
          <w:lang w:eastAsia="zh-CN"/>
        </w:rPr>
        <w:t>area</w:t>
      </w:r>
    </w:p>
    <w:p w14:paraId="746C2907" w14:textId="6C01CCA8" w:rsidR="005B4D87" w:rsidRDefault="005B4D87" w:rsidP="005B4D87">
      <w:pPr>
        <w:pStyle w:val="Heading3"/>
      </w:pPr>
      <w:bookmarkStart w:id="47" w:name="_Toc127742530"/>
      <w:r>
        <w:t>Bookshelf Sliding Door</w:t>
      </w:r>
      <w:bookmarkEnd w:id="47"/>
    </w:p>
    <w:p w14:paraId="755A0F21" w14:textId="57A65BCB" w:rsidR="005B4D87" w:rsidRDefault="005B4D87" w:rsidP="005B4D87">
      <w:pPr>
        <w:pStyle w:val="ListParagraph"/>
        <w:numPr>
          <w:ilvl w:val="0"/>
          <w:numId w:val="46"/>
        </w:numPr>
      </w:pPr>
      <w:r>
        <w:t>The bookshelf sliding doors are used in the level for encouragement of exploration</w:t>
      </w:r>
    </w:p>
    <w:p w14:paraId="708C31A4" w14:textId="61A07F00" w:rsidR="005B4D87" w:rsidRDefault="005B4D87" w:rsidP="005B4D87">
      <w:pPr>
        <w:pStyle w:val="ListParagraph"/>
        <w:numPr>
          <w:ilvl w:val="1"/>
          <w:numId w:val="46"/>
        </w:numPr>
      </w:pPr>
      <w:r>
        <w:t>There is always light above th</w:t>
      </w:r>
      <w:r w:rsidR="00612B2B">
        <w:t xml:space="preserve">ese </w:t>
      </w:r>
      <w:r w:rsidR="00854031">
        <w:t>doors,</w:t>
      </w:r>
      <w:r w:rsidR="00612B2B">
        <w:t xml:space="preserve"> but the amount of lights varies</w:t>
      </w:r>
    </w:p>
    <w:p w14:paraId="17E55AC2" w14:textId="77DBBF2D" w:rsidR="00612B2B" w:rsidRDefault="00854031" w:rsidP="005B4D87">
      <w:pPr>
        <w:pStyle w:val="ListParagraph"/>
        <w:numPr>
          <w:ilvl w:val="1"/>
          <w:numId w:val="46"/>
        </w:numPr>
      </w:pPr>
      <w:r>
        <w:t xml:space="preserve">At most a bookshelf sliding doors can have a red, a blue, and a green light above it, which needs to press </w:t>
      </w:r>
      <w:r w:rsidR="006F2764">
        <w:t>buttons with corresponding color</w:t>
      </w:r>
    </w:p>
    <w:p w14:paraId="361F8637" w14:textId="26312F21" w:rsidR="006F2764" w:rsidRDefault="006F2764" w:rsidP="006F2764">
      <w:pPr>
        <w:pStyle w:val="ListParagraph"/>
        <w:numPr>
          <w:ilvl w:val="2"/>
          <w:numId w:val="46"/>
        </w:numPr>
      </w:pPr>
      <w:r>
        <w:t xml:space="preserve">For instance, if a door has a red light and a green light about. It suggests that there should be a red button and a </w:t>
      </w:r>
      <w:r w:rsidR="00292CA2">
        <w:t>green button nearby for pressing.</w:t>
      </w:r>
    </w:p>
    <w:p w14:paraId="6E112AFC" w14:textId="0FE06549" w:rsidR="00292CA2" w:rsidRDefault="00292CA2" w:rsidP="006F2764">
      <w:pPr>
        <w:pStyle w:val="ListParagraph"/>
        <w:numPr>
          <w:ilvl w:val="2"/>
          <w:numId w:val="46"/>
        </w:numPr>
      </w:pPr>
      <w:r>
        <w:t>When the player presses a button, the light with the same color as it will go off</w:t>
      </w:r>
    </w:p>
    <w:p w14:paraId="7021BBE4" w14:textId="30805DEB" w:rsidR="004D6BA5" w:rsidRPr="005B4D87" w:rsidRDefault="004D6BA5" w:rsidP="006F2764">
      <w:pPr>
        <w:pStyle w:val="ListParagraph"/>
        <w:numPr>
          <w:ilvl w:val="2"/>
          <w:numId w:val="46"/>
        </w:numPr>
      </w:pPr>
      <w:r>
        <w:t>When all the lights above a bookshelf sliding door go off, the door will open</w:t>
      </w:r>
    </w:p>
    <w:p w14:paraId="5EF52171" w14:textId="77777777" w:rsidR="005B4D87" w:rsidRDefault="005B4D87" w:rsidP="005B4D87">
      <w:pPr>
        <w:rPr>
          <w:lang w:eastAsia="zh-CN"/>
        </w:rPr>
      </w:pPr>
    </w:p>
    <w:p w14:paraId="199ED861" w14:textId="746EEFDF" w:rsidR="005B4D87" w:rsidRPr="005B4D87" w:rsidRDefault="005B4D87" w:rsidP="005B4D87">
      <w:pPr>
        <w:rPr>
          <w:lang w:eastAsia="zh-CN"/>
        </w:rPr>
        <w:sectPr w:rsidR="005B4D87" w:rsidRPr="005B4D87" w:rsidSect="000B3CD2">
          <w:pgSz w:w="12240" w:h="15840"/>
          <w:pgMar w:top="1440" w:right="1440" w:bottom="1440" w:left="1440" w:header="720" w:footer="720" w:gutter="0"/>
          <w:pgBorders w:offsetFrom="page">
            <w:top w:val="threeDEngrave" w:sz="24" w:space="24" w:color="auto"/>
            <w:left w:val="threeDEngrave" w:sz="24" w:space="24" w:color="auto"/>
            <w:bottom w:val="threeDEngrave" w:sz="24" w:space="24" w:color="auto"/>
            <w:right w:val="threeDEngrave" w:sz="24" w:space="24" w:color="auto"/>
          </w:pgBorders>
          <w:cols w:space="720"/>
          <w:docGrid w:linePitch="360"/>
        </w:sectPr>
      </w:pPr>
    </w:p>
    <w:p w14:paraId="079F907E" w14:textId="3385FF54" w:rsidR="000C62DD" w:rsidRDefault="000C62DD" w:rsidP="000C62DD">
      <w:pPr>
        <w:pStyle w:val="Heading2"/>
      </w:pPr>
      <w:bookmarkStart w:id="48" w:name="_Toc127742531"/>
      <w:r>
        <w:lastRenderedPageBreak/>
        <w:t>Appendix B: Context</w:t>
      </w:r>
      <w:r w:rsidR="00445D1A">
        <w:t xml:space="preserve"> Detail</w:t>
      </w:r>
      <w:bookmarkEnd w:id="48"/>
    </w:p>
    <w:p w14:paraId="0F76D84A" w14:textId="495D73A1" w:rsidR="000C62DD" w:rsidRDefault="000C62DD" w:rsidP="000C62DD">
      <w:pPr>
        <w:pStyle w:val="Heading3"/>
      </w:pPr>
      <w:bookmarkStart w:id="49" w:name="_Toc127742532"/>
      <w:r>
        <w:t>General Context</w:t>
      </w:r>
      <w:bookmarkEnd w:id="49"/>
    </w:p>
    <w:p w14:paraId="5D54504B" w14:textId="734AA8CE" w:rsidR="000C62DD" w:rsidRPr="000C62DD" w:rsidRDefault="00EE6289" w:rsidP="000C62DD">
      <w:r>
        <w:t>N/A</w:t>
      </w:r>
    </w:p>
    <w:p w14:paraId="06993D0B" w14:textId="4FDCD25D" w:rsidR="000C62DD" w:rsidRDefault="000C62DD" w:rsidP="000C62DD">
      <w:pPr>
        <w:pStyle w:val="Heading3"/>
      </w:pPr>
      <w:bookmarkStart w:id="50" w:name="_Toc127742533"/>
      <w:r>
        <w:t>Backstory</w:t>
      </w:r>
      <w:bookmarkEnd w:id="50"/>
    </w:p>
    <w:p w14:paraId="3FC782C6" w14:textId="0D0A5BA3" w:rsidR="000C62DD" w:rsidRPr="00F22306" w:rsidRDefault="00D82859" w:rsidP="000C62DD">
      <w:r>
        <w:t>N/A</w:t>
      </w:r>
    </w:p>
    <w:p w14:paraId="63F0AD1C" w14:textId="1F82A0A4" w:rsidR="000C62DD" w:rsidRPr="006F51AC" w:rsidRDefault="000C62DD" w:rsidP="000C62DD">
      <w:pPr>
        <w:pStyle w:val="Heading3"/>
        <w:rPr>
          <w:rStyle w:val="Emphasis"/>
          <w:i w:val="0"/>
          <w:iCs w:val="0"/>
        </w:rPr>
      </w:pPr>
      <w:bookmarkStart w:id="51" w:name="_Toc127742534"/>
      <w:r w:rsidRPr="006F51AC">
        <w:rPr>
          <w:rStyle w:val="Emphasis"/>
          <w:i w:val="0"/>
        </w:rPr>
        <w:t>Aftermath</w:t>
      </w:r>
      <w:bookmarkEnd w:id="51"/>
    </w:p>
    <w:p w14:paraId="232DFA71" w14:textId="79759CFF" w:rsidR="000C62DD" w:rsidRPr="00D65D49" w:rsidRDefault="000910CD" w:rsidP="000C62DD">
      <w:pPr>
        <w:rPr>
          <w:rFonts w:hint="eastAsia"/>
          <w:lang w:eastAsia="zh-CN"/>
        </w:rPr>
      </w:pPr>
      <w:r>
        <w:t xml:space="preserve">After the quest complete, the </w:t>
      </w:r>
      <w:r w:rsidR="0028506F">
        <w:rPr>
          <w:b/>
          <w:bCs/>
          <w:i/>
          <w:iCs/>
        </w:rPr>
        <w:t xml:space="preserve">Silent Wind Monastery </w:t>
      </w:r>
      <w:r w:rsidR="00D65D49">
        <w:t xml:space="preserve">will be in maintain according to the cleric and monks </w:t>
      </w:r>
      <w:r w:rsidR="00827FF1">
        <w:t xml:space="preserve">wandering outside. The player is not </w:t>
      </w:r>
      <w:r w:rsidR="00AD5374">
        <w:t>allowed</w:t>
      </w:r>
      <w:r w:rsidR="00827FF1">
        <w:t xml:space="preserve"> to enter its interior space again but the player can take a look at the exterior area</w:t>
      </w:r>
      <w:r w:rsidR="00851144">
        <w:t xml:space="preserve">. If the player </w:t>
      </w:r>
      <w:r w:rsidR="00AD5374">
        <w:t>supported</w:t>
      </w:r>
      <w:r w:rsidR="00851144">
        <w:t xml:space="preserve"> Kala and Alice, </w:t>
      </w:r>
      <w:r w:rsidR="00381983">
        <w:t xml:space="preserve">the player is able to see them by the lake where they boarded the ship to escape from Cornar. </w:t>
      </w:r>
      <w:r w:rsidR="00851144">
        <w:t xml:space="preserve"> </w:t>
      </w:r>
      <w:r w:rsidR="00217602">
        <w:t xml:space="preserve">If the player supported Cornar, Kala </w:t>
      </w:r>
      <w:r w:rsidR="00065BD6">
        <w:t>would</w:t>
      </w:r>
      <w:r w:rsidR="00217602">
        <w:t xml:space="preserve"> be </w:t>
      </w:r>
      <w:r w:rsidR="00C41ED7">
        <w:rPr>
          <w:rFonts w:hint="eastAsia"/>
          <w:lang w:eastAsia="zh-CN"/>
        </w:rPr>
        <w:t>in</w:t>
      </w:r>
      <w:r w:rsidR="00C41ED7">
        <w:rPr>
          <w:lang w:eastAsia="zh-CN"/>
        </w:rPr>
        <w:t xml:space="preserve"> </w:t>
      </w:r>
      <w:r w:rsidR="00C41ED7">
        <w:rPr>
          <w:rFonts w:hint="eastAsia"/>
          <w:lang w:eastAsia="zh-CN"/>
        </w:rPr>
        <w:t>t</w:t>
      </w:r>
      <w:r w:rsidR="00C41ED7">
        <w:rPr>
          <w:lang w:eastAsia="zh-CN"/>
        </w:rPr>
        <w:t>he ruined church and mourn for her.</w:t>
      </w:r>
      <w:r w:rsidR="000B0300">
        <w:rPr>
          <w:lang w:eastAsia="zh-CN"/>
        </w:rPr>
        <w:t xml:space="preserve"> </w:t>
      </w:r>
    </w:p>
    <w:p w14:paraId="35ED90C7" w14:textId="77777777" w:rsidR="00403AD4" w:rsidRDefault="00403AD4" w:rsidP="00403AD4">
      <w:pPr>
        <w:pStyle w:val="Heading3"/>
      </w:pPr>
      <w:bookmarkStart w:id="52" w:name="_Narrative_Summary"/>
      <w:bookmarkStart w:id="53" w:name="_Toc127742535"/>
      <w:bookmarkEnd w:id="52"/>
      <w:r>
        <w:t>Narrative Summary</w:t>
      </w:r>
      <w:bookmarkEnd w:id="53"/>
    </w:p>
    <w:tbl>
      <w:tblPr>
        <w:tblStyle w:val="GridTable4-Accent1"/>
        <w:tblW w:w="10165" w:type="dxa"/>
        <w:jc w:val="center"/>
        <w:tblLayout w:type="fixed"/>
        <w:tblLook w:val="04A0" w:firstRow="1" w:lastRow="0" w:firstColumn="1" w:lastColumn="0" w:noHBand="0" w:noVBand="1"/>
      </w:tblPr>
      <w:tblGrid>
        <w:gridCol w:w="988"/>
        <w:gridCol w:w="3827"/>
        <w:gridCol w:w="5350"/>
      </w:tblGrid>
      <w:tr w:rsidR="007343BF" w14:paraId="7055ABD6" w14:textId="77777777" w:rsidTr="00D77C6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vAlign w:val="bottom"/>
          </w:tcPr>
          <w:p w14:paraId="75D7DFF5" w14:textId="77777777" w:rsidR="007343BF" w:rsidRDefault="007343BF" w:rsidP="004A610C">
            <w:pPr>
              <w:jc w:val="center"/>
            </w:pPr>
            <w:r>
              <w:br w:type="page"/>
              <w:t xml:space="preserve"> Stage</w:t>
            </w:r>
          </w:p>
        </w:tc>
        <w:tc>
          <w:tcPr>
            <w:tcW w:w="3827" w:type="dxa"/>
            <w:vAlign w:val="bottom"/>
          </w:tcPr>
          <w:p w14:paraId="75B7A6A6" w14:textId="77777777" w:rsidR="007343BF" w:rsidRDefault="007343BF" w:rsidP="004A610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Event Summary</w:t>
            </w:r>
          </w:p>
        </w:tc>
        <w:tc>
          <w:tcPr>
            <w:tcW w:w="5350" w:type="dxa"/>
            <w:vAlign w:val="bottom"/>
          </w:tcPr>
          <w:p w14:paraId="218116D5" w14:textId="77777777" w:rsidR="007343BF" w:rsidRDefault="007343BF" w:rsidP="004A610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Event Details</w:t>
            </w:r>
          </w:p>
        </w:tc>
      </w:tr>
      <w:tr w:rsidR="007343BF" w14:paraId="636A9012" w14:textId="77777777" w:rsidTr="00D77C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21AE355E" w14:textId="5A597446" w:rsidR="007343BF" w:rsidRDefault="00F50A98" w:rsidP="004A610C">
            <w:pPr>
              <w:jc w:val="center"/>
            </w:pPr>
            <w:r>
              <w:t>0</w:t>
            </w:r>
          </w:p>
        </w:tc>
        <w:tc>
          <w:tcPr>
            <w:tcW w:w="3827" w:type="dxa"/>
          </w:tcPr>
          <w:p w14:paraId="33421E1B" w14:textId="5D5C191D" w:rsidR="007343BF" w:rsidRPr="00D958A4" w:rsidRDefault="00D958A4" w:rsidP="004A61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Talk to Gaven who is recruiting mercenary near </w:t>
            </w:r>
            <w:r>
              <w:rPr>
                <w:b/>
                <w:bCs/>
                <w:i/>
                <w:iCs/>
              </w:rPr>
              <w:t>Red Rocket</w:t>
            </w:r>
            <w:r>
              <w:t xml:space="preserve"> to start the quest</w:t>
            </w:r>
          </w:p>
        </w:tc>
        <w:tc>
          <w:tcPr>
            <w:tcW w:w="5350" w:type="dxa"/>
          </w:tcPr>
          <w:p w14:paraId="40C458C5" w14:textId="7780A6F9" w:rsidR="009A3F2F" w:rsidRDefault="00A36262" w:rsidP="004A61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Information</w:t>
            </w:r>
            <w:r w:rsidR="007F124B">
              <w:t xml:space="preserve"> that player knows</w:t>
            </w:r>
            <w:r>
              <w:t>:</w:t>
            </w:r>
          </w:p>
          <w:p w14:paraId="208837E8" w14:textId="1F7C77E0" w:rsidR="00A36262" w:rsidRDefault="001B689C" w:rsidP="00D650C6">
            <w:pPr>
              <w:pStyle w:val="ListParagraph"/>
              <w:numPr>
                <w:ilvl w:val="0"/>
                <w:numId w:val="1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Dr. Cornar is </w:t>
            </w:r>
            <w:r w:rsidR="009B03B3">
              <w:t>a research</w:t>
            </w:r>
            <w:r w:rsidR="007F124B">
              <w:t xml:space="preserve">er from Institution </w:t>
            </w:r>
          </w:p>
          <w:p w14:paraId="098FA302" w14:textId="47B3C5CA" w:rsidR="00D062DD" w:rsidRDefault="007F124B" w:rsidP="00D650C6">
            <w:pPr>
              <w:pStyle w:val="ListParagraph"/>
              <w:numPr>
                <w:ilvl w:val="0"/>
                <w:numId w:val="1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Synth Alice kidnapped Cornar’s daughter </w:t>
            </w:r>
            <w:r w:rsidR="00D062DD">
              <w:t>Kala</w:t>
            </w:r>
            <w:r w:rsidR="00D01F16">
              <w:t xml:space="preserve"> and is hiding in </w:t>
            </w:r>
            <w:r w:rsidR="00D01F16" w:rsidRPr="00D01F16">
              <w:rPr>
                <w:b/>
                <w:bCs/>
                <w:i/>
                <w:iCs/>
              </w:rPr>
              <w:t>South Wind Monaster</w:t>
            </w:r>
            <w:r w:rsidR="00D01F16">
              <w:rPr>
                <w:b/>
                <w:bCs/>
                <w:i/>
                <w:iCs/>
              </w:rPr>
              <w:t>y (SWM)</w:t>
            </w:r>
          </w:p>
          <w:p w14:paraId="0A89CC2D" w14:textId="3271BBC0" w:rsidR="00642C7B" w:rsidRPr="000B30B9" w:rsidRDefault="00642C7B" w:rsidP="00D650C6">
            <w:pPr>
              <w:pStyle w:val="ListParagraph"/>
              <w:numPr>
                <w:ilvl w:val="0"/>
                <w:numId w:val="1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Cornar is looking for </w:t>
            </w:r>
            <w:r w:rsidR="007D237A">
              <w:t>mercenar</w:t>
            </w:r>
            <w:r w:rsidR="00D73300">
              <w:t>ies</w:t>
            </w:r>
            <w:r w:rsidR="007D237A">
              <w:t xml:space="preserve"> that help him rescue Kala by killing Alice</w:t>
            </w:r>
          </w:p>
        </w:tc>
      </w:tr>
      <w:tr w:rsidR="007343BF" w14:paraId="5C1B3A2E" w14:textId="77777777" w:rsidTr="00D77C6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0A25E573" w14:textId="0E080E96" w:rsidR="007343BF" w:rsidRDefault="006A41BE" w:rsidP="004A610C">
            <w:pPr>
              <w:jc w:val="center"/>
            </w:pPr>
            <w:r>
              <w:t>20</w:t>
            </w:r>
          </w:p>
        </w:tc>
        <w:tc>
          <w:tcPr>
            <w:tcW w:w="3827" w:type="dxa"/>
          </w:tcPr>
          <w:p w14:paraId="02334128" w14:textId="77777777" w:rsidR="00D650C6" w:rsidRDefault="00624FB8" w:rsidP="00D650C6">
            <w:pPr>
              <w:pStyle w:val="ListParagraph"/>
              <w:numPr>
                <w:ilvl w:val="0"/>
                <w:numId w:val="2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After reaching </w:t>
            </w:r>
            <w:r w:rsidRPr="00D650C6">
              <w:rPr>
                <w:b/>
                <w:bCs/>
              </w:rPr>
              <w:t xml:space="preserve">SWM </w:t>
            </w:r>
            <w:r>
              <w:t xml:space="preserve">region and follow </w:t>
            </w:r>
            <w:r w:rsidR="00BE5B5E">
              <w:t>the footman</w:t>
            </w:r>
            <w:r w:rsidR="00C14B84">
              <w:t xml:space="preserve"> </w:t>
            </w:r>
            <w:r w:rsidR="00D61FBA">
              <w:t xml:space="preserve">to find Cornar </w:t>
            </w:r>
          </w:p>
          <w:p w14:paraId="6AE01742" w14:textId="778D5D9B" w:rsidR="007343BF" w:rsidRDefault="00D650C6" w:rsidP="00D650C6">
            <w:pPr>
              <w:pStyle w:val="ListParagraph"/>
              <w:numPr>
                <w:ilvl w:val="0"/>
                <w:numId w:val="2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</w:t>
            </w:r>
            <w:r w:rsidR="00BE5B5E">
              <w:t xml:space="preserve">alk to </w:t>
            </w:r>
            <w:r>
              <w:t xml:space="preserve">Cornar for information </w:t>
            </w:r>
          </w:p>
        </w:tc>
        <w:tc>
          <w:tcPr>
            <w:tcW w:w="5350" w:type="dxa"/>
          </w:tcPr>
          <w:p w14:paraId="1B95D909" w14:textId="77777777" w:rsidR="00541641" w:rsidRDefault="00541641" w:rsidP="005416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Information that player knows:</w:t>
            </w:r>
          </w:p>
          <w:p w14:paraId="3BF26680" w14:textId="0F924C85" w:rsidR="00005210" w:rsidRDefault="00541641" w:rsidP="00C80DD9">
            <w:pPr>
              <w:pStyle w:val="ListParagraph"/>
              <w:numPr>
                <w:ilvl w:val="0"/>
                <w:numId w:val="1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Alice is a 3</w:t>
            </w:r>
            <w:r w:rsidRPr="00541641">
              <w:rPr>
                <w:vertAlign w:val="superscript"/>
              </w:rPr>
              <w:t>rd</w:t>
            </w:r>
            <w:r>
              <w:t xml:space="preserve"> -Gen </w:t>
            </w:r>
            <w:r w:rsidR="008F14E2">
              <w:t>Synths</w:t>
            </w:r>
            <w:r w:rsidR="00005210">
              <w:t xml:space="preserve"> working as </w:t>
            </w:r>
            <w:r w:rsidR="0038781D">
              <w:t>a</w:t>
            </w:r>
            <w:r w:rsidR="00005210">
              <w:t xml:space="preserve"> maid for Cornar’s family </w:t>
            </w:r>
            <w:r w:rsidR="00774B05">
              <w:t>from Kala’s childhood</w:t>
            </w:r>
          </w:p>
          <w:p w14:paraId="4960C9B8" w14:textId="1F868186" w:rsidR="002466CD" w:rsidRDefault="002466CD" w:rsidP="00D650C6">
            <w:pPr>
              <w:pStyle w:val="ListParagraph"/>
              <w:numPr>
                <w:ilvl w:val="0"/>
                <w:numId w:val="1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Alice </w:t>
            </w:r>
            <w:r w:rsidR="00AA5219">
              <w:rPr>
                <w:lang w:eastAsia="zh-CN"/>
              </w:rPr>
              <w:t>forces</w:t>
            </w:r>
            <w:r w:rsidR="00117F8B">
              <w:t xml:space="preserve"> Kala</w:t>
            </w:r>
            <w:r w:rsidR="006A6914">
              <w:t xml:space="preserve"> </w:t>
            </w:r>
            <w:r w:rsidR="000829CC">
              <w:t xml:space="preserve">to </w:t>
            </w:r>
            <w:r w:rsidR="006A6914">
              <w:t>work</w:t>
            </w:r>
            <w:r w:rsidR="00117F8B">
              <w:t xml:space="preserve"> on </w:t>
            </w:r>
            <w:r w:rsidR="00900833">
              <w:t>dangerous research</w:t>
            </w:r>
            <w:r w:rsidR="006976C1">
              <w:t xml:space="preserve"> </w:t>
            </w:r>
            <w:r w:rsidR="006A6914">
              <w:t xml:space="preserve">that </w:t>
            </w:r>
            <w:r w:rsidR="000829CC">
              <w:t>hurt Kala</w:t>
            </w:r>
            <w:r w:rsidR="00EC724D">
              <w:t>’s body</w:t>
            </w:r>
            <w:r w:rsidR="00D91D4E">
              <w:t xml:space="preserve"> according to Cornar</w:t>
            </w:r>
          </w:p>
          <w:p w14:paraId="6139268F" w14:textId="76851CDC" w:rsidR="009F65F0" w:rsidRDefault="00433808" w:rsidP="009F65F0">
            <w:pPr>
              <w:pStyle w:val="ListParagraph"/>
              <w:numPr>
                <w:ilvl w:val="0"/>
                <w:numId w:val="1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Cornar loves his daughter so much</w:t>
            </w:r>
            <w:r w:rsidR="00FE039D">
              <w:t xml:space="preserve"> and want to protect her from </w:t>
            </w:r>
            <w:r w:rsidR="00103146">
              <w:t xml:space="preserve">that </w:t>
            </w:r>
            <w:r w:rsidR="000829CC">
              <w:t>research</w:t>
            </w:r>
          </w:p>
          <w:p w14:paraId="31E93ECE" w14:textId="32ABA840" w:rsidR="00E02D84" w:rsidRDefault="00E02D84" w:rsidP="00D650C6">
            <w:pPr>
              <w:pStyle w:val="ListParagraph"/>
              <w:numPr>
                <w:ilvl w:val="0"/>
                <w:numId w:val="1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Monks and clerics are disp</w:t>
            </w:r>
            <w:r w:rsidR="00CE070C">
              <w:t xml:space="preserve">elled from SWM by </w:t>
            </w:r>
            <w:r w:rsidR="009609AD">
              <w:t>Alice</w:t>
            </w:r>
          </w:p>
        </w:tc>
      </w:tr>
      <w:tr w:rsidR="007343BF" w14:paraId="1F379ACC" w14:textId="77777777" w:rsidTr="00D77C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1B93CC48" w14:textId="562332AE" w:rsidR="007343BF" w:rsidRDefault="00253D65" w:rsidP="004A610C">
            <w:pPr>
              <w:jc w:val="center"/>
            </w:pPr>
            <w:r>
              <w:t>40</w:t>
            </w:r>
          </w:p>
        </w:tc>
        <w:tc>
          <w:tcPr>
            <w:tcW w:w="3827" w:type="dxa"/>
          </w:tcPr>
          <w:p w14:paraId="244594EB" w14:textId="77777777" w:rsidR="00D650C6" w:rsidRDefault="00910961" w:rsidP="00D650C6">
            <w:pPr>
              <w:pStyle w:val="ListParagraph"/>
              <w:numPr>
                <w:ilvl w:val="0"/>
                <w:numId w:val="2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Walk into the camp </w:t>
            </w:r>
          </w:p>
          <w:p w14:paraId="1010AA45" w14:textId="7AC0A1E1" w:rsidR="008766F1" w:rsidRDefault="00D650C6" w:rsidP="00591907">
            <w:pPr>
              <w:pStyle w:val="ListParagraph"/>
              <w:numPr>
                <w:ilvl w:val="0"/>
                <w:numId w:val="2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</w:t>
            </w:r>
            <w:r w:rsidR="00910961">
              <w:t xml:space="preserve">alk to Antoniadis </w:t>
            </w:r>
            <w:r w:rsidR="00B91478">
              <w:t>to know more about the situation</w:t>
            </w:r>
            <w:r w:rsidR="00115DEC">
              <w:t xml:space="preserve"> of A</w:t>
            </w:r>
            <w:r w:rsidR="008B4B66">
              <w:t>lice</w:t>
            </w:r>
            <w:r w:rsidR="00432B67">
              <w:t xml:space="preserve"> and her troops</w:t>
            </w:r>
          </w:p>
        </w:tc>
        <w:tc>
          <w:tcPr>
            <w:tcW w:w="5350" w:type="dxa"/>
          </w:tcPr>
          <w:p w14:paraId="6FB38B66" w14:textId="77777777" w:rsidR="002466CD" w:rsidRDefault="002466CD" w:rsidP="002466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Information that player knows:</w:t>
            </w:r>
          </w:p>
          <w:p w14:paraId="230AC741" w14:textId="135AB733" w:rsidR="002466CD" w:rsidRDefault="002466CD" w:rsidP="00D650C6">
            <w:pPr>
              <w:pStyle w:val="ListParagraph"/>
              <w:numPr>
                <w:ilvl w:val="0"/>
                <w:numId w:val="1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Alice has weapons and synths </w:t>
            </w:r>
            <w:r w:rsidR="005D2B49">
              <w:t>defending attacks</w:t>
            </w:r>
          </w:p>
          <w:p w14:paraId="497509BA" w14:textId="77777777" w:rsidR="008766F1" w:rsidRPr="007A0459" w:rsidRDefault="005D2B49" w:rsidP="00221D63">
            <w:pPr>
              <w:pStyle w:val="ListParagraph"/>
              <w:numPr>
                <w:ilvl w:val="0"/>
                <w:numId w:val="1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Railroad </w:t>
            </w:r>
            <w:r w:rsidR="00F31007">
              <w:t xml:space="preserve">agents support </w:t>
            </w:r>
            <w:r>
              <w:t>Alice</w:t>
            </w:r>
            <w:r w:rsidR="00F31007">
              <w:t xml:space="preserve">’s </w:t>
            </w:r>
            <w:r w:rsidR="00907C55">
              <w:t>research</w:t>
            </w:r>
            <w:r w:rsidR="008766F1" w:rsidRPr="00221D63">
              <w:rPr>
                <w:b/>
                <w:bCs/>
              </w:rPr>
              <w:t xml:space="preserve"> </w:t>
            </w:r>
          </w:p>
          <w:p w14:paraId="6A60D0D0" w14:textId="2CC5C7C8" w:rsidR="007A0459" w:rsidRDefault="007A0459" w:rsidP="00221D63">
            <w:pPr>
              <w:pStyle w:val="ListParagraph"/>
              <w:numPr>
                <w:ilvl w:val="0"/>
                <w:numId w:val="1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Some mercenaries </w:t>
            </w:r>
            <w:r w:rsidR="00B90A47">
              <w:t>tried</w:t>
            </w:r>
            <w:r>
              <w:t xml:space="preserve"> to rescue Kala, but </w:t>
            </w:r>
            <w:r w:rsidR="00B90A47">
              <w:t>Antoniadis lost contact with them. The</w:t>
            </w:r>
            <w:r w:rsidR="00974D2C">
              <w:t>y have possibly died</w:t>
            </w:r>
          </w:p>
        </w:tc>
      </w:tr>
      <w:tr w:rsidR="007D3474" w14:paraId="31FBE3A4" w14:textId="77777777" w:rsidTr="00D77C6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3A4AB195" w14:textId="4497F20C" w:rsidR="007D3474" w:rsidRDefault="00B240B0" w:rsidP="004A610C">
            <w:pPr>
              <w:jc w:val="center"/>
            </w:pPr>
            <w:r>
              <w:t>SQ-10</w:t>
            </w:r>
          </w:p>
        </w:tc>
        <w:tc>
          <w:tcPr>
            <w:tcW w:w="3827" w:type="dxa"/>
          </w:tcPr>
          <w:p w14:paraId="61065BD0" w14:textId="77777777" w:rsidR="00B240B0" w:rsidRDefault="00B240B0" w:rsidP="00B240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[Side Quest]</w:t>
            </w:r>
          </w:p>
          <w:p w14:paraId="67BFBA51" w14:textId="77777777" w:rsidR="00F84865" w:rsidRDefault="00B240B0" w:rsidP="0012679D">
            <w:pPr>
              <w:pStyle w:val="ListParagraph"/>
              <w:numPr>
                <w:ilvl w:val="0"/>
                <w:numId w:val="28"/>
              </w:num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Talk to Cleric Bayul</w:t>
            </w:r>
          </w:p>
          <w:p w14:paraId="5E8B7832" w14:textId="31A02532" w:rsidR="007D3474" w:rsidRDefault="00B240B0" w:rsidP="0012679D">
            <w:pPr>
              <w:pStyle w:val="ListParagraph"/>
              <w:numPr>
                <w:ilvl w:val="0"/>
                <w:numId w:val="28"/>
              </w:num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Bayul asks the player to retrieve drugs in one of hidden rooms in </w:t>
            </w:r>
            <w:r w:rsidRPr="00F84865">
              <w:rPr>
                <w:b/>
                <w:bCs/>
              </w:rPr>
              <w:t>SWM</w:t>
            </w:r>
            <w:r>
              <w:t xml:space="preserve"> for his patients</w:t>
            </w:r>
          </w:p>
        </w:tc>
        <w:tc>
          <w:tcPr>
            <w:tcW w:w="5350" w:type="dxa"/>
          </w:tcPr>
          <w:p w14:paraId="4F0C8826" w14:textId="661A0348" w:rsidR="00B240B0" w:rsidRDefault="00B240B0" w:rsidP="00B240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Side Quest Information:</w:t>
            </w:r>
          </w:p>
          <w:p w14:paraId="278EF28D" w14:textId="628E659E" w:rsidR="007D3474" w:rsidRDefault="00B240B0" w:rsidP="00B240B0">
            <w:pPr>
              <w:pStyle w:val="ListParagraph"/>
              <w:numPr>
                <w:ilvl w:val="0"/>
                <w:numId w:val="1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There are hidden rooms and doors in the </w:t>
            </w:r>
            <w:r w:rsidRPr="00B240B0">
              <w:rPr>
                <w:b/>
                <w:bCs/>
              </w:rPr>
              <w:t>SWM</w:t>
            </w:r>
          </w:p>
        </w:tc>
      </w:tr>
      <w:tr w:rsidR="007343BF" w14:paraId="5F6E4B5B" w14:textId="77777777" w:rsidTr="00D77C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333A58C8" w14:textId="2E6B172D" w:rsidR="007343BF" w:rsidRDefault="00253D65" w:rsidP="004A610C">
            <w:pPr>
              <w:jc w:val="center"/>
            </w:pPr>
            <w:r>
              <w:lastRenderedPageBreak/>
              <w:t>60</w:t>
            </w:r>
          </w:p>
        </w:tc>
        <w:tc>
          <w:tcPr>
            <w:tcW w:w="3827" w:type="dxa"/>
          </w:tcPr>
          <w:p w14:paraId="714D082C" w14:textId="39AE7870" w:rsidR="00B30E49" w:rsidRDefault="000A6DDC" w:rsidP="00D650C6">
            <w:pPr>
              <w:pStyle w:val="ListParagraph"/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Find the back</w:t>
            </w:r>
            <w:r w:rsidR="00963B08">
              <w:t xml:space="preserve"> door of the monastery </w:t>
            </w:r>
            <w:r w:rsidR="001C2590">
              <w:t xml:space="preserve">after </w:t>
            </w:r>
            <w:r w:rsidR="002B579F">
              <w:t>defeating</w:t>
            </w:r>
            <w:r w:rsidR="001C2590">
              <w:t xml:space="preserve"> </w:t>
            </w:r>
            <w:r w:rsidR="002B579F">
              <w:t xml:space="preserve">the enemies </w:t>
            </w:r>
            <w:r w:rsidR="00D20DDF">
              <w:t>outside the monastery</w:t>
            </w:r>
            <w:r w:rsidR="00E3625C">
              <w:t xml:space="preserve"> </w:t>
            </w:r>
          </w:p>
          <w:p w14:paraId="1AF1F047" w14:textId="77777777" w:rsidR="007343BF" w:rsidRDefault="00B30E49" w:rsidP="00D650C6">
            <w:pPr>
              <w:pStyle w:val="ListParagraph"/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</w:t>
            </w:r>
            <w:r w:rsidR="00E3625C">
              <w:t xml:space="preserve">nter the </w:t>
            </w:r>
            <w:r w:rsidR="00E2101B">
              <w:t>mona</w:t>
            </w:r>
            <w:r w:rsidR="00C04DC0">
              <w:t>s</w:t>
            </w:r>
            <w:r w:rsidR="00E2101B">
              <w:t>tery</w:t>
            </w:r>
            <w:r w:rsidR="00E3625C">
              <w:t xml:space="preserve"> and see Alice</w:t>
            </w:r>
          </w:p>
          <w:p w14:paraId="606CADDF" w14:textId="76D19321" w:rsidR="00221D63" w:rsidRDefault="00221D63" w:rsidP="00221D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350" w:type="dxa"/>
          </w:tcPr>
          <w:p w14:paraId="4AD6E9DC" w14:textId="3E497F7B" w:rsidR="00F876E2" w:rsidRDefault="00F876E2" w:rsidP="00F87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Information that player knows:</w:t>
            </w:r>
          </w:p>
          <w:p w14:paraId="679FF8FE" w14:textId="77777777" w:rsidR="00F876E2" w:rsidRDefault="00D425F2" w:rsidP="00D650C6">
            <w:pPr>
              <w:pStyle w:val="ListParagraph"/>
              <w:numPr>
                <w:ilvl w:val="0"/>
                <w:numId w:val="1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Alice </w:t>
            </w:r>
            <w:r w:rsidR="00FC5D3C">
              <w:t>is aggressive</w:t>
            </w:r>
          </w:p>
          <w:p w14:paraId="1E4F410C" w14:textId="5EAEFB7D" w:rsidR="00FC5D3C" w:rsidRDefault="00FC5D3C" w:rsidP="00D650C6">
            <w:pPr>
              <w:pStyle w:val="ListParagraph"/>
              <w:numPr>
                <w:ilvl w:val="0"/>
                <w:numId w:val="1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Alice knows where Kala </w:t>
            </w:r>
            <w:r w:rsidR="00964DC1">
              <w:t>is,</w:t>
            </w:r>
            <w:r w:rsidR="002A406A">
              <w:t xml:space="preserve"> and </w:t>
            </w:r>
            <w:r w:rsidR="00601C76">
              <w:t xml:space="preserve">the player </w:t>
            </w:r>
            <w:r w:rsidR="002A406A">
              <w:t xml:space="preserve">need to catch </w:t>
            </w:r>
            <w:r w:rsidR="00276F9C">
              <w:t xml:space="preserve">up with </w:t>
            </w:r>
            <w:r w:rsidR="002A406A">
              <w:t>her</w:t>
            </w:r>
          </w:p>
          <w:p w14:paraId="1D8D0C5D" w14:textId="77777777" w:rsidR="008D4C52" w:rsidRDefault="008117CE" w:rsidP="00D650C6">
            <w:pPr>
              <w:pStyle w:val="ListParagraph"/>
              <w:numPr>
                <w:ilvl w:val="0"/>
                <w:numId w:val="1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Alice </w:t>
            </w:r>
            <w:r w:rsidR="008D4C52">
              <w:t xml:space="preserve">is dangerous but </w:t>
            </w:r>
            <w:r w:rsidR="00440280">
              <w:t>c</w:t>
            </w:r>
            <w:r w:rsidR="00DD41C9">
              <w:t>an negotiate with</w:t>
            </w:r>
          </w:p>
          <w:p w14:paraId="4D6A2DC2" w14:textId="6AE04643" w:rsidR="00FF15DF" w:rsidRDefault="00FF15DF" w:rsidP="00D650C6">
            <w:pPr>
              <w:pStyle w:val="ListParagraph"/>
              <w:numPr>
                <w:ilvl w:val="0"/>
                <w:numId w:val="1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Alice won’t let anyone border Kala’s research</w:t>
            </w:r>
          </w:p>
          <w:p w14:paraId="44572D36" w14:textId="3DB11F5A" w:rsidR="00221D63" w:rsidRDefault="00221D63" w:rsidP="00221D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92819" w14:paraId="6F99DFB2" w14:textId="77777777" w:rsidTr="00D77C6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188EE36A" w14:textId="026845EB" w:rsidR="00192819" w:rsidRDefault="00253D65" w:rsidP="004A610C">
            <w:pPr>
              <w:jc w:val="center"/>
            </w:pPr>
            <w:r>
              <w:t>80</w:t>
            </w:r>
          </w:p>
        </w:tc>
        <w:tc>
          <w:tcPr>
            <w:tcW w:w="3827" w:type="dxa"/>
          </w:tcPr>
          <w:p w14:paraId="22C70A51" w14:textId="769435DB" w:rsidR="00B35C02" w:rsidRDefault="00B35C02" w:rsidP="004A6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[</w:t>
            </w:r>
            <w:r w:rsidR="002B6AFC">
              <w:t>Main Encounter</w:t>
            </w:r>
            <w:r>
              <w:t>]</w:t>
            </w:r>
          </w:p>
          <w:p w14:paraId="13C6CDBF" w14:textId="6C40E1A0" w:rsidR="00D650C6" w:rsidRDefault="00FE799D" w:rsidP="00D650C6">
            <w:pPr>
              <w:pStyle w:val="ListParagraph"/>
              <w:numPr>
                <w:ilvl w:val="0"/>
                <w:numId w:val="2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Catch up with Alice </w:t>
            </w:r>
            <w:r w:rsidR="00CE10D0">
              <w:t xml:space="preserve">and talk </w:t>
            </w:r>
            <w:r w:rsidR="00172081">
              <w:t>to her</w:t>
            </w:r>
            <w:r w:rsidR="0047571A">
              <w:t xml:space="preserve"> at the main church in the middle of </w:t>
            </w:r>
            <w:r w:rsidR="005174B8">
              <w:t>SWM’s</w:t>
            </w:r>
            <w:r w:rsidR="00D650C6">
              <w:t xml:space="preserve"> </w:t>
            </w:r>
            <w:r w:rsidR="0047571A">
              <w:t>first floor</w:t>
            </w:r>
            <w:r w:rsidR="00CE54CF">
              <w:t xml:space="preserve">. </w:t>
            </w:r>
          </w:p>
          <w:p w14:paraId="13BAAFF3" w14:textId="77777777" w:rsidR="00192819" w:rsidRDefault="00CE54CF" w:rsidP="00D650C6">
            <w:pPr>
              <w:pStyle w:val="ListParagraph"/>
              <w:numPr>
                <w:ilvl w:val="0"/>
                <w:numId w:val="2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After </w:t>
            </w:r>
            <w:r w:rsidR="00680E43">
              <w:t xml:space="preserve">Alice command the </w:t>
            </w:r>
            <w:r>
              <w:t xml:space="preserve">ambush synths and </w:t>
            </w:r>
            <w:r w:rsidR="00680E43">
              <w:t>Railroad agents to attack the player, Alice run</w:t>
            </w:r>
            <w:r w:rsidR="00224EA5">
              <w:t>s</w:t>
            </w:r>
            <w:r w:rsidR="00680E43">
              <w:t xml:space="preserve"> into </w:t>
            </w:r>
            <w:r w:rsidR="00B35C02">
              <w:t>a room at the end of the hallway</w:t>
            </w:r>
          </w:p>
          <w:p w14:paraId="3CB706D7" w14:textId="4C087411" w:rsidR="004C5A69" w:rsidRDefault="00D650C6" w:rsidP="00417F48">
            <w:pPr>
              <w:pStyle w:val="ListParagraph"/>
              <w:numPr>
                <w:ilvl w:val="0"/>
                <w:numId w:val="2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Defeat the ambush enemies and find a way catching up with Alice</w:t>
            </w:r>
          </w:p>
        </w:tc>
        <w:tc>
          <w:tcPr>
            <w:tcW w:w="5350" w:type="dxa"/>
          </w:tcPr>
          <w:p w14:paraId="2F27897F" w14:textId="77777777" w:rsidR="00440280" w:rsidRDefault="00440280" w:rsidP="004402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Information that player knows:</w:t>
            </w:r>
          </w:p>
          <w:p w14:paraId="6E3E8996" w14:textId="425EA0AF" w:rsidR="00440280" w:rsidRDefault="00E1141B" w:rsidP="00D650C6">
            <w:pPr>
              <w:pStyle w:val="ListParagraph"/>
              <w:numPr>
                <w:ilvl w:val="0"/>
                <w:numId w:val="1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Alice and Kala are lovers</w:t>
            </w:r>
            <w:r w:rsidR="00ED2E82">
              <w:t xml:space="preserve"> and Kala decides to devote her life </w:t>
            </w:r>
            <w:r w:rsidR="00CB21AF">
              <w:t>to</w:t>
            </w:r>
            <w:r w:rsidR="00E15D33">
              <w:t xml:space="preserve"> this research</w:t>
            </w:r>
            <w:r w:rsidR="00472AAC">
              <w:t xml:space="preserve"> </w:t>
            </w:r>
          </w:p>
          <w:p w14:paraId="56B94816" w14:textId="1B8C2B02" w:rsidR="00E1141B" w:rsidRDefault="00E1141B" w:rsidP="00D650C6">
            <w:pPr>
              <w:pStyle w:val="ListParagraph"/>
              <w:numPr>
                <w:ilvl w:val="0"/>
                <w:numId w:val="1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Alice suggests that she does not mean to hurt anyone including Kala</w:t>
            </w:r>
          </w:p>
          <w:p w14:paraId="653FD561" w14:textId="01E18626" w:rsidR="00E1141B" w:rsidRDefault="00E1141B" w:rsidP="00D650C6">
            <w:pPr>
              <w:pStyle w:val="ListParagraph"/>
              <w:numPr>
                <w:ilvl w:val="0"/>
                <w:numId w:val="1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Alice </w:t>
            </w:r>
            <w:r w:rsidR="0015691A">
              <w:t xml:space="preserve">insists that she </w:t>
            </w:r>
            <w:r>
              <w:t>won’t free Kala</w:t>
            </w:r>
            <w:r w:rsidR="00964DC1">
              <w:t xml:space="preserve"> before she finishes her research</w:t>
            </w:r>
          </w:p>
          <w:p w14:paraId="548E3BD3" w14:textId="0E04CAB3" w:rsidR="00E1141B" w:rsidRDefault="0015691A" w:rsidP="00D650C6">
            <w:pPr>
              <w:pStyle w:val="ListParagraph"/>
              <w:numPr>
                <w:ilvl w:val="0"/>
                <w:numId w:val="1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Kala is not </w:t>
            </w:r>
            <w:r w:rsidR="004F0829">
              <w:t xml:space="preserve">actually kidnapped by </w:t>
            </w:r>
            <w:r w:rsidR="00964DC1">
              <w:t>Alice</w:t>
            </w:r>
            <w:r w:rsidR="00C343F6">
              <w:t xml:space="preserve"> but leave on her own wish</w:t>
            </w:r>
          </w:p>
        </w:tc>
      </w:tr>
      <w:tr w:rsidR="00417F48" w14:paraId="5DABAAFA" w14:textId="77777777" w:rsidTr="00D77C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60EB84EB" w14:textId="7BAF7936" w:rsidR="00417F48" w:rsidRDefault="000A2A68" w:rsidP="004A610C">
            <w:pPr>
              <w:jc w:val="center"/>
            </w:pPr>
            <w:r>
              <w:t>SQ-20</w:t>
            </w:r>
          </w:p>
        </w:tc>
        <w:tc>
          <w:tcPr>
            <w:tcW w:w="3827" w:type="dxa"/>
          </w:tcPr>
          <w:p w14:paraId="19D51B66" w14:textId="77777777" w:rsidR="00417F48" w:rsidRDefault="00417F48" w:rsidP="00417F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[Side Quest]</w:t>
            </w:r>
          </w:p>
          <w:p w14:paraId="3A9572B2" w14:textId="77777777" w:rsidR="00417F48" w:rsidRPr="00417F48" w:rsidRDefault="00417F48" w:rsidP="0012679D">
            <w:pPr>
              <w:pStyle w:val="ListParagraph"/>
              <w:numPr>
                <w:ilvl w:val="0"/>
                <w:numId w:val="30"/>
              </w:num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Find the hidden locker in one of rooms in </w:t>
            </w:r>
            <w:r>
              <w:rPr>
                <w:b/>
                <w:bCs/>
              </w:rPr>
              <w:t>SWM</w:t>
            </w:r>
          </w:p>
          <w:p w14:paraId="46570B94" w14:textId="22FC0D42" w:rsidR="00417F48" w:rsidRDefault="00417F48" w:rsidP="0012679D">
            <w:pPr>
              <w:pStyle w:val="ListParagraph"/>
              <w:numPr>
                <w:ilvl w:val="0"/>
                <w:numId w:val="30"/>
              </w:num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Retrieve the drugs</w:t>
            </w:r>
          </w:p>
        </w:tc>
        <w:tc>
          <w:tcPr>
            <w:tcW w:w="5350" w:type="dxa"/>
          </w:tcPr>
          <w:p w14:paraId="14640F4D" w14:textId="77777777" w:rsidR="00417F48" w:rsidRDefault="00417F48" w:rsidP="004402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C61DF" w14:paraId="702013CB" w14:textId="77777777" w:rsidTr="00D77C6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55010F59" w14:textId="6A825F8D" w:rsidR="000C61DF" w:rsidRDefault="00253D65" w:rsidP="004A610C">
            <w:pPr>
              <w:jc w:val="center"/>
            </w:pPr>
            <w:r>
              <w:t>100</w:t>
            </w:r>
          </w:p>
        </w:tc>
        <w:tc>
          <w:tcPr>
            <w:tcW w:w="3827" w:type="dxa"/>
          </w:tcPr>
          <w:p w14:paraId="3CECF782" w14:textId="77777777" w:rsidR="000C61DF" w:rsidRDefault="00F2002E" w:rsidP="000C61DF">
            <w:pPr>
              <w:pStyle w:val="ListParagraph"/>
              <w:numPr>
                <w:ilvl w:val="0"/>
                <w:numId w:val="2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Reach the room where Alice went </w:t>
            </w:r>
            <w:r w:rsidR="00890045">
              <w:t>into and find it is a dead end</w:t>
            </w:r>
          </w:p>
          <w:p w14:paraId="2F399BF4" w14:textId="110885EA" w:rsidR="00890045" w:rsidRDefault="00890045" w:rsidP="000C61DF">
            <w:pPr>
              <w:pStyle w:val="ListParagraph"/>
              <w:numPr>
                <w:ilvl w:val="0"/>
                <w:numId w:val="2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Find the hidden stairs behind a bookshelf and go</w:t>
            </w:r>
            <w:r w:rsidR="008D188D">
              <w:t xml:space="preserve"> downstairs</w:t>
            </w:r>
          </w:p>
          <w:p w14:paraId="619F6CE8" w14:textId="77777777" w:rsidR="008D188D" w:rsidRDefault="008D188D" w:rsidP="008D188D">
            <w:pPr>
              <w:pStyle w:val="ListParagraph"/>
              <w:numPr>
                <w:ilvl w:val="0"/>
                <w:numId w:val="2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Enter the side church by the main one and find Kala and </w:t>
            </w:r>
            <w:r w:rsidR="0028008F">
              <w:t>Alice</w:t>
            </w:r>
          </w:p>
          <w:p w14:paraId="24B6A4F9" w14:textId="2E3A229D" w:rsidR="0028008F" w:rsidRDefault="0028008F" w:rsidP="0028008F">
            <w:pPr>
              <w:pStyle w:val="ListParagraph"/>
              <w:numPr>
                <w:ilvl w:val="0"/>
                <w:numId w:val="2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Talk with Kala and Alice </w:t>
            </w:r>
          </w:p>
        </w:tc>
        <w:tc>
          <w:tcPr>
            <w:tcW w:w="5350" w:type="dxa"/>
          </w:tcPr>
          <w:p w14:paraId="63DB1B16" w14:textId="77777777" w:rsidR="00A7673A" w:rsidRDefault="00A7673A" w:rsidP="00A767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Information that player knows:</w:t>
            </w:r>
          </w:p>
          <w:p w14:paraId="263A48BD" w14:textId="4209E4C2" w:rsidR="000C61DF" w:rsidRDefault="00A7673A" w:rsidP="00A7673A">
            <w:pPr>
              <w:pStyle w:val="ListParagraph"/>
              <w:numPr>
                <w:ilvl w:val="0"/>
                <w:numId w:val="1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Cornar is controlling</w:t>
            </w:r>
            <w:r w:rsidR="00666ED5">
              <w:t xml:space="preserve"> and </w:t>
            </w:r>
            <w:r w:rsidR="00A445CA">
              <w:t xml:space="preserve">overprotect </w:t>
            </w:r>
            <w:r w:rsidR="005437E8">
              <w:t>Kala</w:t>
            </w:r>
            <w:r w:rsidR="004F565A">
              <w:t xml:space="preserve"> although he treats </w:t>
            </w:r>
            <w:r w:rsidR="005437E8">
              <w:t>her</w:t>
            </w:r>
            <w:r w:rsidR="004F565A">
              <w:t xml:space="preserve"> well</w:t>
            </w:r>
          </w:p>
          <w:p w14:paraId="545F28FC" w14:textId="77777777" w:rsidR="009F0156" w:rsidRDefault="009F0156" w:rsidP="009F0156">
            <w:pPr>
              <w:pStyle w:val="ListParagraph"/>
              <w:numPr>
                <w:ilvl w:val="0"/>
                <w:numId w:val="18"/>
              </w:num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The research can allow:</w:t>
            </w:r>
          </w:p>
          <w:p w14:paraId="61B41BF1" w14:textId="77777777" w:rsidR="009F0156" w:rsidRDefault="009F0156" w:rsidP="009F0156">
            <w:pPr>
              <w:pStyle w:val="ListParagraph"/>
              <w:numPr>
                <w:ilvl w:val="1"/>
                <w:numId w:val="18"/>
              </w:num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3-Gen Synths to age as humans</w:t>
            </w:r>
          </w:p>
          <w:p w14:paraId="55A0E8EE" w14:textId="77777777" w:rsidR="009F0156" w:rsidRDefault="009F0156" w:rsidP="009F0156">
            <w:pPr>
              <w:pStyle w:val="ListParagraph"/>
              <w:numPr>
                <w:ilvl w:val="1"/>
                <w:numId w:val="18"/>
              </w:num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Forget things naturally as humans</w:t>
            </w:r>
          </w:p>
          <w:p w14:paraId="1914E062" w14:textId="77777777" w:rsidR="009F0156" w:rsidRDefault="009F0156" w:rsidP="009F0156">
            <w:pPr>
              <w:pStyle w:val="ListParagraph"/>
              <w:numPr>
                <w:ilvl w:val="1"/>
                <w:numId w:val="1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No need of resetting anymore</w:t>
            </w:r>
          </w:p>
          <w:p w14:paraId="53EDA09A" w14:textId="7FD6B82C" w:rsidR="000C7FE8" w:rsidRDefault="009F0156" w:rsidP="00B36A53">
            <w:pPr>
              <w:pStyle w:val="ListParagraph"/>
              <w:numPr>
                <w:ilvl w:val="0"/>
                <w:numId w:val="1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Kala will paralyze</w:t>
            </w:r>
            <w:r w:rsidR="007024B2">
              <w:t xml:space="preserve"> forever</w:t>
            </w:r>
            <w:r>
              <w:t xml:space="preserve"> </w:t>
            </w:r>
            <w:r w:rsidR="007024B2">
              <w:t>and age faster than normal human if the research succeeds</w:t>
            </w:r>
          </w:p>
          <w:p w14:paraId="702179CE" w14:textId="77777777" w:rsidR="007024B2" w:rsidRDefault="00A13EE4" w:rsidP="00B36A53">
            <w:pPr>
              <w:pStyle w:val="ListParagraph"/>
              <w:numPr>
                <w:ilvl w:val="0"/>
                <w:numId w:val="1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Alice will age faster with Kala and take care of her </w:t>
            </w:r>
            <w:r w:rsidR="00613560">
              <w:t>until they die together</w:t>
            </w:r>
          </w:p>
          <w:p w14:paraId="0DE39D8E" w14:textId="10610712" w:rsidR="00B6381C" w:rsidRDefault="00B6381C" w:rsidP="00B36A53">
            <w:pPr>
              <w:pStyle w:val="ListParagraph"/>
              <w:numPr>
                <w:ilvl w:val="0"/>
                <w:numId w:val="1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Kala is the only one that </w:t>
            </w:r>
            <w:r w:rsidR="00366E52">
              <w:t xml:space="preserve">can work on this research because she </w:t>
            </w:r>
            <w:r w:rsidR="003560E2">
              <w:t xml:space="preserve">has </w:t>
            </w:r>
            <w:proofErr w:type="spellStart"/>
            <w:r w:rsidR="003560E2" w:rsidRPr="003560E2">
              <w:t>Hyperthymesia</w:t>
            </w:r>
            <w:proofErr w:type="spellEnd"/>
          </w:p>
        </w:tc>
      </w:tr>
      <w:tr w:rsidR="004F565A" w14:paraId="1865488E" w14:textId="77777777" w:rsidTr="00D77C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3BCE3611" w14:textId="64504D04" w:rsidR="004F565A" w:rsidRDefault="00730B75" w:rsidP="004A610C">
            <w:pPr>
              <w:jc w:val="center"/>
            </w:pPr>
            <w:r>
              <w:t>120</w:t>
            </w:r>
          </w:p>
        </w:tc>
        <w:tc>
          <w:tcPr>
            <w:tcW w:w="3827" w:type="dxa"/>
          </w:tcPr>
          <w:p w14:paraId="541887E1" w14:textId="77777777" w:rsidR="004F565A" w:rsidRDefault="004F565A" w:rsidP="004F56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[Main Choice 1]</w:t>
            </w:r>
          </w:p>
          <w:p w14:paraId="7DEB7467" w14:textId="2847CA11" w:rsidR="004F565A" w:rsidRDefault="004F565A" w:rsidP="004F565A">
            <w:pPr>
              <w:pStyle w:val="ListParagraph"/>
              <w:numPr>
                <w:ilvl w:val="0"/>
                <w:numId w:val="2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Choose</w:t>
            </w:r>
            <w:r w:rsidR="00457FAD">
              <w:t xml:space="preserve"> to let Alice and Kala </w:t>
            </w:r>
            <w:r w:rsidR="00CD5DDE">
              <w:t>escape by taking a ship on the lake</w:t>
            </w:r>
            <w:r w:rsidR="00DD391A">
              <w:t xml:space="preserve"> behind the monastery</w:t>
            </w:r>
            <w:r w:rsidR="00EA4E87">
              <w:t xml:space="preserve"> and help them deal with Antoniadis and his men</w:t>
            </w:r>
          </w:p>
          <w:p w14:paraId="2541C66C" w14:textId="53AE4C4A" w:rsidR="00CD5DDE" w:rsidRDefault="00E70FF5" w:rsidP="004F565A">
            <w:pPr>
              <w:pStyle w:val="ListParagraph"/>
              <w:numPr>
                <w:ilvl w:val="0"/>
                <w:numId w:val="2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Antoniadis and his men break in and see the player free Kala and Alice</w:t>
            </w:r>
            <w:r w:rsidR="002B2586">
              <w:t xml:space="preserve">. </w:t>
            </w:r>
          </w:p>
          <w:p w14:paraId="1292B44E" w14:textId="017E9C90" w:rsidR="00727A40" w:rsidRDefault="002B2586" w:rsidP="00727A40">
            <w:pPr>
              <w:pStyle w:val="ListParagraph"/>
              <w:numPr>
                <w:ilvl w:val="0"/>
                <w:numId w:val="2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lastRenderedPageBreak/>
              <w:t>Fight with Antonia</w:t>
            </w:r>
            <w:r w:rsidR="00AF685D">
              <w:t>dis and his men</w:t>
            </w:r>
            <w:r w:rsidR="00F6213A">
              <w:t xml:space="preserve"> with the help </w:t>
            </w:r>
            <w:r w:rsidR="005F1602">
              <w:t>of ambush</w:t>
            </w:r>
            <w:r w:rsidR="00C91CBA">
              <w:t xml:space="preserve"> </w:t>
            </w:r>
            <w:r w:rsidR="00F6213A">
              <w:t>Synths and Railroad agent</w:t>
            </w:r>
            <w:r w:rsidR="00727A40">
              <w:t>s</w:t>
            </w:r>
          </w:p>
          <w:p w14:paraId="3E973767" w14:textId="77777777" w:rsidR="00727092" w:rsidRPr="00350BFA" w:rsidRDefault="00727092" w:rsidP="00727A40">
            <w:pPr>
              <w:pStyle w:val="ListParagraph"/>
              <w:numPr>
                <w:ilvl w:val="0"/>
                <w:numId w:val="2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Talk to </w:t>
            </w:r>
            <w:r w:rsidR="005D1B93">
              <w:t xml:space="preserve">Cornar waiting outside </w:t>
            </w:r>
            <w:r w:rsidR="005D1B93">
              <w:rPr>
                <w:b/>
                <w:bCs/>
              </w:rPr>
              <w:t>SWM</w:t>
            </w:r>
          </w:p>
          <w:p w14:paraId="70FD1159" w14:textId="0B89E7BB" w:rsidR="00350BFA" w:rsidRDefault="00350BFA" w:rsidP="0012679D">
            <w:pPr>
              <w:pStyle w:val="ListParagraph"/>
              <w:numPr>
                <w:ilvl w:val="0"/>
                <w:numId w:val="2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350" w:type="dxa"/>
          </w:tcPr>
          <w:p w14:paraId="3B20FB02" w14:textId="366EB21A" w:rsidR="008F6F62" w:rsidRDefault="008F6F62" w:rsidP="00DC59AE">
            <w:pPr>
              <w:pStyle w:val="ListParagraph"/>
              <w:numPr>
                <w:ilvl w:val="0"/>
                <w:numId w:val="1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lastRenderedPageBreak/>
              <w:t>A</w:t>
            </w:r>
            <w:r>
              <w:rPr>
                <w:rFonts w:hint="eastAsia"/>
                <w:lang w:eastAsia="zh-CN"/>
              </w:rPr>
              <w:t>lic</w:t>
            </w:r>
            <w:r>
              <w:t xml:space="preserve">e and Kala </w:t>
            </w:r>
            <w:r w:rsidR="00486483">
              <w:t>board the ship and le</w:t>
            </w:r>
            <w:r w:rsidR="00946B02">
              <w:t xml:space="preserve">ave </w:t>
            </w:r>
            <w:r w:rsidR="00946B02">
              <w:rPr>
                <w:b/>
                <w:bCs/>
              </w:rPr>
              <w:t>SWM</w:t>
            </w:r>
            <w:r>
              <w:t xml:space="preserve"> </w:t>
            </w:r>
          </w:p>
          <w:p w14:paraId="104EC83C" w14:textId="77777777" w:rsidR="00DC59AE" w:rsidRDefault="00DC59AE" w:rsidP="00DC59AE">
            <w:pPr>
              <w:pStyle w:val="ListParagraph"/>
              <w:numPr>
                <w:ilvl w:val="0"/>
                <w:numId w:val="1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The player is reward</w:t>
            </w:r>
            <w:r w:rsidR="00486F4C">
              <w:t>ed</w:t>
            </w:r>
            <w:r>
              <w:t xml:space="preserve"> </w:t>
            </w:r>
            <w:r w:rsidR="00D659F4">
              <w:t>by</w:t>
            </w:r>
            <w:r>
              <w:t xml:space="preserve"> the loot of Antoniadis</w:t>
            </w:r>
          </w:p>
          <w:p w14:paraId="4FCF5B03" w14:textId="0B7CA61D" w:rsidR="00486F4C" w:rsidRDefault="00486F4C" w:rsidP="00DC59AE">
            <w:pPr>
              <w:pStyle w:val="ListParagraph"/>
              <w:numPr>
                <w:ilvl w:val="0"/>
                <w:numId w:val="1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Cornar</w:t>
            </w:r>
            <w:r w:rsidR="009E2EB4">
              <w:t xml:space="preserve"> </w:t>
            </w:r>
            <w:r>
              <w:t xml:space="preserve">is angry about </w:t>
            </w:r>
            <w:r w:rsidR="00BE66F3">
              <w:t xml:space="preserve">it and </w:t>
            </w:r>
            <w:r w:rsidR="00BE66FE">
              <w:t xml:space="preserve">suggests that he must </w:t>
            </w:r>
            <w:r w:rsidR="001C3C81">
              <w:t>rescue Kala anyway</w:t>
            </w:r>
          </w:p>
          <w:p w14:paraId="378F881B" w14:textId="1D816A39" w:rsidR="00E02D84" w:rsidRDefault="00307E1C" w:rsidP="00DC59AE">
            <w:pPr>
              <w:pStyle w:val="ListParagraph"/>
              <w:numPr>
                <w:ilvl w:val="0"/>
                <w:numId w:val="1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Monks and clerics are happy about </w:t>
            </w:r>
            <w:r w:rsidR="007D045E">
              <w:t>taking back their</w:t>
            </w:r>
            <w:r w:rsidR="005F48D3">
              <w:t xml:space="preserve"> </w:t>
            </w:r>
            <w:r w:rsidR="004D55AF">
              <w:t>monastery</w:t>
            </w:r>
          </w:p>
        </w:tc>
      </w:tr>
      <w:tr w:rsidR="004D55AF" w14:paraId="0CB7371A" w14:textId="77777777" w:rsidTr="00D77C6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3B97E98B" w14:textId="0BC3C670" w:rsidR="004D55AF" w:rsidRDefault="00730B75" w:rsidP="004A610C">
            <w:pPr>
              <w:jc w:val="center"/>
            </w:pPr>
            <w:r>
              <w:t>220</w:t>
            </w:r>
          </w:p>
        </w:tc>
        <w:tc>
          <w:tcPr>
            <w:tcW w:w="3827" w:type="dxa"/>
          </w:tcPr>
          <w:p w14:paraId="36B009C5" w14:textId="77777777" w:rsidR="004D55AF" w:rsidRDefault="004D55AF" w:rsidP="004F56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[Main choice 2]</w:t>
            </w:r>
          </w:p>
          <w:p w14:paraId="347F13D2" w14:textId="77777777" w:rsidR="004D55AF" w:rsidRDefault="004D55AF" w:rsidP="004D55AF">
            <w:pPr>
              <w:pStyle w:val="ListParagraph"/>
              <w:numPr>
                <w:ilvl w:val="0"/>
                <w:numId w:val="2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Choose to take Kala back to his father</w:t>
            </w:r>
          </w:p>
          <w:p w14:paraId="241FED6C" w14:textId="15E105B9" w:rsidR="004D55AF" w:rsidRDefault="00956831" w:rsidP="004D55AF">
            <w:pPr>
              <w:pStyle w:val="ListParagraph"/>
              <w:numPr>
                <w:ilvl w:val="0"/>
                <w:numId w:val="2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Alice become hostile and </w:t>
            </w:r>
            <w:r w:rsidR="00E4663C">
              <w:t xml:space="preserve">tells her </w:t>
            </w:r>
            <w:r w:rsidR="002A480A">
              <w:t xml:space="preserve">ambush </w:t>
            </w:r>
            <w:r w:rsidR="00E4663C">
              <w:t xml:space="preserve">Synths and Railroad agents to </w:t>
            </w:r>
            <w:r w:rsidR="002A480A">
              <w:t xml:space="preserve">attack the </w:t>
            </w:r>
            <w:r w:rsidR="00647957">
              <w:t>player,</w:t>
            </w:r>
            <w:r w:rsidR="006A7192">
              <w:t xml:space="preserve"> Kala </w:t>
            </w:r>
            <w:r w:rsidR="00647957">
              <w:t>hides</w:t>
            </w:r>
            <w:r w:rsidR="006A7192">
              <w:t xml:space="preserve"> behind </w:t>
            </w:r>
            <w:r w:rsidR="0084369D">
              <w:t>a cover</w:t>
            </w:r>
          </w:p>
          <w:p w14:paraId="149138F6" w14:textId="77777777" w:rsidR="006A7192" w:rsidRDefault="0084369D" w:rsidP="004D55AF">
            <w:pPr>
              <w:pStyle w:val="ListParagraph"/>
              <w:numPr>
                <w:ilvl w:val="0"/>
                <w:numId w:val="2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Antoniadis and his men break in and help the player</w:t>
            </w:r>
          </w:p>
          <w:p w14:paraId="3BD8629F" w14:textId="77777777" w:rsidR="00BD1F9B" w:rsidRDefault="00BD1F9B" w:rsidP="004D55AF">
            <w:pPr>
              <w:pStyle w:val="ListParagraph"/>
              <w:numPr>
                <w:ilvl w:val="0"/>
                <w:numId w:val="2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After killing Alice and her </w:t>
            </w:r>
            <w:r w:rsidR="00493646">
              <w:t>troop, Kala is in sorrow</w:t>
            </w:r>
          </w:p>
          <w:p w14:paraId="4DE74B51" w14:textId="51DC7027" w:rsidR="00FF536F" w:rsidRDefault="004B19C8" w:rsidP="0036759F">
            <w:pPr>
              <w:pStyle w:val="ListParagraph"/>
              <w:numPr>
                <w:ilvl w:val="0"/>
                <w:numId w:val="2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Talk to Cornar waiting outside </w:t>
            </w:r>
            <w:r w:rsidRPr="004B19C8">
              <w:rPr>
                <w:b/>
                <w:bCs/>
              </w:rPr>
              <w:t>SWM</w:t>
            </w:r>
          </w:p>
        </w:tc>
        <w:tc>
          <w:tcPr>
            <w:tcW w:w="5350" w:type="dxa"/>
          </w:tcPr>
          <w:p w14:paraId="210E98E6" w14:textId="4A583B6B" w:rsidR="000940A8" w:rsidRDefault="000940A8" w:rsidP="000940A8">
            <w:pPr>
              <w:pStyle w:val="ListParagraph"/>
              <w:numPr>
                <w:ilvl w:val="0"/>
                <w:numId w:val="18"/>
              </w:num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The player is rewarded by Cornar</w:t>
            </w:r>
          </w:p>
          <w:p w14:paraId="3D4149C1" w14:textId="6B2A6347" w:rsidR="00014B4D" w:rsidRDefault="000940A8" w:rsidP="00007C52">
            <w:pPr>
              <w:pStyle w:val="ListParagraph"/>
              <w:numPr>
                <w:ilvl w:val="0"/>
                <w:numId w:val="1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Cornar </w:t>
            </w:r>
            <w:r w:rsidR="00504E5A">
              <w:t xml:space="preserve">comforts Kala </w:t>
            </w:r>
            <w:r w:rsidR="002378FC">
              <w:t xml:space="preserve">that he will compensate </w:t>
            </w:r>
            <w:r w:rsidR="005401DD">
              <w:t>what she lost</w:t>
            </w:r>
          </w:p>
        </w:tc>
      </w:tr>
      <w:tr w:rsidR="00007C52" w14:paraId="2E235871" w14:textId="77777777" w:rsidTr="00D77C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0477A700" w14:textId="44EE8320" w:rsidR="00007C52" w:rsidRDefault="00007C52" w:rsidP="004A610C">
            <w:pPr>
              <w:jc w:val="center"/>
            </w:pPr>
            <w:r>
              <w:t>SQ-30</w:t>
            </w:r>
          </w:p>
        </w:tc>
        <w:tc>
          <w:tcPr>
            <w:tcW w:w="3827" w:type="dxa"/>
          </w:tcPr>
          <w:p w14:paraId="1D04ABD6" w14:textId="77777777" w:rsidR="00007C52" w:rsidRDefault="00007C52" w:rsidP="00007C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[Side Quest]</w:t>
            </w:r>
          </w:p>
          <w:p w14:paraId="7D4E6178" w14:textId="574100D7" w:rsidR="00007C52" w:rsidRDefault="00007C52" w:rsidP="00007C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Give the drugs to Bayul to complete the side quest</w:t>
            </w:r>
          </w:p>
        </w:tc>
        <w:tc>
          <w:tcPr>
            <w:tcW w:w="5350" w:type="dxa"/>
          </w:tcPr>
          <w:p w14:paraId="42FE3AD2" w14:textId="74AD7E73" w:rsidR="00007C52" w:rsidRDefault="00007C52" w:rsidP="000940A8">
            <w:pPr>
              <w:pStyle w:val="ListParagraph"/>
              <w:numPr>
                <w:ilvl w:val="0"/>
                <w:numId w:val="1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Monks and clerics are happy about taking back their monastery</w:t>
            </w:r>
          </w:p>
        </w:tc>
      </w:tr>
      <w:tr w:rsidR="00730B75" w14:paraId="077C1645" w14:textId="77777777" w:rsidTr="00D77C6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6F465FC8" w14:textId="33B40068" w:rsidR="00730B75" w:rsidRDefault="00730B75" w:rsidP="004A610C">
            <w:pPr>
              <w:jc w:val="center"/>
            </w:pPr>
            <w:r>
              <w:t>300</w:t>
            </w:r>
          </w:p>
        </w:tc>
        <w:tc>
          <w:tcPr>
            <w:tcW w:w="3827" w:type="dxa"/>
          </w:tcPr>
          <w:p w14:paraId="79D56FB8" w14:textId="6E81E2CA" w:rsidR="00730B75" w:rsidRDefault="00730B75" w:rsidP="004F56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Quest Complete</w:t>
            </w:r>
          </w:p>
        </w:tc>
        <w:tc>
          <w:tcPr>
            <w:tcW w:w="5350" w:type="dxa"/>
          </w:tcPr>
          <w:p w14:paraId="0C2BCD9F" w14:textId="77777777" w:rsidR="00730B75" w:rsidRDefault="00730B75" w:rsidP="00007C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3003E6AF" w14:textId="77777777" w:rsidR="00647957" w:rsidRDefault="00647957" w:rsidP="00647957">
      <w:pPr>
        <w:sectPr w:rsidR="00647957" w:rsidSect="000B3CD2">
          <w:pgSz w:w="12240" w:h="15840"/>
          <w:pgMar w:top="1440" w:right="1440" w:bottom="1440" w:left="1440" w:header="720" w:footer="720" w:gutter="0"/>
          <w:pgBorders w:offsetFrom="page">
            <w:top w:val="threeDEngrave" w:sz="24" w:space="24" w:color="auto"/>
            <w:left w:val="threeDEngrave" w:sz="24" w:space="24" w:color="auto"/>
            <w:bottom w:val="threeDEngrave" w:sz="24" w:space="24" w:color="auto"/>
            <w:right w:val="threeDEngrave" w:sz="24" w:space="24" w:color="auto"/>
          </w:pgBorders>
          <w:cols w:space="720"/>
          <w:docGrid w:linePitch="360"/>
        </w:sectPr>
      </w:pPr>
    </w:p>
    <w:p w14:paraId="31FD5A6D" w14:textId="77777777" w:rsidR="000C62DD" w:rsidRDefault="00445D1A" w:rsidP="00445D1A">
      <w:pPr>
        <w:pStyle w:val="Heading2"/>
      </w:pPr>
      <w:bookmarkStart w:id="54" w:name="_Toc127742536"/>
      <w:r>
        <w:lastRenderedPageBreak/>
        <w:t>Appendix C: Character Descriptions</w:t>
      </w:r>
      <w:bookmarkEnd w:id="54"/>
    </w:p>
    <w:p w14:paraId="5F82DA51" w14:textId="47A0E4D9" w:rsidR="00445D1A" w:rsidRDefault="00445D1A" w:rsidP="00445D1A">
      <w:pPr>
        <w:pStyle w:val="Heading3"/>
      </w:pPr>
      <w:bookmarkStart w:id="55" w:name="_Toc127742537"/>
      <w:r>
        <w:t xml:space="preserve">NPC 1: </w:t>
      </w:r>
      <w:r w:rsidR="0068343A">
        <w:t>K</w:t>
      </w:r>
      <w:r w:rsidR="0068343A">
        <w:rPr>
          <w:rFonts w:hint="eastAsia"/>
          <w:lang w:eastAsia="zh-CN"/>
        </w:rPr>
        <w:t>a</w:t>
      </w:r>
      <w:r w:rsidR="0068343A">
        <w:t>la</w:t>
      </w:r>
      <w:bookmarkEnd w:id="55"/>
      <w:r w:rsidR="0068343A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80"/>
        <w:gridCol w:w="7070"/>
      </w:tblGrid>
      <w:tr w:rsidR="00445D1A" w14:paraId="49D95F86" w14:textId="77777777" w:rsidTr="002C6A58">
        <w:tc>
          <w:tcPr>
            <w:tcW w:w="2065" w:type="dxa"/>
          </w:tcPr>
          <w:p w14:paraId="39FE43A5" w14:textId="77777777" w:rsidR="00445D1A" w:rsidRPr="00D0196B" w:rsidRDefault="00445D1A" w:rsidP="002C6A58">
            <w:pPr>
              <w:rPr>
                <w:b/>
              </w:rPr>
            </w:pPr>
            <w:r w:rsidRPr="00D0196B">
              <w:rPr>
                <w:b/>
              </w:rPr>
              <w:t>Description</w:t>
            </w:r>
          </w:p>
        </w:tc>
        <w:tc>
          <w:tcPr>
            <w:tcW w:w="7285" w:type="dxa"/>
          </w:tcPr>
          <w:p w14:paraId="0CD5C325" w14:textId="77777777" w:rsidR="00887817" w:rsidRDefault="00887817" w:rsidP="00D650C6">
            <w:pPr>
              <w:pStyle w:val="ListParagraph"/>
              <w:numPr>
                <w:ilvl w:val="0"/>
                <w:numId w:val="10"/>
              </w:numPr>
            </w:pPr>
            <w:r>
              <w:t xml:space="preserve">Love </w:t>
            </w:r>
            <w:r w:rsidR="00F96849">
              <w:t>Alice</w:t>
            </w:r>
          </w:p>
          <w:p w14:paraId="6E788DC3" w14:textId="630208D0" w:rsidR="00F96849" w:rsidRDefault="00483A06" w:rsidP="00D650C6">
            <w:pPr>
              <w:pStyle w:val="ListParagraph"/>
              <w:numPr>
                <w:ilvl w:val="0"/>
                <w:numId w:val="10"/>
              </w:numPr>
            </w:pPr>
            <w:r>
              <w:t>Brown Hair</w:t>
            </w:r>
          </w:p>
          <w:p w14:paraId="4FB6671A" w14:textId="77777777" w:rsidR="00483A06" w:rsidRDefault="00DD1F4C" w:rsidP="00D650C6">
            <w:pPr>
              <w:pStyle w:val="ListParagraph"/>
              <w:numPr>
                <w:ilvl w:val="0"/>
                <w:numId w:val="10"/>
              </w:numPr>
            </w:pPr>
            <w:r>
              <w:t xml:space="preserve">Domineered and sometimes abused </w:t>
            </w:r>
            <w:r w:rsidR="00A36A8A">
              <w:t>by Cornar</w:t>
            </w:r>
          </w:p>
          <w:p w14:paraId="7A61300B" w14:textId="77777777" w:rsidR="00E751D8" w:rsidRDefault="00E751D8" w:rsidP="00D650C6">
            <w:pPr>
              <w:pStyle w:val="ListParagraph"/>
              <w:numPr>
                <w:ilvl w:val="0"/>
                <w:numId w:val="10"/>
              </w:numPr>
            </w:pPr>
            <w:r>
              <w:t>Medium Height</w:t>
            </w:r>
          </w:p>
          <w:p w14:paraId="6A75F232" w14:textId="166C821E" w:rsidR="00EC2F23" w:rsidRDefault="00EC2F23" w:rsidP="00D650C6">
            <w:pPr>
              <w:pStyle w:val="ListParagraph"/>
              <w:numPr>
                <w:ilvl w:val="0"/>
                <w:numId w:val="10"/>
              </w:numPr>
            </w:pPr>
            <w:r>
              <w:t>Human</w:t>
            </w:r>
          </w:p>
        </w:tc>
      </w:tr>
      <w:tr w:rsidR="00445D1A" w14:paraId="0942BD83" w14:textId="77777777" w:rsidTr="002C6A58">
        <w:tc>
          <w:tcPr>
            <w:tcW w:w="2065" w:type="dxa"/>
          </w:tcPr>
          <w:p w14:paraId="33327F15" w14:textId="77777777" w:rsidR="00445D1A" w:rsidRPr="00D0196B" w:rsidRDefault="00445D1A" w:rsidP="002C6A58">
            <w:pPr>
              <w:rPr>
                <w:b/>
              </w:rPr>
            </w:pPr>
            <w:r w:rsidRPr="00D0196B">
              <w:rPr>
                <w:b/>
              </w:rPr>
              <w:t>Background</w:t>
            </w:r>
          </w:p>
        </w:tc>
        <w:tc>
          <w:tcPr>
            <w:tcW w:w="7285" w:type="dxa"/>
          </w:tcPr>
          <w:p w14:paraId="5BDED01A" w14:textId="77777777" w:rsidR="00445D1A" w:rsidRDefault="003B35A7" w:rsidP="00D650C6">
            <w:pPr>
              <w:pStyle w:val="ListParagraph"/>
              <w:numPr>
                <w:ilvl w:val="0"/>
                <w:numId w:val="11"/>
              </w:numPr>
            </w:pPr>
            <w:r>
              <w:t xml:space="preserve">Apprentice and researcher </w:t>
            </w:r>
            <w:r w:rsidR="00EC421B">
              <w:t>of Institute Robotics</w:t>
            </w:r>
          </w:p>
          <w:p w14:paraId="33421595" w14:textId="52F8F7E4" w:rsidR="00D426A7" w:rsidRDefault="00E50A5F" w:rsidP="00D650C6">
            <w:pPr>
              <w:pStyle w:val="ListParagraph"/>
              <w:numPr>
                <w:ilvl w:val="0"/>
                <w:numId w:val="11"/>
              </w:numPr>
            </w:pPr>
            <w:r>
              <w:t xml:space="preserve">Has </w:t>
            </w:r>
            <w:proofErr w:type="spellStart"/>
            <w:r>
              <w:t>h</w:t>
            </w:r>
            <w:r w:rsidRPr="00E50A5F">
              <w:t>yperthymesia</w:t>
            </w:r>
            <w:proofErr w:type="spellEnd"/>
          </w:p>
        </w:tc>
      </w:tr>
      <w:tr w:rsidR="00445D1A" w14:paraId="6C200732" w14:textId="77777777" w:rsidTr="002C6A58">
        <w:tc>
          <w:tcPr>
            <w:tcW w:w="2065" w:type="dxa"/>
          </w:tcPr>
          <w:p w14:paraId="606D0FE6" w14:textId="77777777" w:rsidR="00445D1A" w:rsidRPr="00D0196B" w:rsidRDefault="00445D1A" w:rsidP="002C6A58">
            <w:pPr>
              <w:rPr>
                <w:b/>
              </w:rPr>
            </w:pPr>
            <w:r>
              <w:rPr>
                <w:b/>
              </w:rPr>
              <w:t>Goals/Motivation</w:t>
            </w:r>
          </w:p>
        </w:tc>
        <w:tc>
          <w:tcPr>
            <w:tcW w:w="7285" w:type="dxa"/>
          </w:tcPr>
          <w:p w14:paraId="5E81EA6A" w14:textId="77777777" w:rsidR="00445D1A" w:rsidRDefault="00EC421B" w:rsidP="00D650C6">
            <w:pPr>
              <w:pStyle w:val="ListParagraph"/>
              <w:numPr>
                <w:ilvl w:val="0"/>
                <w:numId w:val="12"/>
              </w:numPr>
            </w:pPr>
            <w:r>
              <w:t>Run away from Cornar</w:t>
            </w:r>
          </w:p>
          <w:p w14:paraId="5307C511" w14:textId="4E353587" w:rsidR="00EC421B" w:rsidRDefault="009D7667" w:rsidP="00D650C6">
            <w:pPr>
              <w:pStyle w:val="ListParagraph"/>
              <w:numPr>
                <w:ilvl w:val="0"/>
                <w:numId w:val="12"/>
              </w:numPr>
            </w:pPr>
            <w:r>
              <w:t xml:space="preserve">Continue </w:t>
            </w:r>
            <w:r w:rsidR="0032164B">
              <w:t xml:space="preserve">and complete </w:t>
            </w:r>
            <w:r>
              <w:t>her research</w:t>
            </w:r>
          </w:p>
        </w:tc>
      </w:tr>
      <w:tr w:rsidR="00445D1A" w14:paraId="7C7D9A37" w14:textId="77777777" w:rsidTr="002C6A58">
        <w:tc>
          <w:tcPr>
            <w:tcW w:w="2065" w:type="dxa"/>
          </w:tcPr>
          <w:p w14:paraId="23C10A31" w14:textId="77777777" w:rsidR="00445D1A" w:rsidRPr="00D0196B" w:rsidRDefault="00445D1A" w:rsidP="002C6A58">
            <w:pPr>
              <w:rPr>
                <w:b/>
              </w:rPr>
            </w:pPr>
            <w:r>
              <w:rPr>
                <w:b/>
              </w:rPr>
              <w:t>Personality/Archetype</w:t>
            </w:r>
          </w:p>
        </w:tc>
        <w:tc>
          <w:tcPr>
            <w:tcW w:w="7285" w:type="dxa"/>
          </w:tcPr>
          <w:p w14:paraId="3FB0CB8C" w14:textId="338C296A" w:rsidR="00445D1A" w:rsidRDefault="003F0D5F" w:rsidP="00D650C6">
            <w:pPr>
              <w:pStyle w:val="ListParagraph"/>
              <w:numPr>
                <w:ilvl w:val="0"/>
                <w:numId w:val="13"/>
              </w:numPr>
            </w:pPr>
            <w:r>
              <w:t xml:space="preserve">Deep love, </w:t>
            </w:r>
            <w:r w:rsidR="00174744">
              <w:t>smart</w:t>
            </w:r>
          </w:p>
        </w:tc>
      </w:tr>
      <w:tr w:rsidR="00445D1A" w14:paraId="1F8017AF" w14:textId="77777777" w:rsidTr="002C6A58">
        <w:tc>
          <w:tcPr>
            <w:tcW w:w="2065" w:type="dxa"/>
          </w:tcPr>
          <w:p w14:paraId="79922072" w14:textId="77777777" w:rsidR="00445D1A" w:rsidRPr="00D0196B" w:rsidRDefault="00445D1A" w:rsidP="002C6A58">
            <w:pPr>
              <w:rPr>
                <w:b/>
              </w:rPr>
            </w:pPr>
            <w:r>
              <w:rPr>
                <w:b/>
              </w:rPr>
              <w:t>Relationships</w:t>
            </w:r>
          </w:p>
        </w:tc>
        <w:tc>
          <w:tcPr>
            <w:tcW w:w="7285" w:type="dxa"/>
          </w:tcPr>
          <w:p w14:paraId="70C3EEB3" w14:textId="77777777" w:rsidR="003F0D5F" w:rsidRDefault="003F0D5F" w:rsidP="00D650C6">
            <w:pPr>
              <w:pStyle w:val="ListParagraph"/>
              <w:numPr>
                <w:ilvl w:val="0"/>
                <w:numId w:val="13"/>
              </w:numPr>
              <w:spacing w:after="200" w:line="276" w:lineRule="auto"/>
            </w:pPr>
            <w:r>
              <w:t>C</w:t>
            </w:r>
            <w:r>
              <w:rPr>
                <w:rFonts w:hint="eastAsia"/>
                <w:lang w:eastAsia="zh-CN"/>
              </w:rPr>
              <w:t>orna</w:t>
            </w:r>
            <w:r>
              <w:t xml:space="preserve">r’s 19-year-old daughter </w:t>
            </w:r>
          </w:p>
          <w:p w14:paraId="75F3A7FA" w14:textId="029C8C6C" w:rsidR="00445D1A" w:rsidRDefault="003F0D5F" w:rsidP="00D650C6">
            <w:pPr>
              <w:pStyle w:val="ListParagraph"/>
              <w:numPr>
                <w:ilvl w:val="0"/>
                <w:numId w:val="13"/>
              </w:numPr>
            </w:pPr>
            <w:r>
              <w:t>Alice’s lover</w:t>
            </w:r>
          </w:p>
        </w:tc>
      </w:tr>
    </w:tbl>
    <w:p w14:paraId="39157C8B" w14:textId="458B8B0B" w:rsidR="00445D1A" w:rsidRDefault="00445D1A" w:rsidP="00445D1A">
      <w:pPr>
        <w:pStyle w:val="Heading3"/>
      </w:pPr>
      <w:bookmarkStart w:id="56" w:name="_Toc127742538"/>
      <w:r>
        <w:t xml:space="preserve">NPC 2: </w:t>
      </w:r>
      <w:r w:rsidR="00621E01">
        <w:t>Alice</w:t>
      </w:r>
      <w:bookmarkEnd w:id="56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80"/>
        <w:gridCol w:w="7070"/>
      </w:tblGrid>
      <w:tr w:rsidR="00445D1A" w14:paraId="458CA2D7" w14:textId="77777777" w:rsidTr="004731CA">
        <w:tc>
          <w:tcPr>
            <w:tcW w:w="2280" w:type="dxa"/>
          </w:tcPr>
          <w:p w14:paraId="0857C3A1" w14:textId="77777777" w:rsidR="00445D1A" w:rsidRPr="00D0196B" w:rsidRDefault="00445D1A" w:rsidP="002C6A58">
            <w:pPr>
              <w:rPr>
                <w:b/>
              </w:rPr>
            </w:pPr>
            <w:r w:rsidRPr="00D0196B">
              <w:rPr>
                <w:b/>
              </w:rPr>
              <w:t>Description</w:t>
            </w:r>
          </w:p>
        </w:tc>
        <w:tc>
          <w:tcPr>
            <w:tcW w:w="7070" w:type="dxa"/>
          </w:tcPr>
          <w:p w14:paraId="093009C6" w14:textId="77777777" w:rsidR="00445D1A" w:rsidRDefault="00621E01" w:rsidP="00D650C6">
            <w:pPr>
              <w:pStyle w:val="ListParagraph"/>
              <w:numPr>
                <w:ilvl w:val="0"/>
                <w:numId w:val="14"/>
              </w:numPr>
            </w:pPr>
            <w:r>
              <w:t>Love Kala</w:t>
            </w:r>
          </w:p>
          <w:p w14:paraId="02E57FF0" w14:textId="77777777" w:rsidR="00621E01" w:rsidRDefault="00621E01" w:rsidP="00D650C6">
            <w:pPr>
              <w:pStyle w:val="ListParagraph"/>
              <w:numPr>
                <w:ilvl w:val="0"/>
                <w:numId w:val="14"/>
              </w:numPr>
            </w:pPr>
            <w:r>
              <w:t>Golden Hair</w:t>
            </w:r>
          </w:p>
          <w:p w14:paraId="40D2A4A1" w14:textId="77777777" w:rsidR="00621E01" w:rsidRDefault="00E751D8" w:rsidP="00D650C6">
            <w:pPr>
              <w:pStyle w:val="ListParagraph"/>
              <w:numPr>
                <w:ilvl w:val="0"/>
                <w:numId w:val="14"/>
              </w:numPr>
            </w:pPr>
            <w:r>
              <w:t>3</w:t>
            </w:r>
            <w:r w:rsidRPr="00E751D8">
              <w:rPr>
                <w:vertAlign w:val="superscript"/>
              </w:rPr>
              <w:t>rd</w:t>
            </w:r>
            <w:r>
              <w:t xml:space="preserve"> – Gen Synths</w:t>
            </w:r>
          </w:p>
          <w:p w14:paraId="29F8B6E1" w14:textId="4319F0E4" w:rsidR="00633CFF" w:rsidRDefault="00E751D8" w:rsidP="00D426A7">
            <w:pPr>
              <w:pStyle w:val="ListParagraph"/>
              <w:numPr>
                <w:ilvl w:val="0"/>
                <w:numId w:val="14"/>
              </w:numPr>
            </w:pPr>
            <w:r>
              <w:t>Medium height over Kala</w:t>
            </w:r>
          </w:p>
        </w:tc>
      </w:tr>
      <w:tr w:rsidR="00445D1A" w14:paraId="11670706" w14:textId="77777777" w:rsidTr="004731CA">
        <w:tc>
          <w:tcPr>
            <w:tcW w:w="2280" w:type="dxa"/>
          </w:tcPr>
          <w:p w14:paraId="3F4FE86C" w14:textId="77777777" w:rsidR="00445D1A" w:rsidRPr="00D0196B" w:rsidRDefault="00445D1A" w:rsidP="002C6A58">
            <w:pPr>
              <w:rPr>
                <w:b/>
              </w:rPr>
            </w:pPr>
            <w:r w:rsidRPr="00D0196B">
              <w:rPr>
                <w:b/>
              </w:rPr>
              <w:t>Background</w:t>
            </w:r>
          </w:p>
        </w:tc>
        <w:tc>
          <w:tcPr>
            <w:tcW w:w="7070" w:type="dxa"/>
          </w:tcPr>
          <w:p w14:paraId="5341CF0F" w14:textId="77777777" w:rsidR="00445D1A" w:rsidRDefault="009A29AF" w:rsidP="00D650C6">
            <w:pPr>
              <w:pStyle w:val="ListParagraph"/>
              <w:numPr>
                <w:ilvl w:val="0"/>
                <w:numId w:val="15"/>
              </w:numPr>
            </w:pPr>
            <w:r>
              <w:t xml:space="preserve">Trained </w:t>
            </w:r>
            <w:r w:rsidR="00633CFF">
              <w:t xml:space="preserve">Maid </w:t>
            </w:r>
            <w:r w:rsidR="00A570D7">
              <w:t xml:space="preserve">of the </w:t>
            </w:r>
            <w:r w:rsidR="00D22481">
              <w:t>Cornar’s Family</w:t>
            </w:r>
          </w:p>
          <w:p w14:paraId="77945AA9" w14:textId="451097B2" w:rsidR="009D7667" w:rsidRDefault="009D7667" w:rsidP="00D650C6">
            <w:pPr>
              <w:pStyle w:val="ListParagraph"/>
              <w:numPr>
                <w:ilvl w:val="0"/>
                <w:numId w:val="15"/>
              </w:numPr>
            </w:pPr>
            <w:r>
              <w:t>Kala’s research assistant</w:t>
            </w:r>
          </w:p>
        </w:tc>
      </w:tr>
      <w:tr w:rsidR="00445D1A" w14:paraId="0DE1A73A" w14:textId="77777777" w:rsidTr="004731CA">
        <w:tc>
          <w:tcPr>
            <w:tcW w:w="2280" w:type="dxa"/>
          </w:tcPr>
          <w:p w14:paraId="38852DF3" w14:textId="77777777" w:rsidR="00445D1A" w:rsidRPr="00D0196B" w:rsidRDefault="00445D1A" w:rsidP="002C6A58">
            <w:pPr>
              <w:rPr>
                <w:b/>
              </w:rPr>
            </w:pPr>
            <w:r>
              <w:rPr>
                <w:b/>
              </w:rPr>
              <w:t>Goals/Motivation</w:t>
            </w:r>
          </w:p>
        </w:tc>
        <w:tc>
          <w:tcPr>
            <w:tcW w:w="7070" w:type="dxa"/>
          </w:tcPr>
          <w:p w14:paraId="2AB7EE26" w14:textId="78CC4BBC" w:rsidR="00445D1A" w:rsidRDefault="00D94B0A" w:rsidP="00D650C6">
            <w:pPr>
              <w:pStyle w:val="ListParagraph"/>
              <w:numPr>
                <w:ilvl w:val="0"/>
                <w:numId w:val="15"/>
              </w:numPr>
            </w:pPr>
            <w:r>
              <w:t>Protect Alice from any damage</w:t>
            </w:r>
          </w:p>
          <w:p w14:paraId="40AE42BE" w14:textId="77777777" w:rsidR="00D94B0A" w:rsidRDefault="00D94B0A" w:rsidP="00D650C6">
            <w:pPr>
              <w:pStyle w:val="ListParagraph"/>
              <w:numPr>
                <w:ilvl w:val="0"/>
                <w:numId w:val="15"/>
              </w:numPr>
            </w:pPr>
            <w:r>
              <w:t>Run away from Cornar with Kala</w:t>
            </w:r>
          </w:p>
          <w:p w14:paraId="684082AA" w14:textId="1BDFA2AD" w:rsidR="00C77871" w:rsidRDefault="009D7667" w:rsidP="00D650C6">
            <w:pPr>
              <w:pStyle w:val="ListParagraph"/>
              <w:numPr>
                <w:ilvl w:val="0"/>
                <w:numId w:val="15"/>
              </w:numPr>
            </w:pPr>
            <w:r>
              <w:t>Support Kala</w:t>
            </w:r>
          </w:p>
        </w:tc>
      </w:tr>
      <w:tr w:rsidR="00445D1A" w14:paraId="1B42ACF0" w14:textId="77777777" w:rsidTr="004731CA">
        <w:tc>
          <w:tcPr>
            <w:tcW w:w="2280" w:type="dxa"/>
          </w:tcPr>
          <w:p w14:paraId="24D90C07" w14:textId="77777777" w:rsidR="00445D1A" w:rsidRPr="00D0196B" w:rsidRDefault="00445D1A" w:rsidP="002C6A58">
            <w:pPr>
              <w:rPr>
                <w:b/>
              </w:rPr>
            </w:pPr>
            <w:r>
              <w:rPr>
                <w:b/>
              </w:rPr>
              <w:t>Personality/Archetype</w:t>
            </w:r>
          </w:p>
        </w:tc>
        <w:tc>
          <w:tcPr>
            <w:tcW w:w="7070" w:type="dxa"/>
          </w:tcPr>
          <w:p w14:paraId="00199503" w14:textId="77777777" w:rsidR="00B72DB1" w:rsidRDefault="00B72DB1" w:rsidP="003B5F31">
            <w:pPr>
              <w:pStyle w:val="ListParagraph"/>
              <w:numPr>
                <w:ilvl w:val="0"/>
                <w:numId w:val="16"/>
              </w:numPr>
            </w:pPr>
            <w:r>
              <w:t>Aggressive if Kala is threatened</w:t>
            </w:r>
          </w:p>
          <w:p w14:paraId="35AF259C" w14:textId="30E6C87F" w:rsidR="009B09A9" w:rsidRDefault="009B09A9" w:rsidP="003B5F31">
            <w:pPr>
              <w:pStyle w:val="ListParagraph"/>
              <w:numPr>
                <w:ilvl w:val="0"/>
                <w:numId w:val="16"/>
              </w:numPr>
            </w:pPr>
            <w:r>
              <w:t>Mild</w:t>
            </w:r>
          </w:p>
        </w:tc>
      </w:tr>
      <w:tr w:rsidR="00445D1A" w14:paraId="341BE103" w14:textId="77777777" w:rsidTr="004731CA">
        <w:tc>
          <w:tcPr>
            <w:tcW w:w="2280" w:type="dxa"/>
          </w:tcPr>
          <w:p w14:paraId="67F12FCD" w14:textId="77777777" w:rsidR="00445D1A" w:rsidRPr="00D0196B" w:rsidRDefault="00445D1A" w:rsidP="002C6A58">
            <w:pPr>
              <w:rPr>
                <w:b/>
              </w:rPr>
            </w:pPr>
            <w:r>
              <w:rPr>
                <w:b/>
              </w:rPr>
              <w:t>Relationships</w:t>
            </w:r>
          </w:p>
        </w:tc>
        <w:tc>
          <w:tcPr>
            <w:tcW w:w="7070" w:type="dxa"/>
          </w:tcPr>
          <w:p w14:paraId="2AC3C9A7" w14:textId="6677BEAC" w:rsidR="00445D1A" w:rsidRDefault="00915299" w:rsidP="00D650C6">
            <w:pPr>
              <w:pStyle w:val="ListParagraph"/>
              <w:numPr>
                <w:ilvl w:val="0"/>
                <w:numId w:val="16"/>
              </w:numPr>
            </w:pPr>
            <w:r>
              <w:t>Kala’s lover</w:t>
            </w:r>
          </w:p>
        </w:tc>
      </w:tr>
    </w:tbl>
    <w:p w14:paraId="789227BA" w14:textId="7660E060" w:rsidR="004731CA" w:rsidRDefault="004731CA" w:rsidP="004731CA">
      <w:pPr>
        <w:pStyle w:val="Heading3"/>
      </w:pPr>
      <w:bookmarkStart w:id="57" w:name="_Toc127742539"/>
      <w:r>
        <w:t xml:space="preserve">NPC </w:t>
      </w:r>
      <w:r w:rsidR="000A43D9">
        <w:t>3</w:t>
      </w:r>
      <w:r>
        <w:t>: Cornar</w:t>
      </w:r>
      <w:bookmarkEnd w:id="57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80"/>
        <w:gridCol w:w="7070"/>
      </w:tblGrid>
      <w:tr w:rsidR="004731CA" w14:paraId="35E5E808" w14:textId="77777777" w:rsidTr="00E05766">
        <w:tc>
          <w:tcPr>
            <w:tcW w:w="2280" w:type="dxa"/>
          </w:tcPr>
          <w:p w14:paraId="088FDD5E" w14:textId="77777777" w:rsidR="004731CA" w:rsidRPr="00D0196B" w:rsidRDefault="004731CA" w:rsidP="00E05766">
            <w:pPr>
              <w:rPr>
                <w:b/>
              </w:rPr>
            </w:pPr>
            <w:r w:rsidRPr="00D0196B">
              <w:rPr>
                <w:b/>
              </w:rPr>
              <w:t>Description</w:t>
            </w:r>
          </w:p>
        </w:tc>
        <w:tc>
          <w:tcPr>
            <w:tcW w:w="7070" w:type="dxa"/>
          </w:tcPr>
          <w:p w14:paraId="151CFA88" w14:textId="77777777" w:rsidR="00F942DE" w:rsidRDefault="00D93609" w:rsidP="00D650C6">
            <w:pPr>
              <w:pStyle w:val="ListParagraph"/>
              <w:numPr>
                <w:ilvl w:val="0"/>
                <w:numId w:val="14"/>
              </w:numPr>
            </w:pPr>
            <w:r>
              <w:t>Tall</w:t>
            </w:r>
          </w:p>
          <w:p w14:paraId="0D49A0DC" w14:textId="77777777" w:rsidR="00D93609" w:rsidRDefault="00D93609" w:rsidP="00D650C6">
            <w:pPr>
              <w:pStyle w:val="ListParagraph"/>
              <w:numPr>
                <w:ilvl w:val="0"/>
                <w:numId w:val="14"/>
              </w:numPr>
            </w:pPr>
            <w:r>
              <w:t>White hair</w:t>
            </w:r>
          </w:p>
          <w:p w14:paraId="1AE3F2CA" w14:textId="109EC78E" w:rsidR="00082275" w:rsidRDefault="00EC2F23" w:rsidP="003B5F31">
            <w:pPr>
              <w:pStyle w:val="ListParagraph"/>
              <w:numPr>
                <w:ilvl w:val="0"/>
                <w:numId w:val="14"/>
              </w:numPr>
            </w:pPr>
            <w:r>
              <w:t>Human</w:t>
            </w:r>
          </w:p>
        </w:tc>
      </w:tr>
      <w:tr w:rsidR="004731CA" w14:paraId="2BCC27E4" w14:textId="77777777" w:rsidTr="00E05766">
        <w:tc>
          <w:tcPr>
            <w:tcW w:w="2280" w:type="dxa"/>
          </w:tcPr>
          <w:p w14:paraId="50033AAB" w14:textId="77777777" w:rsidR="004731CA" w:rsidRPr="00D0196B" w:rsidRDefault="004731CA" w:rsidP="00E05766">
            <w:pPr>
              <w:rPr>
                <w:b/>
              </w:rPr>
            </w:pPr>
            <w:r w:rsidRPr="00D0196B">
              <w:rPr>
                <w:b/>
              </w:rPr>
              <w:t>Background</w:t>
            </w:r>
          </w:p>
        </w:tc>
        <w:tc>
          <w:tcPr>
            <w:tcW w:w="7070" w:type="dxa"/>
          </w:tcPr>
          <w:p w14:paraId="26EEA211" w14:textId="33C9F424" w:rsidR="004731CA" w:rsidRDefault="00D93609" w:rsidP="00D650C6">
            <w:pPr>
              <w:pStyle w:val="ListParagraph"/>
              <w:numPr>
                <w:ilvl w:val="0"/>
                <w:numId w:val="15"/>
              </w:numPr>
            </w:pPr>
            <w:r>
              <w:t>Researcher in Institute Robotics</w:t>
            </w:r>
          </w:p>
        </w:tc>
      </w:tr>
      <w:tr w:rsidR="004731CA" w14:paraId="5E8E00D5" w14:textId="77777777" w:rsidTr="00E05766">
        <w:tc>
          <w:tcPr>
            <w:tcW w:w="2280" w:type="dxa"/>
          </w:tcPr>
          <w:p w14:paraId="522314C4" w14:textId="77777777" w:rsidR="004731CA" w:rsidRPr="00D0196B" w:rsidRDefault="004731CA" w:rsidP="00E05766">
            <w:pPr>
              <w:rPr>
                <w:b/>
              </w:rPr>
            </w:pPr>
            <w:r>
              <w:rPr>
                <w:b/>
              </w:rPr>
              <w:t>Goals/Motivation</w:t>
            </w:r>
          </w:p>
        </w:tc>
        <w:tc>
          <w:tcPr>
            <w:tcW w:w="7070" w:type="dxa"/>
          </w:tcPr>
          <w:p w14:paraId="1C074926" w14:textId="28231C53" w:rsidR="004731CA" w:rsidRDefault="00D93609" w:rsidP="00D650C6">
            <w:pPr>
              <w:pStyle w:val="ListParagraph"/>
              <w:numPr>
                <w:ilvl w:val="0"/>
                <w:numId w:val="15"/>
              </w:numPr>
            </w:pPr>
            <w:r>
              <w:t xml:space="preserve">Kill Alice and </w:t>
            </w:r>
            <w:r w:rsidR="00623131">
              <w:t>take Kala back</w:t>
            </w:r>
          </w:p>
        </w:tc>
      </w:tr>
      <w:tr w:rsidR="004731CA" w14:paraId="6390C58B" w14:textId="77777777" w:rsidTr="00E05766">
        <w:tc>
          <w:tcPr>
            <w:tcW w:w="2280" w:type="dxa"/>
          </w:tcPr>
          <w:p w14:paraId="08C2D6E8" w14:textId="77777777" w:rsidR="004731CA" w:rsidRPr="00D0196B" w:rsidRDefault="004731CA" w:rsidP="00E05766">
            <w:pPr>
              <w:rPr>
                <w:b/>
              </w:rPr>
            </w:pPr>
            <w:r>
              <w:rPr>
                <w:b/>
              </w:rPr>
              <w:t>Personality/Archetype</w:t>
            </w:r>
          </w:p>
        </w:tc>
        <w:tc>
          <w:tcPr>
            <w:tcW w:w="7070" w:type="dxa"/>
          </w:tcPr>
          <w:p w14:paraId="6DD864A5" w14:textId="77777777" w:rsidR="004731CA" w:rsidRDefault="00F942DE" w:rsidP="00D650C6">
            <w:pPr>
              <w:pStyle w:val="ListParagraph"/>
              <w:numPr>
                <w:ilvl w:val="0"/>
                <w:numId w:val="15"/>
              </w:numPr>
            </w:pPr>
            <w:r>
              <w:t>Experienced</w:t>
            </w:r>
          </w:p>
          <w:p w14:paraId="680D5C09" w14:textId="7A090A1D" w:rsidR="00F34EF2" w:rsidRDefault="00530713" w:rsidP="00530713">
            <w:pPr>
              <w:pStyle w:val="ListParagraph"/>
              <w:numPr>
                <w:ilvl w:val="0"/>
                <w:numId w:val="15"/>
              </w:numPr>
            </w:pPr>
            <w:r>
              <w:t xml:space="preserve">Controlling but </w:t>
            </w:r>
            <w:r w:rsidR="00656518">
              <w:t>Spoil</w:t>
            </w:r>
            <w:r w:rsidR="003B5F31">
              <w:t xml:space="preserve"> </w:t>
            </w:r>
            <w:r w:rsidR="00DF218B">
              <w:t>Kala so much</w:t>
            </w:r>
          </w:p>
        </w:tc>
      </w:tr>
      <w:tr w:rsidR="004731CA" w14:paraId="544EEF2A" w14:textId="77777777" w:rsidTr="00E05766">
        <w:tc>
          <w:tcPr>
            <w:tcW w:w="2280" w:type="dxa"/>
          </w:tcPr>
          <w:p w14:paraId="43F76480" w14:textId="77777777" w:rsidR="004731CA" w:rsidRPr="00D0196B" w:rsidRDefault="004731CA" w:rsidP="00E05766">
            <w:pPr>
              <w:rPr>
                <w:b/>
              </w:rPr>
            </w:pPr>
            <w:r>
              <w:rPr>
                <w:b/>
              </w:rPr>
              <w:t>Relationships</w:t>
            </w:r>
          </w:p>
        </w:tc>
        <w:tc>
          <w:tcPr>
            <w:tcW w:w="7070" w:type="dxa"/>
          </w:tcPr>
          <w:p w14:paraId="04D757C6" w14:textId="6A5D60AA" w:rsidR="004731CA" w:rsidRDefault="004731CA" w:rsidP="00D650C6">
            <w:pPr>
              <w:pStyle w:val="ListParagraph"/>
              <w:numPr>
                <w:ilvl w:val="0"/>
                <w:numId w:val="17"/>
              </w:numPr>
            </w:pPr>
            <w:r>
              <w:t>Kala’ father</w:t>
            </w:r>
          </w:p>
        </w:tc>
      </w:tr>
    </w:tbl>
    <w:p w14:paraId="2C9405A9" w14:textId="0C5D12A2" w:rsidR="00445D1A" w:rsidRPr="00445D1A" w:rsidRDefault="00573A21" w:rsidP="004731CA">
      <w:pPr>
        <w:pStyle w:val="Heading3"/>
      </w:pPr>
      <w:bookmarkStart w:id="58" w:name="_Toc127742540"/>
      <w:r>
        <w:t>NPC 4: Antoni</w:t>
      </w:r>
      <w:r w:rsidR="00090A84">
        <w:t>a</w:t>
      </w:r>
      <w:r>
        <w:t>dis</w:t>
      </w:r>
      <w:bookmarkEnd w:id="58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80"/>
        <w:gridCol w:w="7070"/>
      </w:tblGrid>
      <w:tr w:rsidR="00666E26" w14:paraId="7264CD71" w14:textId="77777777" w:rsidTr="00E05766">
        <w:tc>
          <w:tcPr>
            <w:tcW w:w="2280" w:type="dxa"/>
          </w:tcPr>
          <w:p w14:paraId="6EA1846C" w14:textId="77777777" w:rsidR="00666E26" w:rsidRPr="00D0196B" w:rsidRDefault="00666E26" w:rsidP="00E05766">
            <w:pPr>
              <w:rPr>
                <w:b/>
              </w:rPr>
            </w:pPr>
            <w:r w:rsidRPr="00D0196B">
              <w:rPr>
                <w:b/>
              </w:rPr>
              <w:t>Description</w:t>
            </w:r>
          </w:p>
        </w:tc>
        <w:tc>
          <w:tcPr>
            <w:tcW w:w="7070" w:type="dxa"/>
          </w:tcPr>
          <w:p w14:paraId="2FEE3A03" w14:textId="26FD92E1" w:rsidR="00666E26" w:rsidRDefault="00D143FB" w:rsidP="00D650C6">
            <w:pPr>
              <w:pStyle w:val="ListParagraph"/>
              <w:numPr>
                <w:ilvl w:val="0"/>
                <w:numId w:val="14"/>
              </w:numPr>
            </w:pPr>
            <w:r>
              <w:t xml:space="preserve">Messy </w:t>
            </w:r>
            <w:r w:rsidR="009B0B25">
              <w:t xml:space="preserve">black </w:t>
            </w:r>
            <w:r>
              <w:t>Hair</w:t>
            </w:r>
          </w:p>
          <w:p w14:paraId="46DC3118" w14:textId="77777777" w:rsidR="00D143FB" w:rsidRDefault="00D143FB" w:rsidP="00D650C6">
            <w:pPr>
              <w:pStyle w:val="ListParagraph"/>
              <w:numPr>
                <w:ilvl w:val="0"/>
                <w:numId w:val="14"/>
              </w:numPr>
            </w:pPr>
            <w:r>
              <w:t>Tall</w:t>
            </w:r>
          </w:p>
          <w:p w14:paraId="5AE5ED12" w14:textId="77777777" w:rsidR="00D143FB" w:rsidRDefault="00D143FB" w:rsidP="00D650C6">
            <w:pPr>
              <w:pStyle w:val="ListParagraph"/>
              <w:numPr>
                <w:ilvl w:val="0"/>
                <w:numId w:val="14"/>
              </w:numPr>
            </w:pPr>
            <w:r>
              <w:t>Human</w:t>
            </w:r>
          </w:p>
          <w:p w14:paraId="67924B6F" w14:textId="614C1A7F" w:rsidR="00D143FB" w:rsidRDefault="007F6441" w:rsidP="00D650C6">
            <w:pPr>
              <w:pStyle w:val="ListParagraph"/>
              <w:numPr>
                <w:ilvl w:val="0"/>
                <w:numId w:val="14"/>
              </w:numPr>
            </w:pPr>
            <w:r>
              <w:t xml:space="preserve">Hate </w:t>
            </w:r>
            <w:r w:rsidR="00F115EB">
              <w:t>betrayers</w:t>
            </w:r>
          </w:p>
        </w:tc>
      </w:tr>
      <w:tr w:rsidR="00666E26" w14:paraId="24BDE4A4" w14:textId="77777777" w:rsidTr="00E05766">
        <w:tc>
          <w:tcPr>
            <w:tcW w:w="2280" w:type="dxa"/>
          </w:tcPr>
          <w:p w14:paraId="202A6C60" w14:textId="77777777" w:rsidR="00666E26" w:rsidRPr="00D0196B" w:rsidRDefault="00666E26" w:rsidP="00E05766">
            <w:pPr>
              <w:rPr>
                <w:b/>
              </w:rPr>
            </w:pPr>
            <w:r w:rsidRPr="00D0196B">
              <w:rPr>
                <w:b/>
              </w:rPr>
              <w:t>Background</w:t>
            </w:r>
          </w:p>
        </w:tc>
        <w:tc>
          <w:tcPr>
            <w:tcW w:w="7070" w:type="dxa"/>
          </w:tcPr>
          <w:p w14:paraId="168C7053" w14:textId="42A93CD9" w:rsidR="00A87370" w:rsidRDefault="00B67340" w:rsidP="00D650C6">
            <w:pPr>
              <w:pStyle w:val="ListParagraph"/>
              <w:numPr>
                <w:ilvl w:val="0"/>
                <w:numId w:val="15"/>
              </w:numPr>
            </w:pPr>
            <w:r>
              <w:t xml:space="preserve">Trained </w:t>
            </w:r>
            <w:r w:rsidR="001F497F">
              <w:t>s</w:t>
            </w:r>
            <w:r w:rsidR="00A87370">
              <w:t>olider</w:t>
            </w:r>
            <w:r w:rsidR="001F497F">
              <w:t xml:space="preserve"> and commander</w:t>
            </w:r>
          </w:p>
        </w:tc>
      </w:tr>
      <w:tr w:rsidR="00666E26" w14:paraId="419643C6" w14:textId="77777777" w:rsidTr="00E05766">
        <w:tc>
          <w:tcPr>
            <w:tcW w:w="2280" w:type="dxa"/>
          </w:tcPr>
          <w:p w14:paraId="23F91BCE" w14:textId="77777777" w:rsidR="00666E26" w:rsidRPr="00D0196B" w:rsidRDefault="00666E26" w:rsidP="00E05766">
            <w:pPr>
              <w:rPr>
                <w:b/>
              </w:rPr>
            </w:pPr>
            <w:r>
              <w:rPr>
                <w:b/>
              </w:rPr>
              <w:lastRenderedPageBreak/>
              <w:t>Goals/Motivation</w:t>
            </w:r>
          </w:p>
        </w:tc>
        <w:tc>
          <w:tcPr>
            <w:tcW w:w="7070" w:type="dxa"/>
          </w:tcPr>
          <w:p w14:paraId="26AC7877" w14:textId="6E4EB232" w:rsidR="00666E26" w:rsidRDefault="009022E6" w:rsidP="00D650C6">
            <w:pPr>
              <w:pStyle w:val="ListParagraph"/>
              <w:numPr>
                <w:ilvl w:val="0"/>
                <w:numId w:val="15"/>
              </w:numPr>
            </w:pPr>
            <w:r>
              <w:t>Help Cornar kill Alice and take Kala back</w:t>
            </w:r>
          </w:p>
        </w:tc>
      </w:tr>
      <w:tr w:rsidR="00666E26" w14:paraId="605578C9" w14:textId="77777777" w:rsidTr="00E05766">
        <w:tc>
          <w:tcPr>
            <w:tcW w:w="2280" w:type="dxa"/>
          </w:tcPr>
          <w:p w14:paraId="3CB2D4E7" w14:textId="77777777" w:rsidR="00666E26" w:rsidRPr="00D0196B" w:rsidRDefault="00666E26" w:rsidP="00E05766">
            <w:pPr>
              <w:rPr>
                <w:b/>
              </w:rPr>
            </w:pPr>
            <w:r>
              <w:rPr>
                <w:b/>
              </w:rPr>
              <w:t>Personality/Archetype</w:t>
            </w:r>
          </w:p>
        </w:tc>
        <w:tc>
          <w:tcPr>
            <w:tcW w:w="7070" w:type="dxa"/>
          </w:tcPr>
          <w:p w14:paraId="0AE1F0E5" w14:textId="77777777" w:rsidR="00666E26" w:rsidRDefault="004D6249" w:rsidP="00D650C6">
            <w:pPr>
              <w:pStyle w:val="ListParagraph"/>
              <w:numPr>
                <w:ilvl w:val="0"/>
                <w:numId w:val="15"/>
              </w:numPr>
            </w:pPr>
            <w:r>
              <w:t>Brilliant but cocky</w:t>
            </w:r>
          </w:p>
          <w:p w14:paraId="1A378E29" w14:textId="2B05B27D" w:rsidR="004D6249" w:rsidRDefault="006B34EB" w:rsidP="00D650C6">
            <w:pPr>
              <w:pStyle w:val="ListParagraph"/>
              <w:numPr>
                <w:ilvl w:val="0"/>
                <w:numId w:val="15"/>
              </w:numPr>
            </w:pPr>
            <w:r>
              <w:t xml:space="preserve">Loyal </w:t>
            </w:r>
            <w:r w:rsidR="00381221">
              <w:t xml:space="preserve">and </w:t>
            </w:r>
            <w:r w:rsidR="00C028F1">
              <w:t>strict</w:t>
            </w:r>
          </w:p>
        </w:tc>
      </w:tr>
      <w:tr w:rsidR="00666E26" w14:paraId="2CCF27A4" w14:textId="77777777" w:rsidTr="00E05766">
        <w:tc>
          <w:tcPr>
            <w:tcW w:w="2280" w:type="dxa"/>
          </w:tcPr>
          <w:p w14:paraId="4A079235" w14:textId="77777777" w:rsidR="00666E26" w:rsidRPr="00D0196B" w:rsidRDefault="00666E26" w:rsidP="00E05766">
            <w:pPr>
              <w:rPr>
                <w:b/>
              </w:rPr>
            </w:pPr>
            <w:r>
              <w:rPr>
                <w:b/>
              </w:rPr>
              <w:t>Relationships</w:t>
            </w:r>
          </w:p>
        </w:tc>
        <w:tc>
          <w:tcPr>
            <w:tcW w:w="7070" w:type="dxa"/>
          </w:tcPr>
          <w:p w14:paraId="1F80D745" w14:textId="74BBB134" w:rsidR="00666E26" w:rsidRDefault="009240D4" w:rsidP="00D650C6">
            <w:pPr>
              <w:pStyle w:val="ListParagraph"/>
              <w:numPr>
                <w:ilvl w:val="0"/>
                <w:numId w:val="17"/>
              </w:numPr>
            </w:pPr>
            <w:r>
              <w:t>Hired by Cornar for long years</w:t>
            </w:r>
          </w:p>
        </w:tc>
      </w:tr>
    </w:tbl>
    <w:p w14:paraId="6A1FB170" w14:textId="77777777" w:rsidR="002049D7" w:rsidRDefault="00601780" w:rsidP="00601780">
      <w:pPr>
        <w:pStyle w:val="Heading3"/>
      </w:pPr>
      <w:bookmarkStart w:id="59" w:name="_Toc127742541"/>
      <w:r>
        <w:t xml:space="preserve">NPC 5: </w:t>
      </w:r>
      <w:r w:rsidR="002049D7">
        <w:t>Gaven</w:t>
      </w:r>
      <w:bookmarkEnd w:id="59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80"/>
        <w:gridCol w:w="7070"/>
      </w:tblGrid>
      <w:tr w:rsidR="002049D7" w14:paraId="20FFDA5E" w14:textId="77777777" w:rsidTr="00E624CC">
        <w:tc>
          <w:tcPr>
            <w:tcW w:w="2280" w:type="dxa"/>
          </w:tcPr>
          <w:p w14:paraId="191A4ADE" w14:textId="77777777" w:rsidR="002049D7" w:rsidRPr="00D0196B" w:rsidRDefault="002049D7" w:rsidP="00E624CC">
            <w:pPr>
              <w:rPr>
                <w:b/>
              </w:rPr>
            </w:pPr>
            <w:r w:rsidRPr="00D0196B">
              <w:rPr>
                <w:b/>
              </w:rPr>
              <w:t>Description</w:t>
            </w:r>
          </w:p>
        </w:tc>
        <w:tc>
          <w:tcPr>
            <w:tcW w:w="7070" w:type="dxa"/>
          </w:tcPr>
          <w:p w14:paraId="34D2BF5C" w14:textId="77777777" w:rsidR="002049D7" w:rsidRDefault="002049D7" w:rsidP="00D650C6">
            <w:pPr>
              <w:pStyle w:val="ListParagraph"/>
              <w:numPr>
                <w:ilvl w:val="0"/>
                <w:numId w:val="14"/>
              </w:numPr>
            </w:pPr>
            <w:r>
              <w:t>Short brown hair</w:t>
            </w:r>
          </w:p>
          <w:p w14:paraId="59B7E756" w14:textId="77777777" w:rsidR="002049D7" w:rsidRDefault="005416D6" w:rsidP="00D650C6">
            <w:pPr>
              <w:pStyle w:val="ListParagraph"/>
              <w:numPr>
                <w:ilvl w:val="0"/>
                <w:numId w:val="14"/>
              </w:numPr>
            </w:pPr>
            <w:r>
              <w:t>Medium</w:t>
            </w:r>
          </w:p>
          <w:p w14:paraId="0A740C13" w14:textId="1F55B859" w:rsidR="005416D6" w:rsidRDefault="005416D6" w:rsidP="00D650C6">
            <w:pPr>
              <w:pStyle w:val="ListParagraph"/>
              <w:numPr>
                <w:ilvl w:val="0"/>
                <w:numId w:val="14"/>
              </w:numPr>
            </w:pPr>
            <w:r>
              <w:t>H</w:t>
            </w:r>
            <w:r w:rsidR="0093418B">
              <w:t>uman</w:t>
            </w:r>
          </w:p>
        </w:tc>
      </w:tr>
      <w:tr w:rsidR="002049D7" w14:paraId="13ECF795" w14:textId="77777777" w:rsidTr="00E624CC">
        <w:tc>
          <w:tcPr>
            <w:tcW w:w="2280" w:type="dxa"/>
          </w:tcPr>
          <w:p w14:paraId="12691B19" w14:textId="77777777" w:rsidR="002049D7" w:rsidRPr="00D0196B" w:rsidRDefault="002049D7" w:rsidP="00E624CC">
            <w:pPr>
              <w:rPr>
                <w:b/>
              </w:rPr>
            </w:pPr>
            <w:r w:rsidRPr="00D0196B">
              <w:rPr>
                <w:b/>
              </w:rPr>
              <w:t>Background</w:t>
            </w:r>
          </w:p>
        </w:tc>
        <w:tc>
          <w:tcPr>
            <w:tcW w:w="7070" w:type="dxa"/>
          </w:tcPr>
          <w:p w14:paraId="6541447A" w14:textId="67634C22" w:rsidR="002049D7" w:rsidRDefault="00040BB5" w:rsidP="00D650C6">
            <w:pPr>
              <w:pStyle w:val="ListParagraph"/>
              <w:numPr>
                <w:ilvl w:val="0"/>
                <w:numId w:val="15"/>
              </w:numPr>
            </w:pPr>
            <w:r>
              <w:t xml:space="preserve">Mercenary </w:t>
            </w:r>
            <w:r w:rsidR="00316275">
              <w:t>footman</w:t>
            </w:r>
          </w:p>
        </w:tc>
      </w:tr>
      <w:tr w:rsidR="002049D7" w14:paraId="6FDC2CD5" w14:textId="77777777" w:rsidTr="00E624CC">
        <w:tc>
          <w:tcPr>
            <w:tcW w:w="2280" w:type="dxa"/>
          </w:tcPr>
          <w:p w14:paraId="04E2BAE4" w14:textId="77777777" w:rsidR="002049D7" w:rsidRPr="00D0196B" w:rsidRDefault="002049D7" w:rsidP="00E624CC">
            <w:pPr>
              <w:rPr>
                <w:b/>
              </w:rPr>
            </w:pPr>
            <w:r>
              <w:rPr>
                <w:b/>
              </w:rPr>
              <w:t>Goals/Motivation</w:t>
            </w:r>
          </w:p>
        </w:tc>
        <w:tc>
          <w:tcPr>
            <w:tcW w:w="7070" w:type="dxa"/>
          </w:tcPr>
          <w:p w14:paraId="0928734E" w14:textId="48E47EC1" w:rsidR="002049D7" w:rsidRDefault="00316275" w:rsidP="00D650C6">
            <w:pPr>
              <w:pStyle w:val="ListParagraph"/>
              <w:numPr>
                <w:ilvl w:val="0"/>
                <w:numId w:val="15"/>
              </w:numPr>
            </w:pPr>
            <w:r>
              <w:t xml:space="preserve">Quest giver </w:t>
            </w:r>
          </w:p>
        </w:tc>
      </w:tr>
      <w:tr w:rsidR="002049D7" w14:paraId="6B8CF33B" w14:textId="77777777" w:rsidTr="00E624CC">
        <w:tc>
          <w:tcPr>
            <w:tcW w:w="2280" w:type="dxa"/>
          </w:tcPr>
          <w:p w14:paraId="6CB0DBBD" w14:textId="77777777" w:rsidR="002049D7" w:rsidRPr="00D0196B" w:rsidRDefault="002049D7" w:rsidP="00E624CC">
            <w:pPr>
              <w:rPr>
                <w:b/>
              </w:rPr>
            </w:pPr>
            <w:r>
              <w:rPr>
                <w:b/>
              </w:rPr>
              <w:t>Personality/Archetype</w:t>
            </w:r>
          </w:p>
        </w:tc>
        <w:tc>
          <w:tcPr>
            <w:tcW w:w="7070" w:type="dxa"/>
          </w:tcPr>
          <w:p w14:paraId="696BE715" w14:textId="3B034FA0" w:rsidR="005416D6" w:rsidRDefault="005416D6" w:rsidP="00D650C6">
            <w:pPr>
              <w:pStyle w:val="ListParagraph"/>
              <w:numPr>
                <w:ilvl w:val="0"/>
                <w:numId w:val="15"/>
              </w:numPr>
            </w:pPr>
            <w:r>
              <w:t>Enthusiastic</w:t>
            </w:r>
          </w:p>
        </w:tc>
      </w:tr>
      <w:tr w:rsidR="002049D7" w14:paraId="69E71789" w14:textId="77777777" w:rsidTr="00E624CC">
        <w:tc>
          <w:tcPr>
            <w:tcW w:w="2280" w:type="dxa"/>
          </w:tcPr>
          <w:p w14:paraId="195C2023" w14:textId="77777777" w:rsidR="002049D7" w:rsidRPr="00D0196B" w:rsidRDefault="002049D7" w:rsidP="00E624CC">
            <w:pPr>
              <w:rPr>
                <w:b/>
              </w:rPr>
            </w:pPr>
            <w:r>
              <w:rPr>
                <w:b/>
              </w:rPr>
              <w:t>Relationships</w:t>
            </w:r>
          </w:p>
        </w:tc>
        <w:tc>
          <w:tcPr>
            <w:tcW w:w="7070" w:type="dxa"/>
          </w:tcPr>
          <w:p w14:paraId="77F4F1E4" w14:textId="77777777" w:rsidR="002049D7" w:rsidRDefault="00316275" w:rsidP="00D650C6">
            <w:pPr>
              <w:pStyle w:val="ListParagraph"/>
              <w:numPr>
                <w:ilvl w:val="0"/>
                <w:numId w:val="17"/>
              </w:numPr>
            </w:pPr>
            <w:r>
              <w:t xml:space="preserve">Footman of Antoniadis </w:t>
            </w:r>
          </w:p>
          <w:p w14:paraId="7E49A25F" w14:textId="4BA669E2" w:rsidR="005416D6" w:rsidRDefault="005416D6" w:rsidP="00D650C6">
            <w:pPr>
              <w:pStyle w:val="ListParagraph"/>
              <w:numPr>
                <w:ilvl w:val="0"/>
                <w:numId w:val="17"/>
              </w:numPr>
            </w:pPr>
            <w:r>
              <w:t>Mercenary Recruit Agent</w:t>
            </w:r>
          </w:p>
        </w:tc>
      </w:tr>
    </w:tbl>
    <w:p w14:paraId="38CC8F96" w14:textId="77777777" w:rsidR="007E505E" w:rsidRDefault="00E954E8" w:rsidP="00E954E8">
      <w:pPr>
        <w:pStyle w:val="Heading3"/>
      </w:pPr>
      <w:bookmarkStart w:id="60" w:name="_Toc127742542"/>
      <w:r>
        <w:t xml:space="preserve">NPC 6: </w:t>
      </w:r>
      <w:r w:rsidR="007E505E">
        <w:t xml:space="preserve"> Bayul</w:t>
      </w:r>
      <w:bookmarkEnd w:id="6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80"/>
        <w:gridCol w:w="7070"/>
      </w:tblGrid>
      <w:tr w:rsidR="007E505E" w14:paraId="67B254B4" w14:textId="77777777" w:rsidTr="005C760A">
        <w:tc>
          <w:tcPr>
            <w:tcW w:w="2280" w:type="dxa"/>
          </w:tcPr>
          <w:p w14:paraId="68B71BE3" w14:textId="77777777" w:rsidR="007E505E" w:rsidRPr="00D0196B" w:rsidRDefault="007E505E" w:rsidP="005C760A">
            <w:pPr>
              <w:rPr>
                <w:b/>
              </w:rPr>
            </w:pPr>
            <w:r w:rsidRPr="00D0196B">
              <w:rPr>
                <w:b/>
              </w:rPr>
              <w:t>Description</w:t>
            </w:r>
          </w:p>
        </w:tc>
        <w:tc>
          <w:tcPr>
            <w:tcW w:w="7070" w:type="dxa"/>
          </w:tcPr>
          <w:p w14:paraId="53B5CD4C" w14:textId="134626D5" w:rsidR="007E505E" w:rsidRDefault="007419F8" w:rsidP="007E505E">
            <w:pPr>
              <w:pStyle w:val="ListParagraph"/>
              <w:numPr>
                <w:ilvl w:val="0"/>
                <w:numId w:val="14"/>
              </w:numPr>
            </w:pPr>
            <w:r>
              <w:t>bald</w:t>
            </w:r>
          </w:p>
          <w:p w14:paraId="0091C3CA" w14:textId="17176C3D" w:rsidR="007E505E" w:rsidRDefault="002C06D4" w:rsidP="007E505E">
            <w:pPr>
              <w:pStyle w:val="ListParagraph"/>
              <w:numPr>
                <w:ilvl w:val="0"/>
                <w:numId w:val="14"/>
              </w:numPr>
            </w:pPr>
            <w:r>
              <w:t>Tall</w:t>
            </w:r>
          </w:p>
          <w:p w14:paraId="7310D46D" w14:textId="77777777" w:rsidR="007E505E" w:rsidRDefault="007E505E" w:rsidP="007E505E">
            <w:pPr>
              <w:pStyle w:val="ListParagraph"/>
              <w:numPr>
                <w:ilvl w:val="0"/>
                <w:numId w:val="14"/>
              </w:numPr>
            </w:pPr>
            <w:r>
              <w:t>Human</w:t>
            </w:r>
          </w:p>
        </w:tc>
      </w:tr>
      <w:tr w:rsidR="007E505E" w14:paraId="3724F3DF" w14:textId="77777777" w:rsidTr="005C760A">
        <w:tc>
          <w:tcPr>
            <w:tcW w:w="2280" w:type="dxa"/>
          </w:tcPr>
          <w:p w14:paraId="3F68738E" w14:textId="77777777" w:rsidR="007E505E" w:rsidRPr="00D0196B" w:rsidRDefault="007E505E" w:rsidP="005C760A">
            <w:pPr>
              <w:rPr>
                <w:b/>
              </w:rPr>
            </w:pPr>
            <w:r w:rsidRPr="00D0196B">
              <w:rPr>
                <w:b/>
              </w:rPr>
              <w:t>Background</w:t>
            </w:r>
          </w:p>
        </w:tc>
        <w:tc>
          <w:tcPr>
            <w:tcW w:w="7070" w:type="dxa"/>
          </w:tcPr>
          <w:p w14:paraId="2525D339" w14:textId="359D7D18" w:rsidR="007E505E" w:rsidRDefault="00BF1684" w:rsidP="007E505E">
            <w:pPr>
              <w:pStyle w:val="ListParagraph"/>
              <w:numPr>
                <w:ilvl w:val="0"/>
                <w:numId w:val="15"/>
              </w:numPr>
            </w:pPr>
            <w:r>
              <w:t xml:space="preserve">Have knowledge of </w:t>
            </w:r>
            <w:r w:rsidR="005F5055">
              <w:t xml:space="preserve">making </w:t>
            </w:r>
            <w:r w:rsidR="00150B79">
              <w:t>medi</w:t>
            </w:r>
            <w:r w:rsidR="00AD5751">
              <w:t>cines</w:t>
            </w:r>
          </w:p>
        </w:tc>
      </w:tr>
      <w:tr w:rsidR="007E505E" w14:paraId="5D1CD542" w14:textId="77777777" w:rsidTr="005C760A">
        <w:tc>
          <w:tcPr>
            <w:tcW w:w="2280" w:type="dxa"/>
          </w:tcPr>
          <w:p w14:paraId="1FAC7467" w14:textId="77777777" w:rsidR="007E505E" w:rsidRPr="00D0196B" w:rsidRDefault="007E505E" w:rsidP="005C760A">
            <w:pPr>
              <w:rPr>
                <w:b/>
              </w:rPr>
            </w:pPr>
            <w:r>
              <w:rPr>
                <w:b/>
              </w:rPr>
              <w:t>Goals/Motivation</w:t>
            </w:r>
          </w:p>
        </w:tc>
        <w:tc>
          <w:tcPr>
            <w:tcW w:w="7070" w:type="dxa"/>
          </w:tcPr>
          <w:p w14:paraId="35FA4459" w14:textId="0984972A" w:rsidR="007E505E" w:rsidRDefault="009567B4" w:rsidP="007E505E">
            <w:pPr>
              <w:pStyle w:val="ListParagraph"/>
              <w:numPr>
                <w:ilvl w:val="0"/>
                <w:numId w:val="15"/>
              </w:numPr>
            </w:pPr>
            <w:r>
              <w:t xml:space="preserve">Get his drugs </w:t>
            </w:r>
            <w:r w:rsidR="002E7EF2">
              <w:t xml:space="preserve">in </w:t>
            </w:r>
            <w:r w:rsidR="002E7EF2">
              <w:rPr>
                <w:b/>
                <w:bCs/>
              </w:rPr>
              <w:t xml:space="preserve">SWM </w:t>
            </w:r>
            <w:r w:rsidR="00C9412C">
              <w:t xml:space="preserve">to treat a patient </w:t>
            </w:r>
            <w:r w:rsidR="007B477F">
              <w:t>he is taking care of</w:t>
            </w:r>
          </w:p>
        </w:tc>
      </w:tr>
      <w:tr w:rsidR="007E505E" w14:paraId="49F1B81C" w14:textId="77777777" w:rsidTr="005C760A">
        <w:tc>
          <w:tcPr>
            <w:tcW w:w="2280" w:type="dxa"/>
          </w:tcPr>
          <w:p w14:paraId="362E3765" w14:textId="77777777" w:rsidR="007E505E" w:rsidRPr="00D0196B" w:rsidRDefault="007E505E" w:rsidP="005C760A">
            <w:pPr>
              <w:rPr>
                <w:b/>
              </w:rPr>
            </w:pPr>
            <w:r>
              <w:rPr>
                <w:b/>
              </w:rPr>
              <w:t>Personality/Archetype</w:t>
            </w:r>
          </w:p>
        </w:tc>
        <w:tc>
          <w:tcPr>
            <w:tcW w:w="7070" w:type="dxa"/>
          </w:tcPr>
          <w:p w14:paraId="79513294" w14:textId="77777777" w:rsidR="007E505E" w:rsidRDefault="00BC62DA" w:rsidP="007E505E">
            <w:pPr>
              <w:pStyle w:val="ListParagraph"/>
              <w:numPr>
                <w:ilvl w:val="0"/>
                <w:numId w:val="15"/>
              </w:numPr>
            </w:pPr>
            <w:r>
              <w:t>Sophisticated</w:t>
            </w:r>
          </w:p>
          <w:p w14:paraId="260FDF2E" w14:textId="32976571" w:rsidR="00BC62DA" w:rsidRDefault="009D4391" w:rsidP="007E505E">
            <w:pPr>
              <w:pStyle w:val="ListParagraph"/>
              <w:numPr>
                <w:ilvl w:val="0"/>
                <w:numId w:val="15"/>
              </w:numPr>
            </w:pPr>
            <w:r>
              <w:t>Good-hearted</w:t>
            </w:r>
          </w:p>
        </w:tc>
      </w:tr>
      <w:tr w:rsidR="007E505E" w14:paraId="30890D52" w14:textId="77777777" w:rsidTr="005C760A">
        <w:tc>
          <w:tcPr>
            <w:tcW w:w="2280" w:type="dxa"/>
          </w:tcPr>
          <w:p w14:paraId="5930E030" w14:textId="77777777" w:rsidR="007E505E" w:rsidRPr="00D0196B" w:rsidRDefault="007E505E" w:rsidP="005C760A">
            <w:pPr>
              <w:rPr>
                <w:b/>
              </w:rPr>
            </w:pPr>
            <w:r>
              <w:rPr>
                <w:b/>
              </w:rPr>
              <w:t>Relationships</w:t>
            </w:r>
          </w:p>
        </w:tc>
        <w:tc>
          <w:tcPr>
            <w:tcW w:w="7070" w:type="dxa"/>
          </w:tcPr>
          <w:p w14:paraId="2AC3B1CF" w14:textId="536CECE0" w:rsidR="007E505E" w:rsidRDefault="00D37BF9" w:rsidP="007E505E">
            <w:pPr>
              <w:pStyle w:val="ListParagraph"/>
              <w:numPr>
                <w:ilvl w:val="0"/>
                <w:numId w:val="17"/>
              </w:numPr>
            </w:pPr>
            <w:r>
              <w:t xml:space="preserve">Cleric </w:t>
            </w:r>
            <w:r w:rsidR="005A2C3C">
              <w:t xml:space="preserve">and doctor of </w:t>
            </w:r>
            <w:r w:rsidR="005A2C3C">
              <w:rPr>
                <w:b/>
                <w:bCs/>
              </w:rPr>
              <w:t>SWM</w:t>
            </w:r>
          </w:p>
        </w:tc>
      </w:tr>
    </w:tbl>
    <w:p w14:paraId="22497AFA" w14:textId="29D9255A" w:rsidR="00445D1A" w:rsidRDefault="00445D1A" w:rsidP="00445D1A">
      <w:pPr>
        <w:pStyle w:val="Heading2"/>
      </w:pPr>
      <w:bookmarkStart w:id="61" w:name="_Toc127742543"/>
      <w:r>
        <w:t>Appendix D: Dialog Flow</w:t>
      </w:r>
      <w:bookmarkEnd w:id="61"/>
    </w:p>
    <w:p w14:paraId="4757A587" w14:textId="1E6A80E0" w:rsidR="00445D1A" w:rsidRDefault="00EB7AA5" w:rsidP="00EB7AA5">
      <w:r>
        <w:t>N/A</w:t>
      </w:r>
    </w:p>
    <w:p w14:paraId="34ABE250" w14:textId="77777777" w:rsidR="00EB7AA5" w:rsidRDefault="00EB7AA5" w:rsidP="00EB7AA5">
      <w:pPr>
        <w:sectPr w:rsidR="00EB7AA5" w:rsidSect="000B3CD2">
          <w:pgSz w:w="12240" w:h="15840"/>
          <w:pgMar w:top="1440" w:right="1440" w:bottom="1440" w:left="1440" w:header="720" w:footer="720" w:gutter="0"/>
          <w:pgBorders w:offsetFrom="page">
            <w:top w:val="threeDEngrave" w:sz="24" w:space="24" w:color="auto"/>
            <w:left w:val="threeDEngrave" w:sz="24" w:space="24" w:color="auto"/>
            <w:bottom w:val="threeDEngrave" w:sz="24" w:space="24" w:color="auto"/>
            <w:right w:val="threeDEngrave" w:sz="24" w:space="24" w:color="auto"/>
          </w:pgBorders>
          <w:cols w:space="720"/>
          <w:docGrid w:linePitch="360"/>
        </w:sectPr>
      </w:pPr>
    </w:p>
    <w:p w14:paraId="236C9CD4" w14:textId="743ABEA7" w:rsidR="00445D1A" w:rsidRDefault="00445D1A" w:rsidP="00445D1A">
      <w:pPr>
        <w:pStyle w:val="Heading2"/>
      </w:pPr>
      <w:bookmarkStart w:id="62" w:name="_Toc127742544"/>
      <w:r>
        <w:lastRenderedPageBreak/>
        <w:t xml:space="preserve">Appendix </w:t>
      </w:r>
      <w:r w:rsidR="00864C76">
        <w:t xml:space="preserve">E: Development </w:t>
      </w:r>
      <w:r>
        <w:t>Risks</w:t>
      </w:r>
      <w:bookmarkEnd w:id="62"/>
    </w:p>
    <w:tbl>
      <w:tblPr>
        <w:tblStyle w:val="GridTable4-Accent1"/>
        <w:tblW w:w="0" w:type="auto"/>
        <w:tblLayout w:type="fixed"/>
        <w:tblLook w:val="04A0" w:firstRow="1" w:lastRow="0" w:firstColumn="1" w:lastColumn="0" w:noHBand="0" w:noVBand="1"/>
      </w:tblPr>
      <w:tblGrid>
        <w:gridCol w:w="1271"/>
        <w:gridCol w:w="142"/>
        <w:gridCol w:w="5029"/>
        <w:gridCol w:w="1607"/>
        <w:gridCol w:w="1301"/>
      </w:tblGrid>
      <w:tr w:rsidR="00445D1A" w14:paraId="229439C5" w14:textId="77777777" w:rsidTr="00D05F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18C92698" w14:textId="77777777" w:rsidR="00445D1A" w:rsidRDefault="00445D1A" w:rsidP="002C6A58">
            <w:pPr>
              <w:jc w:val="center"/>
            </w:pPr>
            <w:r>
              <w:t>Map Label</w:t>
            </w:r>
          </w:p>
        </w:tc>
        <w:tc>
          <w:tcPr>
            <w:tcW w:w="5171" w:type="dxa"/>
            <w:gridSpan w:val="2"/>
          </w:tcPr>
          <w:p w14:paraId="77DA43D2" w14:textId="77777777" w:rsidR="00445D1A" w:rsidRDefault="00445D1A" w:rsidP="002C6A5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Description/Mitigation</w:t>
            </w:r>
          </w:p>
        </w:tc>
        <w:tc>
          <w:tcPr>
            <w:tcW w:w="1607" w:type="dxa"/>
          </w:tcPr>
          <w:p w14:paraId="0B68CEBF" w14:textId="77777777" w:rsidR="00445D1A" w:rsidRDefault="00445D1A" w:rsidP="002C6A5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Type</w:t>
            </w:r>
          </w:p>
        </w:tc>
        <w:tc>
          <w:tcPr>
            <w:tcW w:w="1301" w:type="dxa"/>
          </w:tcPr>
          <w:p w14:paraId="4ED027D0" w14:textId="77777777" w:rsidR="00445D1A" w:rsidRDefault="00445D1A" w:rsidP="002C6A5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Priority</w:t>
            </w:r>
          </w:p>
        </w:tc>
      </w:tr>
      <w:tr w:rsidR="00445D1A" w14:paraId="37975FDA" w14:textId="77777777" w:rsidTr="00D05F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gridSpan w:val="2"/>
          </w:tcPr>
          <w:p w14:paraId="4644459C" w14:textId="619C174A" w:rsidR="00445D1A" w:rsidRDefault="00EB7AA5" w:rsidP="002C6A58">
            <w:r>
              <w:t>In1, In</w:t>
            </w:r>
            <w:r w:rsidR="003F3361">
              <w:t>7, In8</w:t>
            </w:r>
          </w:p>
        </w:tc>
        <w:tc>
          <w:tcPr>
            <w:tcW w:w="5029" w:type="dxa"/>
          </w:tcPr>
          <w:p w14:paraId="442F5E3E" w14:textId="20618C87" w:rsidR="00445D1A" w:rsidRDefault="00B35208" w:rsidP="002C6A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Bookshelf puzzle</w:t>
            </w:r>
            <w:r w:rsidR="00B85B2C">
              <w:t>s</w:t>
            </w:r>
            <w:r>
              <w:t xml:space="preserve"> </w:t>
            </w:r>
            <w:r w:rsidR="00B85B2C">
              <w:t>have</w:t>
            </w:r>
            <w:r>
              <w:t xml:space="preserve"> a great workload that take</w:t>
            </w:r>
            <w:r w:rsidR="00B85B2C">
              <w:t>s</w:t>
            </w:r>
            <w:r>
              <w:t xml:space="preserve"> a lot of time</w:t>
            </w:r>
            <w:r w:rsidR="00DB0686">
              <w:t xml:space="preserve"> if 3 puzzles are placed in the level</w:t>
            </w:r>
          </w:p>
        </w:tc>
        <w:tc>
          <w:tcPr>
            <w:tcW w:w="1607" w:type="dxa"/>
          </w:tcPr>
          <w:p w14:paraId="683F51EE" w14:textId="69407164" w:rsidR="00445D1A" w:rsidRDefault="00DB0686" w:rsidP="002C6A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Script</w:t>
            </w:r>
          </w:p>
        </w:tc>
        <w:tc>
          <w:tcPr>
            <w:tcW w:w="1301" w:type="dxa"/>
          </w:tcPr>
          <w:p w14:paraId="6036F665" w14:textId="5A57269C" w:rsidR="00445D1A" w:rsidRDefault="006B2EC9" w:rsidP="002C6A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High</w:t>
            </w:r>
          </w:p>
        </w:tc>
      </w:tr>
      <w:tr w:rsidR="00445D1A" w14:paraId="1FC34A46" w14:textId="77777777" w:rsidTr="00D05F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gridSpan w:val="2"/>
          </w:tcPr>
          <w:p w14:paraId="4544FBE5" w14:textId="37616F9D" w:rsidR="00445D1A" w:rsidRDefault="00D05FE1" w:rsidP="002C6A58">
            <w:r>
              <w:t>ALL (Gameplay)</w:t>
            </w:r>
          </w:p>
        </w:tc>
        <w:tc>
          <w:tcPr>
            <w:tcW w:w="5029" w:type="dxa"/>
          </w:tcPr>
          <w:p w14:paraId="028067E5" w14:textId="2FE87F10" w:rsidR="00445D1A" w:rsidRDefault="009C3343" w:rsidP="002C6A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For development, thee VFX of EMP grenade will use the generic </w:t>
            </w:r>
            <w:proofErr w:type="spellStart"/>
            <w:r>
              <w:t>Gryo</w:t>
            </w:r>
            <w:proofErr w:type="spellEnd"/>
            <w:r>
              <w:t xml:space="preserve"> grenade VFX. But for final launching, </w:t>
            </w:r>
            <w:r w:rsidR="00424577">
              <w:t xml:space="preserve">it must change to something </w:t>
            </w:r>
            <w:r w:rsidR="00DB30AA">
              <w:t>associating with electricity or thunder</w:t>
            </w:r>
            <w:r w:rsidR="003D57FE">
              <w:t xml:space="preserve">. Not sure what each VFX looks like in </w:t>
            </w:r>
            <w:r w:rsidR="00B85B2C">
              <w:t>CK,</w:t>
            </w:r>
            <w:r w:rsidR="003D57FE">
              <w:t xml:space="preserve"> </w:t>
            </w:r>
            <w:r w:rsidR="008B3752">
              <w:t>and testing costs a huge amount of time</w:t>
            </w:r>
          </w:p>
        </w:tc>
        <w:tc>
          <w:tcPr>
            <w:tcW w:w="1607" w:type="dxa"/>
          </w:tcPr>
          <w:p w14:paraId="131E7EA8" w14:textId="51B3BF7D" w:rsidR="00445D1A" w:rsidRDefault="00DB30AA" w:rsidP="002C6A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Art </w:t>
            </w:r>
          </w:p>
        </w:tc>
        <w:tc>
          <w:tcPr>
            <w:tcW w:w="1301" w:type="dxa"/>
          </w:tcPr>
          <w:p w14:paraId="13EDAAEF" w14:textId="19414196" w:rsidR="00445D1A" w:rsidRDefault="00DB30AA" w:rsidP="002C6A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Medium</w:t>
            </w:r>
          </w:p>
        </w:tc>
      </w:tr>
      <w:tr w:rsidR="00445D1A" w14:paraId="7F467054" w14:textId="77777777" w:rsidTr="00D05F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gridSpan w:val="2"/>
          </w:tcPr>
          <w:p w14:paraId="220522CB" w14:textId="54D3702B" w:rsidR="00445D1A" w:rsidRDefault="00D05FE1" w:rsidP="002C6A58">
            <w:r>
              <w:t>ALL (Gameplay)</w:t>
            </w:r>
          </w:p>
        </w:tc>
        <w:tc>
          <w:tcPr>
            <w:tcW w:w="5029" w:type="dxa"/>
          </w:tcPr>
          <w:p w14:paraId="3A148489" w14:textId="22AAC9C6" w:rsidR="00445D1A" w:rsidRDefault="00D04226" w:rsidP="002C6A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EMP grenade have a bunch of </w:t>
            </w:r>
            <w:r w:rsidR="00C91241">
              <w:t>interaction with different game objects</w:t>
            </w:r>
            <w:r w:rsidR="00F446DE">
              <w:t xml:space="preserve"> including Synths, </w:t>
            </w:r>
            <w:r w:rsidR="008A104D">
              <w:t xml:space="preserve">laser traps, </w:t>
            </w:r>
            <w:r w:rsidR="00617708">
              <w:t>turrets,</w:t>
            </w:r>
            <w:r w:rsidR="008A104D">
              <w:t xml:space="preserve"> and terminals</w:t>
            </w:r>
            <w:r w:rsidR="00C91241">
              <w:t xml:space="preserve"> in the level</w:t>
            </w:r>
            <w:r w:rsidR="00F34D39">
              <w:t>, which takes a lot of time for scripting</w:t>
            </w:r>
          </w:p>
        </w:tc>
        <w:tc>
          <w:tcPr>
            <w:tcW w:w="1607" w:type="dxa"/>
          </w:tcPr>
          <w:p w14:paraId="402D5DDA" w14:textId="0E2B5D12" w:rsidR="00445D1A" w:rsidRDefault="00F34D39" w:rsidP="002C6A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Script</w:t>
            </w:r>
          </w:p>
        </w:tc>
        <w:tc>
          <w:tcPr>
            <w:tcW w:w="1301" w:type="dxa"/>
          </w:tcPr>
          <w:p w14:paraId="2776451F" w14:textId="54187683" w:rsidR="00445D1A" w:rsidRDefault="00F34D39" w:rsidP="002C6A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High</w:t>
            </w:r>
          </w:p>
        </w:tc>
      </w:tr>
      <w:tr w:rsidR="00445D1A" w14:paraId="2C68453A" w14:textId="77777777" w:rsidTr="00D05F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gridSpan w:val="2"/>
          </w:tcPr>
          <w:p w14:paraId="4C503DF3" w14:textId="3A435A9E" w:rsidR="00445D1A" w:rsidRDefault="00D05FE1" w:rsidP="002C6A58">
            <w:r>
              <w:t>ALL (Gameplay)</w:t>
            </w:r>
          </w:p>
        </w:tc>
        <w:tc>
          <w:tcPr>
            <w:tcW w:w="5029" w:type="dxa"/>
          </w:tcPr>
          <w:p w14:paraId="3D6581CC" w14:textId="109FFB13" w:rsidR="00445D1A" w:rsidRDefault="00872E0D" w:rsidP="002C6A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EMP grenade balance issue. </w:t>
            </w:r>
            <w:r w:rsidR="004E0C80">
              <w:t>The amount of emp grenades that the player can get access to in the level as well as how long it can stun a synth needs intensive balance works</w:t>
            </w:r>
            <w:r w:rsidR="00346761">
              <w:t xml:space="preserve"> to make the level balance</w:t>
            </w:r>
          </w:p>
        </w:tc>
        <w:tc>
          <w:tcPr>
            <w:tcW w:w="1607" w:type="dxa"/>
          </w:tcPr>
          <w:p w14:paraId="7A3145E0" w14:textId="6595680A" w:rsidR="00445D1A" w:rsidRDefault="00CF13E7" w:rsidP="002C6A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Testing</w:t>
            </w:r>
          </w:p>
        </w:tc>
        <w:tc>
          <w:tcPr>
            <w:tcW w:w="1301" w:type="dxa"/>
          </w:tcPr>
          <w:p w14:paraId="4F528940" w14:textId="4BB3765B" w:rsidR="00445D1A" w:rsidRDefault="00CF13E7" w:rsidP="002C6A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High</w:t>
            </w:r>
          </w:p>
        </w:tc>
      </w:tr>
      <w:tr w:rsidR="00445D1A" w14:paraId="3CE77724" w14:textId="77777777" w:rsidTr="00D05F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gridSpan w:val="2"/>
          </w:tcPr>
          <w:p w14:paraId="373487E8" w14:textId="28C52BC0" w:rsidR="00445D1A" w:rsidRDefault="00C27A84" w:rsidP="002C6A58">
            <w:r>
              <w:t xml:space="preserve">In MC, </w:t>
            </w:r>
          </w:p>
        </w:tc>
        <w:tc>
          <w:tcPr>
            <w:tcW w:w="5029" w:type="dxa"/>
          </w:tcPr>
          <w:p w14:paraId="754E8DD8" w14:textId="778D7B80" w:rsidR="00445D1A" w:rsidRDefault="001B0FB9" w:rsidP="002C6A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</w:t>
            </w:r>
            <w:r w:rsidR="00B870CF">
              <w:t>amera movement to highlight the break-in of Antoniadis</w:t>
            </w:r>
            <w:r w:rsidR="00CF16A0">
              <w:t xml:space="preserve"> and his troop is</w:t>
            </w:r>
            <w:r w:rsidR="00CF5E92">
              <w:t xml:space="preserve"> an uncharted area for now</w:t>
            </w:r>
          </w:p>
        </w:tc>
        <w:tc>
          <w:tcPr>
            <w:tcW w:w="1607" w:type="dxa"/>
          </w:tcPr>
          <w:p w14:paraId="61A48B02" w14:textId="1638FA7A" w:rsidR="00445D1A" w:rsidRDefault="00CF5E92" w:rsidP="002C6A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Cinematic</w:t>
            </w:r>
          </w:p>
        </w:tc>
        <w:tc>
          <w:tcPr>
            <w:tcW w:w="1301" w:type="dxa"/>
          </w:tcPr>
          <w:p w14:paraId="0075A92B" w14:textId="37A6368D" w:rsidR="00445D1A" w:rsidRDefault="00CF5E92" w:rsidP="002C6A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Medium</w:t>
            </w:r>
          </w:p>
        </w:tc>
      </w:tr>
    </w:tbl>
    <w:p w14:paraId="3C3FA511" w14:textId="77777777" w:rsidR="00445D1A" w:rsidRPr="005548C0" w:rsidRDefault="00445D1A" w:rsidP="00445D1A"/>
    <w:p w14:paraId="70AC4F98" w14:textId="77777777" w:rsidR="00445D1A" w:rsidRDefault="00445D1A">
      <w:pPr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</w:pPr>
      <w:r>
        <w:br w:type="page"/>
      </w:r>
    </w:p>
    <w:p w14:paraId="517A9387" w14:textId="55ED2FE5" w:rsidR="00445D1A" w:rsidRDefault="00445D1A" w:rsidP="00445D1A">
      <w:pPr>
        <w:pStyle w:val="Heading2"/>
      </w:pPr>
      <w:bookmarkStart w:id="63" w:name="_Toc127742545"/>
      <w:r>
        <w:lastRenderedPageBreak/>
        <w:t>Appendix F: Key Asset Needs</w:t>
      </w:r>
      <w:bookmarkEnd w:id="63"/>
    </w:p>
    <w:tbl>
      <w:tblPr>
        <w:tblStyle w:val="GridTable4-Accent1"/>
        <w:tblW w:w="9355" w:type="dxa"/>
        <w:tblLayout w:type="fixed"/>
        <w:tblLook w:val="04A0" w:firstRow="1" w:lastRow="0" w:firstColumn="1" w:lastColumn="0" w:noHBand="0" w:noVBand="1"/>
      </w:tblPr>
      <w:tblGrid>
        <w:gridCol w:w="6475"/>
        <w:gridCol w:w="1620"/>
        <w:gridCol w:w="1260"/>
      </w:tblGrid>
      <w:tr w:rsidR="00BB3C74" w14:paraId="5D968DBF" w14:textId="77777777" w:rsidTr="00FC7A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75" w:type="dxa"/>
          </w:tcPr>
          <w:p w14:paraId="4D705F62" w14:textId="77777777" w:rsidR="00BB3C74" w:rsidRDefault="00BB3C74" w:rsidP="00FC7AE5">
            <w:pPr>
              <w:jc w:val="center"/>
            </w:pPr>
            <w:r>
              <w:t>Description</w:t>
            </w:r>
          </w:p>
        </w:tc>
        <w:tc>
          <w:tcPr>
            <w:tcW w:w="1620" w:type="dxa"/>
          </w:tcPr>
          <w:p w14:paraId="6B0804CC" w14:textId="77777777" w:rsidR="00BB3C74" w:rsidRDefault="00BB3C74" w:rsidP="00FC7A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Type</w:t>
            </w:r>
          </w:p>
        </w:tc>
        <w:tc>
          <w:tcPr>
            <w:tcW w:w="1260" w:type="dxa"/>
          </w:tcPr>
          <w:p w14:paraId="2DACE9EA" w14:textId="77777777" w:rsidR="00BB3C74" w:rsidRDefault="00BB3C74" w:rsidP="00FC7A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Priority</w:t>
            </w:r>
          </w:p>
        </w:tc>
      </w:tr>
      <w:tr w:rsidR="00BB3C74" w14:paraId="222B5F79" w14:textId="77777777" w:rsidTr="00FC7A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75" w:type="dxa"/>
          </w:tcPr>
          <w:p w14:paraId="73C8CD1F" w14:textId="73211C7D" w:rsidR="00BB3C74" w:rsidRDefault="008723D6" w:rsidP="00FC7AE5">
            <w:r>
              <w:t xml:space="preserve">Cryo Grenade, used for </w:t>
            </w:r>
            <w:r w:rsidR="00EE6FC5">
              <w:t>making a emp grenade</w:t>
            </w:r>
          </w:p>
        </w:tc>
        <w:tc>
          <w:tcPr>
            <w:tcW w:w="1620" w:type="dxa"/>
          </w:tcPr>
          <w:p w14:paraId="79721E50" w14:textId="2FFC8C13" w:rsidR="00BB3C74" w:rsidRDefault="008723D6" w:rsidP="00FC7A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Weapon Base</w:t>
            </w:r>
          </w:p>
        </w:tc>
        <w:tc>
          <w:tcPr>
            <w:tcW w:w="1260" w:type="dxa"/>
          </w:tcPr>
          <w:p w14:paraId="2A01CD3D" w14:textId="1655C571" w:rsidR="00BB3C74" w:rsidRDefault="008723D6" w:rsidP="00FC7A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High</w:t>
            </w:r>
          </w:p>
        </w:tc>
      </w:tr>
      <w:tr w:rsidR="00BB3C74" w14:paraId="416C2BB4" w14:textId="77777777" w:rsidTr="00FC7A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75" w:type="dxa"/>
          </w:tcPr>
          <w:p w14:paraId="74FA7547" w14:textId="102DD3A5" w:rsidR="00BB3C74" w:rsidRDefault="00EE6FC5" w:rsidP="00FC7AE5">
            <w:r>
              <w:t>ChurchMainA1x2</w:t>
            </w:r>
            <w:r w:rsidR="00740033">
              <w:t xml:space="preserve"> (Wall</w:t>
            </w:r>
            <w:r w:rsidR="00C01456">
              <w:t xml:space="preserve">, </w:t>
            </w:r>
            <w:r w:rsidR="00740033">
              <w:t>Win)(Half, Full)</w:t>
            </w:r>
          </w:p>
        </w:tc>
        <w:tc>
          <w:tcPr>
            <w:tcW w:w="1620" w:type="dxa"/>
          </w:tcPr>
          <w:p w14:paraId="47721A35" w14:textId="2851E6F0" w:rsidR="00BB3C74" w:rsidRDefault="00C01456" w:rsidP="00FC7A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Wall</w:t>
            </w:r>
          </w:p>
        </w:tc>
        <w:tc>
          <w:tcPr>
            <w:tcW w:w="1260" w:type="dxa"/>
          </w:tcPr>
          <w:p w14:paraId="7F642F01" w14:textId="31DF7B2D" w:rsidR="00BB3C74" w:rsidRDefault="00C01456" w:rsidP="00FC7A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High</w:t>
            </w:r>
          </w:p>
        </w:tc>
      </w:tr>
      <w:tr w:rsidR="00BB3C74" w14:paraId="63DB61F5" w14:textId="77777777" w:rsidTr="00FC7A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75" w:type="dxa"/>
          </w:tcPr>
          <w:p w14:paraId="6DD5796C" w14:textId="6F7D7003" w:rsidR="00BB3C74" w:rsidRDefault="00035E04" w:rsidP="00FC7AE5">
            <w:proofErr w:type="spellStart"/>
            <w:r>
              <w:t>BldWoodP</w:t>
            </w:r>
            <w:proofErr w:type="spellEnd"/>
            <w:r w:rsidR="00FD3E48">
              <w:t>(</w:t>
            </w:r>
            <w:proofErr w:type="spellStart"/>
            <w:r w:rsidR="001D0037">
              <w:t>SmWall</w:t>
            </w:r>
            <w:proofErr w:type="spellEnd"/>
            <w:r w:rsidR="001D0037">
              <w:t xml:space="preserve">, </w:t>
            </w:r>
            <w:proofErr w:type="spellStart"/>
            <w:r>
              <w:t>SmFlrPlat</w:t>
            </w:r>
            <w:proofErr w:type="spellEnd"/>
            <w:r w:rsidR="00EC77D3">
              <w:t xml:space="preserve">, </w:t>
            </w:r>
            <w:proofErr w:type="spellStart"/>
            <w:r w:rsidR="00EC77D3">
              <w:t>SmStair</w:t>
            </w:r>
            <w:proofErr w:type="spellEnd"/>
            <w:r w:rsidR="001D0037">
              <w:t>)</w:t>
            </w:r>
          </w:p>
        </w:tc>
        <w:tc>
          <w:tcPr>
            <w:tcW w:w="1620" w:type="dxa"/>
          </w:tcPr>
          <w:p w14:paraId="31A006B1" w14:textId="46A628AD" w:rsidR="00BB3C74" w:rsidRDefault="00035E04" w:rsidP="00FC7A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Ceiling</w:t>
            </w:r>
          </w:p>
        </w:tc>
        <w:tc>
          <w:tcPr>
            <w:tcW w:w="1260" w:type="dxa"/>
          </w:tcPr>
          <w:p w14:paraId="632D81DA" w14:textId="7690A0DE" w:rsidR="00BB3C74" w:rsidRDefault="00035E04" w:rsidP="00FC7A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High</w:t>
            </w:r>
          </w:p>
        </w:tc>
      </w:tr>
      <w:tr w:rsidR="00BB3C74" w14:paraId="01E01FAE" w14:textId="77777777" w:rsidTr="00FC7A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75" w:type="dxa"/>
          </w:tcPr>
          <w:p w14:paraId="7249E511" w14:textId="11C548DA" w:rsidR="00BB3C74" w:rsidRDefault="00680064" w:rsidP="00FC7AE5">
            <w:proofErr w:type="spellStart"/>
            <w:r>
              <w:t>FancyChandelierCandle</w:t>
            </w:r>
            <w:proofErr w:type="spellEnd"/>
          </w:p>
        </w:tc>
        <w:tc>
          <w:tcPr>
            <w:tcW w:w="1620" w:type="dxa"/>
          </w:tcPr>
          <w:p w14:paraId="17E5C10D" w14:textId="53DB005A" w:rsidR="00BB3C74" w:rsidRDefault="00680064" w:rsidP="00FC7A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Light Decoration</w:t>
            </w:r>
          </w:p>
        </w:tc>
        <w:tc>
          <w:tcPr>
            <w:tcW w:w="1260" w:type="dxa"/>
          </w:tcPr>
          <w:p w14:paraId="642BDD92" w14:textId="7F8D648A" w:rsidR="00BB3C74" w:rsidRDefault="00680064" w:rsidP="00FC7A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Low</w:t>
            </w:r>
          </w:p>
        </w:tc>
      </w:tr>
      <w:tr w:rsidR="00BB3C74" w14:paraId="6CF19695" w14:textId="77777777" w:rsidTr="00FC7A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75" w:type="dxa"/>
          </w:tcPr>
          <w:p w14:paraId="0E2C106F" w14:textId="5FA59A5A" w:rsidR="00BB3C74" w:rsidRDefault="00195C10" w:rsidP="00FC7AE5">
            <w:proofErr w:type="spellStart"/>
            <w:r>
              <w:t>FederalistDisplayBox</w:t>
            </w:r>
            <w:proofErr w:type="spellEnd"/>
          </w:p>
        </w:tc>
        <w:tc>
          <w:tcPr>
            <w:tcW w:w="1620" w:type="dxa"/>
          </w:tcPr>
          <w:p w14:paraId="4B7F2AF9" w14:textId="0667EC74" w:rsidR="00BB3C74" w:rsidRDefault="00195C10" w:rsidP="00FC7A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Covers</w:t>
            </w:r>
          </w:p>
        </w:tc>
        <w:tc>
          <w:tcPr>
            <w:tcW w:w="1260" w:type="dxa"/>
          </w:tcPr>
          <w:p w14:paraId="68A06939" w14:textId="59E2C6DD" w:rsidR="00BB3C74" w:rsidRDefault="00195C10" w:rsidP="00FC7A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Medium</w:t>
            </w:r>
          </w:p>
        </w:tc>
      </w:tr>
      <w:tr w:rsidR="00BB3C74" w14:paraId="58AF5033" w14:textId="77777777" w:rsidTr="00FC7A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75" w:type="dxa"/>
          </w:tcPr>
          <w:p w14:paraId="0B2ABB08" w14:textId="6555F625" w:rsidR="00BB3C74" w:rsidRDefault="00195C10" w:rsidP="00FC7AE5">
            <w:r>
              <w:t xml:space="preserve">Church(Main, Roof, </w:t>
            </w:r>
            <w:proofErr w:type="spellStart"/>
            <w:r w:rsidR="00C5126B">
              <w:t>Trin</w:t>
            </w:r>
            <w:proofErr w:type="spellEnd"/>
            <w:r w:rsidR="001D0037">
              <w:t>, support</w:t>
            </w:r>
            <w:r>
              <w:t>)</w:t>
            </w:r>
          </w:p>
        </w:tc>
        <w:tc>
          <w:tcPr>
            <w:tcW w:w="1620" w:type="dxa"/>
          </w:tcPr>
          <w:p w14:paraId="0155E0C6" w14:textId="223504A6" w:rsidR="00BB3C74" w:rsidRDefault="00C5126B" w:rsidP="00FC7A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Connector</w:t>
            </w:r>
          </w:p>
        </w:tc>
        <w:tc>
          <w:tcPr>
            <w:tcW w:w="1260" w:type="dxa"/>
          </w:tcPr>
          <w:p w14:paraId="569CCE9D" w14:textId="65B7B5F8" w:rsidR="00BB3C74" w:rsidRDefault="00C5126B" w:rsidP="00FC7A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High</w:t>
            </w:r>
          </w:p>
        </w:tc>
      </w:tr>
      <w:tr w:rsidR="00BB3C74" w14:paraId="0B6C8552" w14:textId="77777777" w:rsidTr="00FC7A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75" w:type="dxa"/>
          </w:tcPr>
          <w:p w14:paraId="58A4A0CC" w14:textId="67AAD5E3" w:rsidR="00BB3C74" w:rsidRDefault="001808AC" w:rsidP="00FC7AE5">
            <w:proofErr w:type="spellStart"/>
            <w:r>
              <w:t>NpcBenchChurch</w:t>
            </w:r>
            <w:proofErr w:type="spellEnd"/>
          </w:p>
        </w:tc>
        <w:tc>
          <w:tcPr>
            <w:tcW w:w="1620" w:type="dxa"/>
          </w:tcPr>
          <w:p w14:paraId="3EB99E02" w14:textId="6CDEA62D" w:rsidR="00BB3C74" w:rsidRDefault="001808AC" w:rsidP="00FC7A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Covers, Decoration</w:t>
            </w:r>
          </w:p>
        </w:tc>
        <w:tc>
          <w:tcPr>
            <w:tcW w:w="1260" w:type="dxa"/>
          </w:tcPr>
          <w:p w14:paraId="71EF7BC7" w14:textId="5819D72B" w:rsidR="00BB3C74" w:rsidRDefault="001808AC" w:rsidP="00FC7A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Medium</w:t>
            </w:r>
          </w:p>
        </w:tc>
      </w:tr>
      <w:tr w:rsidR="001808AC" w14:paraId="25478025" w14:textId="77777777" w:rsidTr="00FC7A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75" w:type="dxa"/>
          </w:tcPr>
          <w:p w14:paraId="44B3394A" w14:textId="2EEFFA1F" w:rsidR="001808AC" w:rsidRDefault="001808AC" w:rsidP="00FC7AE5">
            <w:r>
              <w:t>Bookshelf Door</w:t>
            </w:r>
          </w:p>
        </w:tc>
        <w:tc>
          <w:tcPr>
            <w:tcW w:w="1620" w:type="dxa"/>
          </w:tcPr>
          <w:p w14:paraId="2AA9A19A" w14:textId="145341E1" w:rsidR="001808AC" w:rsidRDefault="001808AC" w:rsidP="00FC7A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Gameplay Door</w:t>
            </w:r>
          </w:p>
        </w:tc>
        <w:tc>
          <w:tcPr>
            <w:tcW w:w="1260" w:type="dxa"/>
          </w:tcPr>
          <w:p w14:paraId="48A962FE" w14:textId="35769B12" w:rsidR="001808AC" w:rsidRDefault="001808AC" w:rsidP="00FC7A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High</w:t>
            </w:r>
          </w:p>
        </w:tc>
      </w:tr>
      <w:tr w:rsidR="001808AC" w14:paraId="07238DD6" w14:textId="77777777" w:rsidTr="00FC7A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75" w:type="dxa"/>
          </w:tcPr>
          <w:p w14:paraId="43E1C875" w14:textId="6690BDD3" w:rsidR="001808AC" w:rsidRDefault="001808AC" w:rsidP="00FC7AE5">
            <w:r>
              <w:t>Laser Mine Trap</w:t>
            </w:r>
          </w:p>
        </w:tc>
        <w:tc>
          <w:tcPr>
            <w:tcW w:w="1620" w:type="dxa"/>
          </w:tcPr>
          <w:p w14:paraId="47D412A9" w14:textId="1B3AC7B6" w:rsidR="001808AC" w:rsidRDefault="001808AC" w:rsidP="00FC7A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Gameplay Trap</w:t>
            </w:r>
          </w:p>
        </w:tc>
        <w:tc>
          <w:tcPr>
            <w:tcW w:w="1260" w:type="dxa"/>
          </w:tcPr>
          <w:p w14:paraId="2DDCB549" w14:textId="34CA3234" w:rsidR="001808AC" w:rsidRDefault="001808AC" w:rsidP="00FC7A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High</w:t>
            </w:r>
          </w:p>
        </w:tc>
      </w:tr>
      <w:tr w:rsidR="001808AC" w14:paraId="2D51F224" w14:textId="77777777" w:rsidTr="00FC7A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75" w:type="dxa"/>
          </w:tcPr>
          <w:p w14:paraId="32AA15E1" w14:textId="4076F3A1" w:rsidR="001808AC" w:rsidRDefault="007B3B0E" w:rsidP="00FC7AE5">
            <w:proofErr w:type="spellStart"/>
            <w:r>
              <w:t>BldWoodP</w:t>
            </w:r>
            <w:r w:rsidR="00973BAA">
              <w:t>SmRail</w:t>
            </w:r>
            <w:proofErr w:type="spellEnd"/>
            <w:r w:rsidR="00973BAA">
              <w:t xml:space="preserve"> (Straight, Half, </w:t>
            </w:r>
            <w:proofErr w:type="spellStart"/>
            <w:r w:rsidR="00973BAA">
              <w:t>HalfBlock</w:t>
            </w:r>
            <w:proofErr w:type="spellEnd"/>
            <w:r w:rsidR="00973BAA">
              <w:t>)</w:t>
            </w:r>
          </w:p>
        </w:tc>
        <w:tc>
          <w:tcPr>
            <w:tcW w:w="1620" w:type="dxa"/>
          </w:tcPr>
          <w:p w14:paraId="4216307B" w14:textId="749873DB" w:rsidR="001808AC" w:rsidRDefault="00FD3E48" w:rsidP="00FC7A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Rail</w:t>
            </w:r>
          </w:p>
        </w:tc>
        <w:tc>
          <w:tcPr>
            <w:tcW w:w="1260" w:type="dxa"/>
          </w:tcPr>
          <w:p w14:paraId="684EAD0E" w14:textId="554807B7" w:rsidR="001808AC" w:rsidRDefault="00FD3E48" w:rsidP="00FC7A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Medium</w:t>
            </w:r>
          </w:p>
        </w:tc>
      </w:tr>
      <w:tr w:rsidR="0032531C" w14:paraId="7E48A85A" w14:textId="77777777" w:rsidTr="00FC7A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75" w:type="dxa"/>
          </w:tcPr>
          <w:p w14:paraId="66F3D80F" w14:textId="3BD41F64" w:rsidR="0032531C" w:rsidRDefault="0032531C" w:rsidP="00FC7AE5">
            <w:proofErr w:type="spellStart"/>
            <w:r>
              <w:t>BldConcMdWall</w:t>
            </w:r>
            <w:proofErr w:type="spellEnd"/>
          </w:p>
        </w:tc>
        <w:tc>
          <w:tcPr>
            <w:tcW w:w="1620" w:type="dxa"/>
          </w:tcPr>
          <w:p w14:paraId="33B497E2" w14:textId="6784CD54" w:rsidR="0032531C" w:rsidRDefault="0032531C" w:rsidP="00FC7A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Wall</w:t>
            </w:r>
          </w:p>
        </w:tc>
        <w:tc>
          <w:tcPr>
            <w:tcW w:w="1260" w:type="dxa"/>
          </w:tcPr>
          <w:p w14:paraId="32338A2D" w14:textId="29C1FCE9" w:rsidR="0032531C" w:rsidRDefault="0032531C" w:rsidP="00FC7A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Medium</w:t>
            </w:r>
          </w:p>
        </w:tc>
      </w:tr>
    </w:tbl>
    <w:p w14:paraId="463D2ECF" w14:textId="09D86391" w:rsidR="00682A1E" w:rsidRPr="00682A1E" w:rsidRDefault="00682A1E" w:rsidP="00682A1E"/>
    <w:sectPr w:rsidR="00682A1E" w:rsidRPr="00682A1E" w:rsidSect="000B3CD2">
      <w:pgSz w:w="12240" w:h="15840"/>
      <w:pgMar w:top="1440" w:right="1440" w:bottom="1440" w:left="1440" w:header="720" w:footer="720" w:gutter="0"/>
      <w:pgBorders w:offsetFrom="page">
        <w:top w:val="threeDEngrave" w:sz="24" w:space="24" w:color="auto"/>
        <w:left w:val="threeDEngrave" w:sz="24" w:space="24" w:color="auto"/>
        <w:bottom w:val="threeDEngrave" w:sz="24" w:space="24" w:color="auto"/>
        <w:right w:val="threeDEngrave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A6A071" w14:textId="77777777" w:rsidR="00A95814" w:rsidRDefault="00A95814" w:rsidP="009073D5">
      <w:pPr>
        <w:spacing w:after="0" w:line="240" w:lineRule="auto"/>
      </w:pPr>
      <w:r>
        <w:separator/>
      </w:r>
    </w:p>
    <w:p w14:paraId="4165D51C" w14:textId="77777777" w:rsidR="00A95814" w:rsidRDefault="00A95814"/>
  </w:endnote>
  <w:endnote w:type="continuationSeparator" w:id="0">
    <w:p w14:paraId="694788C1" w14:textId="77777777" w:rsidR="00A95814" w:rsidRDefault="00A95814" w:rsidP="009073D5">
      <w:pPr>
        <w:spacing w:after="0" w:line="240" w:lineRule="auto"/>
      </w:pPr>
      <w:r>
        <w:continuationSeparator/>
      </w:r>
    </w:p>
    <w:p w14:paraId="78563298" w14:textId="77777777" w:rsidR="00A95814" w:rsidRDefault="00A9581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37195940"/>
      <w:docPartObj>
        <w:docPartGallery w:val="Page Numbers (Top of Page)"/>
        <w:docPartUnique/>
      </w:docPartObj>
    </w:sdtPr>
    <w:sdtEndPr/>
    <w:sdtContent>
      <w:p w14:paraId="5E2708D2" w14:textId="7EB2A34E" w:rsidR="0039558B" w:rsidRDefault="004E742A" w:rsidP="00B43891">
        <w:pPr>
          <w:pStyle w:val="Footer"/>
        </w:pPr>
        <w:r>
          <w:t>Donghua Li</w:t>
        </w:r>
        <w:r w:rsidR="0039558B">
          <w:tab/>
          <w:t xml:space="preserve">Page </w:t>
        </w:r>
        <w:r w:rsidR="0039558B">
          <w:rPr>
            <w:b/>
            <w:sz w:val="24"/>
            <w:szCs w:val="24"/>
          </w:rPr>
          <w:fldChar w:fldCharType="begin"/>
        </w:r>
        <w:r w:rsidR="0039558B">
          <w:rPr>
            <w:b/>
          </w:rPr>
          <w:instrText xml:space="preserve"> PAGE </w:instrText>
        </w:r>
        <w:r w:rsidR="0039558B">
          <w:rPr>
            <w:b/>
            <w:sz w:val="24"/>
            <w:szCs w:val="24"/>
          </w:rPr>
          <w:fldChar w:fldCharType="separate"/>
        </w:r>
        <w:r w:rsidR="00E4016A">
          <w:rPr>
            <w:b/>
            <w:noProof/>
          </w:rPr>
          <w:t>14</w:t>
        </w:r>
        <w:r w:rsidR="0039558B">
          <w:rPr>
            <w:b/>
            <w:sz w:val="24"/>
            <w:szCs w:val="24"/>
          </w:rPr>
          <w:fldChar w:fldCharType="end"/>
        </w:r>
        <w:r w:rsidR="0039558B">
          <w:t xml:space="preserve"> of </w:t>
        </w:r>
        <w:r w:rsidR="0039558B">
          <w:rPr>
            <w:b/>
            <w:sz w:val="24"/>
            <w:szCs w:val="24"/>
          </w:rPr>
          <w:fldChar w:fldCharType="begin"/>
        </w:r>
        <w:r w:rsidR="0039558B">
          <w:rPr>
            <w:b/>
          </w:rPr>
          <w:instrText xml:space="preserve"> NUMPAGES  </w:instrText>
        </w:r>
        <w:r w:rsidR="0039558B">
          <w:rPr>
            <w:b/>
            <w:sz w:val="24"/>
            <w:szCs w:val="24"/>
          </w:rPr>
          <w:fldChar w:fldCharType="separate"/>
        </w:r>
        <w:r w:rsidR="00E4016A">
          <w:rPr>
            <w:b/>
            <w:noProof/>
          </w:rPr>
          <w:t>14</w:t>
        </w:r>
        <w:r w:rsidR="0039558B">
          <w:rPr>
            <w:b/>
            <w:sz w:val="24"/>
            <w:szCs w:val="24"/>
          </w:rPr>
          <w:fldChar w:fldCharType="end"/>
        </w:r>
        <w:r w:rsidR="0039558B">
          <w:rPr>
            <w:b/>
            <w:sz w:val="24"/>
            <w:szCs w:val="24"/>
          </w:rPr>
          <w:tab/>
        </w:r>
        <w:r w:rsidR="0039558B">
          <w:rPr>
            <w:b/>
            <w:sz w:val="24"/>
            <w:szCs w:val="24"/>
          </w:rPr>
          <w:fldChar w:fldCharType="begin"/>
        </w:r>
        <w:r w:rsidR="0039558B">
          <w:rPr>
            <w:b/>
            <w:sz w:val="24"/>
            <w:szCs w:val="24"/>
          </w:rPr>
          <w:instrText xml:space="preserve"> SAVEDATE  \@ "M/d/yyyy"  \* MERGEFORMAT </w:instrText>
        </w:r>
        <w:r w:rsidR="0039558B">
          <w:rPr>
            <w:b/>
            <w:sz w:val="24"/>
            <w:szCs w:val="24"/>
          </w:rPr>
          <w:fldChar w:fldCharType="separate"/>
        </w:r>
        <w:r w:rsidR="00BB3C74">
          <w:rPr>
            <w:b/>
            <w:noProof/>
            <w:sz w:val="24"/>
            <w:szCs w:val="24"/>
          </w:rPr>
          <w:t>2/19/2023</w:t>
        </w:r>
        <w:r w:rsidR="0039558B">
          <w:rPr>
            <w:b/>
            <w:sz w:val="24"/>
            <w:szCs w:val="24"/>
          </w:rPr>
          <w:fldChar w:fldCharType="end"/>
        </w:r>
      </w:p>
    </w:sdtContent>
  </w:sdt>
  <w:p w14:paraId="1A8A522F" w14:textId="77777777" w:rsidR="0039558B" w:rsidRDefault="003955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F1512C" w14:textId="77777777" w:rsidR="00A95814" w:rsidRDefault="00A95814" w:rsidP="009073D5">
      <w:pPr>
        <w:spacing w:after="0" w:line="240" w:lineRule="auto"/>
      </w:pPr>
      <w:r>
        <w:separator/>
      </w:r>
    </w:p>
    <w:p w14:paraId="4AC3EB90" w14:textId="77777777" w:rsidR="00A95814" w:rsidRDefault="00A95814"/>
  </w:footnote>
  <w:footnote w:type="continuationSeparator" w:id="0">
    <w:p w14:paraId="3E4F98F4" w14:textId="77777777" w:rsidR="00A95814" w:rsidRDefault="00A95814" w:rsidP="009073D5">
      <w:pPr>
        <w:spacing w:after="0" w:line="240" w:lineRule="auto"/>
      </w:pPr>
      <w:r>
        <w:continuationSeparator/>
      </w:r>
    </w:p>
    <w:p w14:paraId="0EABB032" w14:textId="77777777" w:rsidR="00A95814" w:rsidRDefault="00A9581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EB53B" w14:textId="46D60723" w:rsidR="0039558B" w:rsidRDefault="0039558B">
    <w:pPr>
      <w:pStyle w:val="Header"/>
    </w:pPr>
    <w:r>
      <w:t>LDD</w:t>
    </w:r>
    <w:r>
      <w:ptab w:relativeTo="margin" w:alignment="center" w:leader="none"/>
    </w:r>
    <w:r>
      <w:t>Confidential</w:t>
    </w:r>
    <w:r>
      <w:ptab w:relativeTo="margin" w:alignment="right" w:leader="none"/>
    </w:r>
    <w:r w:rsidR="004E742A">
      <w:rPr>
        <w:i/>
      </w:rPr>
      <w:t>F</w:t>
    </w:r>
    <w:r w:rsidR="004E742A">
      <w:rPr>
        <w:rFonts w:hint="eastAsia"/>
        <w:i/>
        <w:lang w:eastAsia="zh-CN"/>
      </w:rPr>
      <w:t>all</w:t>
    </w:r>
    <w:r w:rsidR="004E742A">
      <w:rPr>
        <w:i/>
      </w:rPr>
      <w:t>out 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9535F"/>
    <w:multiLevelType w:val="hybridMultilevel"/>
    <w:tmpl w:val="5712E4C6"/>
    <w:lvl w:ilvl="0" w:tplc="397A7E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95027B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0F56A7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792A84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EBC44E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BEE28FD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F4F4CA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E36A1A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B349C4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6C5739C"/>
    <w:multiLevelType w:val="hybridMultilevel"/>
    <w:tmpl w:val="2500F0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057D9"/>
    <w:multiLevelType w:val="hybridMultilevel"/>
    <w:tmpl w:val="D868B5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F91045"/>
    <w:multiLevelType w:val="hybridMultilevel"/>
    <w:tmpl w:val="A97203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B4549C"/>
    <w:multiLevelType w:val="hybridMultilevel"/>
    <w:tmpl w:val="A7CA7B5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8300B30">
      <w:start w:val="4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69595C"/>
    <w:multiLevelType w:val="hybridMultilevel"/>
    <w:tmpl w:val="B6F2D050"/>
    <w:lvl w:ilvl="0" w:tplc="126C23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D24309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CCEC349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5DBA0CC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D88501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2FCA04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1960E81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A33244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EEFCC1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6" w15:restartNumberingAfterBreak="0">
    <w:nsid w:val="10F54C9A"/>
    <w:multiLevelType w:val="hybridMultilevel"/>
    <w:tmpl w:val="25CE9A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0D0F20"/>
    <w:multiLevelType w:val="hybridMultilevel"/>
    <w:tmpl w:val="E662B8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334F46"/>
    <w:multiLevelType w:val="hybridMultilevel"/>
    <w:tmpl w:val="EA46079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7C2D79"/>
    <w:multiLevelType w:val="hybridMultilevel"/>
    <w:tmpl w:val="53C87000"/>
    <w:lvl w:ilvl="0" w:tplc="F8300B30">
      <w:start w:val="4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1D53F5"/>
    <w:multiLevelType w:val="hybridMultilevel"/>
    <w:tmpl w:val="64E2A1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4E12D5"/>
    <w:multiLevelType w:val="hybridMultilevel"/>
    <w:tmpl w:val="327622A4"/>
    <w:lvl w:ilvl="0" w:tplc="F8300B30">
      <w:start w:val="4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6D3569"/>
    <w:multiLevelType w:val="hybridMultilevel"/>
    <w:tmpl w:val="7622782C"/>
    <w:lvl w:ilvl="0" w:tplc="F8300B30">
      <w:start w:val="4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DA7A48"/>
    <w:multiLevelType w:val="hybridMultilevel"/>
    <w:tmpl w:val="DD0CC2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3F0395"/>
    <w:multiLevelType w:val="hybridMultilevel"/>
    <w:tmpl w:val="6C94E1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F80D5A"/>
    <w:multiLevelType w:val="hybridMultilevel"/>
    <w:tmpl w:val="E84435EC"/>
    <w:lvl w:ilvl="0" w:tplc="2D92BF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496EB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B3ECD34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E16D7C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6E6A1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CA08D0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E68D31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101C62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FDA1D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 w15:restartNumberingAfterBreak="0">
    <w:nsid w:val="24F04003"/>
    <w:multiLevelType w:val="hybridMultilevel"/>
    <w:tmpl w:val="B1CEB0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8C36D1"/>
    <w:multiLevelType w:val="hybridMultilevel"/>
    <w:tmpl w:val="66262568"/>
    <w:lvl w:ilvl="0" w:tplc="67A0EB98">
      <w:numFmt w:val="bullet"/>
      <w:lvlText w:val=""/>
      <w:lvlJc w:val="left"/>
      <w:pPr>
        <w:ind w:left="360" w:hanging="360"/>
      </w:pPr>
      <w:rPr>
        <w:rFonts w:ascii="Symbol" w:eastAsiaTheme="minorEastAsia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937554F"/>
    <w:multiLevelType w:val="hybridMultilevel"/>
    <w:tmpl w:val="E488CA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7D1616"/>
    <w:multiLevelType w:val="hybridMultilevel"/>
    <w:tmpl w:val="FD1840F6"/>
    <w:lvl w:ilvl="0" w:tplc="F8300B30">
      <w:start w:val="4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710238"/>
    <w:multiLevelType w:val="hybridMultilevel"/>
    <w:tmpl w:val="D02E31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063F8D"/>
    <w:multiLevelType w:val="hybridMultilevel"/>
    <w:tmpl w:val="972A9E42"/>
    <w:lvl w:ilvl="0" w:tplc="ECAACDA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80607C2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5C38477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08E4954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639CCDC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3EAEE42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045449D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7A92A50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626C3EC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22" w15:restartNumberingAfterBreak="0">
    <w:nsid w:val="37975F67"/>
    <w:multiLevelType w:val="hybridMultilevel"/>
    <w:tmpl w:val="9670E1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E65EAB"/>
    <w:multiLevelType w:val="hybridMultilevel"/>
    <w:tmpl w:val="0624FD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D55303F"/>
    <w:multiLevelType w:val="hybridMultilevel"/>
    <w:tmpl w:val="C832D75C"/>
    <w:lvl w:ilvl="0" w:tplc="F8300B30">
      <w:start w:val="4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D657DBD"/>
    <w:multiLevelType w:val="hybridMultilevel"/>
    <w:tmpl w:val="80EEAC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E340A6E"/>
    <w:multiLevelType w:val="hybridMultilevel"/>
    <w:tmpl w:val="5A2E1B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E44661C"/>
    <w:multiLevelType w:val="hybridMultilevel"/>
    <w:tmpl w:val="9D684AA6"/>
    <w:lvl w:ilvl="0" w:tplc="D3B0BBC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6620CC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1F963F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ED8A60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4912BF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E7E031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D24AE8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BC8856D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36E651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8" w15:restartNumberingAfterBreak="0">
    <w:nsid w:val="3F9A45F5"/>
    <w:multiLevelType w:val="hybridMultilevel"/>
    <w:tmpl w:val="52EC99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3001D93"/>
    <w:multiLevelType w:val="hybridMultilevel"/>
    <w:tmpl w:val="97DC41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44D75A9"/>
    <w:multiLevelType w:val="hybridMultilevel"/>
    <w:tmpl w:val="2ADE00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D865562"/>
    <w:multiLevelType w:val="hybridMultilevel"/>
    <w:tmpl w:val="D7B831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10D1AA6"/>
    <w:multiLevelType w:val="hybridMultilevel"/>
    <w:tmpl w:val="BD66A2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1847A6F"/>
    <w:multiLevelType w:val="hybridMultilevel"/>
    <w:tmpl w:val="AB1CFF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346628C"/>
    <w:multiLevelType w:val="hybridMultilevel"/>
    <w:tmpl w:val="B19EA41C"/>
    <w:lvl w:ilvl="0" w:tplc="F8300B30">
      <w:start w:val="4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C14384E"/>
    <w:multiLevelType w:val="hybridMultilevel"/>
    <w:tmpl w:val="9BDAA446"/>
    <w:lvl w:ilvl="0" w:tplc="B412915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16E73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314ED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F9843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9DFC45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4BA8C4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0482D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980C4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27FE7E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6" w15:restartNumberingAfterBreak="0">
    <w:nsid w:val="5E7C7BF4"/>
    <w:multiLevelType w:val="hybridMultilevel"/>
    <w:tmpl w:val="4A201EE4"/>
    <w:lvl w:ilvl="0" w:tplc="F8300B30">
      <w:start w:val="4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A751C3"/>
    <w:multiLevelType w:val="hybridMultilevel"/>
    <w:tmpl w:val="4BD6C400"/>
    <w:lvl w:ilvl="0" w:tplc="EB5E098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5106A72"/>
    <w:multiLevelType w:val="hybridMultilevel"/>
    <w:tmpl w:val="0FDE03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51C375B"/>
    <w:multiLevelType w:val="hybridMultilevel"/>
    <w:tmpl w:val="AB8EF5BA"/>
    <w:lvl w:ilvl="0" w:tplc="9D623130">
      <w:start w:val="1"/>
      <w:numFmt w:val="bullet"/>
      <w:lvlText w:val=""/>
      <w:lvlJc w:val="left"/>
      <w:pPr>
        <w:ind w:left="720" w:hanging="360"/>
      </w:pPr>
      <w:rPr>
        <w:rFonts w:ascii="Wingdings" w:hAnsi="Wingdings" w:cs="Wingdings" w:hint="default"/>
        <w:spacing w:val="-8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3223F54"/>
    <w:multiLevelType w:val="hybridMultilevel"/>
    <w:tmpl w:val="7BB41F24"/>
    <w:lvl w:ilvl="0" w:tplc="F8300B30">
      <w:start w:val="4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65F6B5F"/>
    <w:multiLevelType w:val="hybridMultilevel"/>
    <w:tmpl w:val="47CCB994"/>
    <w:lvl w:ilvl="0" w:tplc="F8300B30">
      <w:start w:val="4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70F43EB"/>
    <w:multiLevelType w:val="hybridMultilevel"/>
    <w:tmpl w:val="B644C088"/>
    <w:lvl w:ilvl="0" w:tplc="F8300B30">
      <w:start w:val="4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8650F22"/>
    <w:multiLevelType w:val="hybridMultilevel"/>
    <w:tmpl w:val="9D22B89E"/>
    <w:lvl w:ilvl="0" w:tplc="F8300B30">
      <w:start w:val="4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CE66156"/>
    <w:multiLevelType w:val="hybridMultilevel"/>
    <w:tmpl w:val="BA76D98E"/>
    <w:lvl w:ilvl="0" w:tplc="F8300B30">
      <w:start w:val="4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EC401D6"/>
    <w:multiLevelType w:val="hybridMultilevel"/>
    <w:tmpl w:val="20C6AE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749527">
    <w:abstractNumId w:val="8"/>
  </w:num>
  <w:num w:numId="2" w16cid:durableId="866722728">
    <w:abstractNumId w:val="17"/>
  </w:num>
  <w:num w:numId="3" w16cid:durableId="752093921">
    <w:abstractNumId w:val="35"/>
  </w:num>
  <w:num w:numId="4" w16cid:durableId="322005142">
    <w:abstractNumId w:val="15"/>
  </w:num>
  <w:num w:numId="5" w16cid:durableId="1086341631">
    <w:abstractNumId w:val="27"/>
  </w:num>
  <w:num w:numId="6" w16cid:durableId="2041658613">
    <w:abstractNumId w:val="5"/>
  </w:num>
  <w:num w:numId="7" w16cid:durableId="1269200666">
    <w:abstractNumId w:val="21"/>
  </w:num>
  <w:num w:numId="8" w16cid:durableId="1893805386">
    <w:abstractNumId w:val="0"/>
  </w:num>
  <w:num w:numId="9" w16cid:durableId="164710090">
    <w:abstractNumId w:val="39"/>
  </w:num>
  <w:num w:numId="10" w16cid:durableId="1685016031">
    <w:abstractNumId w:val="23"/>
  </w:num>
  <w:num w:numId="11" w16cid:durableId="771587781">
    <w:abstractNumId w:val="18"/>
  </w:num>
  <w:num w:numId="12" w16cid:durableId="664476708">
    <w:abstractNumId w:val="30"/>
  </w:num>
  <w:num w:numId="13" w16cid:durableId="1880244237">
    <w:abstractNumId w:val="1"/>
  </w:num>
  <w:num w:numId="14" w16cid:durableId="398603338">
    <w:abstractNumId w:val="29"/>
  </w:num>
  <w:num w:numId="15" w16cid:durableId="1970436601">
    <w:abstractNumId w:val="16"/>
  </w:num>
  <w:num w:numId="16" w16cid:durableId="621689752">
    <w:abstractNumId w:val="38"/>
  </w:num>
  <w:num w:numId="17" w16cid:durableId="989871064">
    <w:abstractNumId w:val="7"/>
  </w:num>
  <w:num w:numId="18" w16cid:durableId="714349335">
    <w:abstractNumId w:val="37"/>
  </w:num>
  <w:num w:numId="19" w16cid:durableId="458381986">
    <w:abstractNumId w:val="33"/>
  </w:num>
  <w:num w:numId="20" w16cid:durableId="778068556">
    <w:abstractNumId w:val="22"/>
  </w:num>
  <w:num w:numId="21" w16cid:durableId="1719430501">
    <w:abstractNumId w:val="3"/>
  </w:num>
  <w:num w:numId="22" w16cid:durableId="21826851">
    <w:abstractNumId w:val="13"/>
  </w:num>
  <w:num w:numId="23" w16cid:durableId="558125912">
    <w:abstractNumId w:val="26"/>
  </w:num>
  <w:num w:numId="24" w16cid:durableId="1559706046">
    <w:abstractNumId w:val="31"/>
  </w:num>
  <w:num w:numId="25" w16cid:durableId="1774278424">
    <w:abstractNumId w:val="2"/>
  </w:num>
  <w:num w:numId="26" w16cid:durableId="489252668">
    <w:abstractNumId w:val="14"/>
  </w:num>
  <w:num w:numId="27" w16cid:durableId="1298880604">
    <w:abstractNumId w:val="42"/>
  </w:num>
  <w:num w:numId="28" w16cid:durableId="58604030">
    <w:abstractNumId w:val="32"/>
  </w:num>
  <w:num w:numId="29" w16cid:durableId="99421042">
    <w:abstractNumId w:val="24"/>
  </w:num>
  <w:num w:numId="30" w16cid:durableId="12653099">
    <w:abstractNumId w:val="25"/>
  </w:num>
  <w:num w:numId="31" w16cid:durableId="1477062057">
    <w:abstractNumId w:val="41"/>
  </w:num>
  <w:num w:numId="32" w16cid:durableId="1441799163">
    <w:abstractNumId w:val="19"/>
  </w:num>
  <w:num w:numId="33" w16cid:durableId="2016954833">
    <w:abstractNumId w:val="9"/>
  </w:num>
  <w:num w:numId="34" w16cid:durableId="614093566">
    <w:abstractNumId w:val="12"/>
  </w:num>
  <w:num w:numId="35" w16cid:durableId="1026560610">
    <w:abstractNumId w:val="44"/>
  </w:num>
  <w:num w:numId="36" w16cid:durableId="46877676">
    <w:abstractNumId w:val="36"/>
  </w:num>
  <w:num w:numId="37" w16cid:durableId="1712874111">
    <w:abstractNumId w:val="40"/>
  </w:num>
  <w:num w:numId="38" w16cid:durableId="1893032292">
    <w:abstractNumId w:val="43"/>
  </w:num>
  <w:num w:numId="39" w16cid:durableId="1711882459">
    <w:abstractNumId w:val="34"/>
  </w:num>
  <w:num w:numId="40" w16cid:durableId="501702462">
    <w:abstractNumId w:val="10"/>
  </w:num>
  <w:num w:numId="41" w16cid:durableId="847673631">
    <w:abstractNumId w:val="45"/>
  </w:num>
  <w:num w:numId="42" w16cid:durableId="959645730">
    <w:abstractNumId w:val="28"/>
  </w:num>
  <w:num w:numId="43" w16cid:durableId="1663926120">
    <w:abstractNumId w:val="6"/>
  </w:num>
  <w:num w:numId="44" w16cid:durableId="1015839343">
    <w:abstractNumId w:val="4"/>
  </w:num>
  <w:num w:numId="45" w16cid:durableId="833760679">
    <w:abstractNumId w:val="11"/>
  </w:num>
  <w:num w:numId="46" w16cid:durableId="842359591">
    <w:abstractNumId w:val="20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BAF"/>
    <w:rsid w:val="00002ACE"/>
    <w:rsid w:val="00005210"/>
    <w:rsid w:val="00007C52"/>
    <w:rsid w:val="000134E2"/>
    <w:rsid w:val="000139F2"/>
    <w:rsid w:val="00013D12"/>
    <w:rsid w:val="00014679"/>
    <w:rsid w:val="00014B4D"/>
    <w:rsid w:val="00020EB1"/>
    <w:rsid w:val="000226FB"/>
    <w:rsid w:val="00025B12"/>
    <w:rsid w:val="00026CD5"/>
    <w:rsid w:val="00026FB5"/>
    <w:rsid w:val="00026FBD"/>
    <w:rsid w:val="0003025D"/>
    <w:rsid w:val="00035E04"/>
    <w:rsid w:val="00036547"/>
    <w:rsid w:val="0003761E"/>
    <w:rsid w:val="00037B16"/>
    <w:rsid w:val="00040BB5"/>
    <w:rsid w:val="00044D54"/>
    <w:rsid w:val="000509F4"/>
    <w:rsid w:val="000510EA"/>
    <w:rsid w:val="000511D7"/>
    <w:rsid w:val="00051786"/>
    <w:rsid w:val="0005221F"/>
    <w:rsid w:val="000524C7"/>
    <w:rsid w:val="00052938"/>
    <w:rsid w:val="00053341"/>
    <w:rsid w:val="000567A2"/>
    <w:rsid w:val="000572C6"/>
    <w:rsid w:val="000600D3"/>
    <w:rsid w:val="00060FD0"/>
    <w:rsid w:val="0006108A"/>
    <w:rsid w:val="0006242A"/>
    <w:rsid w:val="000626A0"/>
    <w:rsid w:val="00065BD6"/>
    <w:rsid w:val="00066915"/>
    <w:rsid w:val="000732D4"/>
    <w:rsid w:val="00074B8B"/>
    <w:rsid w:val="0007669E"/>
    <w:rsid w:val="000766F7"/>
    <w:rsid w:val="00077169"/>
    <w:rsid w:val="00081530"/>
    <w:rsid w:val="00082275"/>
    <w:rsid w:val="000829CC"/>
    <w:rsid w:val="000843A7"/>
    <w:rsid w:val="00084421"/>
    <w:rsid w:val="00085FFF"/>
    <w:rsid w:val="00086B50"/>
    <w:rsid w:val="00087A43"/>
    <w:rsid w:val="00090A2D"/>
    <w:rsid w:val="00090A84"/>
    <w:rsid w:val="000910CD"/>
    <w:rsid w:val="00092CE7"/>
    <w:rsid w:val="000940A8"/>
    <w:rsid w:val="00094654"/>
    <w:rsid w:val="00094B00"/>
    <w:rsid w:val="000952A3"/>
    <w:rsid w:val="0009548E"/>
    <w:rsid w:val="00096D28"/>
    <w:rsid w:val="000A03FF"/>
    <w:rsid w:val="000A2A68"/>
    <w:rsid w:val="000A2AC5"/>
    <w:rsid w:val="000A43D9"/>
    <w:rsid w:val="000A6DDC"/>
    <w:rsid w:val="000B0300"/>
    <w:rsid w:val="000B0976"/>
    <w:rsid w:val="000B187C"/>
    <w:rsid w:val="000B1901"/>
    <w:rsid w:val="000B206D"/>
    <w:rsid w:val="000B2190"/>
    <w:rsid w:val="000B2884"/>
    <w:rsid w:val="000B30B9"/>
    <w:rsid w:val="000B3CD2"/>
    <w:rsid w:val="000B5B66"/>
    <w:rsid w:val="000B60A9"/>
    <w:rsid w:val="000C0B68"/>
    <w:rsid w:val="000C1326"/>
    <w:rsid w:val="000C20D3"/>
    <w:rsid w:val="000C281D"/>
    <w:rsid w:val="000C379C"/>
    <w:rsid w:val="000C40F3"/>
    <w:rsid w:val="000C61DF"/>
    <w:rsid w:val="000C62DD"/>
    <w:rsid w:val="000C67B1"/>
    <w:rsid w:val="000C7FE8"/>
    <w:rsid w:val="000D1A0E"/>
    <w:rsid w:val="000D1FDD"/>
    <w:rsid w:val="000D38E1"/>
    <w:rsid w:val="000D3E05"/>
    <w:rsid w:val="000D6029"/>
    <w:rsid w:val="000D7DEE"/>
    <w:rsid w:val="000D7E5B"/>
    <w:rsid w:val="000E01A4"/>
    <w:rsid w:val="000E22CB"/>
    <w:rsid w:val="000E3910"/>
    <w:rsid w:val="000E40DB"/>
    <w:rsid w:val="000E47D9"/>
    <w:rsid w:val="000E4D86"/>
    <w:rsid w:val="000E53C6"/>
    <w:rsid w:val="000E5BB5"/>
    <w:rsid w:val="000E77C2"/>
    <w:rsid w:val="000E7A6F"/>
    <w:rsid w:val="000F08DA"/>
    <w:rsid w:val="000F4B17"/>
    <w:rsid w:val="000F5D31"/>
    <w:rsid w:val="001010FC"/>
    <w:rsid w:val="001012EB"/>
    <w:rsid w:val="001015D8"/>
    <w:rsid w:val="00101AF6"/>
    <w:rsid w:val="00102784"/>
    <w:rsid w:val="00102B27"/>
    <w:rsid w:val="00103146"/>
    <w:rsid w:val="00103325"/>
    <w:rsid w:val="00103EDD"/>
    <w:rsid w:val="001042DF"/>
    <w:rsid w:val="001048B2"/>
    <w:rsid w:val="0011088F"/>
    <w:rsid w:val="00110F60"/>
    <w:rsid w:val="001113B6"/>
    <w:rsid w:val="00111468"/>
    <w:rsid w:val="00111621"/>
    <w:rsid w:val="00111991"/>
    <w:rsid w:val="00111A41"/>
    <w:rsid w:val="00114C53"/>
    <w:rsid w:val="00115DEC"/>
    <w:rsid w:val="001165E1"/>
    <w:rsid w:val="00117503"/>
    <w:rsid w:val="00117F8B"/>
    <w:rsid w:val="00122438"/>
    <w:rsid w:val="00123C3C"/>
    <w:rsid w:val="00124949"/>
    <w:rsid w:val="00125283"/>
    <w:rsid w:val="001254AF"/>
    <w:rsid w:val="001254FC"/>
    <w:rsid w:val="0012679D"/>
    <w:rsid w:val="00127D39"/>
    <w:rsid w:val="00130718"/>
    <w:rsid w:val="00132DC6"/>
    <w:rsid w:val="001337A6"/>
    <w:rsid w:val="001339FF"/>
    <w:rsid w:val="00135424"/>
    <w:rsid w:val="00137317"/>
    <w:rsid w:val="00137607"/>
    <w:rsid w:val="00137E72"/>
    <w:rsid w:val="001404D0"/>
    <w:rsid w:val="0014113C"/>
    <w:rsid w:val="001417A2"/>
    <w:rsid w:val="00141A31"/>
    <w:rsid w:val="00141B48"/>
    <w:rsid w:val="00142BEC"/>
    <w:rsid w:val="001434D0"/>
    <w:rsid w:val="00143B80"/>
    <w:rsid w:val="001471BD"/>
    <w:rsid w:val="00150B79"/>
    <w:rsid w:val="00150DBE"/>
    <w:rsid w:val="00151C8B"/>
    <w:rsid w:val="00152433"/>
    <w:rsid w:val="00152E57"/>
    <w:rsid w:val="001530D3"/>
    <w:rsid w:val="0015349A"/>
    <w:rsid w:val="0015466D"/>
    <w:rsid w:val="00154764"/>
    <w:rsid w:val="001549B2"/>
    <w:rsid w:val="00154AC2"/>
    <w:rsid w:val="0015691A"/>
    <w:rsid w:val="001579EA"/>
    <w:rsid w:val="00157B08"/>
    <w:rsid w:val="00160036"/>
    <w:rsid w:val="00161BD0"/>
    <w:rsid w:val="0016333A"/>
    <w:rsid w:val="00164F0F"/>
    <w:rsid w:val="0016592C"/>
    <w:rsid w:val="00166B8F"/>
    <w:rsid w:val="00167B72"/>
    <w:rsid w:val="00170B9E"/>
    <w:rsid w:val="00172081"/>
    <w:rsid w:val="00172866"/>
    <w:rsid w:val="00172B1E"/>
    <w:rsid w:val="00172CB4"/>
    <w:rsid w:val="00172DBB"/>
    <w:rsid w:val="00172F5A"/>
    <w:rsid w:val="0017336A"/>
    <w:rsid w:val="00174744"/>
    <w:rsid w:val="0017542D"/>
    <w:rsid w:val="001758AF"/>
    <w:rsid w:val="00177ADF"/>
    <w:rsid w:val="001808AC"/>
    <w:rsid w:val="00182231"/>
    <w:rsid w:val="00183D16"/>
    <w:rsid w:val="00185838"/>
    <w:rsid w:val="001860B2"/>
    <w:rsid w:val="001902D0"/>
    <w:rsid w:val="00190A24"/>
    <w:rsid w:val="00192742"/>
    <w:rsid w:val="00192819"/>
    <w:rsid w:val="00192EFB"/>
    <w:rsid w:val="00193E32"/>
    <w:rsid w:val="00194617"/>
    <w:rsid w:val="00194F48"/>
    <w:rsid w:val="001958A5"/>
    <w:rsid w:val="00195C10"/>
    <w:rsid w:val="00196745"/>
    <w:rsid w:val="00197CDC"/>
    <w:rsid w:val="001A0545"/>
    <w:rsid w:val="001A2647"/>
    <w:rsid w:val="001A2F03"/>
    <w:rsid w:val="001A3238"/>
    <w:rsid w:val="001A3888"/>
    <w:rsid w:val="001B06C7"/>
    <w:rsid w:val="001B0941"/>
    <w:rsid w:val="001B0FB9"/>
    <w:rsid w:val="001B2683"/>
    <w:rsid w:val="001B56E5"/>
    <w:rsid w:val="001B5C40"/>
    <w:rsid w:val="001B689C"/>
    <w:rsid w:val="001B6BDD"/>
    <w:rsid w:val="001B746D"/>
    <w:rsid w:val="001C19DB"/>
    <w:rsid w:val="001C2590"/>
    <w:rsid w:val="001C2F7B"/>
    <w:rsid w:val="001C377B"/>
    <w:rsid w:val="001C3C81"/>
    <w:rsid w:val="001C4AAE"/>
    <w:rsid w:val="001C4C4C"/>
    <w:rsid w:val="001C596E"/>
    <w:rsid w:val="001C604F"/>
    <w:rsid w:val="001C6DC1"/>
    <w:rsid w:val="001D0037"/>
    <w:rsid w:val="001D2CC1"/>
    <w:rsid w:val="001D3321"/>
    <w:rsid w:val="001D4382"/>
    <w:rsid w:val="001D605A"/>
    <w:rsid w:val="001D7948"/>
    <w:rsid w:val="001E0555"/>
    <w:rsid w:val="001E08FB"/>
    <w:rsid w:val="001E09C0"/>
    <w:rsid w:val="001E3600"/>
    <w:rsid w:val="001E4A44"/>
    <w:rsid w:val="001E5237"/>
    <w:rsid w:val="001E5E7A"/>
    <w:rsid w:val="001E68AD"/>
    <w:rsid w:val="001F0592"/>
    <w:rsid w:val="001F13AF"/>
    <w:rsid w:val="001F1E05"/>
    <w:rsid w:val="001F216E"/>
    <w:rsid w:val="001F3D16"/>
    <w:rsid w:val="001F497F"/>
    <w:rsid w:val="001F7502"/>
    <w:rsid w:val="00200D37"/>
    <w:rsid w:val="0020121F"/>
    <w:rsid w:val="00202971"/>
    <w:rsid w:val="00203AC2"/>
    <w:rsid w:val="00203BBD"/>
    <w:rsid w:val="002049D7"/>
    <w:rsid w:val="00207C59"/>
    <w:rsid w:val="00210FEC"/>
    <w:rsid w:val="00211F9E"/>
    <w:rsid w:val="00212192"/>
    <w:rsid w:val="0021248A"/>
    <w:rsid w:val="00214734"/>
    <w:rsid w:val="00215069"/>
    <w:rsid w:val="00216A6D"/>
    <w:rsid w:val="00217602"/>
    <w:rsid w:val="0022007C"/>
    <w:rsid w:val="002204A7"/>
    <w:rsid w:val="002212DF"/>
    <w:rsid w:val="00221D63"/>
    <w:rsid w:val="00223C58"/>
    <w:rsid w:val="002241E6"/>
    <w:rsid w:val="00224685"/>
    <w:rsid w:val="002247C0"/>
    <w:rsid w:val="002249C9"/>
    <w:rsid w:val="00224EA5"/>
    <w:rsid w:val="00226444"/>
    <w:rsid w:val="00226AFA"/>
    <w:rsid w:val="0023446F"/>
    <w:rsid w:val="002378FC"/>
    <w:rsid w:val="002431F3"/>
    <w:rsid w:val="00244A89"/>
    <w:rsid w:val="0024596B"/>
    <w:rsid w:val="002459C4"/>
    <w:rsid w:val="002466CD"/>
    <w:rsid w:val="00246BA7"/>
    <w:rsid w:val="00250951"/>
    <w:rsid w:val="00251087"/>
    <w:rsid w:val="002512C7"/>
    <w:rsid w:val="00251C56"/>
    <w:rsid w:val="002528F7"/>
    <w:rsid w:val="002533AC"/>
    <w:rsid w:val="00253D65"/>
    <w:rsid w:val="00256035"/>
    <w:rsid w:val="00257092"/>
    <w:rsid w:val="0025744C"/>
    <w:rsid w:val="00264830"/>
    <w:rsid w:val="0026560E"/>
    <w:rsid w:val="00266123"/>
    <w:rsid w:val="002664EE"/>
    <w:rsid w:val="0027142F"/>
    <w:rsid w:val="0027156A"/>
    <w:rsid w:val="00271B7E"/>
    <w:rsid w:val="00274486"/>
    <w:rsid w:val="0027533A"/>
    <w:rsid w:val="002758A3"/>
    <w:rsid w:val="00276169"/>
    <w:rsid w:val="0027626C"/>
    <w:rsid w:val="002765A4"/>
    <w:rsid w:val="00276F9C"/>
    <w:rsid w:val="0028008F"/>
    <w:rsid w:val="002807FD"/>
    <w:rsid w:val="00282D26"/>
    <w:rsid w:val="0028390D"/>
    <w:rsid w:val="00284B9F"/>
    <w:rsid w:val="0028506F"/>
    <w:rsid w:val="00285AAB"/>
    <w:rsid w:val="00285DA7"/>
    <w:rsid w:val="0028682E"/>
    <w:rsid w:val="00286A67"/>
    <w:rsid w:val="00286B6E"/>
    <w:rsid w:val="00286B71"/>
    <w:rsid w:val="0029209D"/>
    <w:rsid w:val="00292CA2"/>
    <w:rsid w:val="00293B06"/>
    <w:rsid w:val="0029451B"/>
    <w:rsid w:val="00294FF5"/>
    <w:rsid w:val="002960B7"/>
    <w:rsid w:val="00296B11"/>
    <w:rsid w:val="002A232E"/>
    <w:rsid w:val="002A23F9"/>
    <w:rsid w:val="002A406A"/>
    <w:rsid w:val="002A4250"/>
    <w:rsid w:val="002A480A"/>
    <w:rsid w:val="002A506C"/>
    <w:rsid w:val="002A74C9"/>
    <w:rsid w:val="002B042D"/>
    <w:rsid w:val="002B1D65"/>
    <w:rsid w:val="002B2586"/>
    <w:rsid w:val="002B4A31"/>
    <w:rsid w:val="002B579F"/>
    <w:rsid w:val="002B591B"/>
    <w:rsid w:val="002B5B11"/>
    <w:rsid w:val="002B6AFC"/>
    <w:rsid w:val="002B6EF4"/>
    <w:rsid w:val="002B732A"/>
    <w:rsid w:val="002C06D4"/>
    <w:rsid w:val="002C2D57"/>
    <w:rsid w:val="002C6831"/>
    <w:rsid w:val="002C7125"/>
    <w:rsid w:val="002C7796"/>
    <w:rsid w:val="002D0B52"/>
    <w:rsid w:val="002D1363"/>
    <w:rsid w:val="002D20B9"/>
    <w:rsid w:val="002D2F50"/>
    <w:rsid w:val="002D4791"/>
    <w:rsid w:val="002D61DC"/>
    <w:rsid w:val="002D6F92"/>
    <w:rsid w:val="002E25B0"/>
    <w:rsid w:val="002E5F71"/>
    <w:rsid w:val="002E60C7"/>
    <w:rsid w:val="002E7EF2"/>
    <w:rsid w:val="002F6EB0"/>
    <w:rsid w:val="00304AB8"/>
    <w:rsid w:val="00307E1C"/>
    <w:rsid w:val="00312014"/>
    <w:rsid w:val="003127E0"/>
    <w:rsid w:val="00313C01"/>
    <w:rsid w:val="00313C99"/>
    <w:rsid w:val="00314236"/>
    <w:rsid w:val="00316275"/>
    <w:rsid w:val="00316635"/>
    <w:rsid w:val="00316B58"/>
    <w:rsid w:val="00317389"/>
    <w:rsid w:val="003175E6"/>
    <w:rsid w:val="0031779D"/>
    <w:rsid w:val="00320041"/>
    <w:rsid w:val="0032164B"/>
    <w:rsid w:val="003220D9"/>
    <w:rsid w:val="00322193"/>
    <w:rsid w:val="0032337C"/>
    <w:rsid w:val="00323C01"/>
    <w:rsid w:val="0032448D"/>
    <w:rsid w:val="0032531C"/>
    <w:rsid w:val="00325762"/>
    <w:rsid w:val="0032791A"/>
    <w:rsid w:val="00330319"/>
    <w:rsid w:val="00333F17"/>
    <w:rsid w:val="00335976"/>
    <w:rsid w:val="00336B4E"/>
    <w:rsid w:val="003373EC"/>
    <w:rsid w:val="00337923"/>
    <w:rsid w:val="00337DCD"/>
    <w:rsid w:val="00342DF5"/>
    <w:rsid w:val="00345577"/>
    <w:rsid w:val="00345DA7"/>
    <w:rsid w:val="00346761"/>
    <w:rsid w:val="00346C4B"/>
    <w:rsid w:val="00350BFA"/>
    <w:rsid w:val="003527D7"/>
    <w:rsid w:val="003544C5"/>
    <w:rsid w:val="00355055"/>
    <w:rsid w:val="0035558E"/>
    <w:rsid w:val="00356074"/>
    <w:rsid w:val="003560E2"/>
    <w:rsid w:val="003630B7"/>
    <w:rsid w:val="00363E37"/>
    <w:rsid w:val="0036417A"/>
    <w:rsid w:val="00366E52"/>
    <w:rsid w:val="0036759F"/>
    <w:rsid w:val="00370009"/>
    <w:rsid w:val="00370277"/>
    <w:rsid w:val="00371E8C"/>
    <w:rsid w:val="00375155"/>
    <w:rsid w:val="00375399"/>
    <w:rsid w:val="0037626E"/>
    <w:rsid w:val="00377229"/>
    <w:rsid w:val="003775B0"/>
    <w:rsid w:val="00381221"/>
    <w:rsid w:val="00381983"/>
    <w:rsid w:val="00381F20"/>
    <w:rsid w:val="0038238F"/>
    <w:rsid w:val="003833B4"/>
    <w:rsid w:val="00383A99"/>
    <w:rsid w:val="003850F7"/>
    <w:rsid w:val="003856A5"/>
    <w:rsid w:val="003858B3"/>
    <w:rsid w:val="00385ECF"/>
    <w:rsid w:val="003861EB"/>
    <w:rsid w:val="00386CD4"/>
    <w:rsid w:val="003872C0"/>
    <w:rsid w:val="0038781D"/>
    <w:rsid w:val="00390DE8"/>
    <w:rsid w:val="00391085"/>
    <w:rsid w:val="00391731"/>
    <w:rsid w:val="00391B48"/>
    <w:rsid w:val="00392A1E"/>
    <w:rsid w:val="00392DF2"/>
    <w:rsid w:val="00394B44"/>
    <w:rsid w:val="0039558B"/>
    <w:rsid w:val="0039586E"/>
    <w:rsid w:val="003967FE"/>
    <w:rsid w:val="00396937"/>
    <w:rsid w:val="00396D36"/>
    <w:rsid w:val="00397E15"/>
    <w:rsid w:val="00397ECB"/>
    <w:rsid w:val="003A1EAD"/>
    <w:rsid w:val="003A4282"/>
    <w:rsid w:val="003A6F74"/>
    <w:rsid w:val="003A79CF"/>
    <w:rsid w:val="003B01A6"/>
    <w:rsid w:val="003B35A7"/>
    <w:rsid w:val="003B40A1"/>
    <w:rsid w:val="003B4E1D"/>
    <w:rsid w:val="003B5F31"/>
    <w:rsid w:val="003C2C5B"/>
    <w:rsid w:val="003C4B74"/>
    <w:rsid w:val="003C6BF8"/>
    <w:rsid w:val="003D57FE"/>
    <w:rsid w:val="003D673E"/>
    <w:rsid w:val="003D6F3A"/>
    <w:rsid w:val="003E0DDC"/>
    <w:rsid w:val="003E1EE7"/>
    <w:rsid w:val="003E22C5"/>
    <w:rsid w:val="003E2D7C"/>
    <w:rsid w:val="003E33E2"/>
    <w:rsid w:val="003E5773"/>
    <w:rsid w:val="003F007E"/>
    <w:rsid w:val="003F0D5F"/>
    <w:rsid w:val="003F168A"/>
    <w:rsid w:val="003F1D07"/>
    <w:rsid w:val="003F2518"/>
    <w:rsid w:val="003F3361"/>
    <w:rsid w:val="003F33E7"/>
    <w:rsid w:val="003F37E4"/>
    <w:rsid w:val="003F3C00"/>
    <w:rsid w:val="003F4C3C"/>
    <w:rsid w:val="003F5743"/>
    <w:rsid w:val="003F66AA"/>
    <w:rsid w:val="003F6C14"/>
    <w:rsid w:val="00400390"/>
    <w:rsid w:val="0040157A"/>
    <w:rsid w:val="00403477"/>
    <w:rsid w:val="00403AD4"/>
    <w:rsid w:val="00404011"/>
    <w:rsid w:val="004068D8"/>
    <w:rsid w:val="00406B74"/>
    <w:rsid w:val="00407942"/>
    <w:rsid w:val="00407A3E"/>
    <w:rsid w:val="00410168"/>
    <w:rsid w:val="004128A5"/>
    <w:rsid w:val="00413B55"/>
    <w:rsid w:val="004142C6"/>
    <w:rsid w:val="00417F48"/>
    <w:rsid w:val="00420E1A"/>
    <w:rsid w:val="004219C6"/>
    <w:rsid w:val="00424577"/>
    <w:rsid w:val="004250A8"/>
    <w:rsid w:val="00425D1F"/>
    <w:rsid w:val="00430C07"/>
    <w:rsid w:val="00431219"/>
    <w:rsid w:val="0043179A"/>
    <w:rsid w:val="00432B67"/>
    <w:rsid w:val="00433808"/>
    <w:rsid w:val="004349DF"/>
    <w:rsid w:val="00434A75"/>
    <w:rsid w:val="004401F4"/>
    <w:rsid w:val="00440280"/>
    <w:rsid w:val="00442F63"/>
    <w:rsid w:val="0044330E"/>
    <w:rsid w:val="00444D65"/>
    <w:rsid w:val="00445543"/>
    <w:rsid w:val="00445B5F"/>
    <w:rsid w:val="00445D1A"/>
    <w:rsid w:val="00446B9C"/>
    <w:rsid w:val="00451D56"/>
    <w:rsid w:val="00451DC3"/>
    <w:rsid w:val="00452091"/>
    <w:rsid w:val="00453E59"/>
    <w:rsid w:val="00453F2A"/>
    <w:rsid w:val="00455BF0"/>
    <w:rsid w:val="00455C51"/>
    <w:rsid w:val="0045619F"/>
    <w:rsid w:val="004570C7"/>
    <w:rsid w:val="004571DF"/>
    <w:rsid w:val="00457B10"/>
    <w:rsid w:val="00457FAD"/>
    <w:rsid w:val="00460EBB"/>
    <w:rsid w:val="004632F2"/>
    <w:rsid w:val="00464465"/>
    <w:rsid w:val="00464655"/>
    <w:rsid w:val="00467A94"/>
    <w:rsid w:val="00471A99"/>
    <w:rsid w:val="00472870"/>
    <w:rsid w:val="00472AAC"/>
    <w:rsid w:val="004731CA"/>
    <w:rsid w:val="0047369A"/>
    <w:rsid w:val="004743CF"/>
    <w:rsid w:val="004747BC"/>
    <w:rsid w:val="004756D7"/>
    <w:rsid w:val="0047571A"/>
    <w:rsid w:val="00475997"/>
    <w:rsid w:val="0047719F"/>
    <w:rsid w:val="0048023D"/>
    <w:rsid w:val="004828FE"/>
    <w:rsid w:val="00483A06"/>
    <w:rsid w:val="00484351"/>
    <w:rsid w:val="00484B17"/>
    <w:rsid w:val="00484F8C"/>
    <w:rsid w:val="0048578B"/>
    <w:rsid w:val="00485C8C"/>
    <w:rsid w:val="00486483"/>
    <w:rsid w:val="004867E3"/>
    <w:rsid w:val="00486F4C"/>
    <w:rsid w:val="00490015"/>
    <w:rsid w:val="00493646"/>
    <w:rsid w:val="00495015"/>
    <w:rsid w:val="00496305"/>
    <w:rsid w:val="00497402"/>
    <w:rsid w:val="004975C3"/>
    <w:rsid w:val="00497841"/>
    <w:rsid w:val="004A01C4"/>
    <w:rsid w:val="004A0963"/>
    <w:rsid w:val="004A1738"/>
    <w:rsid w:val="004A1EE6"/>
    <w:rsid w:val="004A2157"/>
    <w:rsid w:val="004A22EC"/>
    <w:rsid w:val="004A3F8B"/>
    <w:rsid w:val="004A526F"/>
    <w:rsid w:val="004B19C8"/>
    <w:rsid w:val="004B3C95"/>
    <w:rsid w:val="004B43E9"/>
    <w:rsid w:val="004B446A"/>
    <w:rsid w:val="004B4684"/>
    <w:rsid w:val="004B4760"/>
    <w:rsid w:val="004B538B"/>
    <w:rsid w:val="004B5B38"/>
    <w:rsid w:val="004B707A"/>
    <w:rsid w:val="004B775E"/>
    <w:rsid w:val="004C02D9"/>
    <w:rsid w:val="004C08F4"/>
    <w:rsid w:val="004C14D5"/>
    <w:rsid w:val="004C2650"/>
    <w:rsid w:val="004C5A69"/>
    <w:rsid w:val="004C7370"/>
    <w:rsid w:val="004C7A2A"/>
    <w:rsid w:val="004D0888"/>
    <w:rsid w:val="004D0CE9"/>
    <w:rsid w:val="004D1029"/>
    <w:rsid w:val="004D28F1"/>
    <w:rsid w:val="004D4AED"/>
    <w:rsid w:val="004D55AF"/>
    <w:rsid w:val="004D6249"/>
    <w:rsid w:val="004D6BA5"/>
    <w:rsid w:val="004D6E1F"/>
    <w:rsid w:val="004E0C80"/>
    <w:rsid w:val="004E301F"/>
    <w:rsid w:val="004E4023"/>
    <w:rsid w:val="004E44F2"/>
    <w:rsid w:val="004E4885"/>
    <w:rsid w:val="004E6902"/>
    <w:rsid w:val="004E742A"/>
    <w:rsid w:val="004F0829"/>
    <w:rsid w:val="004F2331"/>
    <w:rsid w:val="004F565A"/>
    <w:rsid w:val="00500A93"/>
    <w:rsid w:val="005029AB"/>
    <w:rsid w:val="0050355C"/>
    <w:rsid w:val="005040DC"/>
    <w:rsid w:val="00504E5A"/>
    <w:rsid w:val="005056CF"/>
    <w:rsid w:val="005061D4"/>
    <w:rsid w:val="005112DF"/>
    <w:rsid w:val="005117F1"/>
    <w:rsid w:val="005121D0"/>
    <w:rsid w:val="00512DC2"/>
    <w:rsid w:val="005133E4"/>
    <w:rsid w:val="0051742B"/>
    <w:rsid w:val="005174B8"/>
    <w:rsid w:val="005206EF"/>
    <w:rsid w:val="00521EAB"/>
    <w:rsid w:val="0052390A"/>
    <w:rsid w:val="005258C3"/>
    <w:rsid w:val="00526BF8"/>
    <w:rsid w:val="005277F0"/>
    <w:rsid w:val="00527BFB"/>
    <w:rsid w:val="00530713"/>
    <w:rsid w:val="00531AD3"/>
    <w:rsid w:val="00532E9B"/>
    <w:rsid w:val="0053347D"/>
    <w:rsid w:val="00533D2D"/>
    <w:rsid w:val="00537D2B"/>
    <w:rsid w:val="005401DD"/>
    <w:rsid w:val="00541641"/>
    <w:rsid w:val="005416D6"/>
    <w:rsid w:val="00541D2F"/>
    <w:rsid w:val="00542A01"/>
    <w:rsid w:val="005437E8"/>
    <w:rsid w:val="0054543F"/>
    <w:rsid w:val="00547B0D"/>
    <w:rsid w:val="005536BA"/>
    <w:rsid w:val="00553710"/>
    <w:rsid w:val="005548C0"/>
    <w:rsid w:val="0055496C"/>
    <w:rsid w:val="00557EA7"/>
    <w:rsid w:val="005607DA"/>
    <w:rsid w:val="00560B3B"/>
    <w:rsid w:val="005672F3"/>
    <w:rsid w:val="005711EC"/>
    <w:rsid w:val="00573A21"/>
    <w:rsid w:val="00574F3E"/>
    <w:rsid w:val="005824E0"/>
    <w:rsid w:val="005900F3"/>
    <w:rsid w:val="005914B6"/>
    <w:rsid w:val="00591907"/>
    <w:rsid w:val="00594027"/>
    <w:rsid w:val="005960B9"/>
    <w:rsid w:val="00597C6C"/>
    <w:rsid w:val="005A1408"/>
    <w:rsid w:val="005A2C3C"/>
    <w:rsid w:val="005A3F92"/>
    <w:rsid w:val="005A65C4"/>
    <w:rsid w:val="005A77C6"/>
    <w:rsid w:val="005B1268"/>
    <w:rsid w:val="005B2EEC"/>
    <w:rsid w:val="005B36A8"/>
    <w:rsid w:val="005B4D87"/>
    <w:rsid w:val="005B6870"/>
    <w:rsid w:val="005B733B"/>
    <w:rsid w:val="005C0D6C"/>
    <w:rsid w:val="005C1032"/>
    <w:rsid w:val="005C634D"/>
    <w:rsid w:val="005D1B93"/>
    <w:rsid w:val="005D1D45"/>
    <w:rsid w:val="005D2B49"/>
    <w:rsid w:val="005D2E25"/>
    <w:rsid w:val="005D5414"/>
    <w:rsid w:val="005D55D2"/>
    <w:rsid w:val="005D56F7"/>
    <w:rsid w:val="005D636C"/>
    <w:rsid w:val="005D6708"/>
    <w:rsid w:val="005D7BF9"/>
    <w:rsid w:val="005E0BDB"/>
    <w:rsid w:val="005E0C89"/>
    <w:rsid w:val="005E1175"/>
    <w:rsid w:val="005E1457"/>
    <w:rsid w:val="005E5C0D"/>
    <w:rsid w:val="005E7986"/>
    <w:rsid w:val="005F0744"/>
    <w:rsid w:val="005F1602"/>
    <w:rsid w:val="005F2495"/>
    <w:rsid w:val="005F24C1"/>
    <w:rsid w:val="005F3561"/>
    <w:rsid w:val="005F48D3"/>
    <w:rsid w:val="005F5055"/>
    <w:rsid w:val="00601780"/>
    <w:rsid w:val="00601C76"/>
    <w:rsid w:val="0060520A"/>
    <w:rsid w:val="00610AC1"/>
    <w:rsid w:val="00612B2B"/>
    <w:rsid w:val="00613560"/>
    <w:rsid w:val="0061458A"/>
    <w:rsid w:val="006149EB"/>
    <w:rsid w:val="006153A4"/>
    <w:rsid w:val="00617708"/>
    <w:rsid w:val="00617A1C"/>
    <w:rsid w:val="00620113"/>
    <w:rsid w:val="006203B3"/>
    <w:rsid w:val="00621043"/>
    <w:rsid w:val="00621E01"/>
    <w:rsid w:val="00623131"/>
    <w:rsid w:val="00623C6F"/>
    <w:rsid w:val="00624581"/>
    <w:rsid w:val="00624AE5"/>
    <w:rsid w:val="00624FB8"/>
    <w:rsid w:val="006268EB"/>
    <w:rsid w:val="00630195"/>
    <w:rsid w:val="006314DB"/>
    <w:rsid w:val="00632716"/>
    <w:rsid w:val="00633CFF"/>
    <w:rsid w:val="00636B48"/>
    <w:rsid w:val="00637793"/>
    <w:rsid w:val="00640E91"/>
    <w:rsid w:val="006420B2"/>
    <w:rsid w:val="00642C7B"/>
    <w:rsid w:val="00642FF9"/>
    <w:rsid w:val="00647521"/>
    <w:rsid w:val="00647673"/>
    <w:rsid w:val="00647957"/>
    <w:rsid w:val="0064797B"/>
    <w:rsid w:val="0065286C"/>
    <w:rsid w:val="006530BE"/>
    <w:rsid w:val="00653D0D"/>
    <w:rsid w:val="00653EEA"/>
    <w:rsid w:val="00654CE1"/>
    <w:rsid w:val="00656518"/>
    <w:rsid w:val="006612E3"/>
    <w:rsid w:val="00661311"/>
    <w:rsid w:val="00661423"/>
    <w:rsid w:val="00661BF4"/>
    <w:rsid w:val="00662207"/>
    <w:rsid w:val="00662D93"/>
    <w:rsid w:val="006636D6"/>
    <w:rsid w:val="00663C7E"/>
    <w:rsid w:val="0066419F"/>
    <w:rsid w:val="00664226"/>
    <w:rsid w:val="00664FA5"/>
    <w:rsid w:val="006657DB"/>
    <w:rsid w:val="00666973"/>
    <w:rsid w:val="00666A36"/>
    <w:rsid w:val="00666C4E"/>
    <w:rsid w:val="00666E26"/>
    <w:rsid w:val="00666ED5"/>
    <w:rsid w:val="00673116"/>
    <w:rsid w:val="00673277"/>
    <w:rsid w:val="00673B02"/>
    <w:rsid w:val="00673E70"/>
    <w:rsid w:val="00680064"/>
    <w:rsid w:val="00680E43"/>
    <w:rsid w:val="00682A1E"/>
    <w:rsid w:val="0068343A"/>
    <w:rsid w:val="006839B0"/>
    <w:rsid w:val="00685AC9"/>
    <w:rsid w:val="00685ACF"/>
    <w:rsid w:val="0069361A"/>
    <w:rsid w:val="00693C35"/>
    <w:rsid w:val="00693FFD"/>
    <w:rsid w:val="00694531"/>
    <w:rsid w:val="00694EA8"/>
    <w:rsid w:val="006964BE"/>
    <w:rsid w:val="00697227"/>
    <w:rsid w:val="006976C1"/>
    <w:rsid w:val="006A163E"/>
    <w:rsid w:val="006A16D9"/>
    <w:rsid w:val="006A35FC"/>
    <w:rsid w:val="006A3A27"/>
    <w:rsid w:val="006A40B8"/>
    <w:rsid w:val="006A41BE"/>
    <w:rsid w:val="006A4CD5"/>
    <w:rsid w:val="006A5433"/>
    <w:rsid w:val="006A6914"/>
    <w:rsid w:val="006A6B39"/>
    <w:rsid w:val="006A6CBE"/>
    <w:rsid w:val="006A7192"/>
    <w:rsid w:val="006B1148"/>
    <w:rsid w:val="006B1231"/>
    <w:rsid w:val="006B1F43"/>
    <w:rsid w:val="006B2C36"/>
    <w:rsid w:val="006B2EC9"/>
    <w:rsid w:val="006B34EB"/>
    <w:rsid w:val="006B568B"/>
    <w:rsid w:val="006B71CF"/>
    <w:rsid w:val="006C248B"/>
    <w:rsid w:val="006C2DF8"/>
    <w:rsid w:val="006C354C"/>
    <w:rsid w:val="006C3E1A"/>
    <w:rsid w:val="006C5D76"/>
    <w:rsid w:val="006C7639"/>
    <w:rsid w:val="006C7A49"/>
    <w:rsid w:val="006C7C54"/>
    <w:rsid w:val="006D1C3F"/>
    <w:rsid w:val="006D1E09"/>
    <w:rsid w:val="006D2B49"/>
    <w:rsid w:val="006D51B4"/>
    <w:rsid w:val="006D64FF"/>
    <w:rsid w:val="006D6D19"/>
    <w:rsid w:val="006D6DBC"/>
    <w:rsid w:val="006D751A"/>
    <w:rsid w:val="006E0544"/>
    <w:rsid w:val="006E0AF7"/>
    <w:rsid w:val="006E1101"/>
    <w:rsid w:val="006E154E"/>
    <w:rsid w:val="006E1778"/>
    <w:rsid w:val="006E1E6E"/>
    <w:rsid w:val="006E347D"/>
    <w:rsid w:val="006E441A"/>
    <w:rsid w:val="006E64CF"/>
    <w:rsid w:val="006F1694"/>
    <w:rsid w:val="006F2764"/>
    <w:rsid w:val="006F2EA7"/>
    <w:rsid w:val="006F3583"/>
    <w:rsid w:val="006F4ADF"/>
    <w:rsid w:val="006F51AC"/>
    <w:rsid w:val="006F5B82"/>
    <w:rsid w:val="006F66DF"/>
    <w:rsid w:val="006F6A72"/>
    <w:rsid w:val="00700160"/>
    <w:rsid w:val="007007F4"/>
    <w:rsid w:val="007024B2"/>
    <w:rsid w:val="00704D08"/>
    <w:rsid w:val="0070542E"/>
    <w:rsid w:val="00714FF8"/>
    <w:rsid w:val="00715092"/>
    <w:rsid w:val="007157EC"/>
    <w:rsid w:val="00715EB4"/>
    <w:rsid w:val="007166CC"/>
    <w:rsid w:val="00716D20"/>
    <w:rsid w:val="0071751D"/>
    <w:rsid w:val="0072054B"/>
    <w:rsid w:val="00720A56"/>
    <w:rsid w:val="00721BFA"/>
    <w:rsid w:val="00721D4C"/>
    <w:rsid w:val="00722D3E"/>
    <w:rsid w:val="00722F53"/>
    <w:rsid w:val="007235C4"/>
    <w:rsid w:val="007240DD"/>
    <w:rsid w:val="00725A31"/>
    <w:rsid w:val="00727092"/>
    <w:rsid w:val="00727166"/>
    <w:rsid w:val="00727A40"/>
    <w:rsid w:val="00730B75"/>
    <w:rsid w:val="007343BF"/>
    <w:rsid w:val="0073588C"/>
    <w:rsid w:val="00737C28"/>
    <w:rsid w:val="00740033"/>
    <w:rsid w:val="007419F8"/>
    <w:rsid w:val="00742735"/>
    <w:rsid w:val="007453B1"/>
    <w:rsid w:val="007504EC"/>
    <w:rsid w:val="00750EE4"/>
    <w:rsid w:val="00751DC6"/>
    <w:rsid w:val="00753526"/>
    <w:rsid w:val="007535FD"/>
    <w:rsid w:val="00754A58"/>
    <w:rsid w:val="007553BB"/>
    <w:rsid w:val="00757BC3"/>
    <w:rsid w:val="007600E5"/>
    <w:rsid w:val="00760F19"/>
    <w:rsid w:val="0076182C"/>
    <w:rsid w:val="0076276C"/>
    <w:rsid w:val="007671D7"/>
    <w:rsid w:val="00770FEB"/>
    <w:rsid w:val="0077100A"/>
    <w:rsid w:val="00772773"/>
    <w:rsid w:val="00772EE8"/>
    <w:rsid w:val="00773744"/>
    <w:rsid w:val="00774B05"/>
    <w:rsid w:val="00774B60"/>
    <w:rsid w:val="007818DB"/>
    <w:rsid w:val="00781B98"/>
    <w:rsid w:val="0078279D"/>
    <w:rsid w:val="00783FDB"/>
    <w:rsid w:val="007856EA"/>
    <w:rsid w:val="00787B2A"/>
    <w:rsid w:val="007902B6"/>
    <w:rsid w:val="007907F2"/>
    <w:rsid w:val="00790A58"/>
    <w:rsid w:val="00790D06"/>
    <w:rsid w:val="007920D6"/>
    <w:rsid w:val="0079365A"/>
    <w:rsid w:val="007943E5"/>
    <w:rsid w:val="007A00CE"/>
    <w:rsid w:val="007A0459"/>
    <w:rsid w:val="007A0769"/>
    <w:rsid w:val="007A107A"/>
    <w:rsid w:val="007A1825"/>
    <w:rsid w:val="007A1F78"/>
    <w:rsid w:val="007A2C6E"/>
    <w:rsid w:val="007A2F3C"/>
    <w:rsid w:val="007A349B"/>
    <w:rsid w:val="007A4C50"/>
    <w:rsid w:val="007A4FC6"/>
    <w:rsid w:val="007A572C"/>
    <w:rsid w:val="007A7FE3"/>
    <w:rsid w:val="007B0FFC"/>
    <w:rsid w:val="007B242E"/>
    <w:rsid w:val="007B2796"/>
    <w:rsid w:val="007B2CC7"/>
    <w:rsid w:val="007B3B0E"/>
    <w:rsid w:val="007B477F"/>
    <w:rsid w:val="007B601C"/>
    <w:rsid w:val="007B7CEE"/>
    <w:rsid w:val="007C0218"/>
    <w:rsid w:val="007C1051"/>
    <w:rsid w:val="007C1C8C"/>
    <w:rsid w:val="007C5B21"/>
    <w:rsid w:val="007C65F8"/>
    <w:rsid w:val="007C66FB"/>
    <w:rsid w:val="007D045E"/>
    <w:rsid w:val="007D237A"/>
    <w:rsid w:val="007D24D8"/>
    <w:rsid w:val="007D3474"/>
    <w:rsid w:val="007D4CA2"/>
    <w:rsid w:val="007D5F56"/>
    <w:rsid w:val="007D788E"/>
    <w:rsid w:val="007D7CD1"/>
    <w:rsid w:val="007E02DD"/>
    <w:rsid w:val="007E0695"/>
    <w:rsid w:val="007E218D"/>
    <w:rsid w:val="007E33C0"/>
    <w:rsid w:val="007E505E"/>
    <w:rsid w:val="007E5F72"/>
    <w:rsid w:val="007E6562"/>
    <w:rsid w:val="007E692E"/>
    <w:rsid w:val="007F0C26"/>
    <w:rsid w:val="007F124B"/>
    <w:rsid w:val="007F14B3"/>
    <w:rsid w:val="007F1537"/>
    <w:rsid w:val="007F2D20"/>
    <w:rsid w:val="007F6441"/>
    <w:rsid w:val="007F71FE"/>
    <w:rsid w:val="0080166F"/>
    <w:rsid w:val="0080485C"/>
    <w:rsid w:val="008057BC"/>
    <w:rsid w:val="008079F8"/>
    <w:rsid w:val="0081026E"/>
    <w:rsid w:val="008117CE"/>
    <w:rsid w:val="008126A9"/>
    <w:rsid w:val="00812FA4"/>
    <w:rsid w:val="00814642"/>
    <w:rsid w:val="00814E68"/>
    <w:rsid w:val="00817FB2"/>
    <w:rsid w:val="00821BAA"/>
    <w:rsid w:val="00821BD8"/>
    <w:rsid w:val="00822BF7"/>
    <w:rsid w:val="00824062"/>
    <w:rsid w:val="0082755C"/>
    <w:rsid w:val="00827827"/>
    <w:rsid w:val="00827FF1"/>
    <w:rsid w:val="00831035"/>
    <w:rsid w:val="008312EB"/>
    <w:rsid w:val="008314AD"/>
    <w:rsid w:val="0083190A"/>
    <w:rsid w:val="0083252E"/>
    <w:rsid w:val="00835A01"/>
    <w:rsid w:val="00836043"/>
    <w:rsid w:val="00841E1D"/>
    <w:rsid w:val="00842A39"/>
    <w:rsid w:val="0084369D"/>
    <w:rsid w:val="00843A16"/>
    <w:rsid w:val="008450FB"/>
    <w:rsid w:val="008501BC"/>
    <w:rsid w:val="00851144"/>
    <w:rsid w:val="00852521"/>
    <w:rsid w:val="00853786"/>
    <w:rsid w:val="00854031"/>
    <w:rsid w:val="008541AB"/>
    <w:rsid w:val="00855176"/>
    <w:rsid w:val="00855502"/>
    <w:rsid w:val="008559C7"/>
    <w:rsid w:val="008565EF"/>
    <w:rsid w:val="0086449E"/>
    <w:rsid w:val="00864C76"/>
    <w:rsid w:val="00865813"/>
    <w:rsid w:val="00866E72"/>
    <w:rsid w:val="00867F44"/>
    <w:rsid w:val="008723D6"/>
    <w:rsid w:val="00872E0D"/>
    <w:rsid w:val="00872EC3"/>
    <w:rsid w:val="00875530"/>
    <w:rsid w:val="0087555A"/>
    <w:rsid w:val="008766F1"/>
    <w:rsid w:val="00880D92"/>
    <w:rsid w:val="00881496"/>
    <w:rsid w:val="00881BB5"/>
    <w:rsid w:val="00887328"/>
    <w:rsid w:val="00887817"/>
    <w:rsid w:val="00890045"/>
    <w:rsid w:val="00890FA3"/>
    <w:rsid w:val="0089150F"/>
    <w:rsid w:val="00894B63"/>
    <w:rsid w:val="00896A1F"/>
    <w:rsid w:val="00896DE9"/>
    <w:rsid w:val="00897809"/>
    <w:rsid w:val="008A0A24"/>
    <w:rsid w:val="008A104D"/>
    <w:rsid w:val="008A16D1"/>
    <w:rsid w:val="008A5C53"/>
    <w:rsid w:val="008A5E3C"/>
    <w:rsid w:val="008A6CE5"/>
    <w:rsid w:val="008A7141"/>
    <w:rsid w:val="008B2352"/>
    <w:rsid w:val="008B26E7"/>
    <w:rsid w:val="008B3079"/>
    <w:rsid w:val="008B3752"/>
    <w:rsid w:val="008B4712"/>
    <w:rsid w:val="008B47D9"/>
    <w:rsid w:val="008B4B66"/>
    <w:rsid w:val="008B5858"/>
    <w:rsid w:val="008B5A6C"/>
    <w:rsid w:val="008B6C6A"/>
    <w:rsid w:val="008B7110"/>
    <w:rsid w:val="008B7A91"/>
    <w:rsid w:val="008C06A4"/>
    <w:rsid w:val="008C1704"/>
    <w:rsid w:val="008C22DC"/>
    <w:rsid w:val="008C46E7"/>
    <w:rsid w:val="008C5051"/>
    <w:rsid w:val="008C6026"/>
    <w:rsid w:val="008D0126"/>
    <w:rsid w:val="008D188D"/>
    <w:rsid w:val="008D1C88"/>
    <w:rsid w:val="008D2F2D"/>
    <w:rsid w:val="008D3B0F"/>
    <w:rsid w:val="008D3DAC"/>
    <w:rsid w:val="008D3E04"/>
    <w:rsid w:val="008D4387"/>
    <w:rsid w:val="008D4B19"/>
    <w:rsid w:val="008D4C52"/>
    <w:rsid w:val="008D728F"/>
    <w:rsid w:val="008E070E"/>
    <w:rsid w:val="008E1271"/>
    <w:rsid w:val="008E3DE5"/>
    <w:rsid w:val="008E717D"/>
    <w:rsid w:val="008F14E2"/>
    <w:rsid w:val="008F1B63"/>
    <w:rsid w:val="008F6031"/>
    <w:rsid w:val="008F6F62"/>
    <w:rsid w:val="008F7E77"/>
    <w:rsid w:val="00900029"/>
    <w:rsid w:val="00900833"/>
    <w:rsid w:val="00901E34"/>
    <w:rsid w:val="009022E6"/>
    <w:rsid w:val="00902355"/>
    <w:rsid w:val="00903436"/>
    <w:rsid w:val="009043FE"/>
    <w:rsid w:val="009044AA"/>
    <w:rsid w:val="00904815"/>
    <w:rsid w:val="009065E0"/>
    <w:rsid w:val="009072B4"/>
    <w:rsid w:val="009073D5"/>
    <w:rsid w:val="0090773B"/>
    <w:rsid w:val="00907C55"/>
    <w:rsid w:val="009103EB"/>
    <w:rsid w:val="00910961"/>
    <w:rsid w:val="00914FDD"/>
    <w:rsid w:val="00915299"/>
    <w:rsid w:val="009156D1"/>
    <w:rsid w:val="0091587C"/>
    <w:rsid w:val="009162EF"/>
    <w:rsid w:val="00916657"/>
    <w:rsid w:val="00916BD7"/>
    <w:rsid w:val="00916E95"/>
    <w:rsid w:val="00922D9D"/>
    <w:rsid w:val="00923196"/>
    <w:rsid w:val="009240D4"/>
    <w:rsid w:val="009245B4"/>
    <w:rsid w:val="0092512A"/>
    <w:rsid w:val="00925C78"/>
    <w:rsid w:val="00926855"/>
    <w:rsid w:val="00926947"/>
    <w:rsid w:val="009278FE"/>
    <w:rsid w:val="00927BBE"/>
    <w:rsid w:val="00927FEE"/>
    <w:rsid w:val="009317D5"/>
    <w:rsid w:val="009331D6"/>
    <w:rsid w:val="0093418B"/>
    <w:rsid w:val="00935CAF"/>
    <w:rsid w:val="009362E1"/>
    <w:rsid w:val="009369E3"/>
    <w:rsid w:val="009401DC"/>
    <w:rsid w:val="0094039E"/>
    <w:rsid w:val="009410C1"/>
    <w:rsid w:val="00941B78"/>
    <w:rsid w:val="00945841"/>
    <w:rsid w:val="00945A4F"/>
    <w:rsid w:val="009468F4"/>
    <w:rsid w:val="00946B02"/>
    <w:rsid w:val="009470A6"/>
    <w:rsid w:val="0095059A"/>
    <w:rsid w:val="009520EB"/>
    <w:rsid w:val="00953762"/>
    <w:rsid w:val="00953FEC"/>
    <w:rsid w:val="009567B4"/>
    <w:rsid w:val="00956831"/>
    <w:rsid w:val="00956C34"/>
    <w:rsid w:val="00957062"/>
    <w:rsid w:val="00957909"/>
    <w:rsid w:val="009579BD"/>
    <w:rsid w:val="00960246"/>
    <w:rsid w:val="009609AD"/>
    <w:rsid w:val="00963B08"/>
    <w:rsid w:val="00964DC1"/>
    <w:rsid w:val="0097008A"/>
    <w:rsid w:val="0097185D"/>
    <w:rsid w:val="00971BAA"/>
    <w:rsid w:val="00971F73"/>
    <w:rsid w:val="0097353C"/>
    <w:rsid w:val="00973BAA"/>
    <w:rsid w:val="0097471F"/>
    <w:rsid w:val="00974D2C"/>
    <w:rsid w:val="0097525B"/>
    <w:rsid w:val="00976FB9"/>
    <w:rsid w:val="00980852"/>
    <w:rsid w:val="00980BA1"/>
    <w:rsid w:val="00980F4D"/>
    <w:rsid w:val="0098168F"/>
    <w:rsid w:val="00982D0A"/>
    <w:rsid w:val="009865C2"/>
    <w:rsid w:val="0098777C"/>
    <w:rsid w:val="009919E3"/>
    <w:rsid w:val="009946A0"/>
    <w:rsid w:val="00995608"/>
    <w:rsid w:val="00997647"/>
    <w:rsid w:val="00997B9A"/>
    <w:rsid w:val="00997FFC"/>
    <w:rsid w:val="009A17B7"/>
    <w:rsid w:val="009A29AF"/>
    <w:rsid w:val="009A29C1"/>
    <w:rsid w:val="009A2E88"/>
    <w:rsid w:val="009A3549"/>
    <w:rsid w:val="009A3F2F"/>
    <w:rsid w:val="009A43C4"/>
    <w:rsid w:val="009A5852"/>
    <w:rsid w:val="009A6626"/>
    <w:rsid w:val="009A7216"/>
    <w:rsid w:val="009B03B3"/>
    <w:rsid w:val="009B09A9"/>
    <w:rsid w:val="009B0B25"/>
    <w:rsid w:val="009B0CE5"/>
    <w:rsid w:val="009B13FB"/>
    <w:rsid w:val="009B3D2E"/>
    <w:rsid w:val="009B5979"/>
    <w:rsid w:val="009B5A24"/>
    <w:rsid w:val="009B621A"/>
    <w:rsid w:val="009B6F69"/>
    <w:rsid w:val="009B7EFE"/>
    <w:rsid w:val="009C11F8"/>
    <w:rsid w:val="009C263B"/>
    <w:rsid w:val="009C285C"/>
    <w:rsid w:val="009C3343"/>
    <w:rsid w:val="009C5123"/>
    <w:rsid w:val="009C5E84"/>
    <w:rsid w:val="009C630A"/>
    <w:rsid w:val="009C6CF8"/>
    <w:rsid w:val="009D0335"/>
    <w:rsid w:val="009D0942"/>
    <w:rsid w:val="009D0C78"/>
    <w:rsid w:val="009D16E8"/>
    <w:rsid w:val="009D2639"/>
    <w:rsid w:val="009D33A8"/>
    <w:rsid w:val="009D4391"/>
    <w:rsid w:val="009D6FCA"/>
    <w:rsid w:val="009D7667"/>
    <w:rsid w:val="009D7ED7"/>
    <w:rsid w:val="009E0859"/>
    <w:rsid w:val="009E2537"/>
    <w:rsid w:val="009E27DA"/>
    <w:rsid w:val="009E2B8E"/>
    <w:rsid w:val="009E2EB4"/>
    <w:rsid w:val="009E3C66"/>
    <w:rsid w:val="009E4E18"/>
    <w:rsid w:val="009E5B38"/>
    <w:rsid w:val="009E6424"/>
    <w:rsid w:val="009E70CE"/>
    <w:rsid w:val="009E77C1"/>
    <w:rsid w:val="009E7B14"/>
    <w:rsid w:val="009F0156"/>
    <w:rsid w:val="009F1846"/>
    <w:rsid w:val="009F26AF"/>
    <w:rsid w:val="009F2EF6"/>
    <w:rsid w:val="009F4DFF"/>
    <w:rsid w:val="009F5112"/>
    <w:rsid w:val="009F516D"/>
    <w:rsid w:val="009F65F0"/>
    <w:rsid w:val="00A0045E"/>
    <w:rsid w:val="00A01930"/>
    <w:rsid w:val="00A03C9C"/>
    <w:rsid w:val="00A0486C"/>
    <w:rsid w:val="00A06F3D"/>
    <w:rsid w:val="00A070F9"/>
    <w:rsid w:val="00A13EE4"/>
    <w:rsid w:val="00A1675E"/>
    <w:rsid w:val="00A25C96"/>
    <w:rsid w:val="00A276C9"/>
    <w:rsid w:val="00A27A78"/>
    <w:rsid w:val="00A30FBC"/>
    <w:rsid w:val="00A32F86"/>
    <w:rsid w:val="00A351D9"/>
    <w:rsid w:val="00A36262"/>
    <w:rsid w:val="00A36A8A"/>
    <w:rsid w:val="00A36FD9"/>
    <w:rsid w:val="00A43363"/>
    <w:rsid w:val="00A43594"/>
    <w:rsid w:val="00A445CA"/>
    <w:rsid w:val="00A45063"/>
    <w:rsid w:val="00A45EBF"/>
    <w:rsid w:val="00A46F91"/>
    <w:rsid w:val="00A476EC"/>
    <w:rsid w:val="00A47D63"/>
    <w:rsid w:val="00A506D1"/>
    <w:rsid w:val="00A513FD"/>
    <w:rsid w:val="00A514D0"/>
    <w:rsid w:val="00A51FB8"/>
    <w:rsid w:val="00A52975"/>
    <w:rsid w:val="00A5338D"/>
    <w:rsid w:val="00A53585"/>
    <w:rsid w:val="00A53B53"/>
    <w:rsid w:val="00A54FD1"/>
    <w:rsid w:val="00A555F6"/>
    <w:rsid w:val="00A569A9"/>
    <w:rsid w:val="00A570D7"/>
    <w:rsid w:val="00A60384"/>
    <w:rsid w:val="00A62603"/>
    <w:rsid w:val="00A64C0F"/>
    <w:rsid w:val="00A730CA"/>
    <w:rsid w:val="00A757B8"/>
    <w:rsid w:val="00A758E7"/>
    <w:rsid w:val="00A75B68"/>
    <w:rsid w:val="00A763A9"/>
    <w:rsid w:val="00A7673A"/>
    <w:rsid w:val="00A76CB3"/>
    <w:rsid w:val="00A774F6"/>
    <w:rsid w:val="00A80085"/>
    <w:rsid w:val="00A823BE"/>
    <w:rsid w:val="00A83C9E"/>
    <w:rsid w:val="00A84484"/>
    <w:rsid w:val="00A85A9E"/>
    <w:rsid w:val="00A85D36"/>
    <w:rsid w:val="00A8679A"/>
    <w:rsid w:val="00A86B00"/>
    <w:rsid w:val="00A87370"/>
    <w:rsid w:val="00A873F2"/>
    <w:rsid w:val="00A87751"/>
    <w:rsid w:val="00A90237"/>
    <w:rsid w:val="00A90662"/>
    <w:rsid w:val="00A91D73"/>
    <w:rsid w:val="00A92660"/>
    <w:rsid w:val="00A9275E"/>
    <w:rsid w:val="00A93012"/>
    <w:rsid w:val="00A95814"/>
    <w:rsid w:val="00A971EF"/>
    <w:rsid w:val="00AA02E0"/>
    <w:rsid w:val="00AA031A"/>
    <w:rsid w:val="00AA257A"/>
    <w:rsid w:val="00AA338E"/>
    <w:rsid w:val="00AA339E"/>
    <w:rsid w:val="00AA4029"/>
    <w:rsid w:val="00AA5219"/>
    <w:rsid w:val="00AA6FC5"/>
    <w:rsid w:val="00AB218E"/>
    <w:rsid w:val="00AB21CA"/>
    <w:rsid w:val="00AB279E"/>
    <w:rsid w:val="00AB3E2C"/>
    <w:rsid w:val="00AB4F03"/>
    <w:rsid w:val="00AB4FE9"/>
    <w:rsid w:val="00AB5E3F"/>
    <w:rsid w:val="00AB78CB"/>
    <w:rsid w:val="00AC0725"/>
    <w:rsid w:val="00AC1277"/>
    <w:rsid w:val="00AC3235"/>
    <w:rsid w:val="00AC37DE"/>
    <w:rsid w:val="00AC4055"/>
    <w:rsid w:val="00AC52AC"/>
    <w:rsid w:val="00AC5BAE"/>
    <w:rsid w:val="00AC6158"/>
    <w:rsid w:val="00AC7D2D"/>
    <w:rsid w:val="00AD2582"/>
    <w:rsid w:val="00AD2930"/>
    <w:rsid w:val="00AD2C51"/>
    <w:rsid w:val="00AD3049"/>
    <w:rsid w:val="00AD3119"/>
    <w:rsid w:val="00AD3147"/>
    <w:rsid w:val="00AD34DD"/>
    <w:rsid w:val="00AD5374"/>
    <w:rsid w:val="00AD5751"/>
    <w:rsid w:val="00AD589F"/>
    <w:rsid w:val="00AD75A4"/>
    <w:rsid w:val="00AD7E24"/>
    <w:rsid w:val="00AE04DE"/>
    <w:rsid w:val="00AE7FC9"/>
    <w:rsid w:val="00AF16D6"/>
    <w:rsid w:val="00AF1AE0"/>
    <w:rsid w:val="00AF3622"/>
    <w:rsid w:val="00AF5954"/>
    <w:rsid w:val="00AF685D"/>
    <w:rsid w:val="00AF6D72"/>
    <w:rsid w:val="00AF78E6"/>
    <w:rsid w:val="00B03721"/>
    <w:rsid w:val="00B03B2D"/>
    <w:rsid w:val="00B04E41"/>
    <w:rsid w:val="00B06C62"/>
    <w:rsid w:val="00B074AF"/>
    <w:rsid w:val="00B07F52"/>
    <w:rsid w:val="00B10999"/>
    <w:rsid w:val="00B114AE"/>
    <w:rsid w:val="00B13E4E"/>
    <w:rsid w:val="00B13F01"/>
    <w:rsid w:val="00B1419B"/>
    <w:rsid w:val="00B14BA9"/>
    <w:rsid w:val="00B173AC"/>
    <w:rsid w:val="00B21A85"/>
    <w:rsid w:val="00B240B0"/>
    <w:rsid w:val="00B2478C"/>
    <w:rsid w:val="00B24C62"/>
    <w:rsid w:val="00B257DC"/>
    <w:rsid w:val="00B30BBE"/>
    <w:rsid w:val="00B30E49"/>
    <w:rsid w:val="00B32017"/>
    <w:rsid w:val="00B322A7"/>
    <w:rsid w:val="00B32C2E"/>
    <w:rsid w:val="00B33871"/>
    <w:rsid w:val="00B35208"/>
    <w:rsid w:val="00B35C02"/>
    <w:rsid w:val="00B36A53"/>
    <w:rsid w:val="00B400E3"/>
    <w:rsid w:val="00B4043B"/>
    <w:rsid w:val="00B405E3"/>
    <w:rsid w:val="00B41AAF"/>
    <w:rsid w:val="00B42377"/>
    <w:rsid w:val="00B4257A"/>
    <w:rsid w:val="00B42920"/>
    <w:rsid w:val="00B43891"/>
    <w:rsid w:val="00B44132"/>
    <w:rsid w:val="00B44AD9"/>
    <w:rsid w:val="00B476DC"/>
    <w:rsid w:val="00B478A4"/>
    <w:rsid w:val="00B505BD"/>
    <w:rsid w:val="00B513DE"/>
    <w:rsid w:val="00B53A08"/>
    <w:rsid w:val="00B53AB5"/>
    <w:rsid w:val="00B54F4F"/>
    <w:rsid w:val="00B55039"/>
    <w:rsid w:val="00B56E2D"/>
    <w:rsid w:val="00B60F7F"/>
    <w:rsid w:val="00B62C31"/>
    <w:rsid w:val="00B6381C"/>
    <w:rsid w:val="00B64B6A"/>
    <w:rsid w:val="00B66521"/>
    <w:rsid w:val="00B66C8B"/>
    <w:rsid w:val="00B67340"/>
    <w:rsid w:val="00B67BF0"/>
    <w:rsid w:val="00B71F20"/>
    <w:rsid w:val="00B72DB1"/>
    <w:rsid w:val="00B7389D"/>
    <w:rsid w:val="00B74751"/>
    <w:rsid w:val="00B74A63"/>
    <w:rsid w:val="00B752C0"/>
    <w:rsid w:val="00B759A2"/>
    <w:rsid w:val="00B83DEC"/>
    <w:rsid w:val="00B840DE"/>
    <w:rsid w:val="00B844FF"/>
    <w:rsid w:val="00B85B2C"/>
    <w:rsid w:val="00B870CF"/>
    <w:rsid w:val="00B905F3"/>
    <w:rsid w:val="00B90A47"/>
    <w:rsid w:val="00B910EC"/>
    <w:rsid w:val="00B91478"/>
    <w:rsid w:val="00B94707"/>
    <w:rsid w:val="00B94CBC"/>
    <w:rsid w:val="00B95BAF"/>
    <w:rsid w:val="00B9641F"/>
    <w:rsid w:val="00B96C18"/>
    <w:rsid w:val="00B97D89"/>
    <w:rsid w:val="00BA137C"/>
    <w:rsid w:val="00BA3C49"/>
    <w:rsid w:val="00BA588C"/>
    <w:rsid w:val="00BA5C0F"/>
    <w:rsid w:val="00BA5E2A"/>
    <w:rsid w:val="00BA6B96"/>
    <w:rsid w:val="00BA7F49"/>
    <w:rsid w:val="00BB294E"/>
    <w:rsid w:val="00BB3191"/>
    <w:rsid w:val="00BB3C74"/>
    <w:rsid w:val="00BB5254"/>
    <w:rsid w:val="00BB6440"/>
    <w:rsid w:val="00BC0D41"/>
    <w:rsid w:val="00BC125E"/>
    <w:rsid w:val="00BC3036"/>
    <w:rsid w:val="00BC364C"/>
    <w:rsid w:val="00BC3C9E"/>
    <w:rsid w:val="00BC62DA"/>
    <w:rsid w:val="00BC6985"/>
    <w:rsid w:val="00BD085B"/>
    <w:rsid w:val="00BD1F9B"/>
    <w:rsid w:val="00BD2BA6"/>
    <w:rsid w:val="00BD3F9F"/>
    <w:rsid w:val="00BD6332"/>
    <w:rsid w:val="00BD6A40"/>
    <w:rsid w:val="00BD7011"/>
    <w:rsid w:val="00BD79CC"/>
    <w:rsid w:val="00BE0519"/>
    <w:rsid w:val="00BE0C93"/>
    <w:rsid w:val="00BE0CB9"/>
    <w:rsid w:val="00BE23CB"/>
    <w:rsid w:val="00BE597C"/>
    <w:rsid w:val="00BE5B5E"/>
    <w:rsid w:val="00BE605E"/>
    <w:rsid w:val="00BE66F3"/>
    <w:rsid w:val="00BE66FE"/>
    <w:rsid w:val="00BE6C14"/>
    <w:rsid w:val="00BE6CA4"/>
    <w:rsid w:val="00BF1684"/>
    <w:rsid w:val="00BF2831"/>
    <w:rsid w:val="00BF42DA"/>
    <w:rsid w:val="00BF488C"/>
    <w:rsid w:val="00C0061F"/>
    <w:rsid w:val="00C01456"/>
    <w:rsid w:val="00C028F1"/>
    <w:rsid w:val="00C02DE9"/>
    <w:rsid w:val="00C04DC0"/>
    <w:rsid w:val="00C05499"/>
    <w:rsid w:val="00C07268"/>
    <w:rsid w:val="00C1001E"/>
    <w:rsid w:val="00C104F1"/>
    <w:rsid w:val="00C1282F"/>
    <w:rsid w:val="00C12844"/>
    <w:rsid w:val="00C142C2"/>
    <w:rsid w:val="00C14B84"/>
    <w:rsid w:val="00C1721B"/>
    <w:rsid w:val="00C20578"/>
    <w:rsid w:val="00C24ED8"/>
    <w:rsid w:val="00C24F72"/>
    <w:rsid w:val="00C25E27"/>
    <w:rsid w:val="00C27A84"/>
    <w:rsid w:val="00C27BF1"/>
    <w:rsid w:val="00C312F7"/>
    <w:rsid w:val="00C33991"/>
    <w:rsid w:val="00C33E75"/>
    <w:rsid w:val="00C343F6"/>
    <w:rsid w:val="00C3515B"/>
    <w:rsid w:val="00C355A1"/>
    <w:rsid w:val="00C35692"/>
    <w:rsid w:val="00C37BFB"/>
    <w:rsid w:val="00C40778"/>
    <w:rsid w:val="00C40BA5"/>
    <w:rsid w:val="00C413F1"/>
    <w:rsid w:val="00C41990"/>
    <w:rsid w:val="00C41ED7"/>
    <w:rsid w:val="00C42B4E"/>
    <w:rsid w:val="00C42C05"/>
    <w:rsid w:val="00C44CD6"/>
    <w:rsid w:val="00C45DFB"/>
    <w:rsid w:val="00C45E40"/>
    <w:rsid w:val="00C468A1"/>
    <w:rsid w:val="00C479B7"/>
    <w:rsid w:val="00C47E4E"/>
    <w:rsid w:val="00C5046B"/>
    <w:rsid w:val="00C5126B"/>
    <w:rsid w:val="00C52285"/>
    <w:rsid w:val="00C55A32"/>
    <w:rsid w:val="00C56C39"/>
    <w:rsid w:val="00C60423"/>
    <w:rsid w:val="00C623B3"/>
    <w:rsid w:val="00C63A12"/>
    <w:rsid w:val="00C67701"/>
    <w:rsid w:val="00C677E9"/>
    <w:rsid w:val="00C71E41"/>
    <w:rsid w:val="00C72211"/>
    <w:rsid w:val="00C74211"/>
    <w:rsid w:val="00C751E7"/>
    <w:rsid w:val="00C75A57"/>
    <w:rsid w:val="00C77871"/>
    <w:rsid w:val="00C80CDE"/>
    <w:rsid w:val="00C80DD9"/>
    <w:rsid w:val="00C80E4C"/>
    <w:rsid w:val="00C815FB"/>
    <w:rsid w:val="00C81BB0"/>
    <w:rsid w:val="00C8218A"/>
    <w:rsid w:val="00C827C3"/>
    <w:rsid w:val="00C82F21"/>
    <w:rsid w:val="00C8377B"/>
    <w:rsid w:val="00C85310"/>
    <w:rsid w:val="00C858D7"/>
    <w:rsid w:val="00C86384"/>
    <w:rsid w:val="00C90979"/>
    <w:rsid w:val="00C91241"/>
    <w:rsid w:val="00C91CBA"/>
    <w:rsid w:val="00C91DFC"/>
    <w:rsid w:val="00C9412C"/>
    <w:rsid w:val="00C96E2C"/>
    <w:rsid w:val="00C97786"/>
    <w:rsid w:val="00CA0DF1"/>
    <w:rsid w:val="00CA14E0"/>
    <w:rsid w:val="00CA1EDE"/>
    <w:rsid w:val="00CA2093"/>
    <w:rsid w:val="00CA4285"/>
    <w:rsid w:val="00CA481E"/>
    <w:rsid w:val="00CA596F"/>
    <w:rsid w:val="00CA5B78"/>
    <w:rsid w:val="00CA5DDD"/>
    <w:rsid w:val="00CA6D18"/>
    <w:rsid w:val="00CA7786"/>
    <w:rsid w:val="00CB167D"/>
    <w:rsid w:val="00CB1A1D"/>
    <w:rsid w:val="00CB21AF"/>
    <w:rsid w:val="00CB4735"/>
    <w:rsid w:val="00CB475C"/>
    <w:rsid w:val="00CB4F5A"/>
    <w:rsid w:val="00CB6903"/>
    <w:rsid w:val="00CB6926"/>
    <w:rsid w:val="00CC025E"/>
    <w:rsid w:val="00CC10BB"/>
    <w:rsid w:val="00CC15C7"/>
    <w:rsid w:val="00CC4726"/>
    <w:rsid w:val="00CC4C17"/>
    <w:rsid w:val="00CC782E"/>
    <w:rsid w:val="00CD08AA"/>
    <w:rsid w:val="00CD1BC0"/>
    <w:rsid w:val="00CD313D"/>
    <w:rsid w:val="00CD3207"/>
    <w:rsid w:val="00CD3E7B"/>
    <w:rsid w:val="00CD519C"/>
    <w:rsid w:val="00CD544E"/>
    <w:rsid w:val="00CD5DDE"/>
    <w:rsid w:val="00CD6F53"/>
    <w:rsid w:val="00CD7FD4"/>
    <w:rsid w:val="00CE070C"/>
    <w:rsid w:val="00CE10D0"/>
    <w:rsid w:val="00CE1B8D"/>
    <w:rsid w:val="00CE3D7F"/>
    <w:rsid w:val="00CE51ED"/>
    <w:rsid w:val="00CE54CF"/>
    <w:rsid w:val="00CE6431"/>
    <w:rsid w:val="00CE6A7A"/>
    <w:rsid w:val="00CE6AF1"/>
    <w:rsid w:val="00CF13E7"/>
    <w:rsid w:val="00CF16A0"/>
    <w:rsid w:val="00CF1FE1"/>
    <w:rsid w:val="00CF5E92"/>
    <w:rsid w:val="00CF7B19"/>
    <w:rsid w:val="00D000B8"/>
    <w:rsid w:val="00D0196B"/>
    <w:rsid w:val="00D01F16"/>
    <w:rsid w:val="00D04226"/>
    <w:rsid w:val="00D04E28"/>
    <w:rsid w:val="00D05FE1"/>
    <w:rsid w:val="00D062DD"/>
    <w:rsid w:val="00D06CEC"/>
    <w:rsid w:val="00D143FB"/>
    <w:rsid w:val="00D14E4F"/>
    <w:rsid w:val="00D15D2C"/>
    <w:rsid w:val="00D1695D"/>
    <w:rsid w:val="00D20384"/>
    <w:rsid w:val="00D203FA"/>
    <w:rsid w:val="00D20809"/>
    <w:rsid w:val="00D20818"/>
    <w:rsid w:val="00D20DDF"/>
    <w:rsid w:val="00D22006"/>
    <w:rsid w:val="00D22481"/>
    <w:rsid w:val="00D22737"/>
    <w:rsid w:val="00D23565"/>
    <w:rsid w:val="00D2489A"/>
    <w:rsid w:val="00D254BF"/>
    <w:rsid w:val="00D25A39"/>
    <w:rsid w:val="00D26497"/>
    <w:rsid w:val="00D31023"/>
    <w:rsid w:val="00D319FC"/>
    <w:rsid w:val="00D33007"/>
    <w:rsid w:val="00D37BF9"/>
    <w:rsid w:val="00D4218C"/>
    <w:rsid w:val="00D425F2"/>
    <w:rsid w:val="00D426A7"/>
    <w:rsid w:val="00D42D0A"/>
    <w:rsid w:val="00D43077"/>
    <w:rsid w:val="00D43C2F"/>
    <w:rsid w:val="00D43C6A"/>
    <w:rsid w:val="00D4402B"/>
    <w:rsid w:val="00D44821"/>
    <w:rsid w:val="00D44B2D"/>
    <w:rsid w:val="00D45C01"/>
    <w:rsid w:val="00D5030D"/>
    <w:rsid w:val="00D50771"/>
    <w:rsid w:val="00D520DF"/>
    <w:rsid w:val="00D52A49"/>
    <w:rsid w:val="00D52B91"/>
    <w:rsid w:val="00D54C8A"/>
    <w:rsid w:val="00D577AC"/>
    <w:rsid w:val="00D61FBA"/>
    <w:rsid w:val="00D623D5"/>
    <w:rsid w:val="00D633E1"/>
    <w:rsid w:val="00D63A66"/>
    <w:rsid w:val="00D63F40"/>
    <w:rsid w:val="00D64A23"/>
    <w:rsid w:val="00D650C6"/>
    <w:rsid w:val="00D6529C"/>
    <w:rsid w:val="00D659F4"/>
    <w:rsid w:val="00D65D49"/>
    <w:rsid w:val="00D66756"/>
    <w:rsid w:val="00D67971"/>
    <w:rsid w:val="00D707DB"/>
    <w:rsid w:val="00D71259"/>
    <w:rsid w:val="00D73300"/>
    <w:rsid w:val="00D73616"/>
    <w:rsid w:val="00D74A93"/>
    <w:rsid w:val="00D7532E"/>
    <w:rsid w:val="00D77C62"/>
    <w:rsid w:val="00D80A7A"/>
    <w:rsid w:val="00D82859"/>
    <w:rsid w:val="00D82F76"/>
    <w:rsid w:val="00D861C4"/>
    <w:rsid w:val="00D91D4E"/>
    <w:rsid w:val="00D925D9"/>
    <w:rsid w:val="00D926C1"/>
    <w:rsid w:val="00D93609"/>
    <w:rsid w:val="00D937C9"/>
    <w:rsid w:val="00D93FDC"/>
    <w:rsid w:val="00D94B0A"/>
    <w:rsid w:val="00D9524E"/>
    <w:rsid w:val="00D958A4"/>
    <w:rsid w:val="00D9613C"/>
    <w:rsid w:val="00D963F0"/>
    <w:rsid w:val="00DA013A"/>
    <w:rsid w:val="00DA0685"/>
    <w:rsid w:val="00DA36FC"/>
    <w:rsid w:val="00DA3CA9"/>
    <w:rsid w:val="00DA5358"/>
    <w:rsid w:val="00DA5DE2"/>
    <w:rsid w:val="00DA61B9"/>
    <w:rsid w:val="00DA6CD3"/>
    <w:rsid w:val="00DA7776"/>
    <w:rsid w:val="00DB0591"/>
    <w:rsid w:val="00DB0643"/>
    <w:rsid w:val="00DB0686"/>
    <w:rsid w:val="00DB068B"/>
    <w:rsid w:val="00DB133B"/>
    <w:rsid w:val="00DB1373"/>
    <w:rsid w:val="00DB19CE"/>
    <w:rsid w:val="00DB28BE"/>
    <w:rsid w:val="00DB30AA"/>
    <w:rsid w:val="00DB4F83"/>
    <w:rsid w:val="00DB5652"/>
    <w:rsid w:val="00DB5776"/>
    <w:rsid w:val="00DB5D9D"/>
    <w:rsid w:val="00DC1486"/>
    <w:rsid w:val="00DC30C1"/>
    <w:rsid w:val="00DC325F"/>
    <w:rsid w:val="00DC39C5"/>
    <w:rsid w:val="00DC4C6D"/>
    <w:rsid w:val="00DC59AE"/>
    <w:rsid w:val="00DC6FE7"/>
    <w:rsid w:val="00DD088C"/>
    <w:rsid w:val="00DD16C8"/>
    <w:rsid w:val="00DD1F4C"/>
    <w:rsid w:val="00DD391A"/>
    <w:rsid w:val="00DD41C9"/>
    <w:rsid w:val="00DD48B7"/>
    <w:rsid w:val="00DD4D73"/>
    <w:rsid w:val="00DD5FE0"/>
    <w:rsid w:val="00DE044D"/>
    <w:rsid w:val="00DE0601"/>
    <w:rsid w:val="00DE20BB"/>
    <w:rsid w:val="00DE4D3F"/>
    <w:rsid w:val="00DE6C15"/>
    <w:rsid w:val="00DF218B"/>
    <w:rsid w:val="00DF23D8"/>
    <w:rsid w:val="00DF264A"/>
    <w:rsid w:val="00DF539E"/>
    <w:rsid w:val="00E0066E"/>
    <w:rsid w:val="00E007DF"/>
    <w:rsid w:val="00E00B48"/>
    <w:rsid w:val="00E024C8"/>
    <w:rsid w:val="00E02D84"/>
    <w:rsid w:val="00E030D1"/>
    <w:rsid w:val="00E03E1A"/>
    <w:rsid w:val="00E0411B"/>
    <w:rsid w:val="00E04313"/>
    <w:rsid w:val="00E049F0"/>
    <w:rsid w:val="00E04D41"/>
    <w:rsid w:val="00E06CC3"/>
    <w:rsid w:val="00E110D9"/>
    <w:rsid w:val="00E1141B"/>
    <w:rsid w:val="00E11B54"/>
    <w:rsid w:val="00E14C02"/>
    <w:rsid w:val="00E15D33"/>
    <w:rsid w:val="00E15E51"/>
    <w:rsid w:val="00E17ABF"/>
    <w:rsid w:val="00E206E6"/>
    <w:rsid w:val="00E2084E"/>
    <w:rsid w:val="00E2101B"/>
    <w:rsid w:val="00E23FD2"/>
    <w:rsid w:val="00E25924"/>
    <w:rsid w:val="00E269D5"/>
    <w:rsid w:val="00E308A9"/>
    <w:rsid w:val="00E319A1"/>
    <w:rsid w:val="00E33DCE"/>
    <w:rsid w:val="00E34D0C"/>
    <w:rsid w:val="00E3625C"/>
    <w:rsid w:val="00E36EFF"/>
    <w:rsid w:val="00E36F9F"/>
    <w:rsid w:val="00E4016A"/>
    <w:rsid w:val="00E40366"/>
    <w:rsid w:val="00E419D1"/>
    <w:rsid w:val="00E43240"/>
    <w:rsid w:val="00E43664"/>
    <w:rsid w:val="00E44901"/>
    <w:rsid w:val="00E45413"/>
    <w:rsid w:val="00E460B8"/>
    <w:rsid w:val="00E4663C"/>
    <w:rsid w:val="00E505F3"/>
    <w:rsid w:val="00E50A5F"/>
    <w:rsid w:val="00E50E71"/>
    <w:rsid w:val="00E5116C"/>
    <w:rsid w:val="00E5286F"/>
    <w:rsid w:val="00E52EE1"/>
    <w:rsid w:val="00E54C15"/>
    <w:rsid w:val="00E55260"/>
    <w:rsid w:val="00E56369"/>
    <w:rsid w:val="00E600A2"/>
    <w:rsid w:val="00E61524"/>
    <w:rsid w:val="00E631F7"/>
    <w:rsid w:val="00E64B71"/>
    <w:rsid w:val="00E65665"/>
    <w:rsid w:val="00E6606E"/>
    <w:rsid w:val="00E670A6"/>
    <w:rsid w:val="00E70D75"/>
    <w:rsid w:val="00E70E59"/>
    <w:rsid w:val="00E70FF5"/>
    <w:rsid w:val="00E719E8"/>
    <w:rsid w:val="00E72377"/>
    <w:rsid w:val="00E72941"/>
    <w:rsid w:val="00E729CD"/>
    <w:rsid w:val="00E7314A"/>
    <w:rsid w:val="00E74A03"/>
    <w:rsid w:val="00E751D8"/>
    <w:rsid w:val="00E756B2"/>
    <w:rsid w:val="00E775FC"/>
    <w:rsid w:val="00E803CD"/>
    <w:rsid w:val="00E807B3"/>
    <w:rsid w:val="00E80ED5"/>
    <w:rsid w:val="00E819A3"/>
    <w:rsid w:val="00E82707"/>
    <w:rsid w:val="00E827CE"/>
    <w:rsid w:val="00E8618B"/>
    <w:rsid w:val="00E90759"/>
    <w:rsid w:val="00E91C65"/>
    <w:rsid w:val="00E91D2C"/>
    <w:rsid w:val="00E922D5"/>
    <w:rsid w:val="00E94F8C"/>
    <w:rsid w:val="00E95076"/>
    <w:rsid w:val="00E954E8"/>
    <w:rsid w:val="00E95C99"/>
    <w:rsid w:val="00E9661A"/>
    <w:rsid w:val="00E96858"/>
    <w:rsid w:val="00EA3871"/>
    <w:rsid w:val="00EA4848"/>
    <w:rsid w:val="00EA4E87"/>
    <w:rsid w:val="00EA5B5D"/>
    <w:rsid w:val="00EB1CDF"/>
    <w:rsid w:val="00EB4D9C"/>
    <w:rsid w:val="00EB4E1B"/>
    <w:rsid w:val="00EB552B"/>
    <w:rsid w:val="00EB727F"/>
    <w:rsid w:val="00EB7AA5"/>
    <w:rsid w:val="00EC03FB"/>
    <w:rsid w:val="00EC0B78"/>
    <w:rsid w:val="00EC0C82"/>
    <w:rsid w:val="00EC16CE"/>
    <w:rsid w:val="00EC17E4"/>
    <w:rsid w:val="00EC2041"/>
    <w:rsid w:val="00EC2F23"/>
    <w:rsid w:val="00EC30D5"/>
    <w:rsid w:val="00EC37A9"/>
    <w:rsid w:val="00EC421B"/>
    <w:rsid w:val="00EC4462"/>
    <w:rsid w:val="00EC4824"/>
    <w:rsid w:val="00EC6244"/>
    <w:rsid w:val="00EC724D"/>
    <w:rsid w:val="00EC77D3"/>
    <w:rsid w:val="00ED0070"/>
    <w:rsid w:val="00ED1152"/>
    <w:rsid w:val="00ED2E82"/>
    <w:rsid w:val="00ED3686"/>
    <w:rsid w:val="00ED37FB"/>
    <w:rsid w:val="00ED521C"/>
    <w:rsid w:val="00EE0592"/>
    <w:rsid w:val="00EE069E"/>
    <w:rsid w:val="00EE4BB9"/>
    <w:rsid w:val="00EE4F2F"/>
    <w:rsid w:val="00EE5164"/>
    <w:rsid w:val="00EE51B3"/>
    <w:rsid w:val="00EE6289"/>
    <w:rsid w:val="00EE6C40"/>
    <w:rsid w:val="00EE6FC5"/>
    <w:rsid w:val="00EF0F0D"/>
    <w:rsid w:val="00EF1C6B"/>
    <w:rsid w:val="00EF1CE3"/>
    <w:rsid w:val="00EF1F1C"/>
    <w:rsid w:val="00EF39DC"/>
    <w:rsid w:val="00EF5BCC"/>
    <w:rsid w:val="00EF622A"/>
    <w:rsid w:val="00EF68B1"/>
    <w:rsid w:val="00F03AFF"/>
    <w:rsid w:val="00F04618"/>
    <w:rsid w:val="00F06BE9"/>
    <w:rsid w:val="00F07CD8"/>
    <w:rsid w:val="00F115EB"/>
    <w:rsid w:val="00F11ADB"/>
    <w:rsid w:val="00F13AF0"/>
    <w:rsid w:val="00F14D5B"/>
    <w:rsid w:val="00F14F06"/>
    <w:rsid w:val="00F154A7"/>
    <w:rsid w:val="00F15DE6"/>
    <w:rsid w:val="00F16BDE"/>
    <w:rsid w:val="00F2002E"/>
    <w:rsid w:val="00F22306"/>
    <w:rsid w:val="00F23144"/>
    <w:rsid w:val="00F2479A"/>
    <w:rsid w:val="00F25BD9"/>
    <w:rsid w:val="00F2778B"/>
    <w:rsid w:val="00F30FED"/>
    <w:rsid w:val="00F31007"/>
    <w:rsid w:val="00F3216D"/>
    <w:rsid w:val="00F33C39"/>
    <w:rsid w:val="00F34842"/>
    <w:rsid w:val="00F34D39"/>
    <w:rsid w:val="00F34EF2"/>
    <w:rsid w:val="00F40195"/>
    <w:rsid w:val="00F404CA"/>
    <w:rsid w:val="00F4288C"/>
    <w:rsid w:val="00F4447A"/>
    <w:rsid w:val="00F446DE"/>
    <w:rsid w:val="00F44790"/>
    <w:rsid w:val="00F45D1F"/>
    <w:rsid w:val="00F50A98"/>
    <w:rsid w:val="00F511E0"/>
    <w:rsid w:val="00F52F32"/>
    <w:rsid w:val="00F551CD"/>
    <w:rsid w:val="00F5742F"/>
    <w:rsid w:val="00F6013D"/>
    <w:rsid w:val="00F60BB1"/>
    <w:rsid w:val="00F613BC"/>
    <w:rsid w:val="00F6213A"/>
    <w:rsid w:val="00F65ABA"/>
    <w:rsid w:val="00F6676B"/>
    <w:rsid w:val="00F706CA"/>
    <w:rsid w:val="00F70ABB"/>
    <w:rsid w:val="00F72772"/>
    <w:rsid w:val="00F727B9"/>
    <w:rsid w:val="00F72D92"/>
    <w:rsid w:val="00F7352B"/>
    <w:rsid w:val="00F76F82"/>
    <w:rsid w:val="00F80889"/>
    <w:rsid w:val="00F80C6E"/>
    <w:rsid w:val="00F82185"/>
    <w:rsid w:val="00F84865"/>
    <w:rsid w:val="00F84AA1"/>
    <w:rsid w:val="00F86474"/>
    <w:rsid w:val="00F8692C"/>
    <w:rsid w:val="00F876E2"/>
    <w:rsid w:val="00F90BBD"/>
    <w:rsid w:val="00F91470"/>
    <w:rsid w:val="00F92AC5"/>
    <w:rsid w:val="00F937BE"/>
    <w:rsid w:val="00F942DE"/>
    <w:rsid w:val="00F96849"/>
    <w:rsid w:val="00F96A80"/>
    <w:rsid w:val="00F96ADA"/>
    <w:rsid w:val="00F96AFB"/>
    <w:rsid w:val="00FA08C1"/>
    <w:rsid w:val="00FA1A5A"/>
    <w:rsid w:val="00FA2246"/>
    <w:rsid w:val="00FA3172"/>
    <w:rsid w:val="00FA3BA0"/>
    <w:rsid w:val="00FA4DD7"/>
    <w:rsid w:val="00FA5C7F"/>
    <w:rsid w:val="00FA5C98"/>
    <w:rsid w:val="00FA7098"/>
    <w:rsid w:val="00FB0B2B"/>
    <w:rsid w:val="00FB18FD"/>
    <w:rsid w:val="00FB205D"/>
    <w:rsid w:val="00FB318C"/>
    <w:rsid w:val="00FB3B46"/>
    <w:rsid w:val="00FB7414"/>
    <w:rsid w:val="00FB7AAF"/>
    <w:rsid w:val="00FC04BD"/>
    <w:rsid w:val="00FC3A79"/>
    <w:rsid w:val="00FC3BF4"/>
    <w:rsid w:val="00FC4A92"/>
    <w:rsid w:val="00FC5769"/>
    <w:rsid w:val="00FC5D3C"/>
    <w:rsid w:val="00FC7998"/>
    <w:rsid w:val="00FD217F"/>
    <w:rsid w:val="00FD3DFB"/>
    <w:rsid w:val="00FD3E48"/>
    <w:rsid w:val="00FD41BB"/>
    <w:rsid w:val="00FD4703"/>
    <w:rsid w:val="00FD4ABC"/>
    <w:rsid w:val="00FD561B"/>
    <w:rsid w:val="00FD60A7"/>
    <w:rsid w:val="00FD6DF5"/>
    <w:rsid w:val="00FE039D"/>
    <w:rsid w:val="00FE1248"/>
    <w:rsid w:val="00FE1E65"/>
    <w:rsid w:val="00FE28B5"/>
    <w:rsid w:val="00FE3230"/>
    <w:rsid w:val="00FE4FE6"/>
    <w:rsid w:val="00FE568D"/>
    <w:rsid w:val="00FE6556"/>
    <w:rsid w:val="00FE770B"/>
    <w:rsid w:val="00FE799D"/>
    <w:rsid w:val="00FE7B41"/>
    <w:rsid w:val="00FF06E8"/>
    <w:rsid w:val="00FF15DF"/>
    <w:rsid w:val="00FF15FA"/>
    <w:rsid w:val="00FF1A49"/>
    <w:rsid w:val="00FF3749"/>
    <w:rsid w:val="00FF3B13"/>
    <w:rsid w:val="00FF477F"/>
    <w:rsid w:val="00FF4E59"/>
    <w:rsid w:val="00FF536F"/>
    <w:rsid w:val="00FF5EF4"/>
    <w:rsid w:val="00FF7ACF"/>
    <w:rsid w:val="00FF7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AEC2B"/>
  <w15:docId w15:val="{15A39398-7DE1-4BEE-A484-104FF8AC9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761E"/>
  </w:style>
  <w:style w:type="paragraph" w:styleId="Heading1">
    <w:name w:val="heading 1"/>
    <w:basedOn w:val="Title"/>
    <w:next w:val="Normal"/>
    <w:link w:val="Heading1Char"/>
    <w:uiPriority w:val="9"/>
    <w:qFormat/>
    <w:rsid w:val="00172B1E"/>
    <w:pPr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504E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14FD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751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751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73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73D5"/>
  </w:style>
  <w:style w:type="paragraph" w:styleId="Footer">
    <w:name w:val="footer"/>
    <w:basedOn w:val="Normal"/>
    <w:link w:val="FooterChar"/>
    <w:uiPriority w:val="99"/>
    <w:unhideWhenUsed/>
    <w:rsid w:val="009073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73D5"/>
  </w:style>
  <w:style w:type="paragraph" w:styleId="BalloonText">
    <w:name w:val="Balloon Text"/>
    <w:basedOn w:val="Normal"/>
    <w:link w:val="BalloonTextChar"/>
    <w:uiPriority w:val="99"/>
    <w:semiHidden/>
    <w:unhideWhenUsed/>
    <w:rsid w:val="009073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73D5"/>
    <w:rPr>
      <w:rFonts w:ascii="Tahoma" w:hAnsi="Tahoma" w:cs="Tahoma"/>
      <w:sz w:val="16"/>
      <w:szCs w:val="16"/>
    </w:rPr>
  </w:style>
  <w:style w:type="paragraph" w:styleId="NoSpacing">
    <w:name w:val="No Spacing"/>
    <w:basedOn w:val="Normal"/>
    <w:link w:val="NoSpacingChar"/>
    <w:uiPriority w:val="1"/>
    <w:qFormat/>
    <w:rsid w:val="00C24ED8"/>
    <w:pPr>
      <w:spacing w:after="0" w:line="240" w:lineRule="auto"/>
    </w:pPr>
    <w:rPr>
      <w:rFonts w:ascii="Tahoma" w:eastAsia="Times New Roman" w:hAnsi="Tahoma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C24ED8"/>
    <w:rPr>
      <w:rFonts w:ascii="Tahoma" w:eastAsia="Times New Roman" w:hAnsi="Tahoma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C24ED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24ED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4ED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C24ED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172B1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504EC"/>
    <w:pPr>
      <w:outlineLvl w:val="9"/>
    </w:pPr>
  </w:style>
  <w:style w:type="character" w:customStyle="1" w:styleId="Heading2Char">
    <w:name w:val="Heading 2 Char"/>
    <w:basedOn w:val="DefaultParagraphFont"/>
    <w:link w:val="Heading2"/>
    <w:uiPriority w:val="9"/>
    <w:rsid w:val="007504E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aption">
    <w:name w:val="caption"/>
    <w:basedOn w:val="Normal"/>
    <w:next w:val="Normal"/>
    <w:unhideWhenUsed/>
    <w:qFormat/>
    <w:rsid w:val="00C858D7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OC1">
    <w:name w:val="toc 1"/>
    <w:basedOn w:val="Normal"/>
    <w:next w:val="Normal"/>
    <w:autoRedefine/>
    <w:uiPriority w:val="39"/>
    <w:unhideWhenUsed/>
    <w:rsid w:val="00C858D7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C858D7"/>
    <w:rPr>
      <w:color w:val="0000FF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A84484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rsid w:val="00914FD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4E301F"/>
    <w:pPr>
      <w:ind w:left="720"/>
      <w:contextualSpacing/>
    </w:pPr>
  </w:style>
  <w:style w:type="paragraph" w:styleId="TOC2">
    <w:name w:val="toc 2"/>
    <w:basedOn w:val="Normal"/>
    <w:next w:val="Normal"/>
    <w:autoRedefine/>
    <w:uiPriority w:val="39"/>
    <w:unhideWhenUsed/>
    <w:rsid w:val="00C40778"/>
    <w:pPr>
      <w:tabs>
        <w:tab w:val="right" w:leader="dot" w:pos="9350"/>
      </w:tabs>
      <w:spacing w:after="0"/>
      <w:ind w:left="216"/>
    </w:pPr>
  </w:style>
  <w:style w:type="paragraph" w:styleId="TableofFigures">
    <w:name w:val="table of figures"/>
    <w:basedOn w:val="Normal"/>
    <w:next w:val="Normal"/>
    <w:uiPriority w:val="99"/>
    <w:unhideWhenUsed/>
    <w:rsid w:val="00177ADF"/>
    <w:pPr>
      <w:spacing w:after="0"/>
    </w:pPr>
  </w:style>
  <w:style w:type="paragraph" w:styleId="TOC3">
    <w:name w:val="toc 3"/>
    <w:basedOn w:val="Normal"/>
    <w:next w:val="Normal"/>
    <w:autoRedefine/>
    <w:uiPriority w:val="39"/>
    <w:unhideWhenUsed/>
    <w:rsid w:val="00997FFC"/>
    <w:pPr>
      <w:spacing w:after="100"/>
      <w:ind w:left="440"/>
    </w:pPr>
  </w:style>
  <w:style w:type="character" w:styleId="SubtleEmphasis">
    <w:name w:val="Subtle Emphasis"/>
    <w:basedOn w:val="Emphasis"/>
    <w:uiPriority w:val="19"/>
    <w:qFormat/>
    <w:rsid w:val="004A526F"/>
    <w:rPr>
      <w:i/>
      <w:iCs/>
      <w:color w:val="808080"/>
    </w:rPr>
  </w:style>
  <w:style w:type="character" w:customStyle="1" w:styleId="Heading4Char">
    <w:name w:val="Heading 4 Char"/>
    <w:basedOn w:val="DefaultParagraphFont"/>
    <w:link w:val="Heading4"/>
    <w:uiPriority w:val="9"/>
    <w:rsid w:val="006D751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6D751A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CommentReference">
    <w:name w:val="annotation reference"/>
    <w:basedOn w:val="DefaultParagraphFont"/>
    <w:uiPriority w:val="99"/>
    <w:semiHidden/>
    <w:unhideWhenUsed/>
    <w:rsid w:val="00E827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8270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8270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27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2707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685A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685AC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List">
    <w:name w:val="Light List"/>
    <w:basedOn w:val="TableNormal"/>
    <w:uiPriority w:val="61"/>
    <w:rsid w:val="00685AC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GridTable1Light">
    <w:name w:val="Grid Table 1 Light"/>
    <w:basedOn w:val="TableNormal"/>
    <w:uiPriority w:val="46"/>
    <w:rsid w:val="00DB059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1">
    <w:name w:val="Plain Table 1"/>
    <w:basedOn w:val="TableNormal"/>
    <w:uiPriority w:val="41"/>
    <w:rsid w:val="00DB059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4">
    <w:name w:val="Grid Table 4"/>
    <w:basedOn w:val="TableNormal"/>
    <w:uiPriority w:val="49"/>
    <w:rsid w:val="00DB059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F22306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NormalWeb">
    <w:name w:val="Normal (Web)"/>
    <w:basedOn w:val="Normal"/>
    <w:uiPriority w:val="99"/>
    <w:semiHidden/>
    <w:unhideWhenUsed/>
    <w:rsid w:val="00C71E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172B1E"/>
    <w:pPr>
      <w:spacing w:after="0" w:line="240" w:lineRule="auto"/>
    </w:pPr>
  </w:style>
  <w:style w:type="character" w:customStyle="1" w:styleId="textlayer--absolute">
    <w:name w:val="textlayer--absolute"/>
    <w:basedOn w:val="DefaultParagraphFont"/>
    <w:rsid w:val="007343BF"/>
  </w:style>
  <w:style w:type="character" w:styleId="UnresolvedMention">
    <w:name w:val="Unresolved Mention"/>
    <w:basedOn w:val="DefaultParagraphFont"/>
    <w:uiPriority w:val="99"/>
    <w:semiHidden/>
    <w:unhideWhenUsed/>
    <w:rsid w:val="0091587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1587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60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1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5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3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6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0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3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3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3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5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4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46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87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4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3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5.jpe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Relationship Id="rId22" Type="http://schemas.openxmlformats.org/officeDocument/2006/relationships/image" Target="media/image13.png"/><Relationship Id="rId27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nghua%20Li\OneDrive\Documents\SMU%20Files\Year%201%20S2\LD2\LDD\Template%20-%20Level%20Design%20Document%20v2.8%20(RPG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79F20C-D414-44F5-A60B-3AE9A3ED72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- Level Design Document v2.8 (RPG).dotx</Template>
  <TotalTime>2665</TotalTime>
  <Pages>39</Pages>
  <Words>6107</Words>
  <Characters>34816</Characters>
  <Application>Microsoft Office Word</Application>
  <DocSecurity>0</DocSecurity>
  <Lines>290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Donghua Li</dc:creator>
  <cp:lastModifiedBy>李 东华</cp:lastModifiedBy>
  <cp:revision>1438</cp:revision>
  <cp:lastPrinted>2012-06-15T19:28:00Z</cp:lastPrinted>
  <dcterms:created xsi:type="dcterms:W3CDTF">2023-02-14T22:14:00Z</dcterms:created>
  <dcterms:modified xsi:type="dcterms:W3CDTF">2023-02-20T19:51:00Z</dcterms:modified>
</cp:coreProperties>
</file>