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ink/ink43.xml" ContentType="application/inkml+xml"/>
  <Override PartName="/word/ink/ink44.xml" ContentType="application/inkml+xml"/>
  <Override PartName="/word/ink/ink45.xml" ContentType="application/inkml+xml"/>
  <Override PartName="/word/ink/ink46.xml" ContentType="application/inkml+xml"/>
  <Override PartName="/word/ink/ink47.xml" ContentType="application/inkml+xml"/>
  <Override PartName="/word/ink/ink48.xml" ContentType="application/inkml+xml"/>
  <Override PartName="/word/ink/ink49.xml" ContentType="application/inkml+xml"/>
  <Override PartName="/word/ink/ink50.xml" ContentType="application/inkml+xml"/>
  <Override PartName="/word/ink/ink51.xml" ContentType="application/inkml+xml"/>
  <Override PartName="/word/ink/ink52.xml" ContentType="application/inkml+xml"/>
  <Override PartName="/word/ink/ink53.xml" ContentType="application/inkml+xml"/>
  <Override PartName="/word/ink/ink54.xml" ContentType="application/inkml+xml"/>
  <Override PartName="/word/ink/ink55.xml" ContentType="application/inkml+xml"/>
  <Override PartName="/word/ink/ink56.xml" ContentType="application/inkml+xml"/>
  <Override PartName="/word/ink/ink57.xml" ContentType="application/inkml+xml"/>
  <Override PartName="/word/ink/ink58.xml" ContentType="application/inkml+xml"/>
  <Override PartName="/word/ink/ink59.xml" ContentType="application/inkml+xml"/>
  <Override PartName="/word/ink/ink60.xml" ContentType="application/inkml+xml"/>
  <Override PartName="/word/ink/ink6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D1284" w14:textId="77777777" w:rsidR="00C24ED8" w:rsidRDefault="00B405E3" w:rsidP="00B405E3">
      <w:pPr>
        <w:jc w:val="center"/>
      </w:pPr>
      <w:r>
        <w:rPr>
          <w:noProof/>
        </w:rPr>
        <w:drawing>
          <wp:inline distT="0" distB="0" distL="0" distR="0" wp14:anchorId="52CE8D84" wp14:editId="5D05B246">
            <wp:extent cx="5707465" cy="3210448"/>
            <wp:effectExtent l="0" t="0" r="762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793" cy="3219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C38FC" w14:textId="296C3751" w:rsidR="003F33E7" w:rsidRDefault="006F219E" w:rsidP="00DC4C6D">
      <w:pPr>
        <w:pStyle w:val="Title"/>
        <w:jc w:val="center"/>
      </w:pPr>
      <w:r>
        <w:t>D</w:t>
      </w:r>
      <w:r>
        <w:rPr>
          <w:rFonts w:hint="eastAsia"/>
          <w:lang w:eastAsia="zh-CN"/>
        </w:rPr>
        <w:t>ying</w:t>
      </w:r>
      <w:r>
        <w:t xml:space="preserve"> Light:</w:t>
      </w:r>
      <w:r w:rsidR="009401DC">
        <w:t xml:space="preserve">  </w:t>
      </w:r>
      <w:r w:rsidR="00362374">
        <w:t>Falling Object</w:t>
      </w:r>
    </w:p>
    <w:p w14:paraId="0282C5A9" w14:textId="0D5F3867" w:rsidR="00C24ED8" w:rsidRDefault="00403477" w:rsidP="00DC4C6D">
      <w:pPr>
        <w:pStyle w:val="Subtitle"/>
        <w:jc w:val="center"/>
        <w:rPr>
          <w:i w:val="0"/>
          <w:sz w:val="20"/>
          <w:szCs w:val="20"/>
          <w:lang w:eastAsia="zh-CN"/>
        </w:rPr>
      </w:pPr>
      <w:r w:rsidRPr="00DC4C6D">
        <w:rPr>
          <w:i w:val="0"/>
          <w:sz w:val="20"/>
          <w:szCs w:val="20"/>
        </w:rPr>
        <w:t xml:space="preserve">Version </w:t>
      </w:r>
      <w:r w:rsidR="00E83D3A">
        <w:rPr>
          <w:rFonts w:hint="eastAsia"/>
          <w:i w:val="0"/>
          <w:sz w:val="20"/>
          <w:szCs w:val="20"/>
          <w:lang w:eastAsia="zh-CN"/>
        </w:rPr>
        <w:t>1.0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95"/>
        <w:gridCol w:w="4355"/>
      </w:tblGrid>
      <w:tr w:rsidR="001417A2" w:rsidRPr="00944542" w14:paraId="6226E473" w14:textId="77777777" w:rsidTr="00D43C2F">
        <w:trPr>
          <w:trHeight w:val="335"/>
          <w:jc w:val="center"/>
        </w:trPr>
        <w:tc>
          <w:tcPr>
            <w:tcW w:w="3095" w:type="dxa"/>
          </w:tcPr>
          <w:p w14:paraId="6DE59B04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Designer:</w:t>
            </w:r>
          </w:p>
        </w:tc>
        <w:tc>
          <w:tcPr>
            <w:tcW w:w="4355" w:type="dxa"/>
          </w:tcPr>
          <w:p w14:paraId="1C78D242" w14:textId="4E1E7568" w:rsidR="001417A2" w:rsidRPr="00944542" w:rsidRDefault="00E83D3A" w:rsidP="00D43C2F">
            <w:pPr>
              <w:spacing w:after="0"/>
              <w:rPr>
                <w:kern w:val="32"/>
              </w:rPr>
            </w:pPr>
            <w:proofErr w:type="spellStart"/>
            <w:r>
              <w:rPr>
                <w:kern w:val="32"/>
              </w:rPr>
              <w:t>D</w:t>
            </w:r>
            <w:r>
              <w:rPr>
                <w:rFonts w:hint="eastAsia"/>
                <w:kern w:val="32"/>
                <w:lang w:eastAsia="zh-CN"/>
              </w:rPr>
              <w:t>ong</w:t>
            </w:r>
            <w:r>
              <w:rPr>
                <w:kern w:val="32"/>
                <w:lang w:eastAsia="zh-CN"/>
              </w:rPr>
              <w:t>hua</w:t>
            </w:r>
            <w:proofErr w:type="spellEnd"/>
            <w:r>
              <w:rPr>
                <w:kern w:val="32"/>
                <w:lang w:eastAsia="zh-CN"/>
              </w:rPr>
              <w:t xml:space="preserve"> Li</w:t>
            </w:r>
          </w:p>
        </w:tc>
      </w:tr>
      <w:tr w:rsidR="001417A2" w:rsidRPr="00944542" w14:paraId="679ACAF9" w14:textId="77777777" w:rsidTr="00D43C2F">
        <w:trPr>
          <w:trHeight w:val="335"/>
          <w:jc w:val="center"/>
        </w:trPr>
        <w:tc>
          <w:tcPr>
            <w:tcW w:w="3095" w:type="dxa"/>
          </w:tcPr>
          <w:p w14:paraId="0916EBA5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Document Date:</w:t>
            </w:r>
          </w:p>
        </w:tc>
        <w:tc>
          <w:tcPr>
            <w:tcW w:w="4355" w:type="dxa"/>
          </w:tcPr>
          <w:p w14:paraId="4F5AC094" w14:textId="2543BCAE" w:rsidR="001417A2" w:rsidRPr="00944542" w:rsidRDefault="00046B6B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fldChar w:fldCharType="begin"/>
            </w:r>
            <w:r>
              <w:rPr>
                <w:kern w:val="32"/>
              </w:rPr>
              <w:instrText xml:space="preserve"> DATE \@ "MMMM d, yyyy" </w:instrText>
            </w:r>
            <w:r>
              <w:rPr>
                <w:kern w:val="32"/>
              </w:rPr>
              <w:fldChar w:fldCharType="separate"/>
            </w:r>
            <w:r w:rsidR="00FB3F6D">
              <w:rPr>
                <w:noProof/>
                <w:kern w:val="32"/>
              </w:rPr>
              <w:t>November 29, 2023</w:t>
            </w:r>
            <w:r>
              <w:rPr>
                <w:kern w:val="32"/>
              </w:rPr>
              <w:fldChar w:fldCharType="end"/>
            </w:r>
          </w:p>
        </w:tc>
      </w:tr>
      <w:tr w:rsidR="001417A2" w:rsidRPr="00944542" w14:paraId="254F52C1" w14:textId="77777777" w:rsidTr="00D43C2F">
        <w:trPr>
          <w:trHeight w:val="321"/>
          <w:jc w:val="center"/>
        </w:trPr>
        <w:tc>
          <w:tcPr>
            <w:tcW w:w="3095" w:type="dxa"/>
          </w:tcPr>
          <w:p w14:paraId="3869B129" w14:textId="77777777" w:rsidR="001417A2" w:rsidRPr="00944542" w:rsidRDefault="001417A2" w:rsidP="00D43C2F">
            <w:pPr>
              <w:spacing w:after="0"/>
              <w:rPr>
                <w:kern w:val="32"/>
              </w:rPr>
            </w:pPr>
            <w:r w:rsidRPr="00944542">
              <w:rPr>
                <w:kern w:val="32"/>
              </w:rPr>
              <w:t>Intended Level Delivery Date:</w:t>
            </w:r>
          </w:p>
        </w:tc>
        <w:tc>
          <w:tcPr>
            <w:tcW w:w="4355" w:type="dxa"/>
          </w:tcPr>
          <w:p w14:paraId="49BE51A7" w14:textId="74A090E8" w:rsidR="001417A2" w:rsidRPr="00944542" w:rsidRDefault="00FE583A" w:rsidP="00D43C2F">
            <w:pPr>
              <w:spacing w:after="0"/>
              <w:rPr>
                <w:kern w:val="32"/>
              </w:rPr>
            </w:pPr>
            <w:r>
              <w:rPr>
                <w:kern w:val="32"/>
              </w:rPr>
              <w:t>December 4, 2023</w:t>
            </w:r>
          </w:p>
        </w:tc>
      </w:tr>
    </w:tbl>
    <w:p w14:paraId="6F267CD8" w14:textId="77777777" w:rsidR="00403477" w:rsidRDefault="00403477"/>
    <w:p w14:paraId="3290564B" w14:textId="77777777" w:rsidR="00403477" w:rsidRPr="0039586E" w:rsidRDefault="00403477">
      <w:pPr>
        <w:rPr>
          <w:rFonts w:asciiTheme="majorHAnsi" w:hAnsiTheme="majorHAnsi"/>
          <w:b/>
          <w:color w:val="365F91" w:themeColor="accent1" w:themeShade="BF"/>
          <w:sz w:val="28"/>
          <w:szCs w:val="28"/>
        </w:rPr>
      </w:pPr>
      <w:r w:rsidRPr="0039586E">
        <w:rPr>
          <w:rFonts w:asciiTheme="majorHAnsi" w:hAnsiTheme="majorHAnsi"/>
          <w:b/>
          <w:color w:val="365F91" w:themeColor="accent1" w:themeShade="BF"/>
          <w:sz w:val="28"/>
          <w:szCs w:val="28"/>
        </w:rPr>
        <w:t>Document Revisions Table</w:t>
      </w:r>
    </w:p>
    <w:tbl>
      <w:tblPr>
        <w:tblW w:w="9333" w:type="dxa"/>
        <w:jc w:val="center"/>
        <w:tblBorders>
          <w:top w:val="single" w:sz="12" w:space="0" w:color="404040" w:themeColor="text1" w:themeTint="BF"/>
          <w:left w:val="single" w:sz="12" w:space="0" w:color="404040" w:themeColor="text1" w:themeTint="BF"/>
          <w:bottom w:val="single" w:sz="12" w:space="0" w:color="404040" w:themeColor="text1" w:themeTint="BF"/>
          <w:right w:val="single" w:sz="12" w:space="0" w:color="404040" w:themeColor="text1" w:themeTint="BF"/>
          <w:insideH w:val="single" w:sz="12" w:space="0" w:color="404040" w:themeColor="text1" w:themeTint="BF"/>
          <w:insideV w:val="single" w:sz="12" w:space="0" w:color="404040" w:themeColor="text1" w:themeTint="BF"/>
        </w:tblBorders>
        <w:tblLook w:val="04A0" w:firstRow="1" w:lastRow="0" w:firstColumn="1" w:lastColumn="0" w:noHBand="0" w:noVBand="1"/>
      </w:tblPr>
      <w:tblGrid>
        <w:gridCol w:w="1074"/>
        <w:gridCol w:w="4581"/>
        <w:gridCol w:w="2127"/>
        <w:gridCol w:w="1551"/>
      </w:tblGrid>
      <w:tr w:rsidR="00C24ED8" w:rsidRPr="008F0874" w14:paraId="0249A6EE" w14:textId="77777777" w:rsidTr="009708D7">
        <w:trPr>
          <w:trHeight w:val="555"/>
          <w:jc w:val="center"/>
        </w:trPr>
        <w:tc>
          <w:tcPr>
            <w:tcW w:w="1074" w:type="dxa"/>
            <w:shd w:val="clear" w:color="auto" w:fill="A6A6A6" w:themeFill="background1" w:themeFillShade="A6"/>
            <w:vAlign w:val="center"/>
          </w:tcPr>
          <w:p w14:paraId="664B3D68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000000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Version</w:t>
            </w:r>
          </w:p>
        </w:tc>
        <w:tc>
          <w:tcPr>
            <w:tcW w:w="4581" w:type="dxa"/>
            <w:shd w:val="clear" w:color="auto" w:fill="A6A6A6" w:themeFill="background1" w:themeFillShade="A6"/>
            <w:vAlign w:val="center"/>
          </w:tcPr>
          <w:p w14:paraId="6F7FA787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Description</w:t>
            </w:r>
          </w:p>
        </w:tc>
        <w:tc>
          <w:tcPr>
            <w:tcW w:w="2127" w:type="dxa"/>
            <w:shd w:val="clear" w:color="auto" w:fill="A6A6A6" w:themeFill="background1" w:themeFillShade="A6"/>
            <w:vAlign w:val="center"/>
          </w:tcPr>
          <w:p w14:paraId="0F4AE3B3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Requestor</w:t>
            </w:r>
          </w:p>
        </w:tc>
        <w:tc>
          <w:tcPr>
            <w:tcW w:w="1551" w:type="dxa"/>
            <w:shd w:val="clear" w:color="auto" w:fill="A6A6A6" w:themeFill="background1" w:themeFillShade="A6"/>
            <w:vAlign w:val="center"/>
          </w:tcPr>
          <w:p w14:paraId="470E1508" w14:textId="77777777" w:rsidR="00C24ED8" w:rsidRPr="002353A8" w:rsidRDefault="00C24ED8" w:rsidP="00914FDD">
            <w:pPr>
              <w:pStyle w:val="NoSpacing"/>
              <w:jc w:val="center"/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2353A8">
              <w:rPr>
                <w:rFonts w:asciiTheme="majorHAnsi" w:hAnsiTheme="majorHAnsi" w:cs="Arial"/>
                <w:b/>
                <w:bCs/>
                <w:color w:val="FFFFFF" w:themeColor="background1"/>
                <w:sz w:val="24"/>
                <w:szCs w:val="24"/>
              </w:rPr>
              <w:t>Date</w:t>
            </w:r>
          </w:p>
        </w:tc>
      </w:tr>
      <w:tr w:rsidR="00C24ED8" w:rsidRPr="002F6EB0" w14:paraId="301346DA" w14:textId="77777777" w:rsidTr="009708D7">
        <w:trPr>
          <w:trHeight w:val="251"/>
          <w:jc w:val="center"/>
        </w:trPr>
        <w:tc>
          <w:tcPr>
            <w:tcW w:w="1074" w:type="dxa"/>
            <w:vAlign w:val="center"/>
          </w:tcPr>
          <w:p w14:paraId="5E95B5D3" w14:textId="77777777" w:rsidR="00C24ED8" w:rsidRPr="002F6EB0" w:rsidRDefault="00960246" w:rsidP="00960246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1</w:t>
            </w:r>
            <w:r w:rsidR="00C24ED8" w:rsidRPr="002F6EB0">
              <w:rPr>
                <w:rFonts w:asciiTheme="minorHAnsi" w:hAnsiTheme="minorHAnsi" w:cs="Arial"/>
                <w:bCs/>
                <w:sz w:val="20"/>
                <w:szCs w:val="20"/>
              </w:rPr>
              <w:t>.</w:t>
            </w:r>
            <w:r w:rsidRPr="002F6EB0">
              <w:rPr>
                <w:rFonts w:asciiTheme="minorHAnsi" w:hAnsiTheme="minorHAnsi" w:cs="Arial"/>
                <w:bCs/>
                <w:sz w:val="20"/>
                <w:szCs w:val="20"/>
              </w:rPr>
              <w:t>0</w:t>
            </w:r>
          </w:p>
        </w:tc>
        <w:tc>
          <w:tcPr>
            <w:tcW w:w="4581" w:type="dxa"/>
            <w:vAlign w:val="center"/>
          </w:tcPr>
          <w:p w14:paraId="306D56CB" w14:textId="22546A46" w:rsidR="00C24ED8" w:rsidRPr="002F6EB0" w:rsidRDefault="00E468DB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LDD</w:t>
            </w:r>
            <w:r w:rsidR="00C24ED8" w:rsidRPr="002F6EB0">
              <w:rPr>
                <w:rFonts w:asciiTheme="minorHAnsi" w:hAnsiTheme="minorHAnsi" w:cs="Arial"/>
                <w:sz w:val="20"/>
                <w:szCs w:val="20"/>
              </w:rPr>
              <w:t xml:space="preserve"> Document</w:t>
            </w:r>
          </w:p>
        </w:tc>
        <w:tc>
          <w:tcPr>
            <w:tcW w:w="2127" w:type="dxa"/>
            <w:vAlign w:val="center"/>
          </w:tcPr>
          <w:p w14:paraId="6DA76CE1" w14:textId="39DF06CC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 w:rsidRPr="002F6EB0">
              <w:rPr>
                <w:rFonts w:asciiTheme="minorHAnsi" w:hAnsiTheme="minorHAnsi" w:cs="Arial"/>
                <w:sz w:val="20"/>
                <w:szCs w:val="20"/>
              </w:rPr>
              <w:t>Professor</w:t>
            </w:r>
            <w:r w:rsidR="009708D7">
              <w:rPr>
                <w:rFonts w:asciiTheme="minorHAnsi" w:hAnsiTheme="minorHAnsi" w:cs="Arial"/>
                <w:sz w:val="20"/>
                <w:szCs w:val="20"/>
              </w:rPr>
              <w:t>. Stephen</w:t>
            </w:r>
          </w:p>
        </w:tc>
        <w:tc>
          <w:tcPr>
            <w:tcW w:w="1551" w:type="dxa"/>
            <w:vAlign w:val="center"/>
          </w:tcPr>
          <w:p w14:paraId="4B08EA59" w14:textId="701048DD" w:rsidR="00C24ED8" w:rsidRPr="002F6EB0" w:rsidRDefault="009708D7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</w:rPr>
              <w:t>October 2, 2023</w:t>
            </w:r>
          </w:p>
        </w:tc>
      </w:tr>
      <w:tr w:rsidR="00C24ED8" w:rsidRPr="002F6EB0" w14:paraId="3A6B23AE" w14:textId="77777777" w:rsidTr="009708D7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6E91EFF6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581" w:type="dxa"/>
            <w:shd w:val="clear" w:color="auto" w:fill="C0C0C0"/>
            <w:vAlign w:val="center"/>
          </w:tcPr>
          <w:p w14:paraId="6FAF973E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C0C0C0"/>
            <w:vAlign w:val="center"/>
          </w:tcPr>
          <w:p w14:paraId="3E4A0E80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C0C0C0"/>
            <w:vAlign w:val="center"/>
          </w:tcPr>
          <w:p w14:paraId="3A1B0A69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14C305A9" w14:textId="77777777" w:rsidTr="009708D7">
        <w:trPr>
          <w:trHeight w:val="251"/>
          <w:jc w:val="center"/>
        </w:trPr>
        <w:tc>
          <w:tcPr>
            <w:tcW w:w="1074" w:type="dxa"/>
            <w:vAlign w:val="center"/>
          </w:tcPr>
          <w:p w14:paraId="3B449344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581" w:type="dxa"/>
            <w:vAlign w:val="center"/>
          </w:tcPr>
          <w:p w14:paraId="50D2755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34ED4C93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0E9F6A70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7B063C87" w14:textId="77777777" w:rsidTr="009708D7">
        <w:trPr>
          <w:trHeight w:val="251"/>
          <w:jc w:val="center"/>
        </w:trPr>
        <w:tc>
          <w:tcPr>
            <w:tcW w:w="1074" w:type="dxa"/>
            <w:shd w:val="clear" w:color="auto" w:fill="C0C0C0"/>
            <w:vAlign w:val="center"/>
          </w:tcPr>
          <w:p w14:paraId="18BCD600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581" w:type="dxa"/>
            <w:shd w:val="clear" w:color="auto" w:fill="C0C0C0"/>
            <w:vAlign w:val="center"/>
          </w:tcPr>
          <w:p w14:paraId="1F6A7AEB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C0C0C0"/>
            <w:vAlign w:val="center"/>
          </w:tcPr>
          <w:p w14:paraId="52FA56B2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551" w:type="dxa"/>
            <w:shd w:val="clear" w:color="auto" w:fill="C0C0C0"/>
            <w:vAlign w:val="center"/>
          </w:tcPr>
          <w:p w14:paraId="68DCD5E2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C24ED8" w:rsidRPr="002F6EB0" w14:paraId="3A2A7CF5" w14:textId="77777777" w:rsidTr="009708D7">
        <w:trPr>
          <w:trHeight w:val="251"/>
          <w:jc w:val="center"/>
        </w:trPr>
        <w:tc>
          <w:tcPr>
            <w:tcW w:w="1074" w:type="dxa"/>
            <w:vAlign w:val="center"/>
          </w:tcPr>
          <w:p w14:paraId="394D09CB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  <w:tc>
          <w:tcPr>
            <w:tcW w:w="4581" w:type="dxa"/>
            <w:vAlign w:val="center"/>
          </w:tcPr>
          <w:p w14:paraId="5B7D893C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7A06B07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1551" w:type="dxa"/>
            <w:vAlign w:val="center"/>
          </w:tcPr>
          <w:p w14:paraId="6DADA89D" w14:textId="77777777" w:rsidR="00C24ED8" w:rsidRPr="002F6EB0" w:rsidRDefault="00C24ED8" w:rsidP="00914FDD">
            <w:pPr>
              <w:pStyle w:val="NoSpacing"/>
              <w:jc w:val="center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</w:tbl>
    <w:p w14:paraId="0B088877" w14:textId="77777777" w:rsidR="00403477" w:rsidRDefault="00403477">
      <w:r>
        <w:br w:type="page"/>
      </w:r>
    </w:p>
    <w:bookmarkStart w:id="0" w:name="_Toc146637853" w:displacedByCustomXml="next"/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18836567"/>
        <w:docPartObj>
          <w:docPartGallery w:val="Table of Contents"/>
          <w:docPartUnique/>
        </w:docPartObj>
      </w:sdtPr>
      <w:sdtContent>
        <w:p w14:paraId="6167FF51" w14:textId="77777777" w:rsidR="007504EC" w:rsidRPr="00172B1E" w:rsidRDefault="007504EC" w:rsidP="00172B1E">
          <w:pPr>
            <w:pStyle w:val="Heading2"/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</w:pPr>
          <w:r w:rsidRPr="00172B1E">
            <w:rPr>
              <w:rStyle w:val="Heading1Char"/>
              <w:color w:val="4F81BD" w:themeColor="accent1"/>
              <w:spacing w:val="0"/>
              <w:kern w:val="0"/>
              <w:sz w:val="26"/>
              <w:szCs w:val="26"/>
            </w:rPr>
            <w:t>Table of Contents</w:t>
          </w:r>
          <w:bookmarkEnd w:id="0"/>
        </w:p>
        <w:p w14:paraId="5AC0A839" w14:textId="3B7E9368" w:rsidR="00084429" w:rsidRDefault="00226444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r>
            <w:fldChar w:fldCharType="begin"/>
          </w:r>
          <w:r w:rsidR="007504EC">
            <w:instrText xml:space="preserve"> TOC \o "1-3" \h \z \u </w:instrText>
          </w:r>
          <w:r>
            <w:fldChar w:fldCharType="separate"/>
          </w:r>
          <w:hyperlink w:anchor="_Toc146637853" w:history="1">
            <w:r w:rsidR="00084429" w:rsidRPr="00AD5A5F">
              <w:rPr>
                <w:rStyle w:val="Hyperlink"/>
                <w:noProof/>
              </w:rPr>
              <w:t>Table of Contents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_Toc146637853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2C027DDB" w14:textId="35FEE725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54" w:history="1">
            <w:r w:rsidR="00084429" w:rsidRPr="00AD5A5F">
              <w:rPr>
                <w:rStyle w:val="Hyperlink"/>
                <w:noProof/>
              </w:rPr>
              <w:t>Table of Figures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_Toc146637854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3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6A30AA7" w14:textId="521B72F6" w:rsidR="00084429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55" w:history="1">
            <w:r w:rsidR="00084429" w:rsidRPr="00AD5A5F">
              <w:rPr>
                <w:rStyle w:val="Hyperlink"/>
                <w:noProof/>
              </w:rPr>
              <w:t>Level Summary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_Toc146637855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4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67DCAF89" w14:textId="61C0BF43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56" w:history="1">
            <w:r w:rsidR="00084429" w:rsidRPr="00AD5A5F">
              <w:rPr>
                <w:rStyle w:val="Hyperlink"/>
                <w:noProof/>
              </w:rPr>
              <w:t>Quick Summary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_Toc146637856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4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1847192D" w14:textId="3D29AF35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57" w:history="1">
            <w:r w:rsidR="00084429" w:rsidRPr="00AD5A5F">
              <w:rPr>
                <w:rStyle w:val="Hyperlink"/>
                <w:noProof/>
              </w:rPr>
              <w:t>Level Feature Overview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_Toc146637857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4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A9D973B" w14:textId="41F1F27A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58" w:history="1">
            <w:r w:rsidR="00084429" w:rsidRPr="00AD5A5F">
              <w:rPr>
                <w:rStyle w:val="Hyperlink"/>
                <w:noProof/>
              </w:rPr>
              <w:t>Development Schedule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_Toc146637858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5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0ABFA201" w14:textId="1E12AD58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59" w:history="1">
            <w:r w:rsidR="00084429" w:rsidRPr="00AD5A5F">
              <w:rPr>
                <w:rStyle w:val="Hyperlink"/>
                <w:noProof/>
              </w:rPr>
              <w:t>Level  Overview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_Toc146637859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6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4B6C5AB" w14:textId="002E0A9F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0" w:history="1">
            <w:r w:rsidR="00084429" w:rsidRPr="00AD5A5F">
              <w:rPr>
                <w:rStyle w:val="Hyperlink"/>
                <w:noProof/>
              </w:rPr>
              <w:t>Overview Map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_Toc146637860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6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22CA3200" w14:textId="1296BF47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61" w:history="1">
            <w:r w:rsidR="00084429" w:rsidRPr="00AD5A5F">
              <w:rPr>
                <w:rStyle w:val="Hyperlink"/>
                <w:noProof/>
              </w:rPr>
              <w:t>Narrative Flow Chart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_Toc146637861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7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41ECEDA9" w14:textId="2FAF8D26" w:rsidR="00084429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2" w:history="1">
            <w:r w:rsidR="00084429" w:rsidRPr="00AD5A5F">
              <w:rPr>
                <w:rStyle w:val="Hyperlink"/>
                <w:noProof/>
              </w:rPr>
              <w:t>Level Details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_Toc146637862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8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3966470F" w14:textId="51FFE9EB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63" w:history="1">
            <w:r w:rsidR="00084429" w:rsidRPr="00AD5A5F">
              <w:rPr>
                <w:rStyle w:val="Hyperlink"/>
                <w:noProof/>
              </w:rPr>
              <w:t>Detail Maps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_Toc146637863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8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23C0DC0C" w14:textId="11BFC80F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4" w:history="1">
            <w:r w:rsidR="00084429" w:rsidRPr="00AD5A5F">
              <w:rPr>
                <w:rStyle w:val="Hyperlink"/>
                <w:noProof/>
              </w:rPr>
              <w:t>Slum Street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_Toc146637864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8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38C68AC8" w14:textId="64DE8CD2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5" w:history="1">
            <w:r w:rsidR="00084429" w:rsidRPr="00AD5A5F">
              <w:rPr>
                <w:rStyle w:val="Hyperlink"/>
                <w:noProof/>
              </w:rPr>
              <w:t>Archery Range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_Toc146637865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9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33C6ED01" w14:textId="22D12B0B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6" w:history="1">
            <w:r w:rsidR="00084429" w:rsidRPr="00AD5A5F">
              <w:rPr>
                <w:rStyle w:val="Hyperlink"/>
                <w:noProof/>
              </w:rPr>
              <w:t>Chemical Factory 1</w:t>
            </w:r>
            <w:r w:rsidR="00084429" w:rsidRPr="00AD5A5F">
              <w:rPr>
                <w:rStyle w:val="Hyperlink"/>
                <w:noProof/>
                <w:vertAlign w:val="superscript"/>
              </w:rPr>
              <w:t>st</w:t>
            </w:r>
            <w:r w:rsidR="00084429" w:rsidRPr="00AD5A5F">
              <w:rPr>
                <w:rStyle w:val="Hyperlink"/>
                <w:noProof/>
              </w:rPr>
              <w:t xml:space="preserve"> Floor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_Toc146637866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17F0ABD" w14:textId="7FB44217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67" w:history="1">
            <w:r w:rsidR="00084429" w:rsidRPr="00AD5A5F">
              <w:rPr>
                <w:rStyle w:val="Hyperlink"/>
                <w:noProof/>
              </w:rPr>
              <w:t>Chemical Factory Roof Top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_Toc146637867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12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31CBEA86" w14:textId="068408C8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68" w:history="1">
            <w:r w:rsidR="00084429" w:rsidRPr="00AD5A5F">
              <w:rPr>
                <w:rStyle w:val="Hyperlink"/>
                <w:noProof/>
              </w:rPr>
              <w:t>Skill Progression Chart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_Toc146637868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14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6F0E5E0" w14:textId="0D9F2414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69" w:history="1">
            <w:r w:rsidR="00084429" w:rsidRPr="00AD5A5F">
              <w:rPr>
                <w:rStyle w:val="Hyperlink"/>
                <w:noProof/>
              </w:rPr>
              <w:t>Aesthetic References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_Toc146637869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15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12AFC25B" w14:textId="4CB0E183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0" w:history="1">
            <w:r w:rsidR="00084429" w:rsidRPr="00AD5A5F">
              <w:rPr>
                <w:rStyle w:val="Hyperlink"/>
                <w:noProof/>
              </w:rPr>
              <w:t>Slum Streets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_Toc146637870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15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BBFD9D2" w14:textId="20373D76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1" w:history="1">
            <w:r w:rsidR="00084429" w:rsidRPr="00AD5A5F">
              <w:rPr>
                <w:rStyle w:val="Hyperlink"/>
                <w:noProof/>
              </w:rPr>
              <w:t>Abandoned Factory and Archery Club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_Toc146637871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16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0A145969" w14:textId="1E66DEEC" w:rsidR="00084429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2" w:history="1">
            <w:r w:rsidR="00084429" w:rsidRPr="00AD5A5F">
              <w:rPr>
                <w:rStyle w:val="Hyperlink"/>
                <w:noProof/>
              </w:rPr>
              <w:t>References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_Toc146637872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17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49B6B808" w14:textId="59EE857F" w:rsidR="00084429" w:rsidRDefault="00000000">
          <w:pPr>
            <w:pStyle w:val="TOC1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3" w:history="1">
            <w:r w:rsidR="00084429" w:rsidRPr="00AD5A5F">
              <w:rPr>
                <w:rStyle w:val="Hyperlink"/>
                <w:noProof/>
              </w:rPr>
              <w:t>Appendices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_Toc146637873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19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01BEEF2A" w14:textId="556CE518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74" w:history="1">
            <w:r w:rsidR="00084429" w:rsidRPr="00AD5A5F">
              <w:rPr>
                <w:rStyle w:val="Hyperlink"/>
                <w:noProof/>
              </w:rPr>
              <w:t>Appendix A: New Skills / Gameplay Mechanics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_Toc146637874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19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14E9D316" w14:textId="68F49DB8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75" w:history="1">
            <w:r w:rsidR="00084429" w:rsidRPr="00AD5A5F">
              <w:rPr>
                <w:rStyle w:val="Hyperlink"/>
                <w:noProof/>
              </w:rPr>
              <w:t>A</w:t>
            </w:r>
            <w:r w:rsidR="00084429" w:rsidRPr="00AD5A5F">
              <w:rPr>
                <w:rStyle w:val="Hyperlink"/>
                <w:noProof/>
                <w:lang w:eastAsia="zh-CN"/>
              </w:rPr>
              <w:t>ppend</w:t>
            </w:r>
            <w:r w:rsidR="00084429" w:rsidRPr="00AD5A5F">
              <w:rPr>
                <w:rStyle w:val="Hyperlink"/>
                <w:noProof/>
              </w:rPr>
              <w:t>ix B: Context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_Toc146637875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6953A8A4" w14:textId="64E69E0D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6" w:history="1">
            <w:r w:rsidR="00084429" w:rsidRPr="00AD5A5F">
              <w:rPr>
                <w:rStyle w:val="Hyperlink"/>
                <w:noProof/>
              </w:rPr>
              <w:t>Backstory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_Toc146637876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49798E85" w14:textId="150639BC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7" w:history="1">
            <w:r w:rsidR="00084429" w:rsidRPr="00AD5A5F">
              <w:rPr>
                <w:rStyle w:val="Hyperlink"/>
                <w:noProof/>
              </w:rPr>
              <w:t>Aftermath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_Toc146637877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575D5038" w14:textId="5D3F6634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78" w:history="1">
            <w:r w:rsidR="00084429" w:rsidRPr="00AD5A5F">
              <w:rPr>
                <w:rStyle w:val="Hyperlink"/>
                <w:noProof/>
              </w:rPr>
              <w:t>Appendix C: Character Descriptions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_Toc146637878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31DB4E42" w14:textId="35808EF3" w:rsidR="00084429" w:rsidRDefault="00000000">
          <w:pPr>
            <w:pStyle w:val="TOC3"/>
            <w:tabs>
              <w:tab w:val="right" w:leader="dot" w:pos="9350"/>
            </w:tabs>
            <w:rPr>
              <w:noProof/>
              <w:kern w:val="2"/>
              <w:lang w:eastAsia="zh-CN"/>
              <w14:ligatures w14:val="standardContextual"/>
            </w:rPr>
          </w:pPr>
          <w:hyperlink w:anchor="_Toc146637879" w:history="1">
            <w:r w:rsidR="00084429" w:rsidRPr="00AD5A5F">
              <w:rPr>
                <w:rStyle w:val="Hyperlink"/>
                <w:noProof/>
              </w:rPr>
              <w:t>NPC 1: Rahim Aldemir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_Toc146637879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20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4556129E" w14:textId="2D00EEA1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80" w:history="1">
            <w:r w:rsidR="00084429" w:rsidRPr="00AD5A5F">
              <w:rPr>
                <w:rStyle w:val="Hyperlink"/>
                <w:noProof/>
              </w:rPr>
              <w:t>Appendix D: Dialog Flow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_Toc146637880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21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12150CAC" w14:textId="5F5A50CB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81" w:history="1">
            <w:r w:rsidR="00084429" w:rsidRPr="00AD5A5F">
              <w:rPr>
                <w:rStyle w:val="Hyperlink"/>
                <w:noProof/>
              </w:rPr>
              <w:t>Appendix E: Development Risks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_Toc146637881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22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4C93CAB8" w14:textId="54CBEE74" w:rsidR="00084429" w:rsidRDefault="00000000">
          <w:pPr>
            <w:pStyle w:val="TOC2"/>
            <w:rPr>
              <w:noProof/>
              <w:kern w:val="2"/>
              <w:lang w:eastAsia="zh-CN"/>
              <w14:ligatures w14:val="standardContextual"/>
            </w:rPr>
          </w:pPr>
          <w:hyperlink w:anchor="_Toc146637882" w:history="1">
            <w:r w:rsidR="00084429" w:rsidRPr="00AD5A5F">
              <w:rPr>
                <w:rStyle w:val="Hyperlink"/>
                <w:noProof/>
              </w:rPr>
              <w:t>Appendix F: Key Asset Needs</w:t>
            </w:r>
            <w:r w:rsidR="00084429">
              <w:rPr>
                <w:noProof/>
                <w:webHidden/>
              </w:rPr>
              <w:tab/>
            </w:r>
            <w:r w:rsidR="00084429">
              <w:rPr>
                <w:noProof/>
                <w:webHidden/>
              </w:rPr>
              <w:fldChar w:fldCharType="begin"/>
            </w:r>
            <w:r w:rsidR="00084429">
              <w:rPr>
                <w:noProof/>
                <w:webHidden/>
              </w:rPr>
              <w:instrText xml:space="preserve"> PAGEREF _Toc146637882 \h </w:instrText>
            </w:r>
            <w:r w:rsidR="00084429">
              <w:rPr>
                <w:noProof/>
                <w:webHidden/>
              </w:rPr>
            </w:r>
            <w:r w:rsidR="00084429">
              <w:rPr>
                <w:noProof/>
                <w:webHidden/>
              </w:rPr>
              <w:fldChar w:fldCharType="separate"/>
            </w:r>
            <w:r w:rsidR="00084429">
              <w:rPr>
                <w:noProof/>
                <w:webHidden/>
              </w:rPr>
              <w:t>23</w:t>
            </w:r>
            <w:r w:rsidR="00084429">
              <w:rPr>
                <w:noProof/>
                <w:webHidden/>
              </w:rPr>
              <w:fldChar w:fldCharType="end"/>
            </w:r>
          </w:hyperlink>
        </w:p>
        <w:p w14:paraId="79C384B3" w14:textId="5CD4E370" w:rsidR="00177ADF" w:rsidRPr="00C40778" w:rsidRDefault="00226444" w:rsidP="009044AA">
          <w:pPr>
            <w:spacing w:after="0"/>
            <w:rPr>
              <w:rStyle w:val="Emphasis"/>
              <w:i w:val="0"/>
              <w:iCs w:val="0"/>
            </w:rPr>
          </w:pPr>
          <w:r>
            <w:fldChar w:fldCharType="end"/>
          </w:r>
        </w:p>
      </w:sdtContent>
    </w:sdt>
    <w:p w14:paraId="5CC6B1F3" w14:textId="77777777" w:rsidR="00C40778" w:rsidRDefault="00C40778">
      <w:r>
        <w:br w:type="page"/>
      </w:r>
    </w:p>
    <w:p w14:paraId="4DA598E9" w14:textId="77777777" w:rsidR="00177ADF" w:rsidRDefault="00177ADF" w:rsidP="00172B1E">
      <w:pPr>
        <w:pStyle w:val="Heading2"/>
      </w:pPr>
      <w:bookmarkStart w:id="1" w:name="_Toc146637854"/>
      <w:r>
        <w:lastRenderedPageBreak/>
        <w:t>Table of Figures</w:t>
      </w:r>
      <w:bookmarkEnd w:id="1"/>
    </w:p>
    <w:p w14:paraId="64E7F01E" w14:textId="77777777" w:rsidR="00177ADF" w:rsidRDefault="00177ADF">
      <w:pPr>
        <w:pStyle w:val="TableofFigures"/>
        <w:tabs>
          <w:tab w:val="right" w:leader="dot" w:pos="9350"/>
        </w:tabs>
        <w:rPr>
          <w:rStyle w:val="Emphasis"/>
        </w:rPr>
      </w:pPr>
    </w:p>
    <w:p w14:paraId="6A776422" w14:textId="52260BF6" w:rsidR="00084429" w:rsidRDefault="00DD48B7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r>
        <w:rPr>
          <w:rStyle w:val="Emphasis"/>
        </w:rPr>
        <w:fldChar w:fldCharType="begin"/>
      </w:r>
      <w:r>
        <w:rPr>
          <w:rStyle w:val="Emphasis"/>
        </w:rPr>
        <w:instrText xml:space="preserve"> TOC \h \z \t "Caption" \c </w:instrText>
      </w:r>
      <w:r>
        <w:rPr>
          <w:rStyle w:val="Emphasis"/>
        </w:rPr>
        <w:fldChar w:fldCharType="separate"/>
      </w:r>
      <w:hyperlink w:anchor="_Toc146637883" w:history="1">
        <w:r w:rsidR="00084429" w:rsidRPr="00B27B06">
          <w:rPr>
            <w:rStyle w:val="Hyperlink"/>
            <w:noProof/>
          </w:rPr>
          <w:t>Figure 1:  Overview Map [13]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_Toc146637883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6</w:t>
        </w:r>
        <w:r w:rsidR="00084429">
          <w:rPr>
            <w:noProof/>
            <w:webHidden/>
          </w:rPr>
          <w:fldChar w:fldCharType="end"/>
        </w:r>
      </w:hyperlink>
    </w:p>
    <w:p w14:paraId="01494CF0" w14:textId="3CA3F1CB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84" w:history="1">
        <w:r w:rsidR="00084429" w:rsidRPr="00B27B06">
          <w:rPr>
            <w:rStyle w:val="Hyperlink"/>
            <w:noProof/>
          </w:rPr>
          <w:t>Figure 2:  Detailed Map of Slum Street [13]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_Toc146637884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8</w:t>
        </w:r>
        <w:r w:rsidR="00084429">
          <w:rPr>
            <w:noProof/>
            <w:webHidden/>
          </w:rPr>
          <w:fldChar w:fldCharType="end"/>
        </w:r>
      </w:hyperlink>
    </w:p>
    <w:p w14:paraId="74194BD5" w14:textId="2379FB3D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85" w:history="1">
        <w:r w:rsidR="00084429" w:rsidRPr="00B27B06">
          <w:rPr>
            <w:rStyle w:val="Hyperlink"/>
            <w:noProof/>
          </w:rPr>
          <w:t>Figure 3:  Detailed Map of Archery Range [13]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_Toc146637885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9</w:t>
        </w:r>
        <w:r w:rsidR="00084429">
          <w:rPr>
            <w:noProof/>
            <w:webHidden/>
          </w:rPr>
          <w:fldChar w:fldCharType="end"/>
        </w:r>
      </w:hyperlink>
    </w:p>
    <w:p w14:paraId="097F1083" w14:textId="674BA6A6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86" w:history="1">
        <w:r w:rsidR="00084429" w:rsidRPr="00B27B06">
          <w:rPr>
            <w:rStyle w:val="Hyperlink"/>
            <w:noProof/>
          </w:rPr>
          <w:t>Figure 4:  De</w:t>
        </w:r>
        <w:r w:rsidR="00084429" w:rsidRPr="00B27B06">
          <w:rPr>
            <w:rStyle w:val="Hyperlink"/>
            <w:noProof/>
            <w:lang w:eastAsia="zh-CN"/>
          </w:rPr>
          <w:t>tailed Map of Chemical Factory [13]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_Toc146637886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10</w:t>
        </w:r>
        <w:r w:rsidR="00084429">
          <w:rPr>
            <w:noProof/>
            <w:webHidden/>
          </w:rPr>
          <w:fldChar w:fldCharType="end"/>
        </w:r>
      </w:hyperlink>
    </w:p>
    <w:p w14:paraId="6AA9206B" w14:textId="04F8ADE2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87" w:history="1">
        <w:r w:rsidR="00084429" w:rsidRPr="00B27B06">
          <w:rPr>
            <w:rStyle w:val="Hyperlink"/>
            <w:noProof/>
          </w:rPr>
          <w:t>Figure 5:  Detailed Map of the Chemical Factory Roof Top [13]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_Toc146637887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12</w:t>
        </w:r>
        <w:r w:rsidR="00084429">
          <w:rPr>
            <w:noProof/>
            <w:webHidden/>
          </w:rPr>
          <w:fldChar w:fldCharType="end"/>
        </w:r>
      </w:hyperlink>
    </w:p>
    <w:p w14:paraId="754D96DD" w14:textId="05DD4F94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r:id="rId9" w:anchor="_Toc146637888" w:history="1">
        <w:r w:rsidR="00084429" w:rsidRPr="00B27B06">
          <w:rPr>
            <w:rStyle w:val="Hyperlink"/>
            <w:noProof/>
          </w:rPr>
          <w:t>Figure 4: Skill Progression Chart [14]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_Toc146637888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14</w:t>
        </w:r>
        <w:r w:rsidR="00084429">
          <w:rPr>
            <w:noProof/>
            <w:webHidden/>
          </w:rPr>
          <w:fldChar w:fldCharType="end"/>
        </w:r>
      </w:hyperlink>
    </w:p>
    <w:p w14:paraId="3CA18F00" w14:textId="2BD7FE7C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89" w:history="1">
        <w:r w:rsidR="00084429" w:rsidRPr="00B27B06">
          <w:rPr>
            <w:rStyle w:val="Hyperlink"/>
            <w:noProof/>
          </w:rPr>
          <w:t>Figure 5 Contact Sheets of Slum Street theme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_Toc146637889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15</w:t>
        </w:r>
        <w:r w:rsidR="00084429">
          <w:rPr>
            <w:noProof/>
            <w:webHidden/>
          </w:rPr>
          <w:fldChar w:fldCharType="end"/>
        </w:r>
      </w:hyperlink>
    </w:p>
    <w:p w14:paraId="1CF7D070" w14:textId="0A49DFAA" w:rsidR="00084429" w:rsidRDefault="00000000">
      <w:pPr>
        <w:pStyle w:val="TableofFigures"/>
        <w:tabs>
          <w:tab w:val="right" w:leader="dot" w:pos="9350"/>
        </w:tabs>
        <w:rPr>
          <w:noProof/>
          <w:kern w:val="2"/>
          <w:lang w:eastAsia="zh-CN"/>
          <w14:ligatures w14:val="standardContextual"/>
        </w:rPr>
      </w:pPr>
      <w:hyperlink w:anchor="_Toc146637890" w:history="1">
        <w:r w:rsidR="00084429" w:rsidRPr="00B27B06">
          <w:rPr>
            <w:rStyle w:val="Hyperlink"/>
            <w:noProof/>
          </w:rPr>
          <w:t>Figure 6 Contact Sheet of Factory theme and archery club</w:t>
        </w:r>
        <w:r w:rsidR="00084429">
          <w:rPr>
            <w:noProof/>
            <w:webHidden/>
          </w:rPr>
          <w:tab/>
        </w:r>
        <w:r w:rsidR="00084429">
          <w:rPr>
            <w:noProof/>
            <w:webHidden/>
          </w:rPr>
          <w:fldChar w:fldCharType="begin"/>
        </w:r>
        <w:r w:rsidR="00084429">
          <w:rPr>
            <w:noProof/>
            <w:webHidden/>
          </w:rPr>
          <w:instrText xml:space="preserve"> PAGEREF _Toc146637890 \h </w:instrText>
        </w:r>
        <w:r w:rsidR="00084429">
          <w:rPr>
            <w:noProof/>
            <w:webHidden/>
          </w:rPr>
        </w:r>
        <w:r w:rsidR="00084429">
          <w:rPr>
            <w:noProof/>
            <w:webHidden/>
          </w:rPr>
          <w:fldChar w:fldCharType="separate"/>
        </w:r>
        <w:r w:rsidR="00084429">
          <w:rPr>
            <w:noProof/>
            <w:webHidden/>
          </w:rPr>
          <w:t>16</w:t>
        </w:r>
        <w:r w:rsidR="00084429">
          <w:rPr>
            <w:noProof/>
            <w:webHidden/>
          </w:rPr>
          <w:fldChar w:fldCharType="end"/>
        </w:r>
      </w:hyperlink>
    </w:p>
    <w:p w14:paraId="2E73EADF" w14:textId="6A041F91" w:rsidR="00177ADF" w:rsidRPr="00EC2762" w:rsidRDefault="00DD48B7" w:rsidP="002F6EB0">
      <w:pPr>
        <w:spacing w:after="60"/>
        <w:rPr>
          <w:rStyle w:val="Emphasis"/>
        </w:rPr>
      </w:pPr>
      <w:r>
        <w:rPr>
          <w:rStyle w:val="Emphasis"/>
        </w:rPr>
        <w:fldChar w:fldCharType="end"/>
      </w:r>
    </w:p>
    <w:p w14:paraId="30064607" w14:textId="77777777" w:rsidR="00403477" w:rsidRDefault="00403477"/>
    <w:p w14:paraId="7BB94C49" w14:textId="77777777" w:rsidR="00177ADF" w:rsidRDefault="00177ADF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0EB0933E" w14:textId="77777777" w:rsidR="009B3D2E" w:rsidRDefault="009B3D2E" w:rsidP="00172B1E">
      <w:pPr>
        <w:pStyle w:val="Heading1"/>
      </w:pPr>
      <w:bookmarkStart w:id="2" w:name="_Toc146637855"/>
      <w:r>
        <w:lastRenderedPageBreak/>
        <w:t xml:space="preserve">Level </w:t>
      </w:r>
      <w:r w:rsidR="00172B1E">
        <w:t>Summary</w:t>
      </w:r>
      <w:bookmarkEnd w:id="2"/>
    </w:p>
    <w:p w14:paraId="270D7BC7" w14:textId="77777777" w:rsidR="00403477" w:rsidRDefault="008079F8" w:rsidP="00211F9E">
      <w:pPr>
        <w:pStyle w:val="Heading2"/>
      </w:pPr>
      <w:bookmarkStart w:id="3" w:name="_Toc146637856"/>
      <w:r>
        <w:t>Quick Summary</w:t>
      </w:r>
      <w:bookmarkEnd w:id="3"/>
    </w:p>
    <w:p w14:paraId="4B525B5B" w14:textId="5F5A67D3" w:rsidR="00F22306" w:rsidRDefault="001966CC" w:rsidP="00F22306">
      <w:r>
        <w:t xml:space="preserve">Falling Object is a Dying Light </w:t>
      </w:r>
      <w:r w:rsidR="00B3311F">
        <w:t xml:space="preserve">standalone </w:t>
      </w:r>
      <w:r>
        <w:t xml:space="preserve">level </w:t>
      </w:r>
      <w:r w:rsidR="00D4459F">
        <w:t>featuring</w:t>
      </w:r>
      <w:r>
        <w:t xml:space="preserve"> in </w:t>
      </w:r>
      <w:r w:rsidR="0033603C">
        <w:t xml:space="preserve">parkour and arrow combat. </w:t>
      </w:r>
      <w:r w:rsidR="005F3ADE">
        <w:t xml:space="preserve">In this level, the protagonist  Crane will start from a roof of a high-rise building and is trying to </w:t>
      </w:r>
      <w:r w:rsidR="00B3311F">
        <w:t xml:space="preserve">reach </w:t>
      </w:r>
      <w:r w:rsidR="00764A27">
        <w:t xml:space="preserve">the opposite building to talk to </w:t>
      </w:r>
      <w:r w:rsidR="00270E90">
        <w:t>Rahim</w:t>
      </w:r>
      <w:r w:rsidR="00D421C6">
        <w:t xml:space="preserve"> to continue a mission. </w:t>
      </w:r>
      <w:r w:rsidR="00513343">
        <w:t xml:space="preserve">However, the </w:t>
      </w:r>
      <w:r w:rsidR="004B1177">
        <w:t>ca</w:t>
      </w:r>
      <w:r w:rsidR="00DD274E">
        <w:t xml:space="preserve">ble </w:t>
      </w:r>
      <w:r w:rsidR="004B1177">
        <w:t xml:space="preserve">walk breaks when Crane is </w:t>
      </w:r>
      <w:r w:rsidR="00CC7558">
        <w:t xml:space="preserve">going across it. Fortunately, he falls down </w:t>
      </w:r>
      <w:r w:rsidR="00683816">
        <w:t>into</w:t>
      </w:r>
      <w:r w:rsidR="00CC7558">
        <w:t xml:space="preserve"> a</w:t>
      </w:r>
      <w:r w:rsidR="00683816">
        <w:t xml:space="preserve"> garbage pile at the bottom. </w:t>
      </w:r>
      <w:r w:rsidR="003B153B">
        <w:t xml:space="preserve">Crane needs to find a </w:t>
      </w:r>
      <w:r w:rsidR="00F91B77">
        <w:t xml:space="preserve">new </w:t>
      </w:r>
      <w:r w:rsidR="003B153B">
        <w:t>way going back to the top of the building</w:t>
      </w:r>
      <w:r w:rsidR="00F91B77">
        <w:t xml:space="preserve"> and meet Rahim</w:t>
      </w:r>
      <w:r w:rsidR="004877AF">
        <w:t>.</w:t>
      </w:r>
    </w:p>
    <w:p w14:paraId="318798A3" w14:textId="77777777" w:rsidR="007A7FE3" w:rsidRDefault="007A7FE3" w:rsidP="007A7FE3">
      <w:pPr>
        <w:pStyle w:val="Heading2"/>
      </w:pPr>
      <w:bookmarkStart w:id="4" w:name="_Toc124694532"/>
      <w:bookmarkStart w:id="5" w:name="_Toc146637857"/>
      <w:r>
        <w:t>Level Feature Overview</w:t>
      </w:r>
      <w:bookmarkEnd w:id="4"/>
      <w:bookmarkEnd w:id="5"/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341"/>
        <w:gridCol w:w="2463"/>
        <w:gridCol w:w="5546"/>
      </w:tblGrid>
      <w:tr w:rsidR="007A7FE3" w14:paraId="7FD61432" w14:textId="77777777" w:rsidTr="002C6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39F7723E" w14:textId="77777777" w:rsidR="007A7FE3" w:rsidRPr="00D04EB3" w:rsidRDefault="007A7FE3" w:rsidP="002C6A58">
            <w:pPr>
              <w:jc w:val="center"/>
            </w:pPr>
            <w:r>
              <w:t>Category</w:t>
            </w:r>
          </w:p>
        </w:tc>
        <w:tc>
          <w:tcPr>
            <w:tcW w:w="2463" w:type="dxa"/>
          </w:tcPr>
          <w:p w14:paraId="64E683DF" w14:textId="77777777" w:rsidR="007A7FE3" w:rsidRPr="00D04EB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Sub-Category</w:t>
            </w:r>
          </w:p>
        </w:tc>
        <w:tc>
          <w:tcPr>
            <w:tcW w:w="5546" w:type="dxa"/>
          </w:tcPr>
          <w:p w14:paraId="7A5DE98F" w14:textId="77777777" w:rsidR="007A7FE3" w:rsidRPr="00D04EB3" w:rsidRDefault="007A7FE3" w:rsidP="002C6A58">
            <w:pPr>
              <w:pStyle w:val="ListParagraph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Feature List</w:t>
            </w:r>
          </w:p>
        </w:tc>
      </w:tr>
      <w:tr w:rsidR="007A7FE3" w14:paraId="0E8D23CD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2D1CF1A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Player</w:t>
            </w:r>
          </w:p>
        </w:tc>
        <w:tc>
          <w:tcPr>
            <w:tcW w:w="2463" w:type="dxa"/>
          </w:tcPr>
          <w:p w14:paraId="56030BE9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Player Weapons</w:t>
            </w:r>
          </w:p>
        </w:tc>
        <w:tc>
          <w:tcPr>
            <w:tcW w:w="5546" w:type="dxa"/>
          </w:tcPr>
          <w:p w14:paraId="4DECBFF6" w14:textId="3CC3BAED" w:rsidR="00EA3821" w:rsidRDefault="00EA3821" w:rsidP="00EA3821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Bow with </w:t>
            </w:r>
            <w:r w:rsidR="00D47581">
              <w:t>burning</w:t>
            </w:r>
            <w:r>
              <w:t xml:space="preserve"> arrow</w:t>
            </w:r>
          </w:p>
        </w:tc>
      </w:tr>
      <w:tr w:rsidR="007A7FE3" w14:paraId="709DB632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7A3245F" w14:textId="77777777" w:rsidR="007A7FE3" w:rsidRPr="00D04EB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28B7337E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Player Skills</w:t>
            </w:r>
            <w:r>
              <w:t>/Abilities</w:t>
            </w:r>
          </w:p>
        </w:tc>
        <w:tc>
          <w:tcPr>
            <w:tcW w:w="5546" w:type="dxa"/>
          </w:tcPr>
          <w:p w14:paraId="660AA754" w14:textId="77777777" w:rsidR="007A7FE3" w:rsidRDefault="00011587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Stepping on zombie to move forward</w:t>
            </w:r>
          </w:p>
          <w:p w14:paraId="50BF10AC" w14:textId="77777777" w:rsidR="00011587" w:rsidRDefault="00011587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Parkour</w:t>
            </w:r>
          </w:p>
          <w:p w14:paraId="5784ABCC" w14:textId="7594C51C" w:rsidR="00011587" w:rsidRDefault="00D47581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Shooting arrow</w:t>
            </w:r>
            <w:r w:rsidR="00642D35">
              <w:t>s</w:t>
            </w:r>
          </w:p>
          <w:p w14:paraId="173F4098" w14:textId="3F9DE96C" w:rsidR="00D47581" w:rsidRDefault="00D47581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Ignite oil trap by </w:t>
            </w:r>
            <w:r w:rsidR="00546D8F">
              <w:t>burning arrow</w:t>
            </w:r>
          </w:p>
        </w:tc>
      </w:tr>
      <w:tr w:rsidR="007A7FE3" w14:paraId="35549188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6D639818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AI</w:t>
            </w:r>
          </w:p>
        </w:tc>
        <w:tc>
          <w:tcPr>
            <w:tcW w:w="2463" w:type="dxa"/>
          </w:tcPr>
          <w:p w14:paraId="20CEBB58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04EB3">
              <w:t>Enemies</w:t>
            </w:r>
          </w:p>
        </w:tc>
        <w:tc>
          <w:tcPr>
            <w:tcW w:w="5546" w:type="dxa"/>
          </w:tcPr>
          <w:p w14:paraId="0E7D676A" w14:textId="77777777" w:rsidR="007A7FE3" w:rsidRDefault="002D35E5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Bitter</w:t>
            </w:r>
          </w:p>
          <w:p w14:paraId="1C29381D" w14:textId="56189449" w:rsidR="00642D35" w:rsidRDefault="00642D35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Viral</w:t>
            </w:r>
          </w:p>
          <w:p w14:paraId="35F5E4BA" w14:textId="34DAD867" w:rsidR="00B00D3A" w:rsidRDefault="00B00D3A" w:rsidP="0017333C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Goon</w:t>
            </w:r>
          </w:p>
        </w:tc>
      </w:tr>
      <w:tr w:rsidR="007A7FE3" w14:paraId="556F45B7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085FDFB5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6115D94D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>Friendlies</w:t>
            </w:r>
          </w:p>
        </w:tc>
        <w:tc>
          <w:tcPr>
            <w:tcW w:w="5546" w:type="dxa"/>
          </w:tcPr>
          <w:p w14:paraId="1E3E41CE" w14:textId="7F40583B" w:rsidR="007A7FE3" w:rsidRDefault="004613EA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6BFEAA56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8D25B11" w14:textId="77777777" w:rsidR="007A7FE3" w:rsidRPr="00D04EB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Challenges</w:t>
            </w:r>
          </w:p>
        </w:tc>
        <w:tc>
          <w:tcPr>
            <w:tcW w:w="2463" w:type="dxa"/>
          </w:tcPr>
          <w:p w14:paraId="28FC6FFF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Gameplay Themes</w:t>
            </w:r>
          </w:p>
        </w:tc>
        <w:tc>
          <w:tcPr>
            <w:tcW w:w="5546" w:type="dxa"/>
          </w:tcPr>
          <w:p w14:paraId="58CC3DB4" w14:textId="77777777" w:rsidR="00DB1749" w:rsidRDefault="00DB1749" w:rsidP="00DB1749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Escape/ Run away</w:t>
            </w:r>
          </w:p>
          <w:p w14:paraId="19834AE0" w14:textId="77777777" w:rsidR="00DB1749" w:rsidRDefault="00DB1749" w:rsidP="00DB1749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Parkour</w:t>
            </w:r>
          </w:p>
          <w:p w14:paraId="776154C9" w14:textId="502F8AA3" w:rsidR="00DB1749" w:rsidRDefault="00DB1749" w:rsidP="00DB1749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Bow &amp; arrow shooting</w:t>
            </w:r>
          </w:p>
        </w:tc>
      </w:tr>
      <w:tr w:rsidR="007A7FE3" w14:paraId="051275BD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3D9A73F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6FF1D50E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04EB3">
              <w:t xml:space="preserve">Obstacles/Hazards </w:t>
            </w:r>
          </w:p>
        </w:tc>
        <w:tc>
          <w:tcPr>
            <w:tcW w:w="5546" w:type="dxa"/>
          </w:tcPr>
          <w:p w14:paraId="2B876AA1" w14:textId="7DE6AE34" w:rsidR="007A7FE3" w:rsidRDefault="00B5364F" w:rsidP="007A7FE3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Burning Oil Trap</w:t>
            </w:r>
          </w:p>
        </w:tc>
      </w:tr>
      <w:tr w:rsidR="007A7FE3" w14:paraId="01A792CF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303B7F92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7599C872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New/Unique Gameplay</w:t>
            </w:r>
          </w:p>
        </w:tc>
        <w:tc>
          <w:tcPr>
            <w:tcW w:w="5546" w:type="dxa"/>
          </w:tcPr>
          <w:p w14:paraId="27ABB766" w14:textId="7B5125F3" w:rsidR="007A7FE3" w:rsidRDefault="009948BC" w:rsidP="009948B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3E901328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4B7BF02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Context</w:t>
            </w:r>
          </w:p>
        </w:tc>
        <w:tc>
          <w:tcPr>
            <w:tcW w:w="2463" w:type="dxa"/>
          </w:tcPr>
          <w:p w14:paraId="68275EDB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Where Fits in Game</w:t>
            </w:r>
          </w:p>
        </w:tc>
        <w:tc>
          <w:tcPr>
            <w:tcW w:w="5546" w:type="dxa"/>
          </w:tcPr>
          <w:p w14:paraId="496EE691" w14:textId="1EF83B7E" w:rsidR="007A7FE3" w:rsidRDefault="009948BC" w:rsidP="009948B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 is a sta</w:t>
            </w:r>
            <w:r w:rsidR="00933CCC">
              <w:t>ndalone quest from the main story</w:t>
            </w:r>
            <w:r w:rsidR="00B775E4">
              <w:t xml:space="preserve"> taking place when Rahim and Crane are working on a mission</w:t>
            </w:r>
            <w:r w:rsidR="00B34BA9">
              <w:t xml:space="preserve"> </w:t>
            </w:r>
            <w:r w:rsidR="006607A5">
              <w:t>practicing the parkour together</w:t>
            </w:r>
          </w:p>
        </w:tc>
      </w:tr>
      <w:tr w:rsidR="007A7FE3" w14:paraId="559721D1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383BAE23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64944EED" w14:textId="77777777" w:rsidR="007A7FE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Challenge Fit</w:t>
            </w:r>
          </w:p>
        </w:tc>
        <w:tc>
          <w:tcPr>
            <w:tcW w:w="5546" w:type="dxa"/>
          </w:tcPr>
          <w:p w14:paraId="134B94CE" w14:textId="77777777" w:rsidR="00845C82" w:rsidRDefault="0054716E" w:rsidP="002D63B7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level </w:t>
            </w:r>
            <w:r w:rsidR="007C029A">
              <w:t>provides challenges of parkouring to escape from chasing enemies</w:t>
            </w:r>
            <w:r w:rsidR="002D63B7">
              <w:t xml:space="preserve">. </w:t>
            </w:r>
          </w:p>
          <w:p w14:paraId="2BC34249" w14:textId="77777777" w:rsidR="002D63B7" w:rsidRDefault="002D63B7" w:rsidP="002D63B7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 verifies player’s skills of finding the correct direction to move forward while being chased by enemies</w:t>
            </w:r>
          </w:p>
          <w:p w14:paraId="28A4CE9D" w14:textId="71AB8682" w:rsidR="00934FF3" w:rsidRDefault="00934FF3" w:rsidP="002D63B7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level also challenges player’s skills of shooting arrow with bow</w:t>
            </w:r>
            <w:r w:rsidR="004C25BA">
              <w:t xml:space="preserve"> </w:t>
            </w:r>
          </w:p>
        </w:tc>
      </w:tr>
      <w:tr w:rsidR="007A7FE3" w14:paraId="5D4FD4F5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21F94564" w14:textId="77777777" w:rsidR="007A7FE3" w:rsidRDefault="007A7FE3" w:rsidP="002C6A58">
            <w:pPr>
              <w:rPr>
                <w:b w:val="0"/>
              </w:rPr>
            </w:pPr>
          </w:p>
        </w:tc>
        <w:tc>
          <w:tcPr>
            <w:tcW w:w="2463" w:type="dxa"/>
          </w:tcPr>
          <w:p w14:paraId="72E7C778" w14:textId="77777777" w:rsidR="007A7FE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Additional Info</w:t>
            </w:r>
          </w:p>
        </w:tc>
        <w:tc>
          <w:tcPr>
            <w:tcW w:w="5546" w:type="dxa"/>
          </w:tcPr>
          <w:p w14:paraId="40DC4500" w14:textId="1FB95C95" w:rsidR="007A7FE3" w:rsidRDefault="00141B34" w:rsidP="00141B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N/A</w:t>
            </w:r>
          </w:p>
        </w:tc>
      </w:tr>
      <w:tr w:rsidR="007A7FE3" w14:paraId="54F9E17A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5AA9B18A" w14:textId="77777777" w:rsidR="007A7FE3" w:rsidRDefault="007A7FE3" w:rsidP="002C6A58">
            <w:pPr>
              <w:rPr>
                <w:b w:val="0"/>
              </w:rPr>
            </w:pPr>
            <w:r>
              <w:rPr>
                <w:b w:val="0"/>
              </w:rPr>
              <w:t>Aesthetics</w:t>
            </w:r>
          </w:p>
        </w:tc>
        <w:tc>
          <w:tcPr>
            <w:tcW w:w="2463" w:type="dxa"/>
          </w:tcPr>
          <w:p w14:paraId="3B0CE29C" w14:textId="77777777" w:rsidR="007A7FE3" w:rsidRPr="00D04EB3" w:rsidRDefault="007A7FE3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Major Visual Themes</w:t>
            </w:r>
          </w:p>
        </w:tc>
        <w:tc>
          <w:tcPr>
            <w:tcW w:w="5546" w:type="dxa"/>
          </w:tcPr>
          <w:p w14:paraId="649E0B27" w14:textId="5AFC3BBE" w:rsidR="007A7FE3" w:rsidRDefault="00EF6777" w:rsidP="007A7FE3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Slum</w:t>
            </w:r>
            <w:r w:rsidR="006159B7">
              <w:t xml:space="preserve"> Street</w:t>
            </w:r>
          </w:p>
          <w:p w14:paraId="785E4E97" w14:textId="17EC94FD" w:rsidR="00AE467D" w:rsidRDefault="000A087F" w:rsidP="00AE467D">
            <w:pPr>
              <w:pStyle w:val="ListParagraph"/>
              <w:numPr>
                <w:ilvl w:val="0"/>
                <w:numId w:val="3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Chemi</w:t>
            </w:r>
            <w:r w:rsidR="00C811B0">
              <w:t>cal</w:t>
            </w:r>
            <w:r w:rsidR="004E1A1E">
              <w:t xml:space="preserve"> </w:t>
            </w:r>
            <w:r w:rsidR="0014366F">
              <w:t>Factory</w:t>
            </w:r>
          </w:p>
        </w:tc>
      </w:tr>
      <w:tr w:rsidR="007A7FE3" w14:paraId="728810E0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1" w:type="dxa"/>
          </w:tcPr>
          <w:p w14:paraId="114BF172" w14:textId="77777777" w:rsidR="007A7FE3" w:rsidRDefault="007A7FE3" w:rsidP="002C6A58"/>
        </w:tc>
        <w:tc>
          <w:tcPr>
            <w:tcW w:w="2463" w:type="dxa"/>
          </w:tcPr>
          <w:p w14:paraId="297A5A03" w14:textId="77777777" w:rsidR="007A7FE3" w:rsidRPr="00D04EB3" w:rsidRDefault="007A7FE3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Setting/Mood</w:t>
            </w:r>
          </w:p>
        </w:tc>
        <w:tc>
          <w:tcPr>
            <w:tcW w:w="5546" w:type="dxa"/>
          </w:tcPr>
          <w:p w14:paraId="55DBF663" w14:textId="11CDA3F8" w:rsidR="00897205" w:rsidRDefault="00897205" w:rsidP="002B2B76">
            <w:pPr>
              <w:pStyle w:val="ListParagraph"/>
              <w:numPr>
                <w:ilvl w:val="0"/>
                <w:numId w:val="3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Nervous</w:t>
            </w:r>
          </w:p>
        </w:tc>
      </w:tr>
    </w:tbl>
    <w:p w14:paraId="10EDFAB7" w14:textId="77777777" w:rsidR="002B2B76" w:rsidRDefault="002B2B76" w:rsidP="002B2B76">
      <w:pPr>
        <w:sectPr w:rsidR="002B2B76" w:rsidSect="000B3CD2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bookmarkStart w:id="6" w:name="_Toc124694533"/>
    </w:p>
    <w:p w14:paraId="68FC4434" w14:textId="191829A1" w:rsidR="007A7FE3" w:rsidRDefault="007A7FE3" w:rsidP="007A7FE3">
      <w:pPr>
        <w:pStyle w:val="Heading2"/>
      </w:pPr>
      <w:bookmarkStart w:id="7" w:name="_Toc146637858"/>
      <w:r>
        <w:lastRenderedPageBreak/>
        <w:t>Development Schedule</w:t>
      </w:r>
      <w:bookmarkEnd w:id="6"/>
      <w:bookmarkEnd w:id="7"/>
    </w:p>
    <w:tbl>
      <w:tblPr>
        <w:tblStyle w:val="GridTable4-Accent1"/>
        <w:tblW w:w="9355" w:type="dxa"/>
        <w:tblLook w:val="04A0" w:firstRow="1" w:lastRow="0" w:firstColumn="1" w:lastColumn="0" w:noHBand="0" w:noVBand="1"/>
      </w:tblPr>
      <w:tblGrid>
        <w:gridCol w:w="2605"/>
        <w:gridCol w:w="6750"/>
      </w:tblGrid>
      <w:tr w:rsidR="007A7FE3" w14:paraId="4DBE5DE6" w14:textId="77777777" w:rsidTr="002C6A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0D16F36" w14:textId="77777777" w:rsidR="007A7FE3" w:rsidRDefault="007A7FE3" w:rsidP="002C6A58">
            <w:pPr>
              <w:jc w:val="center"/>
            </w:pPr>
            <w:r>
              <w:t>Milestone</w:t>
            </w:r>
          </w:p>
        </w:tc>
        <w:tc>
          <w:tcPr>
            <w:tcW w:w="6750" w:type="dxa"/>
          </w:tcPr>
          <w:p w14:paraId="6DA428CE" w14:textId="77777777" w:rsidR="007A7FE3" w:rsidRDefault="007A7FE3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Date</w:t>
            </w:r>
          </w:p>
        </w:tc>
      </w:tr>
      <w:tr w:rsidR="007A7FE3" w14:paraId="5C8B3FF2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1B250C29" w14:textId="77777777" w:rsidR="007A7FE3" w:rsidRDefault="007A7FE3" w:rsidP="002C6A58">
            <w:r>
              <w:t>LDD</w:t>
            </w:r>
          </w:p>
        </w:tc>
        <w:tc>
          <w:tcPr>
            <w:tcW w:w="6750" w:type="dxa"/>
          </w:tcPr>
          <w:p w14:paraId="77503EEF" w14:textId="29A0EC1C" w:rsidR="007A7FE3" w:rsidRDefault="00E9063D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 2, 2023</w:t>
            </w:r>
          </w:p>
        </w:tc>
      </w:tr>
      <w:tr w:rsidR="007A7FE3" w14:paraId="061E522E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6521211F" w14:textId="77777777" w:rsidR="007A7FE3" w:rsidRDefault="007A7FE3" w:rsidP="002C6A58">
            <w:r>
              <w:t>Whitebox</w:t>
            </w:r>
          </w:p>
        </w:tc>
        <w:tc>
          <w:tcPr>
            <w:tcW w:w="6750" w:type="dxa"/>
          </w:tcPr>
          <w:p w14:paraId="430085EB" w14:textId="63526558" w:rsidR="007A7FE3" w:rsidRDefault="00E9063D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</w:t>
            </w:r>
            <w:r>
              <w:rPr>
                <w:rFonts w:hint="eastAsia"/>
                <w:lang w:eastAsia="zh-CN"/>
              </w:rPr>
              <w:t>ct</w:t>
            </w:r>
            <w:r>
              <w:t xml:space="preserve"> 16, 2023</w:t>
            </w:r>
          </w:p>
        </w:tc>
      </w:tr>
      <w:tr w:rsidR="007A7FE3" w14:paraId="6A364B43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4435EF7" w14:textId="77777777" w:rsidR="007A7FE3" w:rsidRDefault="007A7FE3" w:rsidP="002C6A58">
            <w:r>
              <w:t>Initial Gameplay</w:t>
            </w:r>
          </w:p>
        </w:tc>
        <w:tc>
          <w:tcPr>
            <w:tcW w:w="6750" w:type="dxa"/>
          </w:tcPr>
          <w:p w14:paraId="379F02AC" w14:textId="26BE9666" w:rsidR="007A7FE3" w:rsidRDefault="00E9063D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 6, 2023</w:t>
            </w:r>
          </w:p>
        </w:tc>
      </w:tr>
      <w:tr w:rsidR="007A7FE3" w14:paraId="1F4BDE78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FF22DD2" w14:textId="77777777" w:rsidR="007A7FE3" w:rsidRDefault="007A7FE3" w:rsidP="002C6A58">
            <w:r>
              <w:t>Gameplay Complete</w:t>
            </w:r>
          </w:p>
        </w:tc>
        <w:tc>
          <w:tcPr>
            <w:tcW w:w="6750" w:type="dxa"/>
          </w:tcPr>
          <w:p w14:paraId="48D49B05" w14:textId="05E943D2" w:rsidR="007A7FE3" w:rsidRDefault="0098063A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Nov 20, 2023</w:t>
            </w:r>
          </w:p>
        </w:tc>
      </w:tr>
      <w:tr w:rsidR="007A7FE3" w14:paraId="22596B4F" w14:textId="77777777" w:rsidTr="002C6A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3CA2584B" w14:textId="77777777" w:rsidR="007A7FE3" w:rsidRDefault="007A7FE3" w:rsidP="002C6A58">
            <w:r>
              <w:t>Aesthetics</w:t>
            </w:r>
          </w:p>
        </w:tc>
        <w:tc>
          <w:tcPr>
            <w:tcW w:w="6750" w:type="dxa"/>
          </w:tcPr>
          <w:p w14:paraId="3B21FFA7" w14:textId="42904AA4" w:rsidR="007A7FE3" w:rsidRDefault="0098063A" w:rsidP="002C6A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 27, 2023</w:t>
            </w:r>
          </w:p>
        </w:tc>
      </w:tr>
      <w:tr w:rsidR="007A7FE3" w14:paraId="43872BA5" w14:textId="77777777" w:rsidTr="002C6A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05" w:type="dxa"/>
          </w:tcPr>
          <w:p w14:paraId="5B766DAB" w14:textId="77777777" w:rsidR="007A7FE3" w:rsidRDefault="007A7FE3" w:rsidP="002C6A58">
            <w:r>
              <w:t>Launch</w:t>
            </w:r>
          </w:p>
        </w:tc>
        <w:tc>
          <w:tcPr>
            <w:tcW w:w="6750" w:type="dxa"/>
          </w:tcPr>
          <w:p w14:paraId="695A2D42" w14:textId="27FD7876" w:rsidR="007A7FE3" w:rsidRDefault="0098063A" w:rsidP="002C6A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 4, 2023</w:t>
            </w:r>
          </w:p>
        </w:tc>
      </w:tr>
    </w:tbl>
    <w:p w14:paraId="33A23DA5" w14:textId="77777777" w:rsidR="007A7FE3" w:rsidRDefault="007A7FE3" w:rsidP="007A7FE3"/>
    <w:p w14:paraId="7223C193" w14:textId="77777777" w:rsidR="007A7FE3" w:rsidRDefault="007A7FE3" w:rsidP="007A7FE3">
      <w:pPr>
        <w:rPr>
          <w:rFonts w:eastAsiaTheme="majorEastAsia"/>
        </w:rPr>
      </w:pPr>
      <w:r>
        <w:br w:type="page"/>
      </w:r>
    </w:p>
    <w:p w14:paraId="60C60E0D" w14:textId="77777777" w:rsidR="00EF68B1" w:rsidRDefault="00F72772" w:rsidP="00EF68B1">
      <w:pPr>
        <w:pStyle w:val="Heading2"/>
      </w:pPr>
      <w:bookmarkStart w:id="8" w:name="_Toc146637859"/>
      <w:r>
        <w:lastRenderedPageBreak/>
        <w:t xml:space="preserve">Level </w:t>
      </w:r>
      <w:r w:rsidR="00EF68B1">
        <w:t xml:space="preserve"> </w:t>
      </w:r>
      <w:r w:rsidR="002D61DC">
        <w:t>Overview</w:t>
      </w:r>
      <w:bookmarkEnd w:id="8"/>
    </w:p>
    <w:p w14:paraId="2915E70F" w14:textId="77777777" w:rsidR="00294FF5" w:rsidRDefault="00294FF5" w:rsidP="00294FF5">
      <w:pPr>
        <w:pStyle w:val="Heading3"/>
      </w:pPr>
      <w:bookmarkStart w:id="9" w:name="_Toc146637860"/>
      <w:r>
        <w:t>Overview Map</w:t>
      </w:r>
      <w:bookmarkEnd w:id="9"/>
    </w:p>
    <w:p w14:paraId="484DF839" w14:textId="41D13890" w:rsidR="00294FF5" w:rsidRDefault="00294FF5" w:rsidP="00294FF5">
      <w:pPr>
        <w:keepNext/>
        <w:jc w:val="center"/>
      </w:pPr>
      <w:r>
        <w:rPr>
          <w:noProof/>
        </w:rPr>
        <w:drawing>
          <wp:inline distT="0" distB="0" distL="0" distR="0" wp14:anchorId="06114E50" wp14:editId="6E1089EE">
            <wp:extent cx="5952684" cy="371862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2684" cy="371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89160" w14:textId="4900CFFA" w:rsidR="00294FF5" w:rsidRPr="006D1C3F" w:rsidRDefault="00294FF5" w:rsidP="00294FF5">
      <w:pPr>
        <w:pStyle w:val="Caption"/>
        <w:jc w:val="center"/>
      </w:pPr>
      <w:bookmarkStart w:id="10" w:name="_Toc146637883"/>
      <w:r>
        <w:t xml:space="preserve">Figure </w:t>
      </w:r>
      <w:fldSimple w:instr=" SEQ Figure \* ARABIC ">
        <w:r w:rsidR="0078062F">
          <w:rPr>
            <w:noProof/>
          </w:rPr>
          <w:t>1</w:t>
        </w:r>
      </w:fldSimple>
      <w:r>
        <w:t xml:space="preserve">: </w:t>
      </w:r>
      <w:r>
        <w:rPr>
          <w:noProof/>
        </w:rPr>
        <w:t xml:space="preserve"> Overview Map</w:t>
      </w:r>
      <w:r w:rsidR="00653EBA">
        <w:rPr>
          <w:noProof/>
        </w:rPr>
        <w:t xml:space="preserve"> [13]</w:t>
      </w:r>
      <w:bookmarkEnd w:id="10"/>
    </w:p>
    <w:tbl>
      <w:tblPr>
        <w:tblStyle w:val="GridTable4-Accent1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715"/>
        <w:gridCol w:w="10080"/>
      </w:tblGrid>
      <w:tr w:rsidR="00294FF5" w14:paraId="7ED822C6" w14:textId="77777777" w:rsidTr="001F1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  <w:vAlign w:val="bottom"/>
          </w:tcPr>
          <w:p w14:paraId="7F2DF493" w14:textId="77777777" w:rsidR="00294FF5" w:rsidRDefault="00294FF5" w:rsidP="00D43C2F">
            <w:pPr>
              <w:jc w:val="center"/>
            </w:pPr>
            <w:r>
              <w:br w:type="page"/>
              <w:t>Map Label</w:t>
            </w:r>
          </w:p>
        </w:tc>
        <w:tc>
          <w:tcPr>
            <w:tcW w:w="10080" w:type="dxa"/>
            <w:vAlign w:val="bottom"/>
          </w:tcPr>
          <w:p w14:paraId="210CB067" w14:textId="77777777" w:rsidR="00294FF5" w:rsidRDefault="00FB318C" w:rsidP="00D43C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Gameplay Summary</w:t>
            </w:r>
          </w:p>
        </w:tc>
      </w:tr>
      <w:tr w:rsidR="00294FF5" w14:paraId="291FACCD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4BB1172" w14:textId="77777777" w:rsidR="00294FF5" w:rsidRDefault="00294FF5" w:rsidP="00D43C2F">
            <w:pPr>
              <w:jc w:val="center"/>
            </w:pPr>
            <w:r>
              <w:t>1</w:t>
            </w:r>
          </w:p>
        </w:tc>
        <w:tc>
          <w:tcPr>
            <w:tcW w:w="10080" w:type="dxa"/>
          </w:tcPr>
          <w:p w14:paraId="579924A5" w14:textId="4235D04E" w:rsidR="00294FF5" w:rsidRDefault="00876152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Area 1 is a slum street where the player needs to escape from </w:t>
            </w:r>
            <w:r w:rsidR="00D434EA">
              <w:t>by pa</w:t>
            </w:r>
            <w:r w:rsidR="00785E88">
              <w:t>r</w:t>
            </w:r>
            <w:r w:rsidR="00D434EA">
              <w:t>k</w:t>
            </w:r>
            <w:r w:rsidR="00785E88">
              <w:t xml:space="preserve">ouring. The goal is to reach the climbable </w:t>
            </w:r>
            <w:r w:rsidR="00A47B2B">
              <w:t>wall at the end of the street</w:t>
            </w:r>
          </w:p>
        </w:tc>
      </w:tr>
      <w:tr w:rsidR="00294FF5" w14:paraId="65B0C017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3F350CAA" w14:textId="77777777" w:rsidR="00294FF5" w:rsidRDefault="00294FF5" w:rsidP="00D43C2F">
            <w:pPr>
              <w:jc w:val="center"/>
            </w:pPr>
            <w:r>
              <w:t>2</w:t>
            </w:r>
          </w:p>
        </w:tc>
        <w:tc>
          <w:tcPr>
            <w:tcW w:w="10080" w:type="dxa"/>
          </w:tcPr>
          <w:p w14:paraId="7133A794" w14:textId="0263C3FD" w:rsidR="00294FF5" w:rsidRDefault="00C86AA6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Area 2 is a</w:t>
            </w:r>
            <w:r w:rsidR="006B36AF">
              <w:t>n</w:t>
            </w:r>
            <w:r>
              <w:t xml:space="preserve"> </w:t>
            </w:r>
            <w:r w:rsidR="006114D2">
              <w:t>Archery Range</w:t>
            </w:r>
            <w:r>
              <w:t xml:space="preserve"> where the player gets the weapon</w:t>
            </w:r>
            <w:r w:rsidR="00B86EF1">
              <w:t xml:space="preserve">, a bow with burning arrows and </w:t>
            </w:r>
            <w:r w:rsidR="006114D2">
              <w:t>learns</w:t>
            </w:r>
            <w:r w:rsidR="00B86EF1">
              <w:t xml:space="preserve"> how to aim and shoot with it. The player will also learn </w:t>
            </w:r>
            <w:r w:rsidR="006B36AF">
              <w:t>how to use the burning arrows to ignite the oil on ground to fight with grouped enemies</w:t>
            </w:r>
            <w:r w:rsidR="005A487B">
              <w:t>. The goal is to reach the gate of the next area</w:t>
            </w:r>
          </w:p>
        </w:tc>
      </w:tr>
      <w:tr w:rsidR="00294FF5" w14:paraId="17D99F05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48C61EC7" w14:textId="77777777" w:rsidR="00294FF5" w:rsidRDefault="00294FF5" w:rsidP="00D43C2F">
            <w:pPr>
              <w:jc w:val="center"/>
            </w:pPr>
            <w:r>
              <w:t>3</w:t>
            </w:r>
          </w:p>
        </w:tc>
        <w:tc>
          <w:tcPr>
            <w:tcW w:w="10080" w:type="dxa"/>
          </w:tcPr>
          <w:p w14:paraId="73978BC3" w14:textId="66B237A4" w:rsidR="00294FF5" w:rsidRDefault="005A487B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Area 3 is the first floor </w:t>
            </w:r>
            <w:r w:rsidR="00413BEF">
              <w:t xml:space="preserve">of the </w:t>
            </w:r>
            <w:r w:rsidR="005C5E56">
              <w:t xml:space="preserve">Chemical Factory. They player needs to turn on two power </w:t>
            </w:r>
            <w:r w:rsidR="006114D2">
              <w:t>switches</w:t>
            </w:r>
            <w:r w:rsidR="005C5E56">
              <w:t xml:space="preserve"> to activate the elevator to go upward to the factory </w:t>
            </w:r>
            <w:r w:rsidR="00722E95">
              <w:t>roof</w:t>
            </w:r>
          </w:p>
        </w:tc>
      </w:tr>
      <w:tr w:rsidR="00294FF5" w14:paraId="3AFD31FB" w14:textId="77777777" w:rsidTr="001F13A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12B63AF1" w14:textId="77777777" w:rsidR="00294FF5" w:rsidRDefault="00294FF5" w:rsidP="00D43C2F">
            <w:pPr>
              <w:jc w:val="center"/>
            </w:pPr>
            <w:r>
              <w:t>4</w:t>
            </w:r>
          </w:p>
        </w:tc>
        <w:tc>
          <w:tcPr>
            <w:tcW w:w="10080" w:type="dxa"/>
          </w:tcPr>
          <w:p w14:paraId="73FFE4E6" w14:textId="70CF1E29" w:rsidR="00294FF5" w:rsidRDefault="007F2B1B" w:rsidP="00D43C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Area 4 is the roof of the Chemical Factory. The player need</w:t>
            </w:r>
            <w:r w:rsidR="00356835">
              <w:t xml:space="preserve">s to help Rahim to </w:t>
            </w:r>
            <w:r w:rsidR="00DC4B83">
              <w:t xml:space="preserve">gain the access of the crane so that he can make a way for the player to get the </w:t>
            </w:r>
            <w:r w:rsidR="006114D2">
              <w:t>roof of the higher building</w:t>
            </w:r>
          </w:p>
        </w:tc>
      </w:tr>
      <w:tr w:rsidR="006114D2" w14:paraId="7F19A0F6" w14:textId="77777777" w:rsidTr="001F13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3C728D82" w14:textId="15410943" w:rsidR="006114D2" w:rsidRDefault="006114D2" w:rsidP="00D43C2F">
            <w:pPr>
              <w:jc w:val="center"/>
            </w:pPr>
            <w:r>
              <w:t>5</w:t>
            </w:r>
          </w:p>
        </w:tc>
        <w:tc>
          <w:tcPr>
            <w:tcW w:w="10080" w:type="dxa"/>
          </w:tcPr>
          <w:p w14:paraId="11AB9902" w14:textId="324FE1B1" w:rsidR="006114D2" w:rsidRDefault="006114D2" w:rsidP="00D43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Area 5 is the roof top close to the </w:t>
            </w:r>
            <w:r w:rsidR="00A3001F">
              <w:t xml:space="preserve">building where the player </w:t>
            </w:r>
            <w:r w:rsidR="00722E95">
              <w:t xml:space="preserve">wants to get to at the beginning. The player </w:t>
            </w:r>
            <w:r w:rsidR="00030304">
              <w:t xml:space="preserve">needs to defeat a goon boss here to </w:t>
            </w:r>
            <w:r w:rsidR="00A35618">
              <w:t>converge with Rahim</w:t>
            </w:r>
          </w:p>
        </w:tc>
      </w:tr>
    </w:tbl>
    <w:p w14:paraId="4D4BCA7E" w14:textId="77777777" w:rsidR="00C34E32" w:rsidRPr="00C34E32" w:rsidRDefault="00C34E32" w:rsidP="00C34E32"/>
    <w:p w14:paraId="1E734FB7" w14:textId="77777777" w:rsidR="002D61DC" w:rsidRDefault="002D61DC" w:rsidP="00294FF5"/>
    <w:p w14:paraId="48C5D7AD" w14:textId="77777777" w:rsidR="00403AD4" w:rsidRDefault="00403AD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68EFEA87" w14:textId="77777777" w:rsidR="00403AD4" w:rsidRDefault="00403AD4" w:rsidP="00403AD4">
      <w:pPr>
        <w:pStyle w:val="Heading2"/>
      </w:pPr>
      <w:bookmarkStart w:id="11" w:name="_Toc146637861"/>
      <w:r>
        <w:lastRenderedPageBreak/>
        <w:t>Narrative Flow Chart</w:t>
      </w:r>
      <w:bookmarkEnd w:id="11"/>
    </w:p>
    <w:p w14:paraId="57051F59" w14:textId="7B6BBEC1" w:rsidR="002D61DC" w:rsidRDefault="00AC6B6D">
      <w:r>
        <w:rPr>
          <w:noProof/>
        </w:rPr>
        <w:t>N/A</w:t>
      </w:r>
    </w:p>
    <w:p w14:paraId="7A907F28" w14:textId="77777777" w:rsidR="00403AD4" w:rsidRDefault="00403AD4">
      <w:r>
        <w:br w:type="page"/>
      </w:r>
    </w:p>
    <w:p w14:paraId="146B1BF8" w14:textId="77777777" w:rsidR="002D61DC" w:rsidRDefault="002D61DC" w:rsidP="002D61DC">
      <w:pPr>
        <w:pStyle w:val="Heading1"/>
      </w:pPr>
      <w:bookmarkStart w:id="12" w:name="_Toc146637862"/>
      <w:r>
        <w:lastRenderedPageBreak/>
        <w:t>Level Details</w:t>
      </w:r>
      <w:bookmarkEnd w:id="12"/>
    </w:p>
    <w:p w14:paraId="6C1CA513" w14:textId="77777777" w:rsidR="002D61DC" w:rsidRPr="002D61DC" w:rsidRDefault="002D61DC" w:rsidP="002D61DC">
      <w:pPr>
        <w:pStyle w:val="Heading2"/>
      </w:pPr>
      <w:bookmarkStart w:id="13" w:name="_Toc146637863"/>
      <w:r>
        <w:t>Detail Maps</w:t>
      </w:r>
      <w:bookmarkEnd w:id="13"/>
    </w:p>
    <w:p w14:paraId="21F5BBA5" w14:textId="13829C59" w:rsidR="009043FE" w:rsidRPr="009043FE" w:rsidRDefault="00572C98" w:rsidP="009043FE">
      <w:pPr>
        <w:pStyle w:val="Heading3"/>
      </w:pPr>
      <w:bookmarkStart w:id="14" w:name="_Toc146637864"/>
      <w:r>
        <w:t>Slum Street</w:t>
      </w:r>
      <w:bookmarkEnd w:id="14"/>
      <w:r w:rsidR="00292870">
        <w:t xml:space="preserve"> </w:t>
      </w:r>
    </w:p>
    <w:p w14:paraId="6B2C7896" w14:textId="5F542DEB" w:rsidR="00EF68B1" w:rsidRPr="001D592F" w:rsidRDefault="00E665FF" w:rsidP="00EF68B1">
      <w:pPr>
        <w:keepNext/>
        <w:jc w:val="center"/>
        <w:rPr>
          <w:vertAlign w:val="subscript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16608" behindDoc="0" locked="0" layoutInCell="1" allowOverlap="1" wp14:anchorId="289B4A63" wp14:editId="260AB813">
                <wp:simplePos x="0" y="0"/>
                <wp:positionH relativeFrom="column">
                  <wp:posOffset>340360</wp:posOffset>
                </wp:positionH>
                <wp:positionV relativeFrom="paragraph">
                  <wp:posOffset>918599</wp:posOffset>
                </wp:positionV>
                <wp:extent cx="134980" cy="528320"/>
                <wp:effectExtent l="38100" t="38100" r="36830" b="43180"/>
                <wp:wrapNone/>
                <wp:docPr id="1281838552" name="Ink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134980" cy="528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9DDA8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8" o:spid="_x0000_s1026" type="#_x0000_t75" style="position:absolute;margin-left:26.3pt;margin-top:71.85pt;width:11.65pt;height:42.5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1728" behindDoc="0" locked="0" layoutInCell="1" allowOverlap="1" wp14:anchorId="42D56919" wp14:editId="5ECAF81A">
                <wp:simplePos x="0" y="0"/>
                <wp:positionH relativeFrom="column">
                  <wp:posOffset>760657</wp:posOffset>
                </wp:positionH>
                <wp:positionV relativeFrom="paragraph">
                  <wp:posOffset>960120</wp:posOffset>
                </wp:positionV>
                <wp:extent cx="634365" cy="799660"/>
                <wp:effectExtent l="38100" t="38100" r="51435" b="38735"/>
                <wp:wrapNone/>
                <wp:docPr id="899271416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634365" cy="7996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58D2D9" id="Ink 23" o:spid="_x0000_s1026" type="#_x0000_t75" style="position:absolute;margin-left:59.4pt;margin-top:75.1pt;width:50.9pt;height:63.9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">
                <v:imagedata r:id="rId2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6848" behindDoc="0" locked="0" layoutInCell="1" allowOverlap="1" wp14:anchorId="2DABA68C" wp14:editId="2B9CEF90">
                <wp:simplePos x="0" y="0"/>
                <wp:positionH relativeFrom="column">
                  <wp:posOffset>1271905</wp:posOffset>
                </wp:positionH>
                <wp:positionV relativeFrom="paragraph">
                  <wp:posOffset>1833484</wp:posOffset>
                </wp:positionV>
                <wp:extent cx="1034975" cy="705765"/>
                <wp:effectExtent l="38100" t="38100" r="51435" b="37465"/>
                <wp:wrapNone/>
                <wp:docPr id="1856419699" name="Ink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34975" cy="7057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43D327D" id="Ink 31" o:spid="_x0000_s1026" type="#_x0000_t75" style="position:absolute;margin-left:99.65pt;margin-top:143.85pt;width:82.5pt;height:56.5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">
                <v:imagedata r:id="rId2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 wp14:anchorId="75AA1298" wp14:editId="3E9F334A">
                <wp:simplePos x="0" y="0"/>
                <wp:positionH relativeFrom="column">
                  <wp:posOffset>2054225</wp:posOffset>
                </wp:positionH>
                <wp:positionV relativeFrom="paragraph">
                  <wp:posOffset>2906395</wp:posOffset>
                </wp:positionV>
                <wp:extent cx="1342390" cy="386080"/>
                <wp:effectExtent l="38100" t="38100" r="29210" b="52070"/>
                <wp:wrapNone/>
                <wp:docPr id="402077062" name="Ink 3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342390" cy="386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7770C9" id="Ink 32" o:spid="_x0000_s1026" type="#_x0000_t75" style="position:absolute;margin-left:161.25pt;margin-top:228.35pt;width:106.65pt;height:31.3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8896" behindDoc="0" locked="0" layoutInCell="1" allowOverlap="1" wp14:anchorId="5BBC6140" wp14:editId="7C7F7EC3">
                <wp:simplePos x="0" y="0"/>
                <wp:positionH relativeFrom="column">
                  <wp:posOffset>3313430</wp:posOffset>
                </wp:positionH>
                <wp:positionV relativeFrom="paragraph">
                  <wp:posOffset>3197225</wp:posOffset>
                </wp:positionV>
                <wp:extent cx="88265" cy="140970"/>
                <wp:effectExtent l="38100" t="38100" r="26035" b="49530"/>
                <wp:wrapNone/>
                <wp:docPr id="1262525670" name="Ink 3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88265" cy="1409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4A1CB3" id="Ink 37" o:spid="_x0000_s1026" type="#_x0000_t75" style="position:absolute;margin-left:260.4pt;margin-top:251.25pt;width:7.9pt;height:12.0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">
                <v:imagedata r:id="rId2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31968" behindDoc="0" locked="0" layoutInCell="1" allowOverlap="1" wp14:anchorId="06DA891B" wp14:editId="422EF9B9">
                <wp:simplePos x="0" y="0"/>
                <wp:positionH relativeFrom="column">
                  <wp:posOffset>3162337</wp:posOffset>
                </wp:positionH>
                <wp:positionV relativeFrom="paragraph">
                  <wp:posOffset>3128645</wp:posOffset>
                </wp:positionV>
                <wp:extent cx="124460" cy="142595"/>
                <wp:effectExtent l="38100" t="38100" r="8890" b="48260"/>
                <wp:wrapNone/>
                <wp:docPr id="1600745668" name="Ink 4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24460" cy="1425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88837A" id="Ink 41" o:spid="_x0000_s1026" type="#_x0000_t75" style="position:absolute;margin-left:248.5pt;margin-top:245.85pt;width:10.75pt;height:12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">
                <v:imagedata r:id="rId30" o:title=""/>
              </v:shape>
            </w:pict>
          </mc:Fallback>
        </mc:AlternateContent>
      </w:r>
      <w:r w:rsidR="00EF68B1">
        <w:rPr>
          <w:noProof/>
        </w:rPr>
        <w:drawing>
          <wp:inline distT="0" distB="0" distL="0" distR="0" wp14:anchorId="045B7EFE" wp14:editId="7B9A5323">
            <wp:extent cx="3554916" cy="3559779"/>
            <wp:effectExtent l="0" t="0" r="762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916" cy="3559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92F" w:rsidRPr="001D592F">
        <w:rPr>
          <w:noProof/>
        </w:rPr>
        <w:t xml:space="preserve"> </w:t>
      </w:r>
      <w:r w:rsidR="001D592F" w:rsidRPr="001D592F">
        <w:rPr>
          <w:noProof/>
        </w:rPr>
        <w:drawing>
          <wp:inline distT="0" distB="0" distL="0" distR="0" wp14:anchorId="00B41F99" wp14:editId="255C3540">
            <wp:extent cx="2226297" cy="3587295"/>
            <wp:effectExtent l="0" t="0" r="3175" b="0"/>
            <wp:docPr id="1094486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486250" name="Picture 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6297" cy="3587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1B15EB" w14:textId="2E7EAD8B" w:rsidR="00EF68B1" w:rsidRDefault="00EF68B1" w:rsidP="00EF68B1">
      <w:pPr>
        <w:pStyle w:val="Caption"/>
        <w:jc w:val="center"/>
        <w:rPr>
          <w:noProof/>
        </w:rPr>
      </w:pPr>
      <w:bookmarkStart w:id="15" w:name="_Toc146637884"/>
      <w:r>
        <w:t xml:space="preserve">Figure </w:t>
      </w:r>
      <w:fldSimple w:instr=" SEQ Figure \* ARABIC ">
        <w:r w:rsidR="00FC0B3A">
          <w:rPr>
            <w:noProof/>
          </w:rPr>
          <w:t>2</w:t>
        </w:r>
      </w:fldSimple>
      <w:r>
        <w:t xml:space="preserve">: </w:t>
      </w:r>
      <w:r>
        <w:rPr>
          <w:noProof/>
        </w:rPr>
        <w:t xml:space="preserve"> </w:t>
      </w:r>
      <w:r w:rsidR="00EF2346">
        <w:rPr>
          <w:noProof/>
        </w:rPr>
        <w:t>Detailed Map of Slum Street [13]</w:t>
      </w:r>
      <w:bookmarkEnd w:id="15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255"/>
        <w:gridCol w:w="2919"/>
        <w:gridCol w:w="5991"/>
      </w:tblGrid>
      <w:tr w:rsidR="000C62DD" w14:paraId="01D0FD4B" w14:textId="77777777" w:rsidTr="000C6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  <w:vAlign w:val="bottom"/>
          </w:tcPr>
          <w:p w14:paraId="3E24A2ED" w14:textId="77777777" w:rsidR="000C62DD" w:rsidRPr="00172B1E" w:rsidRDefault="000C62DD" w:rsidP="00172B1E">
            <w:pPr>
              <w:jc w:val="center"/>
              <w:rPr>
                <w:b w:val="0"/>
                <w:bCs w:val="0"/>
              </w:rPr>
            </w:pPr>
            <w:r>
              <w:br w:type="page"/>
              <w:t>Map Label</w:t>
            </w:r>
            <w:r w:rsidRPr="00172B1E">
              <w:t xml:space="preserve"> / Stage</w:t>
            </w:r>
          </w:p>
        </w:tc>
        <w:tc>
          <w:tcPr>
            <w:tcW w:w="2919" w:type="dxa"/>
            <w:vAlign w:val="bottom"/>
          </w:tcPr>
          <w:p w14:paraId="1E8B2DAD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991" w:type="dxa"/>
            <w:vAlign w:val="bottom"/>
          </w:tcPr>
          <w:p w14:paraId="5C63F593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0C62DD" w14:paraId="39E621D2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4991E782" w14:textId="77777777" w:rsidR="000C62DD" w:rsidRDefault="000C62DD" w:rsidP="00B26AC7">
            <w:pPr>
              <w:jc w:val="center"/>
            </w:pPr>
            <w:r>
              <w:t>1</w:t>
            </w:r>
          </w:p>
        </w:tc>
        <w:tc>
          <w:tcPr>
            <w:tcW w:w="2919" w:type="dxa"/>
          </w:tcPr>
          <w:p w14:paraId="7D6B4815" w14:textId="1F8A22F5" w:rsidR="000C62DD" w:rsidRDefault="00551409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Try to converge with Rahim</w:t>
            </w:r>
          </w:p>
        </w:tc>
        <w:tc>
          <w:tcPr>
            <w:tcW w:w="5991" w:type="dxa"/>
          </w:tcPr>
          <w:p w14:paraId="17B94704" w14:textId="0E44A7D4" w:rsidR="000C62DD" w:rsidRDefault="00B947F5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</w:t>
            </w:r>
            <w:r w:rsidR="00E665FF">
              <w:t xml:space="preserve"> player goes across the cable catwalk to converge with Rahim. </w:t>
            </w:r>
            <w:r w:rsidR="00485BCA">
              <w:t xml:space="preserve">However, when the player is about the middle of the </w:t>
            </w:r>
            <w:r w:rsidR="00EF2346">
              <w:t xml:space="preserve">cable, it </w:t>
            </w:r>
            <w:r>
              <w:t>breaks,</w:t>
            </w:r>
            <w:r w:rsidR="00EF2346">
              <w:t xml:space="preserve"> and the player falls down to the garbage pile at the bottom</w:t>
            </w:r>
          </w:p>
        </w:tc>
      </w:tr>
      <w:tr w:rsidR="000C62DD" w14:paraId="287DA6B6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4CAC4610" w14:textId="20C9B66D" w:rsidR="000C62DD" w:rsidRDefault="00292870" w:rsidP="00B26AC7">
            <w:pPr>
              <w:jc w:val="center"/>
            </w:pPr>
            <w:r>
              <w:t>2</w:t>
            </w:r>
          </w:p>
        </w:tc>
        <w:tc>
          <w:tcPr>
            <w:tcW w:w="2919" w:type="dxa"/>
          </w:tcPr>
          <w:p w14:paraId="0808A650" w14:textId="32634522" w:rsidR="000C62DD" w:rsidRDefault="00A731CF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Reach the first pursuit breaker</w:t>
            </w:r>
            <w:r w:rsidR="00E9662C">
              <w:t xml:space="preserve"> car</w:t>
            </w:r>
          </w:p>
        </w:tc>
        <w:tc>
          <w:tcPr>
            <w:tcW w:w="5991" w:type="dxa"/>
          </w:tcPr>
          <w:p w14:paraId="0DD091A5" w14:textId="77777777" w:rsidR="000C62DD" w:rsidRDefault="00A731CF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Having no weapon, the player cannot fight with zombies. So he needs to escape from this slum street to gain </w:t>
            </w:r>
            <w:r w:rsidR="00746B76">
              <w:t>weapons in a nearby archery range told by Rahim</w:t>
            </w:r>
            <w:r w:rsidR="004C1502">
              <w:t xml:space="preserve">. </w:t>
            </w:r>
          </w:p>
          <w:p w14:paraId="1F1BC8BF" w14:textId="77777777" w:rsidR="004C1502" w:rsidRDefault="00FE08A1" w:rsidP="00FE08A1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</w:t>
            </w:r>
            <w:r w:rsidR="004C1502">
              <w:t xml:space="preserve">ove forward and make a right turn. </w:t>
            </w:r>
          </w:p>
          <w:p w14:paraId="4EE0FE03" w14:textId="6445EC8E" w:rsidR="00FE08A1" w:rsidRDefault="00FE08A1" w:rsidP="00FE08A1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Climb and go across the </w:t>
            </w:r>
            <w:r w:rsidR="00E9662C">
              <w:t>car which is the objective 1</w:t>
            </w:r>
          </w:p>
        </w:tc>
      </w:tr>
      <w:tr w:rsidR="000C62DD" w14:paraId="2F97FE4A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77163FD" w14:textId="392584C3" w:rsidR="000C62DD" w:rsidRDefault="00292870" w:rsidP="00B26AC7">
            <w:pPr>
              <w:jc w:val="center"/>
            </w:pPr>
            <w:r>
              <w:t>3</w:t>
            </w:r>
          </w:p>
        </w:tc>
        <w:tc>
          <w:tcPr>
            <w:tcW w:w="2919" w:type="dxa"/>
          </w:tcPr>
          <w:p w14:paraId="5415D2E0" w14:textId="6BB2DA0A" w:rsidR="000C62DD" w:rsidRDefault="004C1502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Reach the </w:t>
            </w:r>
            <w:r w:rsidR="00E9662C">
              <w:t>second pursuit breaker car</w:t>
            </w:r>
          </w:p>
        </w:tc>
        <w:tc>
          <w:tcPr>
            <w:tcW w:w="5991" w:type="dxa"/>
          </w:tcPr>
          <w:p w14:paraId="3A481A9B" w14:textId="33481042" w:rsidR="000C62DD" w:rsidRDefault="004E7FC1" w:rsidP="004E7FC1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Make a left turn and run forward</w:t>
            </w:r>
          </w:p>
          <w:p w14:paraId="6447BFDA" w14:textId="17F9F066" w:rsidR="004E7FC1" w:rsidRDefault="004E7FC1" w:rsidP="004E7FC1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Make a right turn and climb on the car which is the objective 2 to go </w:t>
            </w:r>
            <w:r w:rsidR="00C50315">
              <w:t>across it</w:t>
            </w:r>
          </w:p>
        </w:tc>
      </w:tr>
      <w:tr w:rsidR="000C62DD" w14:paraId="27F3F961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dxa"/>
          </w:tcPr>
          <w:p w14:paraId="75032C87" w14:textId="3157CF2D" w:rsidR="000C62DD" w:rsidRDefault="00292870" w:rsidP="00B26AC7">
            <w:pPr>
              <w:jc w:val="center"/>
            </w:pPr>
            <w:r>
              <w:t>4</w:t>
            </w:r>
          </w:p>
        </w:tc>
        <w:tc>
          <w:tcPr>
            <w:tcW w:w="2919" w:type="dxa"/>
          </w:tcPr>
          <w:p w14:paraId="15D03A78" w14:textId="3113EBAF" w:rsidR="000C62DD" w:rsidRDefault="00C50315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Reach the Archery Range</w:t>
            </w:r>
          </w:p>
        </w:tc>
        <w:tc>
          <w:tcPr>
            <w:tcW w:w="5991" w:type="dxa"/>
          </w:tcPr>
          <w:p w14:paraId="3A17D91E" w14:textId="77777777" w:rsidR="000C62DD" w:rsidRDefault="00C50315" w:rsidP="00C50315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Make a left turn</w:t>
            </w:r>
          </w:p>
          <w:p w14:paraId="451EAC07" w14:textId="77777777" w:rsidR="00C50315" w:rsidRDefault="00C50315" w:rsidP="00C50315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Kit away or step on the bitters blocking </w:t>
            </w:r>
            <w:r w:rsidR="004F296D">
              <w:t>the lane</w:t>
            </w:r>
          </w:p>
          <w:p w14:paraId="705FD825" w14:textId="6BBAF25E" w:rsidR="004F296D" w:rsidRDefault="004F296D" w:rsidP="00C50315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Climb on the wall at the end of the street to go across it</w:t>
            </w:r>
          </w:p>
        </w:tc>
      </w:tr>
    </w:tbl>
    <w:p w14:paraId="74F4FA55" w14:textId="6074F7AB" w:rsidR="00B947F5" w:rsidRPr="009043FE" w:rsidRDefault="00B947F5" w:rsidP="00B947F5">
      <w:pPr>
        <w:pStyle w:val="Heading3"/>
      </w:pPr>
      <w:bookmarkStart w:id="16" w:name="_Toc146637865"/>
      <w:r>
        <w:lastRenderedPageBreak/>
        <w:t>Archery Range</w:t>
      </w:r>
      <w:bookmarkEnd w:id="16"/>
    </w:p>
    <w:p w14:paraId="753489AF" w14:textId="10254ADF" w:rsidR="00B947F5" w:rsidRDefault="00DF308E" w:rsidP="00B947F5">
      <w:pPr>
        <w:keepNext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746304" behindDoc="0" locked="0" layoutInCell="1" allowOverlap="1" wp14:anchorId="0EEEF573" wp14:editId="5E4F5F5F">
                <wp:simplePos x="0" y="0"/>
                <wp:positionH relativeFrom="column">
                  <wp:posOffset>2522220</wp:posOffset>
                </wp:positionH>
                <wp:positionV relativeFrom="paragraph">
                  <wp:posOffset>280670</wp:posOffset>
                </wp:positionV>
                <wp:extent cx="331590" cy="1634490"/>
                <wp:effectExtent l="38100" t="38100" r="49530" b="41910"/>
                <wp:wrapNone/>
                <wp:docPr id="1096509338" name="Ink 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3">
                      <w14:nvContentPartPr>
                        <w14:cNvContentPartPr/>
                      </w14:nvContentPartPr>
                      <w14:xfrm>
                        <a:off x="0" y="0"/>
                        <a:ext cx="331590" cy="16344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9A29B5" id="Ink 80" o:spid="_x0000_s1026" type="#_x0000_t75" style="position:absolute;margin-left:198.1pt;margin-top:21.6pt;width:27.05pt;height:129.6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">
                <v:imagedata r:id="rId34" o:title=""/>
              </v:shape>
            </w:pict>
          </mc:Fallback>
        </mc:AlternateContent>
      </w:r>
      <w:r w:rsidR="00816EA6">
        <w:rPr>
          <w:noProof/>
        </w:rPr>
        <mc:AlternateContent>
          <mc:Choice Requires="wpi">
            <w:drawing>
              <wp:anchor distT="0" distB="0" distL="114300" distR="114300" simplePos="0" relativeHeight="251741184" behindDoc="0" locked="0" layoutInCell="1" allowOverlap="1" wp14:anchorId="0F8BDC6F" wp14:editId="3E1F6D9B">
                <wp:simplePos x="0" y="0"/>
                <wp:positionH relativeFrom="column">
                  <wp:posOffset>2448160</wp:posOffset>
                </wp:positionH>
                <wp:positionV relativeFrom="paragraph">
                  <wp:posOffset>2205497</wp:posOffset>
                </wp:positionV>
                <wp:extent cx="79200" cy="144000"/>
                <wp:effectExtent l="19050" t="38100" r="35560" b="46990"/>
                <wp:wrapNone/>
                <wp:docPr id="2033379824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7920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8B0C51" id="Ink 57" o:spid="_x0000_s1026" type="#_x0000_t75" style="position:absolute;margin-left:192.25pt;margin-top:173.15pt;width:7.25pt;height:12.3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">
                <v:imagedata r:id="rId36" o:title=""/>
              </v:shape>
            </w:pict>
          </mc:Fallback>
        </mc:AlternateContent>
      </w:r>
      <w:r w:rsidR="00816EA6">
        <w:rPr>
          <w:noProof/>
        </w:rPr>
        <mc:AlternateContent>
          <mc:Choice Requires="wpi">
            <w:drawing>
              <wp:anchor distT="0" distB="0" distL="114300" distR="114300" simplePos="0" relativeHeight="251740160" behindDoc="0" locked="0" layoutInCell="1" allowOverlap="1" wp14:anchorId="23AA227E" wp14:editId="4FBCF4C3">
                <wp:simplePos x="0" y="0"/>
                <wp:positionH relativeFrom="column">
                  <wp:posOffset>2346640</wp:posOffset>
                </wp:positionH>
                <wp:positionV relativeFrom="paragraph">
                  <wp:posOffset>2178497</wp:posOffset>
                </wp:positionV>
                <wp:extent cx="83880" cy="70920"/>
                <wp:effectExtent l="38100" t="38100" r="49530" b="43815"/>
                <wp:wrapNone/>
                <wp:docPr id="999059445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83880" cy="70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814E5E2" id="Ink 54" o:spid="_x0000_s1026" type="#_x0000_t75" style="position:absolute;margin-left:184.25pt;margin-top:171.05pt;width:7.55pt;height:6.6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">
                <v:imagedata r:id="rId38" o:title=""/>
              </v:shape>
            </w:pict>
          </mc:Fallback>
        </mc:AlternateContent>
      </w:r>
      <w:r w:rsidR="00816EA6">
        <w:rPr>
          <w:noProof/>
        </w:rPr>
        <mc:AlternateContent>
          <mc:Choice Requires="wpi">
            <w:drawing>
              <wp:anchor distT="0" distB="0" distL="114300" distR="114300" simplePos="0" relativeHeight="251739136" behindDoc="0" locked="0" layoutInCell="1" allowOverlap="1" wp14:anchorId="378F19E1" wp14:editId="1F06CFEF">
                <wp:simplePos x="0" y="0"/>
                <wp:positionH relativeFrom="column">
                  <wp:posOffset>2024080</wp:posOffset>
                </wp:positionH>
                <wp:positionV relativeFrom="paragraph">
                  <wp:posOffset>2182817</wp:posOffset>
                </wp:positionV>
                <wp:extent cx="394920" cy="97200"/>
                <wp:effectExtent l="38100" t="38100" r="43815" b="36195"/>
                <wp:wrapNone/>
                <wp:docPr id="914399337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94920" cy="97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D2E89A" id="Ink 51" o:spid="_x0000_s1026" type="#_x0000_t75" style="position:absolute;margin-left:158.9pt;margin-top:171.4pt;width:32.1pt;height:8.6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">
                <v:imagedata r:id="rId40" o:title=""/>
              </v:shape>
            </w:pict>
          </mc:Fallback>
        </mc:AlternateContent>
      </w:r>
      <w:r w:rsidR="00816EA6">
        <w:rPr>
          <w:noProof/>
        </w:rPr>
        <mc:AlternateContent>
          <mc:Choice Requires="wpi">
            <w:drawing>
              <wp:anchor distT="0" distB="0" distL="114300" distR="114300" simplePos="0" relativeHeight="251738112" behindDoc="0" locked="0" layoutInCell="1" allowOverlap="1" wp14:anchorId="031129B7" wp14:editId="6363B74C">
                <wp:simplePos x="0" y="0"/>
                <wp:positionH relativeFrom="column">
                  <wp:posOffset>1907540</wp:posOffset>
                </wp:positionH>
                <wp:positionV relativeFrom="paragraph">
                  <wp:posOffset>1720850</wp:posOffset>
                </wp:positionV>
                <wp:extent cx="102235" cy="135890"/>
                <wp:effectExtent l="38100" t="38100" r="50165" b="35560"/>
                <wp:wrapNone/>
                <wp:docPr id="1132966132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02235" cy="135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C4D13B" id="Ink 48" o:spid="_x0000_s1026" type="#_x0000_t75" style="position:absolute;margin-left:149.7pt;margin-top:135pt;width:9pt;height:11.6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">
                <v:imagedata r:id="rId42" o:title=""/>
              </v:shape>
            </w:pict>
          </mc:Fallback>
        </mc:AlternateContent>
      </w:r>
      <w:r w:rsidR="00816EA6">
        <w:rPr>
          <w:noProof/>
        </w:rPr>
        <mc:AlternateContent>
          <mc:Choice Requires="wpi">
            <w:drawing>
              <wp:anchor distT="0" distB="0" distL="114300" distR="114300" simplePos="0" relativeHeight="251735040" behindDoc="0" locked="0" layoutInCell="1" allowOverlap="1" wp14:anchorId="5A614215" wp14:editId="037BD6A6">
                <wp:simplePos x="0" y="0"/>
                <wp:positionH relativeFrom="column">
                  <wp:posOffset>1336675</wp:posOffset>
                </wp:positionH>
                <wp:positionV relativeFrom="paragraph">
                  <wp:posOffset>1861820</wp:posOffset>
                </wp:positionV>
                <wp:extent cx="578140" cy="259080"/>
                <wp:effectExtent l="38100" t="38100" r="31750" b="45720"/>
                <wp:wrapNone/>
                <wp:docPr id="1612317846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578140" cy="25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DBCD6F0" id="Ink 45" o:spid="_x0000_s1026" type="#_x0000_t75" style="position:absolute;margin-left:104.75pt;margin-top:146.1pt;width:46.5pt;height:21.3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">
                <v:imagedata r:id="rId44" o:title=""/>
              </v:shape>
            </w:pict>
          </mc:Fallback>
        </mc:AlternateContent>
      </w:r>
      <w:r w:rsidR="00B947F5">
        <w:rPr>
          <w:noProof/>
        </w:rPr>
        <w:drawing>
          <wp:inline distT="0" distB="0" distL="0" distR="0" wp14:anchorId="117C8403" wp14:editId="53671BA0">
            <wp:extent cx="3982854" cy="3049479"/>
            <wp:effectExtent l="0" t="0" r="0" b="0"/>
            <wp:docPr id="92669901" name="Picture 92669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69901" name="Picture 92669901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4693" cy="3073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0859" w:rsidRPr="001D592F">
        <w:rPr>
          <w:noProof/>
        </w:rPr>
        <w:drawing>
          <wp:inline distT="0" distB="0" distL="0" distR="0" wp14:anchorId="21BC619C" wp14:editId="745A0B36">
            <wp:extent cx="1897651" cy="3057738"/>
            <wp:effectExtent l="0" t="0" r="7620" b="0"/>
            <wp:docPr id="1537128852" name="Picture 1537128852" descr="A screenshot of a computer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28852" name="Picture 1537128852" descr="A screenshot of a computer gam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3761" cy="306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6C06E" w14:textId="31925D40" w:rsidR="00DD0859" w:rsidRDefault="00C61FEF" w:rsidP="00B947F5">
      <w:pPr>
        <w:keepNext/>
        <w:jc w:val="center"/>
      </w:pPr>
      <w:r w:rsidRPr="00C61FEF">
        <w:rPr>
          <w:noProof/>
        </w:rPr>
        <w:drawing>
          <wp:inline distT="0" distB="0" distL="0" distR="0" wp14:anchorId="57103538" wp14:editId="22803FD6">
            <wp:extent cx="3006302" cy="1522238"/>
            <wp:effectExtent l="0" t="0" r="3810" b="1905"/>
            <wp:docPr id="12977360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736088" name="Picture 1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2944" cy="152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7D2E" w14:textId="6B3FBE5D" w:rsidR="00B947F5" w:rsidRPr="00A85E3C" w:rsidRDefault="00B947F5" w:rsidP="00A85E3C">
      <w:pPr>
        <w:pStyle w:val="Caption"/>
        <w:jc w:val="center"/>
      </w:pPr>
      <w:bookmarkStart w:id="17" w:name="_Toc146637885"/>
      <w:r>
        <w:t xml:space="preserve">Figure </w:t>
      </w:r>
      <w:fldSimple w:instr=" SEQ Figure \* ARABIC ">
        <w:r w:rsidR="00FC0B3A">
          <w:rPr>
            <w:noProof/>
          </w:rPr>
          <w:t>3</w:t>
        </w:r>
      </w:fldSimple>
      <w:r>
        <w:t xml:space="preserve">: </w:t>
      </w:r>
      <w:r>
        <w:rPr>
          <w:noProof/>
        </w:rPr>
        <w:t xml:space="preserve"> </w:t>
      </w:r>
      <w:r w:rsidR="001870D1">
        <w:rPr>
          <w:noProof/>
        </w:rPr>
        <w:t>Detailed Map of Archery Range [13]</w:t>
      </w:r>
      <w:bookmarkEnd w:id="17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B947F5" w14:paraId="189C70BB" w14:textId="77777777" w:rsidTr="001117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1B1E2A40" w14:textId="77777777" w:rsidR="00B947F5" w:rsidRDefault="00B947F5" w:rsidP="00111786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6F47993C" w14:textId="77777777" w:rsidR="00B947F5" w:rsidRDefault="00B947F5" w:rsidP="00111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28CE97A5" w14:textId="77777777" w:rsidR="00B947F5" w:rsidRDefault="00B947F5" w:rsidP="0011178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B947F5" w14:paraId="51F31792" w14:textId="77777777" w:rsidTr="00111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49D7CF7" w14:textId="77777777" w:rsidR="00B947F5" w:rsidRDefault="00B947F5" w:rsidP="00111786">
            <w:pPr>
              <w:jc w:val="center"/>
            </w:pPr>
            <w:r>
              <w:t>5</w:t>
            </w:r>
          </w:p>
        </w:tc>
        <w:tc>
          <w:tcPr>
            <w:tcW w:w="3459" w:type="dxa"/>
          </w:tcPr>
          <w:p w14:paraId="68CFF10F" w14:textId="30EEF3C5" w:rsidR="00B947F5" w:rsidRDefault="00EA4981" w:rsidP="00111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Gain and practice using bow</w:t>
            </w:r>
          </w:p>
        </w:tc>
        <w:tc>
          <w:tcPr>
            <w:tcW w:w="5541" w:type="dxa"/>
          </w:tcPr>
          <w:p w14:paraId="74B98501" w14:textId="50FC4F9A" w:rsidR="00B947F5" w:rsidRDefault="00EA4981" w:rsidP="00EA4981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Loot the bow and arrow</w:t>
            </w:r>
            <w:r w:rsidR="00831777">
              <w:t>s</w:t>
            </w:r>
            <w:r>
              <w:t xml:space="preserve"> from the </w:t>
            </w:r>
            <w:r w:rsidR="00452B11">
              <w:t>floor</w:t>
            </w:r>
          </w:p>
          <w:p w14:paraId="0C5FCAC8" w14:textId="3D69E5FE" w:rsidR="00452B11" w:rsidRDefault="00452B11" w:rsidP="00EA4981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Use bow to kill the bitter on the ground</w:t>
            </w:r>
          </w:p>
        </w:tc>
      </w:tr>
      <w:tr w:rsidR="00B947F5" w14:paraId="1ADF66D3" w14:textId="77777777" w:rsidTr="00111786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5DC2FBA" w14:textId="77777777" w:rsidR="00B947F5" w:rsidRDefault="00B947F5" w:rsidP="00111786">
            <w:pPr>
              <w:jc w:val="center"/>
            </w:pPr>
            <w:r>
              <w:t>6</w:t>
            </w:r>
          </w:p>
        </w:tc>
        <w:tc>
          <w:tcPr>
            <w:tcW w:w="3459" w:type="dxa"/>
          </w:tcPr>
          <w:p w14:paraId="1B1FDDCC" w14:textId="2B7AAF31" w:rsidR="00B947F5" w:rsidRDefault="000A5588" w:rsidP="001117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Reach the range’s lobby</w:t>
            </w:r>
          </w:p>
        </w:tc>
        <w:tc>
          <w:tcPr>
            <w:tcW w:w="5541" w:type="dxa"/>
          </w:tcPr>
          <w:p w14:paraId="6B7F594E" w14:textId="77777777" w:rsidR="00B947F5" w:rsidRDefault="00F1767C" w:rsidP="000A5588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Climb across the wall in the middle of the range</w:t>
            </w:r>
          </w:p>
          <w:p w14:paraId="308C8BE4" w14:textId="3156A480" w:rsidR="00831777" w:rsidRDefault="00831777" w:rsidP="000A5588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 burning arrows to ignite the </w:t>
            </w:r>
            <w:r w:rsidR="006E1B75">
              <w:t>oil on the ground to burn the zombie on the other side of the wall</w:t>
            </w:r>
          </w:p>
        </w:tc>
      </w:tr>
      <w:tr w:rsidR="00B947F5" w14:paraId="59C4B53D" w14:textId="77777777" w:rsidTr="001117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7785A96" w14:textId="77777777" w:rsidR="00B947F5" w:rsidRDefault="00B947F5" w:rsidP="00111786">
            <w:pPr>
              <w:jc w:val="center"/>
            </w:pPr>
            <w:r>
              <w:t>7</w:t>
            </w:r>
          </w:p>
        </w:tc>
        <w:tc>
          <w:tcPr>
            <w:tcW w:w="3459" w:type="dxa"/>
          </w:tcPr>
          <w:p w14:paraId="2F37ED3B" w14:textId="275825C6" w:rsidR="00B947F5" w:rsidRDefault="000C10D7" w:rsidP="001117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Enter the Chemical Factory</w:t>
            </w:r>
          </w:p>
        </w:tc>
        <w:tc>
          <w:tcPr>
            <w:tcW w:w="5541" w:type="dxa"/>
          </w:tcPr>
          <w:p w14:paraId="026D39EE" w14:textId="77777777" w:rsidR="00B947F5" w:rsidRDefault="006C6DBD" w:rsidP="000C10D7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Climb up to the roof of the Lobby</w:t>
            </w:r>
          </w:p>
          <w:p w14:paraId="35D5075D" w14:textId="77777777" w:rsidR="006C6DBD" w:rsidRDefault="006C6DBD" w:rsidP="000C10D7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Jump down to the street in front of the Chemical </w:t>
            </w:r>
            <w:r w:rsidR="00D129D5">
              <w:t>Factory</w:t>
            </w:r>
          </w:p>
          <w:p w14:paraId="0F94C7E1" w14:textId="24CD659C" w:rsidR="00D129D5" w:rsidRDefault="00D129D5" w:rsidP="000C10D7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Enter the Chemical Factory</w:t>
            </w:r>
            <w:r w:rsidR="001048EA">
              <w:t xml:space="preserve"> by defeating the enemies blocking </w:t>
            </w:r>
            <w:r w:rsidR="00324BA0">
              <w:t>the way</w:t>
            </w:r>
          </w:p>
        </w:tc>
      </w:tr>
    </w:tbl>
    <w:p w14:paraId="1C1A4545" w14:textId="7ABFFA63" w:rsidR="00753745" w:rsidRPr="009043FE" w:rsidRDefault="00753745" w:rsidP="00753745">
      <w:pPr>
        <w:pStyle w:val="Heading3"/>
      </w:pPr>
      <w:bookmarkStart w:id="18" w:name="_Toc146637866"/>
      <w:r>
        <w:lastRenderedPageBreak/>
        <w:t>Chemical Factory 1</w:t>
      </w:r>
      <w:r w:rsidRPr="00753745">
        <w:rPr>
          <w:vertAlign w:val="superscript"/>
        </w:rPr>
        <w:t>st</w:t>
      </w:r>
      <w:r>
        <w:t xml:space="preserve"> Floor</w:t>
      </w:r>
      <w:bookmarkEnd w:id="18"/>
    </w:p>
    <w:p w14:paraId="36E01EFD" w14:textId="163E748D" w:rsidR="00753745" w:rsidRDefault="00375D8E" w:rsidP="00753745">
      <w:pPr>
        <w:keepNext/>
        <w:jc w:val="center"/>
        <w:rPr>
          <w:lang w:eastAsia="zh-CN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859968" behindDoc="0" locked="0" layoutInCell="1" allowOverlap="1" wp14:anchorId="2DF08F64" wp14:editId="02745C0A">
                <wp:simplePos x="0" y="0"/>
                <wp:positionH relativeFrom="column">
                  <wp:posOffset>1134745</wp:posOffset>
                </wp:positionH>
                <wp:positionV relativeFrom="paragraph">
                  <wp:posOffset>1257935</wp:posOffset>
                </wp:positionV>
                <wp:extent cx="2160270" cy="1105535"/>
                <wp:effectExtent l="38100" t="38100" r="11430" b="37465"/>
                <wp:wrapNone/>
                <wp:docPr id="1272948587" name="Ink 1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2160270" cy="11055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E9FB95" id="Ink 158" o:spid="_x0000_s1026" type="#_x0000_t75" style="position:absolute;margin-left:88.85pt;margin-top:98.55pt;width:171.05pt;height:88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">
                <v:imagedata r:id="rId48" o:title=""/>
              </v:shape>
            </w:pict>
          </mc:Fallback>
        </mc:AlternateContent>
      </w:r>
      <w:r w:rsidR="000C011C">
        <w:rPr>
          <w:noProof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6396781E" wp14:editId="376B70C7">
                <wp:simplePos x="0" y="0"/>
                <wp:positionH relativeFrom="column">
                  <wp:posOffset>1084580</wp:posOffset>
                </wp:positionH>
                <wp:positionV relativeFrom="paragraph">
                  <wp:posOffset>2072005</wp:posOffset>
                </wp:positionV>
                <wp:extent cx="1394270" cy="341340"/>
                <wp:effectExtent l="38100" t="38100" r="34925" b="40005"/>
                <wp:wrapNone/>
                <wp:docPr id="69776374" name="Ink 1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394270" cy="3413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95E280" id="Ink 152" o:spid="_x0000_s1026" type="#_x0000_t75" style="position:absolute;margin-left:84.9pt;margin-top:162.65pt;width:110.8pt;height:27.9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">
                <v:imagedata r:id="rId50" o:title=""/>
              </v:shape>
            </w:pict>
          </mc:Fallback>
        </mc:AlternateContent>
      </w:r>
      <w:r w:rsidR="003C759B">
        <w:rPr>
          <w:noProof/>
        </w:rPr>
        <mc:AlternateContent>
          <mc:Choice Requires="wpi">
            <w:drawing>
              <wp:anchor distT="0" distB="0" distL="114300" distR="114300" simplePos="0" relativeHeight="251845632" behindDoc="0" locked="0" layoutInCell="1" allowOverlap="1" wp14:anchorId="7E0FA24D" wp14:editId="59C04AC0">
                <wp:simplePos x="0" y="0"/>
                <wp:positionH relativeFrom="column">
                  <wp:posOffset>3353959</wp:posOffset>
                </wp:positionH>
                <wp:positionV relativeFrom="paragraph">
                  <wp:posOffset>1190869</wp:posOffset>
                </wp:positionV>
                <wp:extent cx="85680" cy="119520"/>
                <wp:effectExtent l="38100" t="38100" r="48260" b="52070"/>
                <wp:wrapNone/>
                <wp:docPr id="277066991" name="Ink 1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85680" cy="11952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63FF4" id="Ink 144" o:spid="_x0000_s1026" type="#_x0000_t75" style="position:absolute;margin-left:263.6pt;margin-top:93.25pt;width:7.75pt;height:10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">
                <v:imagedata r:id="rId52" o:title=""/>
              </v:shape>
            </w:pict>
          </mc:Fallback>
        </mc:AlternateContent>
      </w:r>
      <w:r w:rsidR="003C759B">
        <w:rPr>
          <w:noProof/>
        </w:rPr>
        <mc:AlternateContent>
          <mc:Choice Requires="wpi">
            <w:drawing>
              <wp:anchor distT="0" distB="0" distL="114300" distR="114300" simplePos="0" relativeHeight="251841536" behindDoc="0" locked="0" layoutInCell="1" allowOverlap="1" wp14:anchorId="7C2F22BE" wp14:editId="41009E70">
                <wp:simplePos x="0" y="0"/>
                <wp:positionH relativeFrom="column">
                  <wp:posOffset>1657350</wp:posOffset>
                </wp:positionH>
                <wp:positionV relativeFrom="paragraph">
                  <wp:posOffset>483870</wp:posOffset>
                </wp:positionV>
                <wp:extent cx="75960" cy="166445"/>
                <wp:effectExtent l="38100" t="38100" r="38735" b="43180"/>
                <wp:wrapNone/>
                <wp:docPr id="1190050647" name="Ink 13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75960" cy="1664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1842440" id="Ink 139" o:spid="_x0000_s1026" type="#_x0000_t75" style="position:absolute;margin-left:130pt;margin-top:37.6pt;width:7pt;height:14.05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">
                <v:imagedata r:id="rId54" o:title=""/>
              </v:shape>
            </w:pict>
          </mc:Fallback>
        </mc:AlternateContent>
      </w:r>
      <w:r w:rsidR="00C936A4">
        <w:rPr>
          <w:noProof/>
        </w:rPr>
        <mc:AlternateContent>
          <mc:Choice Requires="wpi">
            <w:drawing>
              <wp:anchor distT="0" distB="0" distL="114300" distR="114300" simplePos="0" relativeHeight="251833344" behindDoc="0" locked="0" layoutInCell="1" allowOverlap="1" wp14:anchorId="761459A7" wp14:editId="39750757">
                <wp:simplePos x="0" y="0"/>
                <wp:positionH relativeFrom="column">
                  <wp:posOffset>3757295</wp:posOffset>
                </wp:positionH>
                <wp:positionV relativeFrom="paragraph">
                  <wp:posOffset>2207260</wp:posOffset>
                </wp:positionV>
                <wp:extent cx="221535" cy="132795"/>
                <wp:effectExtent l="38100" t="38100" r="45720" b="38735"/>
                <wp:wrapNone/>
                <wp:docPr id="1399752775" name="Ink 1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221535" cy="1327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2022B30" id="Ink 131" o:spid="_x0000_s1026" type="#_x0000_t75" style="position:absolute;margin-left:295.35pt;margin-top:173.3pt;width:18.45pt;height:11.4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">
                <v:imagedata r:id="rId56" o:title=""/>
              </v:shape>
            </w:pict>
          </mc:Fallback>
        </mc:AlternateContent>
      </w:r>
      <w:r w:rsidR="00C936A4">
        <w:rPr>
          <w:noProof/>
        </w:rPr>
        <mc:AlternateContent>
          <mc:Choice Requires="wpi">
            <w:drawing>
              <wp:anchor distT="0" distB="0" distL="114300" distR="114300" simplePos="0" relativeHeight="251824128" behindDoc="0" locked="0" layoutInCell="1" allowOverlap="1" wp14:anchorId="2F307F19" wp14:editId="793D3983">
                <wp:simplePos x="0" y="0"/>
                <wp:positionH relativeFrom="column">
                  <wp:posOffset>3028950</wp:posOffset>
                </wp:positionH>
                <wp:positionV relativeFrom="paragraph">
                  <wp:posOffset>539750</wp:posOffset>
                </wp:positionV>
                <wp:extent cx="137085" cy="126365"/>
                <wp:effectExtent l="38100" t="38100" r="34925" b="45085"/>
                <wp:wrapNone/>
                <wp:docPr id="1732640795" name="Ink 1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37085" cy="126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B0F3675" id="Ink 122" o:spid="_x0000_s1026" type="#_x0000_t75" style="position:absolute;margin-left:238pt;margin-top:42pt;width:11.8pt;height:10.9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">
                <v:imagedata r:id="rId58" o:title=""/>
              </v:shape>
            </w:pict>
          </mc:Fallback>
        </mc:AlternateContent>
      </w:r>
      <w:r w:rsidR="00C936A4">
        <w:rPr>
          <w:noProof/>
        </w:rPr>
        <mc:AlternateContent>
          <mc:Choice Requires="wpi">
            <w:drawing>
              <wp:anchor distT="0" distB="0" distL="114300" distR="114300" simplePos="0" relativeHeight="251817984" behindDoc="0" locked="0" layoutInCell="1" allowOverlap="1" wp14:anchorId="454B02DC" wp14:editId="5E567B35">
                <wp:simplePos x="0" y="0"/>
                <wp:positionH relativeFrom="column">
                  <wp:posOffset>1833245</wp:posOffset>
                </wp:positionH>
                <wp:positionV relativeFrom="paragraph">
                  <wp:posOffset>1358265</wp:posOffset>
                </wp:positionV>
                <wp:extent cx="67945" cy="146050"/>
                <wp:effectExtent l="19050" t="38100" r="46355" b="44450"/>
                <wp:wrapNone/>
                <wp:docPr id="713785034" name="Ink 1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67945" cy="1460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FD6687" id="Ink 116" o:spid="_x0000_s1026" type="#_x0000_t75" style="position:absolute;margin-left:143.85pt;margin-top:106.45pt;width:6.3pt;height:12.4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">
                <v:imagedata r:id="rId60" o:title=""/>
              </v:shape>
            </w:pict>
          </mc:Fallback>
        </mc:AlternateContent>
      </w:r>
      <w:r w:rsidR="006812C8">
        <w:rPr>
          <w:noProof/>
        </w:rPr>
        <mc:AlternateContent>
          <mc:Choice Requires="wpi">
            <w:drawing>
              <wp:anchor distT="0" distB="0" distL="114300" distR="114300" simplePos="0" relativeHeight="251783168" behindDoc="0" locked="0" layoutInCell="1" allowOverlap="1" wp14:anchorId="7A249936" wp14:editId="54D1FBD4">
                <wp:simplePos x="0" y="0"/>
                <wp:positionH relativeFrom="column">
                  <wp:posOffset>3798906</wp:posOffset>
                </wp:positionH>
                <wp:positionV relativeFrom="paragraph">
                  <wp:posOffset>1845923</wp:posOffset>
                </wp:positionV>
                <wp:extent cx="59760" cy="110880"/>
                <wp:effectExtent l="38100" t="38100" r="35560" b="41910"/>
                <wp:wrapNone/>
                <wp:docPr id="2045821594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59760" cy="11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8E0E69" id="Ink 68" o:spid="_x0000_s1026" type="#_x0000_t75" style="position:absolute;margin-left:298.65pt;margin-top:144.85pt;width:5.65pt;height:9.7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">
                <v:imagedata r:id="rId62" o:title=""/>
              </v:shape>
            </w:pict>
          </mc:Fallback>
        </mc:AlternateContent>
      </w:r>
      <w:r w:rsidR="006812C8">
        <w:rPr>
          <w:noProof/>
        </w:rPr>
        <mc:AlternateContent>
          <mc:Choice Requires="wpi">
            <w:drawing>
              <wp:anchor distT="0" distB="0" distL="114300" distR="114300" simplePos="0" relativeHeight="251782144" behindDoc="0" locked="0" layoutInCell="1" allowOverlap="1" wp14:anchorId="6D7A05A1" wp14:editId="4BFD80EA">
                <wp:simplePos x="0" y="0"/>
                <wp:positionH relativeFrom="column">
                  <wp:posOffset>3739146</wp:posOffset>
                </wp:positionH>
                <wp:positionV relativeFrom="paragraph">
                  <wp:posOffset>1830803</wp:posOffset>
                </wp:positionV>
                <wp:extent cx="59400" cy="130680"/>
                <wp:effectExtent l="38100" t="38100" r="36195" b="41275"/>
                <wp:wrapNone/>
                <wp:docPr id="597251476" name="Ink 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3">
                      <w14:nvContentPartPr>
                        <w14:cNvContentPartPr/>
                      </w14:nvContentPartPr>
                      <w14:xfrm>
                        <a:off x="0" y="0"/>
                        <a:ext cx="59400" cy="130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1826A0" id="Ink 65" o:spid="_x0000_s1026" type="#_x0000_t75" style="position:absolute;margin-left:293.9pt;margin-top:143.65pt;width:5.7pt;height:11.3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">
                <v:imagedata r:id="rId64" o:title=""/>
              </v:shape>
            </w:pict>
          </mc:Fallback>
        </mc:AlternateContent>
      </w:r>
      <w:r w:rsidR="00B912E6">
        <w:rPr>
          <w:noProof/>
        </w:rPr>
        <mc:AlternateContent>
          <mc:Choice Requires="wpi">
            <w:drawing>
              <wp:anchor distT="0" distB="0" distL="114300" distR="114300" simplePos="0" relativeHeight="251781120" behindDoc="0" locked="0" layoutInCell="1" allowOverlap="1" wp14:anchorId="2A2F1421" wp14:editId="01EA62D1">
                <wp:simplePos x="0" y="0"/>
                <wp:positionH relativeFrom="column">
                  <wp:posOffset>3617106</wp:posOffset>
                </wp:positionH>
                <wp:positionV relativeFrom="paragraph">
                  <wp:posOffset>1857412</wp:posOffset>
                </wp:positionV>
                <wp:extent cx="100800" cy="64080"/>
                <wp:effectExtent l="38100" t="38100" r="52070" b="50800"/>
                <wp:wrapNone/>
                <wp:docPr id="1858740992" name="Ink 6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5">
                      <w14:nvContentPartPr>
                        <w14:cNvContentPartPr/>
                      </w14:nvContentPartPr>
                      <w14:xfrm>
                        <a:off x="0" y="0"/>
                        <a:ext cx="100800" cy="64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B21E15" id="Ink 63" o:spid="_x0000_s1026" type="#_x0000_t75" style="position:absolute;margin-left:284.3pt;margin-top:145.75pt;width:8.95pt;height:6.0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">
                <v:imagedata r:id="rId66" o:title=""/>
              </v:shape>
            </w:pict>
          </mc:Fallback>
        </mc:AlternateContent>
      </w:r>
      <w:r w:rsidR="00B912E6">
        <w:rPr>
          <w:noProof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7EB35E92" wp14:editId="3CEFE703">
                <wp:simplePos x="0" y="0"/>
                <wp:positionH relativeFrom="column">
                  <wp:posOffset>3064506</wp:posOffset>
                </wp:positionH>
                <wp:positionV relativeFrom="paragraph">
                  <wp:posOffset>786052</wp:posOffset>
                </wp:positionV>
                <wp:extent cx="588240" cy="1135080"/>
                <wp:effectExtent l="38100" t="38100" r="40640" b="46355"/>
                <wp:wrapNone/>
                <wp:docPr id="13198626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7">
                      <w14:nvContentPartPr>
                        <w14:cNvContentPartPr/>
                      </w14:nvContentPartPr>
                      <w14:xfrm>
                        <a:off x="0" y="0"/>
                        <a:ext cx="588240" cy="1135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51F3F55" id="Ink 61" o:spid="_x0000_s1026" type="#_x0000_t75" style="position:absolute;margin-left:240.8pt;margin-top:61.4pt;width:47.3pt;height:90.4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">
                <v:imagedata r:id="rId68" o:title=""/>
              </v:shape>
            </w:pict>
          </mc:Fallback>
        </mc:AlternateContent>
      </w:r>
      <w:r w:rsidR="00B912E6">
        <w:rPr>
          <w:noProof/>
        </w:rPr>
        <mc:AlternateContent>
          <mc:Choice Requires="wpi">
            <w:drawing>
              <wp:anchor distT="0" distB="0" distL="114300" distR="114300" simplePos="0" relativeHeight="251765760" behindDoc="0" locked="0" layoutInCell="1" allowOverlap="1" wp14:anchorId="1EBD286E" wp14:editId="433EB088">
                <wp:simplePos x="0" y="0"/>
                <wp:positionH relativeFrom="column">
                  <wp:posOffset>2799186</wp:posOffset>
                </wp:positionH>
                <wp:positionV relativeFrom="paragraph">
                  <wp:posOffset>670132</wp:posOffset>
                </wp:positionV>
                <wp:extent cx="90720" cy="176760"/>
                <wp:effectExtent l="57150" t="38100" r="43180" b="52070"/>
                <wp:wrapNone/>
                <wp:docPr id="863547860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9">
                      <w14:nvContentPartPr>
                        <w14:cNvContentPartPr/>
                      </w14:nvContentPartPr>
                      <w14:xfrm>
                        <a:off x="0" y="0"/>
                        <a:ext cx="90720" cy="17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61CA82" id="Ink 34" o:spid="_x0000_s1026" type="#_x0000_t75" style="position:absolute;margin-left:219.7pt;margin-top:52.05pt;width:8.6pt;height:15.3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">
                <v:imagedata r:id="rId70" o:title=""/>
              </v:shape>
            </w:pict>
          </mc:Fallback>
        </mc:AlternateContent>
      </w:r>
      <w:r w:rsidR="00B912E6">
        <w:rPr>
          <w:noProof/>
        </w:rPr>
        <mc:AlternateContent>
          <mc:Choice Requires="wpi">
            <w:drawing>
              <wp:anchor distT="0" distB="0" distL="114300" distR="114300" simplePos="0" relativeHeight="251764736" behindDoc="0" locked="0" layoutInCell="1" allowOverlap="1" wp14:anchorId="4C3BBEC9" wp14:editId="04CBFF44">
                <wp:simplePos x="0" y="0"/>
                <wp:positionH relativeFrom="column">
                  <wp:posOffset>973266</wp:posOffset>
                </wp:positionH>
                <wp:positionV relativeFrom="paragraph">
                  <wp:posOffset>694252</wp:posOffset>
                </wp:positionV>
                <wp:extent cx="92880" cy="182880"/>
                <wp:effectExtent l="38100" t="38100" r="40640" b="45720"/>
                <wp:wrapNone/>
                <wp:docPr id="1948086718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92880" cy="182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C277E06" id="Ink 33" o:spid="_x0000_s1026" type="#_x0000_t75" style="position:absolute;margin-left:75.95pt;margin-top:53.95pt;width:8.7pt;height:15.8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">
                <v:imagedata r:id="rId72" o:title=""/>
              </v:shape>
            </w:pict>
          </mc:Fallback>
        </mc:AlternateContent>
      </w:r>
      <w:r w:rsidR="001351A0">
        <w:rPr>
          <w:noProof/>
        </w:rPr>
        <mc:AlternateContent>
          <mc:Choice Requires="wpi">
            <w:drawing>
              <wp:anchor distT="0" distB="0" distL="114300" distR="114300" simplePos="0" relativeHeight="251760640" behindDoc="0" locked="0" layoutInCell="1" allowOverlap="1" wp14:anchorId="1F9703B9" wp14:editId="551C9072">
                <wp:simplePos x="0" y="0"/>
                <wp:positionH relativeFrom="column">
                  <wp:posOffset>1225550</wp:posOffset>
                </wp:positionH>
                <wp:positionV relativeFrom="paragraph">
                  <wp:posOffset>649605</wp:posOffset>
                </wp:positionV>
                <wp:extent cx="1533525" cy="115570"/>
                <wp:effectExtent l="38100" t="38100" r="0" b="36830"/>
                <wp:wrapNone/>
                <wp:docPr id="330975743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1533525" cy="1155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96ECF7" id="Ink 28" o:spid="_x0000_s1026" type="#_x0000_t75" style="position:absolute;margin-left:96pt;margin-top:50.65pt;width:121.7pt;height:10.0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">
                <v:imagedata r:id="rId74" o:title=""/>
              </v:shape>
            </w:pict>
          </mc:Fallback>
        </mc:AlternateContent>
      </w:r>
      <w:r w:rsidR="005E5124">
        <w:rPr>
          <w:noProof/>
        </w:rPr>
        <mc:AlternateContent>
          <mc:Choice Requires="wpi">
            <w:drawing>
              <wp:anchor distT="0" distB="0" distL="114300" distR="114300" simplePos="0" relativeHeight="251757568" behindDoc="0" locked="0" layoutInCell="1" allowOverlap="1" wp14:anchorId="60FBACDD" wp14:editId="63FFDB9A">
                <wp:simplePos x="0" y="0"/>
                <wp:positionH relativeFrom="column">
                  <wp:posOffset>1136650</wp:posOffset>
                </wp:positionH>
                <wp:positionV relativeFrom="paragraph">
                  <wp:posOffset>564515</wp:posOffset>
                </wp:positionV>
                <wp:extent cx="105100" cy="135800"/>
                <wp:effectExtent l="38100" t="38100" r="47625" b="55245"/>
                <wp:wrapNone/>
                <wp:docPr id="478372883" name="Ink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5">
                      <w14:nvContentPartPr>
                        <w14:cNvContentPartPr/>
                      </w14:nvContentPartPr>
                      <w14:xfrm>
                        <a:off x="0" y="0"/>
                        <a:ext cx="105100" cy="135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30F9B7" id="Ink 21" o:spid="_x0000_s1026" type="#_x0000_t75" style="position:absolute;margin-left:88.8pt;margin-top:43.75pt;width:9.7pt;height:12.1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">
                <v:imagedata r:id="rId76" o:title=""/>
              </v:shape>
            </w:pict>
          </mc:Fallback>
        </mc:AlternateContent>
      </w:r>
      <w:r w:rsidR="005E5124">
        <w:rPr>
          <w:noProof/>
        </w:rPr>
        <mc:AlternateContent>
          <mc:Choice Requires="wpi">
            <w:drawing>
              <wp:anchor distT="0" distB="0" distL="114300" distR="114300" simplePos="0" relativeHeight="251752448" behindDoc="0" locked="0" layoutInCell="1" allowOverlap="1" wp14:anchorId="3948AFEE" wp14:editId="528861CB">
                <wp:simplePos x="0" y="0"/>
                <wp:positionH relativeFrom="column">
                  <wp:posOffset>1130226</wp:posOffset>
                </wp:positionH>
                <wp:positionV relativeFrom="paragraph">
                  <wp:posOffset>856323</wp:posOffset>
                </wp:positionV>
                <wp:extent cx="48240" cy="78120"/>
                <wp:effectExtent l="38100" t="38100" r="47625" b="36195"/>
                <wp:wrapNone/>
                <wp:docPr id="1696702270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7">
                      <w14:nvContentPartPr>
                        <w14:cNvContentPartPr/>
                      </w14:nvContentPartPr>
                      <w14:xfrm>
                        <a:off x="0" y="0"/>
                        <a:ext cx="48240" cy="7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85476EA" id="Ink 16" o:spid="_x0000_s1026" type="#_x0000_t75" style="position:absolute;margin-left:88.5pt;margin-top:66.95pt;width:4.8pt;height:7.1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">
                <v:imagedata r:id="rId78" o:title=""/>
              </v:shape>
            </w:pict>
          </mc:Fallback>
        </mc:AlternateContent>
      </w:r>
      <w:r w:rsidR="005E5124">
        <w:rPr>
          <w:noProof/>
        </w:rPr>
        <mc:AlternateContent>
          <mc:Choice Requires="wpi">
            <w:drawing>
              <wp:anchor distT="0" distB="0" distL="114300" distR="114300" simplePos="0" relativeHeight="251751424" behindDoc="0" locked="0" layoutInCell="1" allowOverlap="1" wp14:anchorId="42BFA3D5" wp14:editId="393572F8">
                <wp:simplePos x="0" y="0"/>
                <wp:positionH relativeFrom="column">
                  <wp:posOffset>1083310</wp:posOffset>
                </wp:positionH>
                <wp:positionV relativeFrom="paragraph">
                  <wp:posOffset>845820</wp:posOffset>
                </wp:positionV>
                <wp:extent cx="1524635" cy="1598295"/>
                <wp:effectExtent l="38100" t="38100" r="37465" b="40005"/>
                <wp:wrapNone/>
                <wp:docPr id="1414104653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9">
                      <w14:nvContentPartPr>
                        <w14:cNvContentPartPr/>
                      </w14:nvContentPartPr>
                      <w14:xfrm>
                        <a:off x="0" y="0"/>
                        <a:ext cx="1524635" cy="15982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3EBB55" id="Ink 12" o:spid="_x0000_s1026" type="#_x0000_t75" style="position:absolute;margin-left:84.8pt;margin-top:66.1pt;width:121pt;height:126.8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">
                <v:imagedata r:id="rId80" o:title=""/>
              </v:shape>
            </w:pict>
          </mc:Fallback>
        </mc:AlternateContent>
      </w:r>
      <w:r w:rsidR="00753745">
        <w:rPr>
          <w:noProof/>
        </w:rPr>
        <w:drawing>
          <wp:inline distT="0" distB="0" distL="0" distR="0" wp14:anchorId="02B1CAA6" wp14:editId="19E9D11C">
            <wp:extent cx="4201058" cy="2729140"/>
            <wp:effectExtent l="0" t="0" r="0" b="0"/>
            <wp:docPr id="649914992" name="Picture 649914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14992" name="Picture 649914992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1058" cy="272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031A" w:rsidRPr="001D592F">
        <w:rPr>
          <w:noProof/>
        </w:rPr>
        <w:drawing>
          <wp:inline distT="0" distB="0" distL="0" distR="0" wp14:anchorId="18C06D18" wp14:editId="13210218">
            <wp:extent cx="1693935" cy="2729486"/>
            <wp:effectExtent l="0" t="0" r="1905" b="0"/>
            <wp:docPr id="1704228977" name="Picture 1704228977" descr="A screenshot of a computer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28852" name="Picture 1537128852" descr="A screenshot of a computer game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745" cy="275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DA306" w14:textId="5DE864C3" w:rsidR="00491A85" w:rsidRDefault="006812C8" w:rsidP="00753745">
      <w:pPr>
        <w:keepNext/>
        <w:jc w:val="center"/>
        <w:rPr>
          <w:lang w:eastAsia="zh-CN"/>
        </w:rPr>
      </w:pPr>
      <w:r>
        <w:rPr>
          <w:noProof/>
          <w:lang w:eastAsia="zh-CN"/>
        </w:rPr>
        <mc:AlternateContent>
          <mc:Choice Requires="wpi">
            <w:drawing>
              <wp:anchor distT="0" distB="0" distL="114300" distR="114300" simplePos="0" relativeHeight="251800576" behindDoc="0" locked="0" layoutInCell="1" allowOverlap="1" wp14:anchorId="6EFE5D41" wp14:editId="23494A1E">
                <wp:simplePos x="0" y="0"/>
                <wp:positionH relativeFrom="column">
                  <wp:posOffset>1989455</wp:posOffset>
                </wp:positionH>
                <wp:positionV relativeFrom="paragraph">
                  <wp:posOffset>566420</wp:posOffset>
                </wp:positionV>
                <wp:extent cx="387795" cy="271780"/>
                <wp:effectExtent l="38100" t="38100" r="50800" b="52070"/>
                <wp:wrapNone/>
                <wp:docPr id="1013567128" name="Ink 9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2">
                      <w14:nvContentPartPr>
                        <w14:cNvContentPartPr/>
                      </w14:nvContentPartPr>
                      <w14:xfrm>
                        <a:off x="0" y="0"/>
                        <a:ext cx="387795" cy="2717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6C3B52" id="Ink 96" o:spid="_x0000_s1026" type="#_x0000_t75" style="position:absolute;margin-left:156.15pt;margin-top:44.1pt;width:31.55pt;height:22.3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">
                <v:imagedata r:id="rId83" o:title="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i">
            <w:drawing>
              <wp:anchor distT="0" distB="0" distL="114300" distR="114300" simplePos="0" relativeHeight="251792384" behindDoc="0" locked="0" layoutInCell="1" allowOverlap="1" wp14:anchorId="39260706" wp14:editId="2033AD7C">
                <wp:simplePos x="0" y="0"/>
                <wp:positionH relativeFrom="column">
                  <wp:posOffset>1694180</wp:posOffset>
                </wp:positionH>
                <wp:positionV relativeFrom="paragraph">
                  <wp:posOffset>838200</wp:posOffset>
                </wp:positionV>
                <wp:extent cx="852805" cy="380365"/>
                <wp:effectExtent l="38100" t="38100" r="4445" b="38735"/>
                <wp:wrapNone/>
                <wp:docPr id="582892994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4">
                      <w14:nvContentPartPr>
                        <w14:cNvContentPartPr/>
                      </w14:nvContentPartPr>
                      <w14:xfrm>
                        <a:off x="0" y="0"/>
                        <a:ext cx="852805" cy="3803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617E4" id="Ink 82" o:spid="_x0000_s1026" type="#_x0000_t75" style="position:absolute;margin-left:132.9pt;margin-top:65.5pt;width:68.1pt;height:30.9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">
                <v:imagedata r:id="rId85" o:title=""/>
              </v:shape>
            </w:pict>
          </mc:Fallback>
        </mc:AlternateContent>
      </w:r>
      <w:r w:rsidR="00B912E6">
        <w:rPr>
          <w:noProof/>
          <w:lang w:eastAsia="zh-CN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00B9A4FB" wp14:editId="03BDAE91">
                <wp:simplePos x="0" y="0"/>
                <wp:positionH relativeFrom="column">
                  <wp:posOffset>3645620</wp:posOffset>
                </wp:positionH>
                <wp:positionV relativeFrom="paragraph">
                  <wp:posOffset>194310</wp:posOffset>
                </wp:positionV>
                <wp:extent cx="445320" cy="649800"/>
                <wp:effectExtent l="38100" t="38100" r="31115" b="36195"/>
                <wp:wrapNone/>
                <wp:docPr id="312428453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445320" cy="6498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AC5AC" id="Ink 60" o:spid="_x0000_s1026" type="#_x0000_t75" style="position:absolute;margin-left:286.55pt;margin-top:14.8pt;width:36.05pt;height:52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">
                <v:imagedata r:id="rId87" o:title=""/>
              </v:shape>
            </w:pict>
          </mc:Fallback>
        </mc:AlternateContent>
      </w:r>
      <w:r w:rsidR="00491A85" w:rsidRPr="00491A85">
        <w:rPr>
          <w:noProof/>
          <w:lang w:eastAsia="zh-CN"/>
        </w:rPr>
        <w:drawing>
          <wp:inline distT="0" distB="0" distL="0" distR="0" wp14:anchorId="6AD1E3D4" wp14:editId="1F67602F">
            <wp:extent cx="2699092" cy="1773730"/>
            <wp:effectExtent l="0" t="0" r="6350" b="0"/>
            <wp:docPr id="1049105673" name="Picture 1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105673" name="Picture 1" descr="A screenshot of a video game&#10;&#10;Description automatically generated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709660" cy="178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BD2FA" w14:textId="53F1FD42" w:rsidR="00753745" w:rsidRPr="0053777D" w:rsidRDefault="00753745" w:rsidP="0053777D">
      <w:pPr>
        <w:pStyle w:val="Caption"/>
        <w:jc w:val="center"/>
      </w:pPr>
      <w:bookmarkStart w:id="19" w:name="_Toc146637886"/>
      <w:r>
        <w:t xml:space="preserve">Figure </w:t>
      </w:r>
      <w:fldSimple w:instr=" SEQ Figure \* ARABIC ">
        <w:r w:rsidR="00FC0B3A">
          <w:rPr>
            <w:noProof/>
          </w:rPr>
          <w:t>4</w:t>
        </w:r>
      </w:fldSimple>
      <w:r>
        <w:t xml:space="preserve">: </w:t>
      </w:r>
      <w:r>
        <w:rPr>
          <w:noProof/>
        </w:rPr>
        <w:t xml:space="preserve"> </w:t>
      </w:r>
      <w:r w:rsidR="00236D4F">
        <w:rPr>
          <w:noProof/>
        </w:rPr>
        <w:t>De</w:t>
      </w:r>
      <w:r w:rsidR="00236D4F">
        <w:rPr>
          <w:noProof/>
          <w:lang w:eastAsia="zh-CN"/>
        </w:rPr>
        <w:t>tailed Map of Chemical Factory [13]</w:t>
      </w:r>
      <w:bookmarkEnd w:id="19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240"/>
        <w:gridCol w:w="5760"/>
      </w:tblGrid>
      <w:tr w:rsidR="00753745" w14:paraId="2B9503B5" w14:textId="77777777" w:rsidTr="002407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4D59C6A4" w14:textId="77777777" w:rsidR="00753745" w:rsidRDefault="00753745" w:rsidP="00D34A34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240" w:type="dxa"/>
            <w:vAlign w:val="bottom"/>
          </w:tcPr>
          <w:p w14:paraId="08266B4E" w14:textId="77777777" w:rsidR="00753745" w:rsidRDefault="00753745" w:rsidP="00D34A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760" w:type="dxa"/>
            <w:vAlign w:val="bottom"/>
          </w:tcPr>
          <w:p w14:paraId="44EF4E20" w14:textId="77777777" w:rsidR="00753745" w:rsidRDefault="00753745" w:rsidP="00D34A3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753745" w14:paraId="519F0670" w14:textId="77777777" w:rsidTr="00240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EBC07AE" w14:textId="036532CA" w:rsidR="00753745" w:rsidRDefault="006D0D96" w:rsidP="00D34A34">
            <w:pPr>
              <w:jc w:val="center"/>
            </w:pPr>
            <w:r>
              <w:t>8</w:t>
            </w:r>
          </w:p>
        </w:tc>
        <w:tc>
          <w:tcPr>
            <w:tcW w:w="3240" w:type="dxa"/>
          </w:tcPr>
          <w:p w14:paraId="5E7F5847" w14:textId="7F4BB02A" w:rsidR="00753745" w:rsidRDefault="001904C5" w:rsidP="00D3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Reach the platform A</w:t>
            </w:r>
          </w:p>
        </w:tc>
        <w:tc>
          <w:tcPr>
            <w:tcW w:w="5760" w:type="dxa"/>
          </w:tcPr>
          <w:p w14:paraId="3EA2318D" w14:textId="05A99414" w:rsidR="00C3505B" w:rsidRDefault="00C3505B" w:rsidP="00C350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According to Rahim, </w:t>
            </w:r>
            <w:r w:rsidR="00845C86">
              <w:t xml:space="preserve">the player needs to get to the roof of the factory so that Rahim can help him get back to </w:t>
            </w:r>
            <w:r w:rsidR="00291E70">
              <w:t>where he is</w:t>
            </w:r>
            <w:r w:rsidR="005F0285">
              <w:t xml:space="preserve">. To do it, they player needs to activate the </w:t>
            </w:r>
            <w:r w:rsidR="00494156">
              <w:t>elevator going upward</w:t>
            </w:r>
            <w:r w:rsidR="00501C24">
              <w:t xml:space="preserve"> by activating the power boxes in the Control Room and the Guard Room</w:t>
            </w:r>
            <w:r>
              <w:t xml:space="preserve"> </w:t>
            </w:r>
          </w:p>
          <w:p w14:paraId="05C3479E" w14:textId="0F43FF34" w:rsidR="00753745" w:rsidRDefault="00C936A4" w:rsidP="00C936A4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Make a left turn after entering the factory</w:t>
            </w:r>
          </w:p>
          <w:p w14:paraId="178376AC" w14:textId="344BB955" w:rsidR="00C936A4" w:rsidRDefault="00C936A4" w:rsidP="00C936A4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Climb </w:t>
            </w:r>
            <w:r w:rsidR="006061E9">
              <w:t>up to</w:t>
            </w:r>
            <w:r>
              <w:t xml:space="preserve"> the </w:t>
            </w:r>
            <w:r w:rsidR="00241942">
              <w:t xml:space="preserve">cargo </w:t>
            </w:r>
            <w:proofErr w:type="spellStart"/>
            <w:r w:rsidR="00241942" w:rsidRPr="007A1C1E">
              <w:rPr>
                <w:b/>
                <w:bCs/>
                <w:color w:val="FFC000"/>
              </w:rPr>
              <w:t>i</w:t>
            </w:r>
            <w:proofErr w:type="spellEnd"/>
          </w:p>
          <w:p w14:paraId="566A933A" w14:textId="4116B759" w:rsidR="006061E9" w:rsidRDefault="00241942" w:rsidP="0097529B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Jump and climb </w:t>
            </w:r>
            <w:r w:rsidR="006061E9">
              <w:t xml:space="preserve">up to the platform </w:t>
            </w:r>
            <w:r w:rsidR="006061E9" w:rsidRPr="007A1C1E">
              <w:rPr>
                <w:b/>
                <w:bCs/>
                <w:color w:val="FF0000"/>
              </w:rPr>
              <w:t>A</w:t>
            </w:r>
            <w:r w:rsidR="0097529B">
              <w:t xml:space="preserve"> and go to its end</w:t>
            </w:r>
          </w:p>
        </w:tc>
      </w:tr>
      <w:tr w:rsidR="00753745" w14:paraId="58331006" w14:textId="77777777" w:rsidTr="00240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CC6E5E1" w14:textId="09DE1940" w:rsidR="00753745" w:rsidRDefault="006D0D96" w:rsidP="00D34A34">
            <w:pPr>
              <w:jc w:val="center"/>
            </w:pPr>
            <w:r>
              <w:t>9</w:t>
            </w:r>
          </w:p>
        </w:tc>
        <w:tc>
          <w:tcPr>
            <w:tcW w:w="3240" w:type="dxa"/>
          </w:tcPr>
          <w:p w14:paraId="556DD7DB" w14:textId="207ACB14" w:rsidR="00753745" w:rsidRDefault="003C759B" w:rsidP="00D3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the Control Room</w:t>
            </w:r>
          </w:p>
        </w:tc>
        <w:tc>
          <w:tcPr>
            <w:tcW w:w="5760" w:type="dxa"/>
          </w:tcPr>
          <w:p w14:paraId="0ADD4D57" w14:textId="25E60AAB" w:rsidR="00753745" w:rsidRDefault="00655ABE" w:rsidP="003C759B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Defeat the enemies on platform </w:t>
            </w:r>
            <w:r w:rsidRPr="007A1C1E">
              <w:rPr>
                <w:b/>
                <w:bCs/>
                <w:color w:val="FF0000"/>
              </w:rPr>
              <w:t>B</w:t>
            </w:r>
          </w:p>
          <w:p w14:paraId="3B218C6D" w14:textId="57FF965C" w:rsidR="00655ABE" w:rsidRDefault="00655ABE" w:rsidP="003C759B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Jump to the </w:t>
            </w:r>
            <w:r w:rsidR="00476708">
              <w:t xml:space="preserve">platform </w:t>
            </w:r>
            <w:r w:rsidR="00476708" w:rsidRPr="007A1C1E">
              <w:rPr>
                <w:b/>
                <w:bCs/>
                <w:color w:val="FF0000"/>
              </w:rPr>
              <w:t>B</w:t>
            </w:r>
          </w:p>
          <w:p w14:paraId="1C5DCDA2" w14:textId="2AF0DEB4" w:rsidR="00476708" w:rsidRDefault="00476708" w:rsidP="003C759B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Jump to the roof of the control room</w:t>
            </w:r>
            <w:r w:rsidR="00970715">
              <w:t xml:space="preserve"> after defeating the enemies on it</w:t>
            </w:r>
          </w:p>
          <w:p w14:paraId="71FED4B5" w14:textId="4B23A81F" w:rsidR="00655ABE" w:rsidRDefault="007E3815" w:rsidP="00240757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Jump in the top window </w:t>
            </w:r>
            <w:r w:rsidRPr="001F07E8">
              <w:rPr>
                <w:b/>
                <w:bCs/>
                <w:color w:val="FFC000"/>
              </w:rPr>
              <w:t>ii</w:t>
            </w:r>
            <w:r>
              <w:t xml:space="preserve"> to get in the Control Room</w:t>
            </w:r>
          </w:p>
        </w:tc>
      </w:tr>
      <w:tr w:rsidR="00753745" w14:paraId="46D8C4C4" w14:textId="77777777" w:rsidTr="00240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39FAA227" w14:textId="37112AF1" w:rsidR="00753745" w:rsidRDefault="00474103" w:rsidP="00D34A34">
            <w:pPr>
              <w:jc w:val="center"/>
            </w:pPr>
            <w:r>
              <w:lastRenderedPageBreak/>
              <w:t>10</w:t>
            </w:r>
            <w:r w:rsidR="001620E5">
              <w:t>a</w:t>
            </w:r>
          </w:p>
        </w:tc>
        <w:tc>
          <w:tcPr>
            <w:tcW w:w="3240" w:type="dxa"/>
          </w:tcPr>
          <w:p w14:paraId="5F2B8231" w14:textId="17C3093B" w:rsidR="00753745" w:rsidRDefault="00BA4DBE" w:rsidP="00D3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zh-CN"/>
              </w:rPr>
            </w:pPr>
            <w:r>
              <w:t xml:space="preserve">Activate the </w:t>
            </w:r>
            <w:r w:rsidR="00A12ADE">
              <w:rPr>
                <w:lang w:eastAsia="zh-CN"/>
              </w:rPr>
              <w:t xml:space="preserve">first power box </w:t>
            </w:r>
            <w:r w:rsidR="00E94D41">
              <w:rPr>
                <w:lang w:eastAsia="zh-CN"/>
              </w:rPr>
              <w:t>for</w:t>
            </w:r>
            <w:r w:rsidR="00A12ADE">
              <w:rPr>
                <w:lang w:eastAsia="zh-CN"/>
              </w:rPr>
              <w:t xml:space="preserve"> the elevator</w:t>
            </w:r>
          </w:p>
        </w:tc>
        <w:tc>
          <w:tcPr>
            <w:tcW w:w="5760" w:type="dxa"/>
          </w:tcPr>
          <w:p w14:paraId="232E6B58" w14:textId="138366AB" w:rsidR="00753745" w:rsidRDefault="00D61037" w:rsidP="00076729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Pull the handle on the power box by the wall</w:t>
            </w:r>
          </w:p>
        </w:tc>
      </w:tr>
      <w:tr w:rsidR="00753745" w14:paraId="32410035" w14:textId="77777777" w:rsidTr="00240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5017D15" w14:textId="281287D8" w:rsidR="00753745" w:rsidRDefault="00721C3B" w:rsidP="00D34A34">
            <w:pPr>
              <w:jc w:val="center"/>
            </w:pPr>
            <w:r>
              <w:t>10b</w:t>
            </w:r>
          </w:p>
        </w:tc>
        <w:tc>
          <w:tcPr>
            <w:tcW w:w="3240" w:type="dxa"/>
          </w:tcPr>
          <w:p w14:paraId="252834FF" w14:textId="6D2A1E74" w:rsidR="00753745" w:rsidRDefault="00721C3B" w:rsidP="00D3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Go back to the </w:t>
            </w:r>
            <w:r w:rsidR="00162E26">
              <w:t>roof of the Control Room</w:t>
            </w:r>
          </w:p>
        </w:tc>
        <w:tc>
          <w:tcPr>
            <w:tcW w:w="5760" w:type="dxa"/>
          </w:tcPr>
          <w:p w14:paraId="1285CE1E" w14:textId="4689D054" w:rsidR="00753745" w:rsidRDefault="00162E26" w:rsidP="00162E26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Turn back, use the ladder to climb up to the </w:t>
            </w:r>
            <w:r w:rsidR="00CC3CB8">
              <w:t>roof</w:t>
            </w:r>
          </w:p>
        </w:tc>
      </w:tr>
      <w:tr w:rsidR="000C011C" w14:paraId="0A488F4B" w14:textId="77777777" w:rsidTr="00240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277C41FD" w14:textId="58C36252" w:rsidR="000C011C" w:rsidRDefault="000C011C" w:rsidP="00D34A34">
            <w:pPr>
              <w:jc w:val="center"/>
            </w:pPr>
            <w:r>
              <w:t>11</w:t>
            </w:r>
          </w:p>
        </w:tc>
        <w:tc>
          <w:tcPr>
            <w:tcW w:w="3240" w:type="dxa"/>
          </w:tcPr>
          <w:p w14:paraId="64FC5762" w14:textId="0E7A0F64" w:rsidR="000C011C" w:rsidRDefault="000C011C" w:rsidP="00D3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Enter the Guard Room</w:t>
            </w:r>
          </w:p>
        </w:tc>
        <w:tc>
          <w:tcPr>
            <w:tcW w:w="5760" w:type="dxa"/>
          </w:tcPr>
          <w:p w14:paraId="25379568" w14:textId="77777777" w:rsidR="000C011C" w:rsidRDefault="00894564" w:rsidP="00162E26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Jump to the platform </w:t>
            </w:r>
            <w:r w:rsidRPr="007A1C1E">
              <w:rPr>
                <w:b/>
                <w:bCs/>
                <w:color w:val="FF0000"/>
              </w:rPr>
              <w:t>C</w:t>
            </w:r>
          </w:p>
          <w:p w14:paraId="1FBF7196" w14:textId="77777777" w:rsidR="00894564" w:rsidRDefault="00894564" w:rsidP="00162E26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Defeat the enemies </w:t>
            </w:r>
            <w:r w:rsidR="00DE3FDE">
              <w:t>on the top of the Guard Room</w:t>
            </w:r>
          </w:p>
          <w:p w14:paraId="73F6C03E" w14:textId="77777777" w:rsidR="00DE3FDE" w:rsidRDefault="001649A0" w:rsidP="00162E26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Jump to the top of the Guard Room </w:t>
            </w:r>
          </w:p>
          <w:p w14:paraId="3FB12797" w14:textId="398B6119" w:rsidR="001649A0" w:rsidRDefault="001649A0" w:rsidP="00162E26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Jump in the top window </w:t>
            </w:r>
            <w:r w:rsidRPr="001F07E8">
              <w:rPr>
                <w:b/>
                <w:bCs/>
                <w:color w:val="FFC000"/>
              </w:rPr>
              <w:t>iii</w:t>
            </w:r>
            <w:r>
              <w:t xml:space="preserve"> to get into the Guard Room</w:t>
            </w:r>
          </w:p>
        </w:tc>
      </w:tr>
      <w:tr w:rsidR="001649A0" w14:paraId="6DB1C14C" w14:textId="77777777" w:rsidTr="0024075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ED864C9" w14:textId="15D1F236" w:rsidR="001649A0" w:rsidRDefault="00A12ADE" w:rsidP="00D34A34">
            <w:pPr>
              <w:jc w:val="center"/>
            </w:pPr>
            <w:r>
              <w:t>12</w:t>
            </w:r>
          </w:p>
        </w:tc>
        <w:tc>
          <w:tcPr>
            <w:tcW w:w="3240" w:type="dxa"/>
          </w:tcPr>
          <w:p w14:paraId="2E9F528E" w14:textId="61DD1846" w:rsidR="001649A0" w:rsidRDefault="00A12ADE" w:rsidP="00D34A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Activate the second power</w:t>
            </w:r>
            <w:r w:rsidR="007B360D">
              <w:t xml:space="preserve"> box for the elevator</w:t>
            </w:r>
          </w:p>
        </w:tc>
        <w:tc>
          <w:tcPr>
            <w:tcW w:w="5760" w:type="dxa"/>
          </w:tcPr>
          <w:p w14:paraId="451E6DB7" w14:textId="77777777" w:rsidR="001649A0" w:rsidRDefault="00C80CD7" w:rsidP="00162E26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Go to the </w:t>
            </w:r>
            <w:r w:rsidR="00CC7104">
              <w:t>power box and pull the switch to activate it</w:t>
            </w:r>
          </w:p>
          <w:p w14:paraId="312EDBC4" w14:textId="15DCF1D6" w:rsidR="00CC7104" w:rsidRDefault="00CC7104" w:rsidP="00162E26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Leave the Guard Room from its door</w:t>
            </w:r>
          </w:p>
        </w:tc>
      </w:tr>
      <w:tr w:rsidR="00913F7A" w14:paraId="3660ABB8" w14:textId="77777777" w:rsidTr="00240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3E129C1" w14:textId="1D123A22" w:rsidR="00913F7A" w:rsidRDefault="00913F7A" w:rsidP="00D34A34">
            <w:pPr>
              <w:jc w:val="center"/>
            </w:pPr>
            <w:r>
              <w:t>13</w:t>
            </w:r>
          </w:p>
        </w:tc>
        <w:tc>
          <w:tcPr>
            <w:tcW w:w="3240" w:type="dxa"/>
          </w:tcPr>
          <w:p w14:paraId="400B8BEF" w14:textId="4C65778E" w:rsidR="00913F7A" w:rsidRDefault="00913F7A" w:rsidP="00D34A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Get into the elevator</w:t>
            </w:r>
          </w:p>
        </w:tc>
        <w:tc>
          <w:tcPr>
            <w:tcW w:w="5760" w:type="dxa"/>
          </w:tcPr>
          <w:p w14:paraId="342A477E" w14:textId="77777777" w:rsidR="00913F7A" w:rsidRDefault="00913F7A" w:rsidP="00913F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door of the elevator </w:t>
            </w:r>
            <w:r w:rsidR="006306FA">
              <w:t>is</w:t>
            </w:r>
            <w:r>
              <w:t xml:space="preserve"> stuck by the crate boxes in it. The player need</w:t>
            </w:r>
            <w:r w:rsidR="006306FA">
              <w:t>s to enter it from it top</w:t>
            </w:r>
          </w:p>
          <w:p w14:paraId="171E9AD6" w14:textId="77777777" w:rsidR="00BF78C5" w:rsidRDefault="00BF78C5" w:rsidP="00BF78C5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Climb to the cargo </w:t>
            </w:r>
            <w:proofErr w:type="spellStart"/>
            <w:r w:rsidRPr="007A1C1E">
              <w:rPr>
                <w:b/>
                <w:bCs/>
                <w:color w:val="FFC000"/>
              </w:rPr>
              <w:t>i</w:t>
            </w:r>
            <w:proofErr w:type="spellEnd"/>
            <w:r>
              <w:t xml:space="preserve"> again and jump to the platform</w:t>
            </w:r>
            <w:r w:rsidR="00375D8E">
              <w:t xml:space="preserve"> </w:t>
            </w:r>
            <w:r w:rsidR="00375D8E" w:rsidRPr="007A1C1E">
              <w:rPr>
                <w:b/>
                <w:bCs/>
                <w:color w:val="FF0000"/>
              </w:rPr>
              <w:t>A</w:t>
            </w:r>
            <w:r w:rsidR="00375D8E">
              <w:t xml:space="preserve"> again</w:t>
            </w:r>
          </w:p>
          <w:p w14:paraId="56544B5F" w14:textId="77777777" w:rsidR="00375D8E" w:rsidRDefault="00375D8E" w:rsidP="00BF78C5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Make a left turn and jump on to the platform </w:t>
            </w:r>
            <w:r w:rsidRPr="007A1C1E">
              <w:rPr>
                <w:b/>
                <w:bCs/>
                <w:color w:val="FF0000"/>
              </w:rPr>
              <w:t>D</w:t>
            </w:r>
          </w:p>
          <w:p w14:paraId="7F235D66" w14:textId="77777777" w:rsidR="00375D8E" w:rsidRDefault="00BD762B" w:rsidP="00BF78C5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Defeat the enemies on the top of the Office Room</w:t>
            </w:r>
          </w:p>
          <w:p w14:paraId="04741160" w14:textId="77777777" w:rsidR="00BD762B" w:rsidRDefault="00BD762B" w:rsidP="00BF78C5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Jump to the roof of the Office Room</w:t>
            </w:r>
          </w:p>
          <w:p w14:paraId="6B9C0584" w14:textId="77777777" w:rsidR="00BD762B" w:rsidRDefault="00BD762B" w:rsidP="00BF78C5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Climb up to the platform </w:t>
            </w:r>
            <w:r w:rsidRPr="007A1C1E">
              <w:rPr>
                <w:b/>
                <w:bCs/>
                <w:color w:val="FF0000"/>
              </w:rPr>
              <w:t>E</w:t>
            </w:r>
            <w:r>
              <w:t xml:space="preserve"> and make a left turn</w:t>
            </w:r>
          </w:p>
          <w:p w14:paraId="57615AD5" w14:textId="77777777" w:rsidR="00BD762B" w:rsidRDefault="00BD762B" w:rsidP="00BD762B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Jump down to the top of the elevator to get into it</w:t>
            </w:r>
          </w:p>
          <w:p w14:paraId="160419DB" w14:textId="4B9078C0" w:rsidR="00BD762B" w:rsidRDefault="00BD762B" w:rsidP="00BD762B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Press the button in the elevator to go upward </w:t>
            </w:r>
            <w:r w:rsidR="00743B41">
              <w:t>to the roof</w:t>
            </w:r>
          </w:p>
        </w:tc>
      </w:tr>
    </w:tbl>
    <w:p w14:paraId="44825F1A" w14:textId="77777777" w:rsidR="00753745" w:rsidRDefault="00753745" w:rsidP="00D80A7A">
      <w:pPr>
        <w:pStyle w:val="Heading3"/>
      </w:pPr>
    </w:p>
    <w:p w14:paraId="012147BC" w14:textId="6B0743F5" w:rsidR="009043FE" w:rsidRPr="009043FE" w:rsidRDefault="006D474C" w:rsidP="00D80A7A">
      <w:pPr>
        <w:pStyle w:val="Heading3"/>
      </w:pPr>
      <w:bookmarkStart w:id="20" w:name="_Toc146637867"/>
      <w:r>
        <w:t>Chemical Factory Roof Top</w:t>
      </w:r>
      <w:bookmarkEnd w:id="20"/>
    </w:p>
    <w:p w14:paraId="74C9B436" w14:textId="14E4DB3E" w:rsidR="009043FE" w:rsidRDefault="00FC5E33" w:rsidP="009043FE">
      <w:pPr>
        <w:keepNext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90016" behindDoc="0" locked="0" layoutInCell="1" allowOverlap="1" wp14:anchorId="008B3514" wp14:editId="1EA2B5C1">
                <wp:simplePos x="0" y="0"/>
                <wp:positionH relativeFrom="column">
                  <wp:posOffset>905510</wp:posOffset>
                </wp:positionH>
                <wp:positionV relativeFrom="paragraph">
                  <wp:posOffset>1134110</wp:posOffset>
                </wp:positionV>
                <wp:extent cx="125095" cy="81915"/>
                <wp:effectExtent l="38100" t="38100" r="27305" b="51435"/>
                <wp:wrapNone/>
                <wp:docPr id="1204464022" name="Ink 3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125095" cy="819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B1E72C0" id="Ink 355" o:spid="_x0000_s1026" type="#_x0000_t75" style="position:absolute;margin-left:70.8pt;margin-top:88.8pt;width:10.8pt;height:7.4pt;z-index:25199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">
                <v:imagedata r:id="rId9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91040" behindDoc="0" locked="0" layoutInCell="1" allowOverlap="1" wp14:anchorId="560CECBE" wp14:editId="6323732B">
                <wp:simplePos x="0" y="0"/>
                <wp:positionH relativeFrom="column">
                  <wp:posOffset>1249045</wp:posOffset>
                </wp:positionH>
                <wp:positionV relativeFrom="paragraph">
                  <wp:posOffset>1151255</wp:posOffset>
                </wp:positionV>
                <wp:extent cx="167535" cy="92710"/>
                <wp:effectExtent l="38100" t="38100" r="42545" b="40640"/>
                <wp:wrapNone/>
                <wp:docPr id="1370496497" name="Ink 3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167535" cy="927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554F13" id="Ink 356" o:spid="_x0000_s1026" type="#_x0000_t75" style="position:absolute;margin-left:97.85pt;margin-top:90.15pt;width:14.2pt;height:8.25pt;z-index:25199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">
                <v:imagedata r:id="rId92" o:title=""/>
              </v:shape>
            </w:pict>
          </mc:Fallback>
        </mc:AlternateContent>
      </w:r>
      <w:r w:rsidR="00C828D1">
        <w:rPr>
          <w:noProof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3391D3F3" wp14:editId="140274D6">
                <wp:simplePos x="0" y="0"/>
                <wp:positionH relativeFrom="column">
                  <wp:posOffset>954940</wp:posOffset>
                </wp:positionH>
                <wp:positionV relativeFrom="paragraph">
                  <wp:posOffset>1122045</wp:posOffset>
                </wp:positionV>
                <wp:extent cx="10440" cy="360"/>
                <wp:effectExtent l="38100" t="38100" r="46990" b="38100"/>
                <wp:wrapNone/>
                <wp:docPr id="987429708" name="Ink 3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1044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85E04A" id="Ink 348" o:spid="_x0000_s1026" type="#_x0000_t75" style="position:absolute;margin-left:74.7pt;margin-top:87.85pt;width:1.8pt;height:1.0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">
                <v:imagedata r:id="rId94" o:title=""/>
              </v:shape>
            </w:pict>
          </mc:Fallback>
        </mc:AlternateContent>
      </w:r>
      <w:r w:rsidR="00C828D1">
        <w:rPr>
          <w:noProof/>
        </w:rPr>
        <mc:AlternateContent>
          <mc:Choice Requires="wpi">
            <w:drawing>
              <wp:anchor distT="0" distB="0" distL="114300" distR="114300" simplePos="0" relativeHeight="251977728" behindDoc="0" locked="0" layoutInCell="1" allowOverlap="1" wp14:anchorId="06B605CE" wp14:editId="0D71C498">
                <wp:simplePos x="0" y="0"/>
                <wp:positionH relativeFrom="column">
                  <wp:posOffset>632460</wp:posOffset>
                </wp:positionH>
                <wp:positionV relativeFrom="paragraph">
                  <wp:posOffset>568325</wp:posOffset>
                </wp:positionV>
                <wp:extent cx="93215" cy="136250"/>
                <wp:effectExtent l="38100" t="38100" r="40640" b="35560"/>
                <wp:wrapNone/>
                <wp:docPr id="1047641731" name="Ink 3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93215" cy="136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68306B9" id="Ink 342" o:spid="_x0000_s1026" type="#_x0000_t75" style="position:absolute;margin-left:49.45pt;margin-top:44.4pt;width:8.05pt;height:11.45pt;z-index:25197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">
                <v:imagedata r:id="rId96" o:title=""/>
              </v:shape>
            </w:pict>
          </mc:Fallback>
        </mc:AlternateContent>
      </w:r>
      <w:r w:rsidR="00C828D1">
        <w:rPr>
          <w:noProof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 wp14:anchorId="5E30DA8C" wp14:editId="19FAA4FB">
                <wp:simplePos x="0" y="0"/>
                <wp:positionH relativeFrom="column">
                  <wp:posOffset>2014220</wp:posOffset>
                </wp:positionH>
                <wp:positionV relativeFrom="paragraph">
                  <wp:posOffset>645795</wp:posOffset>
                </wp:positionV>
                <wp:extent cx="96020" cy="128270"/>
                <wp:effectExtent l="38100" t="38100" r="37465" b="43180"/>
                <wp:wrapNone/>
                <wp:docPr id="2080751465" name="Ink 33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7">
                      <w14:nvContentPartPr>
                        <w14:cNvContentPartPr/>
                      </w14:nvContentPartPr>
                      <w14:xfrm>
                        <a:off x="0" y="0"/>
                        <a:ext cx="96020" cy="1282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3BBF4B" id="Ink 338" o:spid="_x0000_s1026" type="#_x0000_t75" style="position:absolute;margin-left:158.25pt;margin-top:50.5pt;width:8.25pt;height:10.8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">
                <v:imagedata r:id="rId98" o:title=""/>
              </v:shape>
            </w:pict>
          </mc:Fallback>
        </mc:AlternateContent>
      </w:r>
      <w:r w:rsidR="00C828D1">
        <w:rPr>
          <w:noProof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747DCDB3" wp14:editId="40332A9D">
                <wp:simplePos x="0" y="0"/>
                <wp:positionH relativeFrom="column">
                  <wp:posOffset>2258011</wp:posOffset>
                </wp:positionH>
                <wp:positionV relativeFrom="paragraph">
                  <wp:posOffset>902871</wp:posOffset>
                </wp:positionV>
                <wp:extent cx="83880" cy="111600"/>
                <wp:effectExtent l="38100" t="38100" r="30480" b="41275"/>
                <wp:wrapNone/>
                <wp:docPr id="1858535747" name="Ink 3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9">
                      <w14:nvContentPartPr>
                        <w14:cNvContentPartPr/>
                      </w14:nvContentPartPr>
                      <w14:xfrm>
                        <a:off x="0" y="0"/>
                        <a:ext cx="83880" cy="111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C8A4AF5" id="Ink 334" o:spid="_x0000_s1026" type="#_x0000_t75" style="position:absolute;margin-left:177.45pt;margin-top:70.75pt;width:7.3pt;height:9.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">
                <v:imagedata r:id="rId100" o:title=""/>
              </v:shape>
            </w:pict>
          </mc:Fallback>
        </mc:AlternateContent>
      </w:r>
      <w:r w:rsidR="00960854">
        <w:rPr>
          <w:noProof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4AC9D361" wp14:editId="4F0BCAC4">
                <wp:simplePos x="0" y="0"/>
                <wp:positionH relativeFrom="column">
                  <wp:posOffset>3016171</wp:posOffset>
                </wp:positionH>
                <wp:positionV relativeFrom="paragraph">
                  <wp:posOffset>1153334</wp:posOffset>
                </wp:positionV>
                <wp:extent cx="84600" cy="52560"/>
                <wp:effectExtent l="38100" t="38100" r="48895" b="43180"/>
                <wp:wrapNone/>
                <wp:docPr id="1253861675" name="Ink 3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84600" cy="52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0708046" id="Ink 325" o:spid="_x0000_s1026" type="#_x0000_t75" style="position:absolute;margin-left:237.15pt;margin-top:90.45pt;width:7.35pt;height:4.85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">
                <v:imagedata r:id="rId102" o:title=""/>
              </v:shape>
            </w:pict>
          </mc:Fallback>
        </mc:AlternateContent>
      </w:r>
      <w:r w:rsidR="00960854">
        <w:rPr>
          <w:noProof/>
        </w:rPr>
        <mc:AlternateContent>
          <mc:Choice Requires="wpi">
            <w:drawing>
              <wp:anchor distT="0" distB="0" distL="114300" distR="114300" simplePos="0" relativeHeight="251962368" behindDoc="0" locked="0" layoutInCell="1" allowOverlap="1" wp14:anchorId="17D6D181" wp14:editId="2EC69AB5">
                <wp:simplePos x="0" y="0"/>
                <wp:positionH relativeFrom="column">
                  <wp:posOffset>3048931</wp:posOffset>
                </wp:positionH>
                <wp:positionV relativeFrom="paragraph">
                  <wp:posOffset>1001054</wp:posOffset>
                </wp:positionV>
                <wp:extent cx="678960" cy="781200"/>
                <wp:effectExtent l="38100" t="38100" r="45085" b="38100"/>
                <wp:wrapNone/>
                <wp:docPr id="1755457846" name="Ink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3">
                      <w14:nvContentPartPr>
                        <w14:cNvContentPartPr/>
                      </w14:nvContentPartPr>
                      <w14:xfrm>
                        <a:off x="0" y="0"/>
                        <a:ext cx="678960" cy="781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CE4C5E" id="Ink 322" o:spid="_x0000_s1026" type="#_x0000_t75" style="position:absolute;margin-left:239.7pt;margin-top:78.45pt;width:54.15pt;height:62.2pt;z-index:251962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">
                <v:imagedata r:id="rId104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61344" behindDoc="0" locked="0" layoutInCell="1" allowOverlap="1" wp14:anchorId="1C3B74ED" wp14:editId="6D9105F7">
                <wp:simplePos x="0" y="0"/>
                <wp:positionH relativeFrom="column">
                  <wp:posOffset>565785</wp:posOffset>
                </wp:positionH>
                <wp:positionV relativeFrom="paragraph">
                  <wp:posOffset>825500</wp:posOffset>
                </wp:positionV>
                <wp:extent cx="160695" cy="212090"/>
                <wp:effectExtent l="38100" t="38100" r="29845" b="35560"/>
                <wp:wrapNone/>
                <wp:docPr id="335008735" name="Ink 3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5">
                      <w14:nvContentPartPr>
                        <w14:cNvContentPartPr/>
                      </w14:nvContentPartPr>
                      <w14:xfrm>
                        <a:off x="0" y="0"/>
                        <a:ext cx="160695" cy="2120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9A58C8" id="Ink 318" o:spid="_x0000_s1026" type="#_x0000_t75" style="position:absolute;margin-left:44.2pt;margin-top:64.65pt;width:13.35pt;height:17.4pt;z-index:25196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">
                <v:imagedata r:id="rId106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28205211" wp14:editId="1CE7BB6C">
                <wp:simplePos x="0" y="0"/>
                <wp:positionH relativeFrom="column">
                  <wp:posOffset>603451</wp:posOffset>
                </wp:positionH>
                <wp:positionV relativeFrom="paragraph">
                  <wp:posOffset>967214</wp:posOffset>
                </wp:positionV>
                <wp:extent cx="857160" cy="139320"/>
                <wp:effectExtent l="38100" t="38100" r="19685" b="32385"/>
                <wp:wrapNone/>
                <wp:docPr id="275875191" name="Ink 3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7">
                      <w14:nvContentPartPr>
                        <w14:cNvContentPartPr/>
                      </w14:nvContentPartPr>
                      <w14:xfrm>
                        <a:off x="0" y="0"/>
                        <a:ext cx="85716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8993E2" id="Ink 312" o:spid="_x0000_s1026" type="#_x0000_t75" style="position:absolute;margin-left:47.15pt;margin-top:75.8pt;width:68.2pt;height:11.6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">
                <v:imagedata r:id="rId108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56224" behindDoc="0" locked="0" layoutInCell="1" allowOverlap="1" wp14:anchorId="4ADFF1DB" wp14:editId="6710AF49">
                <wp:simplePos x="0" y="0"/>
                <wp:positionH relativeFrom="column">
                  <wp:posOffset>1716931</wp:posOffset>
                </wp:positionH>
                <wp:positionV relativeFrom="paragraph">
                  <wp:posOffset>857054</wp:posOffset>
                </wp:positionV>
                <wp:extent cx="74160" cy="115920"/>
                <wp:effectExtent l="38100" t="38100" r="40640" b="36830"/>
                <wp:wrapNone/>
                <wp:docPr id="496332918" name="Ink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9">
                      <w14:nvContentPartPr>
                        <w14:cNvContentPartPr/>
                      </w14:nvContentPartPr>
                      <w14:xfrm>
                        <a:off x="0" y="0"/>
                        <a:ext cx="74160" cy="115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88F474" id="Ink 308" o:spid="_x0000_s1026" type="#_x0000_t75" style="position:absolute;margin-left:134.85pt;margin-top:67.15pt;width:6.55pt;height:9.85pt;z-index:25195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">
                <v:imagedata r:id="rId110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55200" behindDoc="0" locked="0" layoutInCell="1" allowOverlap="1" wp14:anchorId="6C19683F" wp14:editId="50CC4D0D">
                <wp:simplePos x="0" y="0"/>
                <wp:positionH relativeFrom="column">
                  <wp:posOffset>1679491</wp:posOffset>
                </wp:positionH>
                <wp:positionV relativeFrom="paragraph">
                  <wp:posOffset>870014</wp:posOffset>
                </wp:positionV>
                <wp:extent cx="8640" cy="86760"/>
                <wp:effectExtent l="19050" t="38100" r="48895" b="46990"/>
                <wp:wrapNone/>
                <wp:docPr id="913432348" name="Ink 3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1">
                      <w14:nvContentPartPr>
                        <w14:cNvContentPartPr/>
                      </w14:nvContentPartPr>
                      <w14:xfrm>
                        <a:off x="0" y="0"/>
                        <a:ext cx="8640" cy="86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062864" id="Ink 305" o:spid="_x0000_s1026" type="#_x0000_t75" style="position:absolute;margin-left:131.9pt;margin-top:68.15pt;width:1.4pt;height:7.55pt;z-index:25195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">
                <v:imagedata r:id="rId112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54176" behindDoc="0" locked="0" layoutInCell="1" allowOverlap="1" wp14:anchorId="1154B902" wp14:editId="344DB02D">
                <wp:simplePos x="0" y="0"/>
                <wp:positionH relativeFrom="column">
                  <wp:posOffset>1591945</wp:posOffset>
                </wp:positionH>
                <wp:positionV relativeFrom="paragraph">
                  <wp:posOffset>969010</wp:posOffset>
                </wp:positionV>
                <wp:extent cx="910590" cy="94320"/>
                <wp:effectExtent l="38100" t="38100" r="3810" b="39370"/>
                <wp:wrapNone/>
                <wp:docPr id="1090089774" name="Ink 3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3">
                      <w14:nvContentPartPr>
                        <w14:cNvContentPartPr/>
                      </w14:nvContentPartPr>
                      <w14:xfrm>
                        <a:off x="0" y="0"/>
                        <a:ext cx="91059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73D3F63" id="Ink 304" o:spid="_x0000_s1026" type="#_x0000_t75" style="position:absolute;margin-left:125pt;margin-top:75.95pt;width:72.4pt;height:8.15pt;z-index:25195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">
                <v:imagedata r:id="rId114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51104" behindDoc="0" locked="0" layoutInCell="1" allowOverlap="1" wp14:anchorId="42DEE28E" wp14:editId="3CF3ED6D">
                <wp:simplePos x="0" y="0"/>
                <wp:positionH relativeFrom="column">
                  <wp:posOffset>2540000</wp:posOffset>
                </wp:positionH>
                <wp:positionV relativeFrom="paragraph">
                  <wp:posOffset>1039495</wp:posOffset>
                </wp:positionV>
                <wp:extent cx="51045" cy="102870"/>
                <wp:effectExtent l="38100" t="38100" r="44450" b="49530"/>
                <wp:wrapNone/>
                <wp:docPr id="1992336215" name="Ink 2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5">
                      <w14:nvContentPartPr>
                        <w14:cNvContentPartPr/>
                      </w14:nvContentPartPr>
                      <w14:xfrm>
                        <a:off x="0" y="0"/>
                        <a:ext cx="51045" cy="1028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9F3D5AC" id="Ink 294" o:spid="_x0000_s1026" type="#_x0000_t75" style="position:absolute;margin-left:199.65pt;margin-top:81.5pt;width:4.7pt;height:8.8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">
                <v:imagedata r:id="rId116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47008" behindDoc="0" locked="0" layoutInCell="1" allowOverlap="1" wp14:anchorId="278BEFDF" wp14:editId="3018524C">
                <wp:simplePos x="0" y="0"/>
                <wp:positionH relativeFrom="column">
                  <wp:posOffset>2552700</wp:posOffset>
                </wp:positionH>
                <wp:positionV relativeFrom="paragraph">
                  <wp:posOffset>1217295</wp:posOffset>
                </wp:positionV>
                <wp:extent cx="87680" cy="104760"/>
                <wp:effectExtent l="38100" t="38100" r="45720" b="48260"/>
                <wp:wrapNone/>
                <wp:docPr id="1978181098" name="Ink 29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7">
                      <w14:nvContentPartPr>
                        <w14:cNvContentPartPr/>
                      </w14:nvContentPartPr>
                      <w14:xfrm>
                        <a:off x="0" y="0"/>
                        <a:ext cx="87680" cy="10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243A28" id="Ink 290" o:spid="_x0000_s1026" type="#_x0000_t75" style="position:absolute;margin-left:200.65pt;margin-top:95.5pt;width:7.6pt;height:9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">
                <v:imagedata r:id="rId118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43936" behindDoc="0" locked="0" layoutInCell="1" allowOverlap="1" wp14:anchorId="7AF3E013" wp14:editId="31E415D2">
                <wp:simplePos x="0" y="0"/>
                <wp:positionH relativeFrom="column">
                  <wp:posOffset>2680970</wp:posOffset>
                </wp:positionH>
                <wp:positionV relativeFrom="paragraph">
                  <wp:posOffset>1275080</wp:posOffset>
                </wp:positionV>
                <wp:extent cx="100525" cy="78105"/>
                <wp:effectExtent l="38100" t="38100" r="33020" b="36195"/>
                <wp:wrapNone/>
                <wp:docPr id="1905038375" name="Ink 28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9">
                      <w14:nvContentPartPr>
                        <w14:cNvContentPartPr/>
                      </w14:nvContentPartPr>
                      <w14:xfrm>
                        <a:off x="0" y="0"/>
                        <a:ext cx="100525" cy="781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7D8FBE4" id="Ink 287" o:spid="_x0000_s1026" type="#_x0000_t75" style="position:absolute;margin-left:210.75pt;margin-top:100.05pt;width:8.6pt;height:6.8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">
                <v:imagedata r:id="rId120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40864" behindDoc="0" locked="0" layoutInCell="1" allowOverlap="1" wp14:anchorId="32FAF72A" wp14:editId="19050D62">
                <wp:simplePos x="0" y="0"/>
                <wp:positionH relativeFrom="column">
                  <wp:posOffset>2714851</wp:posOffset>
                </wp:positionH>
                <wp:positionV relativeFrom="paragraph">
                  <wp:posOffset>1276551</wp:posOffset>
                </wp:positionV>
                <wp:extent cx="492120" cy="681840"/>
                <wp:effectExtent l="38100" t="38100" r="41910" b="42545"/>
                <wp:wrapNone/>
                <wp:docPr id="778306976" name="Ink 2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1">
                      <w14:nvContentPartPr>
                        <w14:cNvContentPartPr/>
                      </w14:nvContentPartPr>
                      <w14:xfrm>
                        <a:off x="0" y="0"/>
                        <a:ext cx="492120" cy="681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EF98EF" id="Ink 280" o:spid="_x0000_s1026" type="#_x0000_t75" style="position:absolute;margin-left:213.4pt;margin-top:100.15pt;width:39.5pt;height:54.4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">
                <v:imagedata r:id="rId122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894784" behindDoc="0" locked="0" layoutInCell="1" allowOverlap="1" wp14:anchorId="7E916AD3" wp14:editId="20E7DE4F">
                <wp:simplePos x="0" y="0"/>
                <wp:positionH relativeFrom="column">
                  <wp:posOffset>3404870</wp:posOffset>
                </wp:positionH>
                <wp:positionV relativeFrom="paragraph">
                  <wp:posOffset>1845945</wp:posOffset>
                </wp:positionV>
                <wp:extent cx="67945" cy="62865"/>
                <wp:effectExtent l="38100" t="38100" r="46355" b="32385"/>
                <wp:wrapNone/>
                <wp:docPr id="956466142" name="Ink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3">
                      <w14:nvContentPartPr>
                        <w14:cNvContentPartPr/>
                      </w14:nvContentPartPr>
                      <w14:xfrm>
                        <a:off x="0" y="0"/>
                        <a:ext cx="67945" cy="62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08115D5" id="Ink 213" o:spid="_x0000_s1026" type="#_x0000_t75" style="position:absolute;margin-left:267.8pt;margin-top:145pt;width:5.95pt;height:5.6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">
                <v:imagedata r:id="rId124" o:title=""/>
              </v:shape>
            </w:pict>
          </mc:Fallback>
        </mc:AlternateContent>
      </w:r>
      <w:r w:rsidR="00914161">
        <w:rPr>
          <w:noProof/>
        </w:rPr>
        <mc:AlternateContent>
          <mc:Choice Requires="wpi">
            <w:drawing>
              <wp:anchor distT="0" distB="0" distL="114300" distR="114300" simplePos="0" relativeHeight="251938816" behindDoc="0" locked="0" layoutInCell="1" allowOverlap="1" wp14:anchorId="6C90F093" wp14:editId="596D0A7B">
                <wp:simplePos x="0" y="0"/>
                <wp:positionH relativeFrom="column">
                  <wp:posOffset>3165211</wp:posOffset>
                </wp:positionH>
                <wp:positionV relativeFrom="paragraph">
                  <wp:posOffset>1771814</wp:posOffset>
                </wp:positionV>
                <wp:extent cx="109080" cy="74520"/>
                <wp:effectExtent l="38100" t="38100" r="24765" b="40005"/>
                <wp:wrapNone/>
                <wp:docPr id="2016437198" name="Ink 27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5">
                      <w14:nvContentPartPr>
                        <w14:cNvContentPartPr/>
                      </w14:nvContentPartPr>
                      <w14:xfrm>
                        <a:off x="0" y="0"/>
                        <a:ext cx="109080" cy="74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3A6E5BE" id="Ink 274" o:spid="_x0000_s1026" type="#_x0000_t75" style="position:absolute;margin-left:248.9pt;margin-top:139.15pt;width:9.3pt;height:6.55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">
                <v:imagedata r:id="rId126" o:title=""/>
              </v:shape>
            </w:pict>
          </mc:Fallback>
        </mc:AlternateContent>
      </w:r>
      <w:r w:rsidR="00914161">
        <w:rPr>
          <w:noProof/>
        </w:rPr>
        <mc:AlternateContent>
          <mc:Choice Requires="wpi">
            <w:drawing>
              <wp:anchor distT="0" distB="0" distL="114300" distR="114300" simplePos="0" relativeHeight="251893760" behindDoc="0" locked="0" layoutInCell="1" allowOverlap="1" wp14:anchorId="3E9900EB" wp14:editId="279FFF34">
                <wp:simplePos x="0" y="0"/>
                <wp:positionH relativeFrom="column">
                  <wp:posOffset>3196590</wp:posOffset>
                </wp:positionH>
                <wp:positionV relativeFrom="paragraph">
                  <wp:posOffset>1377315</wp:posOffset>
                </wp:positionV>
                <wp:extent cx="208280" cy="554355"/>
                <wp:effectExtent l="38100" t="38100" r="20320" b="36195"/>
                <wp:wrapNone/>
                <wp:docPr id="1642011520" name="Ink 2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7">
                      <w14:nvContentPartPr>
                        <w14:cNvContentPartPr/>
                      </w14:nvContentPartPr>
                      <w14:xfrm>
                        <a:off x="0" y="0"/>
                        <a:ext cx="208280" cy="55435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D3EE8A1" id="Ink 212" o:spid="_x0000_s1026" type="#_x0000_t75" style="position:absolute;margin-left:251.35pt;margin-top:108.1pt;width:17.05pt;height:44.35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">
                <v:imagedata r:id="rId128" o:title=""/>
              </v:shape>
            </w:pict>
          </mc:Fallback>
        </mc:AlternateContent>
      </w:r>
      <w:r w:rsidR="00914161">
        <w:rPr>
          <w:noProof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 wp14:anchorId="6C70F26F" wp14:editId="56684DCF">
                <wp:simplePos x="0" y="0"/>
                <wp:positionH relativeFrom="column">
                  <wp:posOffset>3036570</wp:posOffset>
                </wp:positionH>
                <wp:positionV relativeFrom="paragraph">
                  <wp:posOffset>1257300</wp:posOffset>
                </wp:positionV>
                <wp:extent cx="0" cy="95250"/>
                <wp:effectExtent l="38100" t="38100" r="38100" b="38100"/>
                <wp:wrapNone/>
                <wp:docPr id="1262733828" name="Ink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9">
                      <w14:nvContentPartPr>
                        <w14:cNvContentPartPr/>
                      </w14:nvContentPartPr>
                      <w14:xfrm>
                        <a:off x="0" y="0"/>
                        <a:ext cx="0" cy="9525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0E399B" id="Ink 170" o:spid="_x0000_s1026" type="#_x0000_t75" style="position:absolute;margin-left:239.1pt;margin-top:98.5pt;width:0;height:8.45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">
                <v:imagedata r:id="rId130" o:title=""/>
              </v:shape>
            </w:pict>
          </mc:Fallback>
        </mc:AlternateContent>
      </w:r>
      <w:r w:rsidR="00914161">
        <w:rPr>
          <w:noProof/>
        </w:rPr>
        <mc:AlternateContent>
          <mc:Choice Requires="wpi">
            <w:drawing>
              <wp:anchor distT="0" distB="0" distL="114300" distR="114300" simplePos="0" relativeHeight="251873280" behindDoc="0" locked="0" layoutInCell="1" allowOverlap="1" wp14:anchorId="4D4D45A7" wp14:editId="1FBB688E">
                <wp:simplePos x="0" y="0"/>
                <wp:positionH relativeFrom="column">
                  <wp:posOffset>3057979</wp:posOffset>
                </wp:positionH>
                <wp:positionV relativeFrom="paragraph">
                  <wp:posOffset>1253122</wp:posOffset>
                </wp:positionV>
                <wp:extent cx="65405" cy="103505"/>
                <wp:effectExtent l="38100" t="38100" r="48895" b="48895"/>
                <wp:wrapNone/>
                <wp:docPr id="1393543033" name="Ink 17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1">
                      <w14:nvContentPartPr>
                        <w14:cNvContentPartPr/>
                      </w14:nvContentPartPr>
                      <w14:xfrm>
                        <a:off x="0" y="0"/>
                        <a:ext cx="65405" cy="1035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32D93CC" id="Ink 175" o:spid="_x0000_s1026" type="#_x0000_t75" style="position:absolute;margin-left:240.35pt;margin-top:98.15pt;width:6.05pt;height:9.1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">
                <v:imagedata r:id="rId132" o:title=""/>
              </v:shape>
            </w:pict>
          </mc:Fallback>
        </mc:AlternateContent>
      </w:r>
      <w:r w:rsidR="009043FE">
        <w:rPr>
          <w:noProof/>
        </w:rPr>
        <w:drawing>
          <wp:inline distT="0" distB="0" distL="0" distR="0" wp14:anchorId="7D96B15F" wp14:editId="4737E68D">
            <wp:extent cx="4260687" cy="2304088"/>
            <wp:effectExtent l="0" t="0" r="6985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4194" cy="230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1B3C" w:rsidRPr="001D592F">
        <w:rPr>
          <w:noProof/>
        </w:rPr>
        <w:drawing>
          <wp:inline distT="0" distB="0" distL="0" distR="0" wp14:anchorId="5777DE60" wp14:editId="34F24C2E">
            <wp:extent cx="1430249" cy="2304602"/>
            <wp:effectExtent l="0" t="0" r="0" b="635"/>
            <wp:docPr id="280846032" name="Picture 280846032" descr="A screenshot of a computer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128852" name="Picture 1537128852" descr="A screenshot of a computer game&#10;&#10;Description automatically generated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9204" cy="2319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A4FB1" w14:textId="5A8B977B" w:rsidR="00E32881" w:rsidRDefault="00D35155" w:rsidP="009043FE">
      <w:pPr>
        <w:keepNext/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68512" behindDoc="0" locked="0" layoutInCell="1" allowOverlap="1" wp14:anchorId="481A793F" wp14:editId="47620ECA">
                <wp:simplePos x="0" y="0"/>
                <wp:positionH relativeFrom="column">
                  <wp:posOffset>2738120</wp:posOffset>
                </wp:positionH>
                <wp:positionV relativeFrom="paragraph">
                  <wp:posOffset>778510</wp:posOffset>
                </wp:positionV>
                <wp:extent cx="663330" cy="224790"/>
                <wp:effectExtent l="38100" t="38100" r="41910" b="41910"/>
                <wp:wrapNone/>
                <wp:docPr id="295803852" name="Ink 3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5">
                      <w14:nvContentPartPr>
                        <w14:cNvContentPartPr/>
                      </w14:nvContentPartPr>
                      <w14:xfrm>
                        <a:off x="0" y="0"/>
                        <a:ext cx="663330" cy="224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A8C6C32" id="Ink 333" o:spid="_x0000_s1026" type="#_x0000_t75" style="position:absolute;margin-left:215.25pt;margin-top:60.95pt;width:52.95pt;height:18.4pt;z-index:25196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">
                <v:imagedata r:id="rId136" o:title=""/>
              </v:shape>
            </w:pict>
          </mc:Fallback>
        </mc:AlternateContent>
      </w:r>
      <w:r w:rsidR="008A2D33">
        <w:rPr>
          <w:noProof/>
        </w:rPr>
        <mc:AlternateContent>
          <mc:Choice Requires="wpi">
            <w:drawing>
              <wp:anchor distT="0" distB="0" distL="114300" distR="114300" simplePos="0" relativeHeight="251939840" behindDoc="0" locked="0" layoutInCell="1" allowOverlap="1" wp14:anchorId="4FA7DE83" wp14:editId="779502D2">
                <wp:simplePos x="0" y="0"/>
                <wp:positionH relativeFrom="column">
                  <wp:posOffset>2159371</wp:posOffset>
                </wp:positionH>
                <wp:positionV relativeFrom="paragraph">
                  <wp:posOffset>1548621</wp:posOffset>
                </wp:positionV>
                <wp:extent cx="93240" cy="84960"/>
                <wp:effectExtent l="38100" t="38100" r="40640" b="48895"/>
                <wp:wrapNone/>
                <wp:docPr id="1609160903" name="Ink 27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7">
                      <w14:nvContentPartPr>
                        <w14:cNvContentPartPr/>
                      </w14:nvContentPartPr>
                      <w14:xfrm>
                        <a:off x="0" y="0"/>
                        <a:ext cx="93240" cy="84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5D7093A" id="Ink 279" o:spid="_x0000_s1026" type="#_x0000_t75" style="position:absolute;margin-left:169.7pt;margin-top:121.6pt;width:8.05pt;height:7.4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">
                <v:imagedata r:id="rId138" o:title=""/>
              </v:shape>
            </w:pict>
          </mc:Fallback>
        </mc:AlternateContent>
      </w:r>
      <w:r w:rsidR="004E711F">
        <w:rPr>
          <w:noProof/>
        </w:rPr>
        <mc:AlternateContent>
          <mc:Choice Requires="wpi">
            <w:drawing>
              <wp:anchor distT="0" distB="0" distL="114300" distR="114300" simplePos="0" relativeHeight="251937792" behindDoc="0" locked="0" layoutInCell="1" allowOverlap="1" wp14:anchorId="5E6057A9" wp14:editId="2DCD4C7E">
                <wp:simplePos x="0" y="0"/>
                <wp:positionH relativeFrom="column">
                  <wp:posOffset>2473960</wp:posOffset>
                </wp:positionH>
                <wp:positionV relativeFrom="paragraph">
                  <wp:posOffset>1633220</wp:posOffset>
                </wp:positionV>
                <wp:extent cx="111550" cy="121920"/>
                <wp:effectExtent l="38100" t="38100" r="41275" b="30480"/>
                <wp:wrapNone/>
                <wp:docPr id="1835784393" name="Ink 2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9">
                      <w14:nvContentPartPr>
                        <w14:cNvContentPartPr/>
                      </w14:nvContentPartPr>
                      <w14:xfrm>
                        <a:off x="0" y="0"/>
                        <a:ext cx="111550" cy="12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E2490B" id="Ink 273" o:spid="_x0000_s1026" type="#_x0000_t75" style="position:absolute;margin-left:194.45pt;margin-top:128.25pt;width:9.5pt;height:10.3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">
                <v:imagedata r:id="rId140" o:title=""/>
              </v:shape>
            </w:pict>
          </mc:Fallback>
        </mc:AlternateContent>
      </w:r>
      <w:r w:rsidR="004E711F">
        <w:rPr>
          <w:noProof/>
        </w:rPr>
        <mc:AlternateContent>
          <mc:Choice Requires="wpi">
            <w:drawing>
              <wp:anchor distT="0" distB="0" distL="114300" distR="114300" simplePos="0" relativeHeight="251934720" behindDoc="0" locked="0" layoutInCell="1" allowOverlap="1" wp14:anchorId="53D856CB" wp14:editId="0DFC9741">
                <wp:simplePos x="0" y="0"/>
                <wp:positionH relativeFrom="column">
                  <wp:posOffset>2237740</wp:posOffset>
                </wp:positionH>
                <wp:positionV relativeFrom="paragraph">
                  <wp:posOffset>1588770</wp:posOffset>
                </wp:positionV>
                <wp:extent cx="199550" cy="157320"/>
                <wp:effectExtent l="38100" t="38100" r="48260" b="33655"/>
                <wp:wrapNone/>
                <wp:docPr id="1541126392" name="Ink 2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1">
                      <w14:nvContentPartPr>
                        <w14:cNvContentPartPr/>
                      </w14:nvContentPartPr>
                      <w14:xfrm>
                        <a:off x="0" y="0"/>
                        <a:ext cx="19955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7582C58" id="Ink 270" o:spid="_x0000_s1026" type="#_x0000_t75" style="position:absolute;margin-left:175.85pt;margin-top:124.75pt;width:16.4pt;height:13.1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">
                <v:imagedata r:id="rId142" o:title=""/>
              </v:shape>
            </w:pict>
          </mc:Fallback>
        </mc:AlternateContent>
      </w:r>
      <w:r w:rsidR="004E711F">
        <w:rPr>
          <w:noProof/>
        </w:rPr>
        <mc:AlternateContent>
          <mc:Choice Requires="wpi">
            <w:drawing>
              <wp:anchor distT="0" distB="0" distL="114300" distR="114300" simplePos="0" relativeHeight="251929600" behindDoc="0" locked="0" layoutInCell="1" allowOverlap="1" wp14:anchorId="253F8B80" wp14:editId="52428A4F">
                <wp:simplePos x="0" y="0"/>
                <wp:positionH relativeFrom="column">
                  <wp:posOffset>1883410</wp:posOffset>
                </wp:positionH>
                <wp:positionV relativeFrom="paragraph">
                  <wp:posOffset>1456690</wp:posOffset>
                </wp:positionV>
                <wp:extent cx="287655" cy="116640"/>
                <wp:effectExtent l="38100" t="38100" r="17145" b="36195"/>
                <wp:wrapNone/>
                <wp:docPr id="1592994648" name="Ink 26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3">
                      <w14:nvContentPartPr>
                        <w14:cNvContentPartPr/>
                      </w14:nvContentPartPr>
                      <w14:xfrm>
                        <a:off x="0" y="0"/>
                        <a:ext cx="287655" cy="116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C16C95" id="Ink 265" o:spid="_x0000_s1026" type="#_x0000_t75" style="position:absolute;margin-left:147.95pt;margin-top:114.35pt;width:23.35pt;height:9.9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">
                <v:imagedata r:id="rId144" o:title=""/>
              </v:shape>
            </w:pict>
          </mc:Fallback>
        </mc:AlternateContent>
      </w:r>
      <w:r w:rsidR="004E711F">
        <w:rPr>
          <w:noProof/>
        </w:rPr>
        <mc:AlternateContent>
          <mc:Choice Requires="wpi">
            <w:drawing>
              <wp:anchor distT="0" distB="0" distL="114300" distR="114300" simplePos="0" relativeHeight="251921408" behindDoc="0" locked="0" layoutInCell="1" allowOverlap="1" wp14:anchorId="5C3B0404" wp14:editId="4A130CC4">
                <wp:simplePos x="0" y="0"/>
                <wp:positionH relativeFrom="column">
                  <wp:posOffset>2122291</wp:posOffset>
                </wp:positionH>
                <wp:positionV relativeFrom="paragraph">
                  <wp:posOffset>1291646</wp:posOffset>
                </wp:positionV>
                <wp:extent cx="245160" cy="248760"/>
                <wp:effectExtent l="38100" t="38100" r="40640" b="37465"/>
                <wp:wrapNone/>
                <wp:docPr id="1050167292" name="Ink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5">
                      <w14:nvContentPartPr>
                        <w14:cNvContentPartPr/>
                      </w14:nvContentPartPr>
                      <w14:xfrm>
                        <a:off x="0" y="0"/>
                        <a:ext cx="245160" cy="248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79DFEA" id="Ink 255" o:spid="_x0000_s1026" type="#_x0000_t75" style="position:absolute;margin-left:166.75pt;margin-top:101.35pt;width:20pt;height:20.3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">
                <v:imagedata r:id="rId146" o:title=""/>
              </v:shape>
            </w:pict>
          </mc:Fallback>
        </mc:AlternateContent>
      </w:r>
      <w:r w:rsidR="00FA5318">
        <w:rPr>
          <w:noProof/>
        </w:rPr>
        <mc:AlternateContent>
          <mc:Choice Requires="wpi">
            <w:drawing>
              <wp:anchor distT="0" distB="0" distL="114300" distR="114300" simplePos="0" relativeHeight="251902976" behindDoc="0" locked="0" layoutInCell="1" allowOverlap="1" wp14:anchorId="1A6557D0" wp14:editId="14570C9F">
                <wp:simplePos x="0" y="0"/>
                <wp:positionH relativeFrom="column">
                  <wp:posOffset>3373755</wp:posOffset>
                </wp:positionH>
                <wp:positionV relativeFrom="paragraph">
                  <wp:posOffset>1121410</wp:posOffset>
                </wp:positionV>
                <wp:extent cx="178435" cy="240030"/>
                <wp:effectExtent l="38100" t="38100" r="31115" b="45720"/>
                <wp:wrapNone/>
                <wp:docPr id="1080404809" name="Ink 2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7">
                      <w14:nvContentPartPr>
                        <w14:cNvContentPartPr/>
                      </w14:nvContentPartPr>
                      <w14:xfrm>
                        <a:off x="0" y="0"/>
                        <a:ext cx="178435" cy="2400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A0B26C" id="Ink 230" o:spid="_x0000_s1026" type="#_x0000_t75" style="position:absolute;margin-left:265.3pt;margin-top:87.95pt;width:14.75pt;height:19.6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">
                <v:imagedata r:id="rId148" o:title=""/>
              </v:shape>
            </w:pict>
          </mc:Fallback>
        </mc:AlternateContent>
      </w:r>
      <w:r w:rsidR="009C183C">
        <w:t xml:space="preserve"> </w:t>
      </w:r>
      <w:r w:rsidR="00E32881" w:rsidRPr="00E32881">
        <w:rPr>
          <w:noProof/>
        </w:rPr>
        <w:drawing>
          <wp:inline distT="0" distB="0" distL="0" distR="0" wp14:anchorId="715BF623" wp14:editId="5233D4FD">
            <wp:extent cx="2356149" cy="1930434"/>
            <wp:effectExtent l="0" t="0" r="6350" b="0"/>
            <wp:docPr id="3447994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799494" name="Picture 1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602" cy="1943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1FA18" w14:textId="60A7F9A3" w:rsidR="0097353C" w:rsidRPr="00C95744" w:rsidRDefault="009043FE" w:rsidP="00C95744">
      <w:pPr>
        <w:pStyle w:val="Caption"/>
        <w:jc w:val="center"/>
      </w:pPr>
      <w:bookmarkStart w:id="21" w:name="_Toc146637887"/>
      <w:r>
        <w:t xml:space="preserve">Figure </w:t>
      </w:r>
      <w:fldSimple w:instr=" SEQ Figure \* ARABIC ">
        <w:r w:rsidR="00C95744">
          <w:rPr>
            <w:noProof/>
          </w:rPr>
          <w:t>5</w:t>
        </w:r>
      </w:fldSimple>
      <w:r>
        <w:t xml:space="preserve">: </w:t>
      </w:r>
      <w:r>
        <w:rPr>
          <w:noProof/>
        </w:rPr>
        <w:t xml:space="preserve"> </w:t>
      </w:r>
      <w:r w:rsidR="00C95744">
        <w:rPr>
          <w:noProof/>
        </w:rPr>
        <w:t xml:space="preserve">Detailed Map of </w:t>
      </w:r>
      <w:r w:rsidR="009A4667">
        <w:rPr>
          <w:noProof/>
        </w:rPr>
        <w:t xml:space="preserve">the </w:t>
      </w:r>
      <w:r w:rsidR="00335FEC">
        <w:rPr>
          <w:noProof/>
        </w:rPr>
        <w:t>Chemical Factory Roof Top</w:t>
      </w:r>
      <w:r w:rsidR="000A210E">
        <w:rPr>
          <w:noProof/>
        </w:rPr>
        <w:t xml:space="preserve"> [13]</w:t>
      </w:r>
      <w:bookmarkEnd w:id="21"/>
    </w:p>
    <w:tbl>
      <w:tblPr>
        <w:tblStyle w:val="GridTable4-Accent1"/>
        <w:tblW w:w="10165" w:type="dxa"/>
        <w:jc w:val="center"/>
        <w:tblLayout w:type="fixed"/>
        <w:tblLook w:val="04A0" w:firstRow="1" w:lastRow="0" w:firstColumn="1" w:lastColumn="0" w:noHBand="0" w:noVBand="1"/>
      </w:tblPr>
      <w:tblGrid>
        <w:gridCol w:w="1165"/>
        <w:gridCol w:w="3459"/>
        <w:gridCol w:w="5541"/>
      </w:tblGrid>
      <w:tr w:rsidR="000C62DD" w14:paraId="71AE71F6" w14:textId="77777777" w:rsidTr="000C62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  <w:vAlign w:val="bottom"/>
          </w:tcPr>
          <w:p w14:paraId="5604672C" w14:textId="77777777" w:rsidR="000C62DD" w:rsidRDefault="000C62DD" w:rsidP="00B26AC7">
            <w:pPr>
              <w:jc w:val="center"/>
            </w:pPr>
            <w:r>
              <w:br w:type="page"/>
              <w:t>Map Label / Stage</w:t>
            </w:r>
          </w:p>
        </w:tc>
        <w:tc>
          <w:tcPr>
            <w:tcW w:w="3459" w:type="dxa"/>
            <w:vAlign w:val="bottom"/>
          </w:tcPr>
          <w:p w14:paraId="01F6F7F4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Summary</w:t>
            </w:r>
          </w:p>
        </w:tc>
        <w:tc>
          <w:tcPr>
            <w:tcW w:w="5541" w:type="dxa"/>
            <w:vAlign w:val="bottom"/>
          </w:tcPr>
          <w:p w14:paraId="7A92ED81" w14:textId="77777777" w:rsidR="000C62DD" w:rsidRDefault="000C62DD" w:rsidP="00B26AC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Event Details</w:t>
            </w:r>
          </w:p>
        </w:tc>
      </w:tr>
      <w:tr w:rsidR="000C62DD" w14:paraId="3C1B58E8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C56E420" w14:textId="151C18E8" w:rsidR="000C62DD" w:rsidRDefault="005A171D" w:rsidP="00B26AC7">
            <w:pPr>
              <w:jc w:val="center"/>
            </w:pPr>
            <w:r>
              <w:t>14</w:t>
            </w:r>
          </w:p>
        </w:tc>
        <w:tc>
          <w:tcPr>
            <w:tcW w:w="3459" w:type="dxa"/>
          </w:tcPr>
          <w:p w14:paraId="3C7A7FE9" w14:textId="2C14A0D4" w:rsidR="000C62DD" w:rsidRDefault="0032685C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</w:t>
            </w:r>
            <w:r>
              <w:rPr>
                <w:rFonts w:hint="eastAsia"/>
                <w:lang w:eastAsia="zh-CN"/>
              </w:rPr>
              <w:t>e</w:t>
            </w:r>
            <w:r>
              <w:rPr>
                <w:lang w:eastAsia="zh-CN"/>
              </w:rPr>
              <w:t>t out from the Lift Room on the roof</w:t>
            </w:r>
          </w:p>
        </w:tc>
        <w:tc>
          <w:tcPr>
            <w:tcW w:w="5541" w:type="dxa"/>
          </w:tcPr>
          <w:p w14:paraId="0CB3B69A" w14:textId="0C4163A8" w:rsidR="004F1F81" w:rsidRDefault="004F1F81" w:rsidP="004F1F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After reaching the roof, Rahim tells the player that he need</w:t>
            </w:r>
            <w:r w:rsidR="009F1B83">
              <w:t xml:space="preserve">s the player to help him </w:t>
            </w:r>
            <w:r w:rsidR="00B86A1C">
              <w:t xml:space="preserve">get access to the nearby crane machine. To do it, he needs the player to get into the Power Room to manipulate the control </w:t>
            </w:r>
            <w:r w:rsidR="00F0250F">
              <w:t>authorization</w:t>
            </w:r>
          </w:p>
          <w:p w14:paraId="4289D0C8" w14:textId="51C6E9DE" w:rsidR="00F0250F" w:rsidRDefault="0032685C" w:rsidP="00F0250F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Leave the Lift Room by </w:t>
            </w:r>
            <w:r w:rsidR="00B15F5F">
              <w:t xml:space="preserve">the ladder or </w:t>
            </w:r>
            <w:r w:rsidR="000D0508">
              <w:t>its front door</w:t>
            </w:r>
          </w:p>
        </w:tc>
      </w:tr>
      <w:tr w:rsidR="000C62DD" w14:paraId="5E453084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02E845E" w14:textId="3A2A3CB6" w:rsidR="000C62DD" w:rsidRDefault="00F0250F" w:rsidP="00B26AC7">
            <w:pPr>
              <w:jc w:val="center"/>
            </w:pPr>
            <w:r>
              <w:t>15</w:t>
            </w:r>
          </w:p>
        </w:tc>
        <w:tc>
          <w:tcPr>
            <w:tcW w:w="3459" w:type="dxa"/>
          </w:tcPr>
          <w:p w14:paraId="1398B396" w14:textId="0EA68DC4" w:rsidR="000C62DD" w:rsidRDefault="00F0250F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Get into the Stor</w:t>
            </w:r>
            <w:r w:rsidR="00960854">
              <w:t>age Room</w:t>
            </w:r>
          </w:p>
        </w:tc>
        <w:tc>
          <w:tcPr>
            <w:tcW w:w="5541" w:type="dxa"/>
          </w:tcPr>
          <w:p w14:paraId="15B7DF3C" w14:textId="77777777" w:rsidR="000C62DD" w:rsidRDefault="001A16EC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After checking that the Power Room’s door is locked, Rahim tells the player there might be a key </w:t>
            </w:r>
            <w:r w:rsidR="00A10D9E">
              <w:t>nearby</w:t>
            </w:r>
          </w:p>
          <w:p w14:paraId="39A50838" w14:textId="77777777" w:rsidR="00960854" w:rsidRDefault="00960854" w:rsidP="00960854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Make a jump to the ground and </w:t>
            </w:r>
            <w:r w:rsidR="006B33BF">
              <w:t>go to the Power Room. Try to open its door</w:t>
            </w:r>
          </w:p>
          <w:p w14:paraId="0A8A3CC2" w14:textId="77777777" w:rsidR="006B33BF" w:rsidRDefault="00A93CD1" w:rsidP="00A93CD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Turn back and go to the end of the roof and jump to the top of the Storage Room</w:t>
            </w:r>
          </w:p>
          <w:p w14:paraId="64FED601" w14:textId="77777777" w:rsidR="00A93CD1" w:rsidRDefault="00A93CD1" w:rsidP="00A93CD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Jump in the Storage Room from its top </w:t>
            </w:r>
            <w:r w:rsidR="009A0529">
              <w:t>window</w:t>
            </w:r>
          </w:p>
          <w:p w14:paraId="642E4620" w14:textId="1228727C" w:rsidR="009339B0" w:rsidRDefault="009339B0" w:rsidP="00A93CD1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0C62DD" w14:paraId="1EDF5D3B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1F6323C7" w14:textId="6493EC07" w:rsidR="000C62DD" w:rsidRDefault="000D77F5" w:rsidP="00B26AC7">
            <w:pPr>
              <w:jc w:val="center"/>
            </w:pPr>
            <w:r>
              <w:lastRenderedPageBreak/>
              <w:t>16</w:t>
            </w:r>
          </w:p>
        </w:tc>
        <w:tc>
          <w:tcPr>
            <w:tcW w:w="3459" w:type="dxa"/>
          </w:tcPr>
          <w:p w14:paraId="39604B61" w14:textId="624D255C" w:rsidR="000C62DD" w:rsidRDefault="000D77F5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Get the key of the Storage Room</w:t>
            </w:r>
          </w:p>
        </w:tc>
        <w:tc>
          <w:tcPr>
            <w:tcW w:w="5541" w:type="dxa"/>
          </w:tcPr>
          <w:p w14:paraId="72E3F4E3" w14:textId="77777777" w:rsidR="000C62DD" w:rsidRDefault="00956EE3" w:rsidP="00956EE3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Take the key on the table</w:t>
            </w:r>
          </w:p>
          <w:p w14:paraId="3E38AA05" w14:textId="6CEBDE2F" w:rsidR="00956EE3" w:rsidRDefault="00956EE3" w:rsidP="00956EE3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Turn left and leave the Storage Room</w:t>
            </w:r>
          </w:p>
        </w:tc>
      </w:tr>
      <w:tr w:rsidR="000C62DD" w14:paraId="46C62558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A086AFC" w14:textId="768CF178" w:rsidR="000C62DD" w:rsidRDefault="00D35155" w:rsidP="00B26AC7">
            <w:pPr>
              <w:jc w:val="center"/>
            </w:pPr>
            <w:r>
              <w:t>17</w:t>
            </w:r>
            <w:r w:rsidR="00574718">
              <w:t>a</w:t>
            </w:r>
          </w:p>
        </w:tc>
        <w:tc>
          <w:tcPr>
            <w:tcW w:w="3459" w:type="dxa"/>
          </w:tcPr>
          <w:p w14:paraId="2FFD3B7C" w14:textId="5E432F97" w:rsidR="000C62DD" w:rsidRDefault="00574718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Help Rahim get control of the crane</w:t>
            </w:r>
          </w:p>
        </w:tc>
        <w:tc>
          <w:tcPr>
            <w:tcW w:w="5541" w:type="dxa"/>
          </w:tcPr>
          <w:p w14:paraId="378676C3" w14:textId="1E8D033E" w:rsidR="000C62DD" w:rsidRDefault="00574718" w:rsidP="00574718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leaving the Storage Room, make a left turn and go to the Power Room</w:t>
            </w:r>
          </w:p>
          <w:p w14:paraId="20DFDA4B" w14:textId="7FD743D7" w:rsidR="00574718" w:rsidRDefault="00574718" w:rsidP="00574718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Use the key to open the </w:t>
            </w:r>
            <w:r w:rsidR="00614731">
              <w:t>door of the Power Room and enter it</w:t>
            </w:r>
          </w:p>
        </w:tc>
      </w:tr>
      <w:tr w:rsidR="009A19E0" w14:paraId="1667225C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45B71213" w14:textId="634F67FD" w:rsidR="009A19E0" w:rsidRDefault="009A19E0" w:rsidP="00B26AC7">
            <w:pPr>
              <w:jc w:val="center"/>
            </w:pPr>
            <w:r>
              <w:t>17b</w:t>
            </w:r>
          </w:p>
        </w:tc>
        <w:tc>
          <w:tcPr>
            <w:tcW w:w="3459" w:type="dxa"/>
          </w:tcPr>
          <w:p w14:paraId="1B3D2D75" w14:textId="1A987748" w:rsidR="009A19E0" w:rsidRDefault="000818EB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Pull the switch on the table </w:t>
            </w:r>
            <w:r w:rsidR="00167EEC">
              <w:t>and leave the Power Room</w:t>
            </w:r>
          </w:p>
        </w:tc>
        <w:tc>
          <w:tcPr>
            <w:tcW w:w="5541" w:type="dxa"/>
          </w:tcPr>
          <w:p w14:paraId="5C11A555" w14:textId="77777777" w:rsidR="009A19E0" w:rsidRDefault="00167EEC" w:rsidP="00574718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Make a right turn and go to the table where the power box is</w:t>
            </w:r>
          </w:p>
          <w:p w14:paraId="1505B115" w14:textId="3C3F1F22" w:rsidR="00167EEC" w:rsidRDefault="00167EEC" w:rsidP="00262E41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Pull the switch to activate it</w:t>
            </w:r>
          </w:p>
        </w:tc>
      </w:tr>
      <w:tr w:rsidR="00262E41" w14:paraId="578BC23C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5A89B86E" w14:textId="7D0627D8" w:rsidR="00262E41" w:rsidRDefault="00262E41" w:rsidP="00B26AC7">
            <w:pPr>
              <w:jc w:val="center"/>
            </w:pPr>
            <w:r>
              <w:t>17c</w:t>
            </w:r>
          </w:p>
        </w:tc>
        <w:tc>
          <w:tcPr>
            <w:tcW w:w="3459" w:type="dxa"/>
          </w:tcPr>
          <w:p w14:paraId="70752C26" w14:textId="4891F8EE" w:rsidR="00262E41" w:rsidRDefault="00262E41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Get to the top of the Power Room</w:t>
            </w:r>
          </w:p>
        </w:tc>
        <w:tc>
          <w:tcPr>
            <w:tcW w:w="5541" w:type="dxa"/>
          </w:tcPr>
          <w:p w14:paraId="5A2BA5FD" w14:textId="5C9A2741" w:rsidR="00262E41" w:rsidRDefault="00262E41" w:rsidP="00574718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Turn around and use the ladder to climb to the top of the Power Room</w:t>
            </w:r>
          </w:p>
        </w:tc>
      </w:tr>
      <w:tr w:rsidR="003E5AD5" w14:paraId="3B019868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EC09C5B" w14:textId="16CD230B" w:rsidR="003E5AD5" w:rsidRDefault="003E5AD5" w:rsidP="00B26AC7">
            <w:pPr>
              <w:jc w:val="center"/>
            </w:pPr>
            <w:r>
              <w:t>18</w:t>
            </w:r>
          </w:p>
        </w:tc>
        <w:tc>
          <w:tcPr>
            <w:tcW w:w="3459" w:type="dxa"/>
          </w:tcPr>
          <w:p w14:paraId="3E3B4393" w14:textId="7F5419D9" w:rsidR="003E5AD5" w:rsidRDefault="003E5AD5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Reach platform 18</w:t>
            </w:r>
          </w:p>
        </w:tc>
        <w:tc>
          <w:tcPr>
            <w:tcW w:w="5541" w:type="dxa"/>
          </w:tcPr>
          <w:p w14:paraId="404A9AF0" w14:textId="77777777" w:rsidR="00AD319B" w:rsidRDefault="003E5AD5" w:rsidP="003E5A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After reaching the roof of the Power Room, Rahim </w:t>
            </w:r>
            <w:r w:rsidR="006A11F7">
              <w:t>operates</w:t>
            </w:r>
            <w:r>
              <w:t xml:space="preserve"> the crane </w:t>
            </w:r>
            <w:r w:rsidR="006A11F7">
              <w:t xml:space="preserve">and swiping all the zombies on the roof F </w:t>
            </w:r>
            <w:r w:rsidR="00C34E14">
              <w:t>with the cargo hanging on the crane</w:t>
            </w:r>
            <w:r w:rsidR="00AD319B">
              <w:t>. The cargo stops by the Power Room</w:t>
            </w:r>
          </w:p>
          <w:p w14:paraId="7E31402B" w14:textId="77777777" w:rsidR="00AD319B" w:rsidRDefault="00AD319B" w:rsidP="00AD319B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Jump to the Cargo</w:t>
            </w:r>
          </w:p>
          <w:p w14:paraId="029C2344" w14:textId="47E3D149" w:rsidR="00AC6998" w:rsidRDefault="00AD319B" w:rsidP="00AC6998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Go to its ends and jump to the </w:t>
            </w:r>
            <w:r w:rsidR="00AC6998">
              <w:t xml:space="preserve">roof </w:t>
            </w:r>
            <w:r w:rsidR="00AC6998" w:rsidRPr="001F07E8">
              <w:rPr>
                <w:b/>
                <w:bCs/>
                <w:color w:val="FF0000"/>
              </w:rPr>
              <w:t>F</w:t>
            </w:r>
          </w:p>
        </w:tc>
      </w:tr>
      <w:tr w:rsidR="00AC6998" w14:paraId="46981487" w14:textId="77777777" w:rsidTr="000C62D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0EB2500D" w14:textId="747AAD13" w:rsidR="00AC6998" w:rsidRDefault="00AC6998" w:rsidP="00B26AC7">
            <w:pPr>
              <w:jc w:val="center"/>
            </w:pPr>
            <w:r>
              <w:t xml:space="preserve">19 </w:t>
            </w:r>
          </w:p>
        </w:tc>
        <w:tc>
          <w:tcPr>
            <w:tcW w:w="3459" w:type="dxa"/>
          </w:tcPr>
          <w:p w14:paraId="69B5B885" w14:textId="6E81E522" w:rsidR="00AC6998" w:rsidRDefault="00AC6998" w:rsidP="00B26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Enter the Boss Room</w:t>
            </w:r>
          </w:p>
        </w:tc>
        <w:tc>
          <w:tcPr>
            <w:tcW w:w="5541" w:type="dxa"/>
          </w:tcPr>
          <w:p w14:paraId="66FB3649" w14:textId="77777777" w:rsidR="00AC6998" w:rsidRDefault="00C828D1" w:rsidP="003F6C70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Climb up to the platform </w:t>
            </w:r>
            <w:r w:rsidR="003F6C70">
              <w:t>G to move forward</w:t>
            </w:r>
          </w:p>
          <w:p w14:paraId="24F3F7C2" w14:textId="77777777" w:rsidR="003F6C70" w:rsidRDefault="003F6C70" w:rsidP="003F6C70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Jump down to roof </w:t>
            </w:r>
            <w:r w:rsidRPr="001F07E8">
              <w:rPr>
                <w:b/>
                <w:bCs/>
                <w:color w:val="FF0000"/>
              </w:rPr>
              <w:t>H</w:t>
            </w:r>
          </w:p>
          <w:p w14:paraId="7B74B030" w14:textId="0B1064A7" w:rsidR="00D93243" w:rsidRDefault="00D93243" w:rsidP="003F6C70">
            <w:pPr>
              <w:pStyle w:val="ListParagraph"/>
              <w:numPr>
                <w:ilvl w:val="0"/>
                <w:numId w:val="40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Defeat the Goon Boos coming out from the break</w:t>
            </w:r>
            <w:r w:rsidR="0030478D">
              <w:t>able</w:t>
            </w:r>
            <w:r>
              <w:t xml:space="preserve"> wall</w:t>
            </w:r>
          </w:p>
        </w:tc>
      </w:tr>
      <w:tr w:rsidR="00D93243" w14:paraId="019DCBE3" w14:textId="77777777" w:rsidTr="000C62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5" w:type="dxa"/>
          </w:tcPr>
          <w:p w14:paraId="7A0231CA" w14:textId="0728AD1F" w:rsidR="00D93243" w:rsidRDefault="00FC5E33" w:rsidP="00B26AC7">
            <w:pPr>
              <w:jc w:val="center"/>
            </w:pPr>
            <w:r>
              <w:t>20</w:t>
            </w:r>
          </w:p>
        </w:tc>
        <w:tc>
          <w:tcPr>
            <w:tcW w:w="3459" w:type="dxa"/>
          </w:tcPr>
          <w:p w14:paraId="413D0134" w14:textId="5A797D08" w:rsidR="00D93243" w:rsidRDefault="00FC5E33" w:rsidP="00B26A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Converge with Rahim</w:t>
            </w:r>
          </w:p>
        </w:tc>
        <w:tc>
          <w:tcPr>
            <w:tcW w:w="5541" w:type="dxa"/>
          </w:tcPr>
          <w:p w14:paraId="3383964D" w14:textId="77777777" w:rsidR="00D93243" w:rsidRDefault="00FC5E33" w:rsidP="003F6C70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Loot the key from the Goon and open the door </w:t>
            </w:r>
            <w:r w:rsidR="0030478D" w:rsidRPr="001F07E8">
              <w:rPr>
                <w:b/>
                <w:bCs/>
                <w:color w:val="FFC000"/>
              </w:rPr>
              <w:t>iv</w:t>
            </w:r>
            <w:r w:rsidR="0030478D">
              <w:t xml:space="preserve"> after the broken wall</w:t>
            </w:r>
          </w:p>
          <w:p w14:paraId="1C864A39" w14:textId="77777777" w:rsidR="00A32340" w:rsidRDefault="007A02CA" w:rsidP="000D5020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Go across the cable catwalk and climb up to the </w:t>
            </w:r>
            <w:r w:rsidR="00A32340">
              <w:t>roof I to meet Rahim there</w:t>
            </w:r>
          </w:p>
          <w:p w14:paraId="5C63F43E" w14:textId="67B5E662" w:rsidR="00530EA9" w:rsidRDefault="00530EA9" w:rsidP="000D5020">
            <w:pPr>
              <w:pStyle w:val="ListParagraph"/>
              <w:numPr>
                <w:ilvl w:val="0"/>
                <w:numId w:val="40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Level Finish</w:t>
            </w:r>
            <w:r w:rsidR="00C60614">
              <w:t>ed</w:t>
            </w:r>
          </w:p>
        </w:tc>
      </w:tr>
    </w:tbl>
    <w:p w14:paraId="3A93805A" w14:textId="77777777" w:rsidR="009043FE" w:rsidRDefault="009043F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</w:p>
    <w:p w14:paraId="47AFDF4D" w14:textId="77777777" w:rsidR="00F22306" w:rsidRPr="00FB318C" w:rsidRDefault="0097353C" w:rsidP="00FB318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bookmarkStart w:id="22" w:name="_Toc86647517"/>
    <w:bookmarkStart w:id="23" w:name="_Toc146637868"/>
    <w:p w14:paraId="4116684F" w14:textId="77777777" w:rsidR="00FB318C" w:rsidRDefault="00FB318C" w:rsidP="00FB318C">
      <w:pPr>
        <w:pStyle w:val="Heading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66722B93" wp14:editId="27CB1436">
                <wp:simplePos x="0" y="0"/>
                <wp:positionH relativeFrom="column">
                  <wp:posOffset>0</wp:posOffset>
                </wp:positionH>
                <wp:positionV relativeFrom="paragraph">
                  <wp:posOffset>226695</wp:posOffset>
                </wp:positionV>
                <wp:extent cx="5946140" cy="3862705"/>
                <wp:effectExtent l="0" t="0" r="0" b="4445"/>
                <wp:wrapTopAndBottom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140" cy="3635332"/>
                          <a:chOff x="0" y="227406"/>
                          <a:chExt cx="5946140" cy="3635858"/>
                        </a:xfrm>
                      </wpg:grpSpPr>
                      <pic:pic xmlns:pic="http://schemas.openxmlformats.org/drawingml/2006/picture">
                        <pic:nvPicPr>
                          <pic:cNvPr id="12" name="Skill Progression Chart"/>
                          <pic:cNvPicPr>
                            <a:picLocks noChangeAspect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227406"/>
                            <a:ext cx="5946140" cy="24255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SPC Legend"/>
                          <pic:cNvPicPr>
                            <a:picLocks noChangeAspect="1"/>
                          </pic:cNvPicPr>
                        </pic:nvPicPr>
                        <pic:blipFill>
                          <a:blip r:embed="rId1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2882189"/>
                            <a:ext cx="4286250" cy="981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7885C0" id="Group 10" o:spid="_x0000_s1026" style="position:absolute;margin-left:0;margin-top:17.85pt;width:468.2pt;height:304.15pt;z-index:251708416" coordorigin=",2274" coordsize="59461,363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">
                <v:shape id="Skill Progression Chart" o:spid="_x0000_s1027" type="#_x0000_t75" style="position:absolute;top:2274;width:59461;height:24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">
                  <v:imagedata r:id="rId152" o:title=""/>
                </v:shape>
                <v:shape id="SPC Legend" o:spid="_x0000_s1028" type="#_x0000_t75" style="position:absolute;left:8412;top:28821;width:42862;height:9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">
                  <v:imagedata r:id="rId153" o:title="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67B8ECD" wp14:editId="7D22332C">
                <wp:simplePos x="0" y="0"/>
                <wp:positionH relativeFrom="margin">
                  <wp:align>center</wp:align>
                </wp:positionH>
                <wp:positionV relativeFrom="paragraph">
                  <wp:posOffset>4090670</wp:posOffset>
                </wp:positionV>
                <wp:extent cx="4264025" cy="635"/>
                <wp:effectExtent l="0" t="0" r="3175" b="0"/>
                <wp:wrapSquare wrapText="bothSides"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40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E0D6531" w14:textId="440D2867" w:rsidR="00FB318C" w:rsidRPr="00C25E51" w:rsidRDefault="00FB318C" w:rsidP="00FB318C">
                            <w:pPr>
                              <w:pStyle w:val="Caption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bookmarkStart w:id="24" w:name="_Toc86647533"/>
                            <w:bookmarkStart w:id="25" w:name="_Toc146637888"/>
                            <w:r>
                              <w:t xml:space="preserve">Figure </w:t>
                            </w:r>
                            <w:fldSimple w:instr=" SEQ Figure \* ARABIC ">
                              <w:r w:rsidR="0078062F"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>: Skill Progression Chart</w:t>
                            </w:r>
                            <w:bookmarkEnd w:id="24"/>
                            <w:r w:rsidR="00623ABD">
                              <w:t xml:space="preserve"> [14]</w:t>
                            </w:r>
                            <w:bookmarkEnd w:id="2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67B8ECD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322.1pt;width:335.75pt;height:.05pt;z-index:2517094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" stroked="f">
                <v:textbox style="mso-fit-shape-to-text:t" inset="0,0,0,0">
                  <w:txbxContent>
                    <w:p w14:paraId="7E0D6531" w14:textId="440D2867" w:rsidR="00FB318C" w:rsidRPr="00C25E51" w:rsidRDefault="00FB318C" w:rsidP="00FB318C">
                      <w:pPr>
                        <w:pStyle w:val="Caption"/>
                        <w:jc w:val="center"/>
                        <w:rPr>
                          <w:sz w:val="22"/>
                          <w:szCs w:val="22"/>
                        </w:rPr>
                      </w:pPr>
                      <w:bookmarkStart w:id="26" w:name="_Toc86647533"/>
                      <w:bookmarkStart w:id="27" w:name="_Toc146637888"/>
                      <w:r>
                        <w:t xml:space="preserve">Figure </w:t>
                      </w:r>
                      <w:r w:rsidR="00A1175A">
                        <w:fldChar w:fldCharType="begin"/>
                      </w:r>
                      <w:r w:rsidR="00A1175A">
                        <w:instrText xml:space="preserve"> SEQ Figure \* ARABIC </w:instrText>
                      </w:r>
                      <w:r w:rsidR="00A1175A">
                        <w:fldChar w:fldCharType="separate"/>
                      </w:r>
                      <w:r w:rsidR="0078062F">
                        <w:rPr>
                          <w:noProof/>
                        </w:rPr>
                        <w:t>4</w:t>
                      </w:r>
                      <w:r w:rsidR="00A1175A">
                        <w:rPr>
                          <w:noProof/>
                        </w:rPr>
                        <w:fldChar w:fldCharType="end"/>
                      </w:r>
                      <w:r>
                        <w:t>: Skill Progression Chart</w:t>
                      </w:r>
                      <w:bookmarkEnd w:id="26"/>
                      <w:r w:rsidR="00623ABD">
                        <w:t xml:space="preserve"> [14]</w:t>
                      </w:r>
                      <w:bookmarkEnd w:id="27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>Skill Progression Chart</w:t>
      </w:r>
      <w:bookmarkEnd w:id="22"/>
      <w:bookmarkEnd w:id="23"/>
    </w:p>
    <w:p w14:paraId="13AC88A7" w14:textId="77777777" w:rsidR="00FB318C" w:rsidRDefault="00FB318C" w:rsidP="00FB318C"/>
    <w:p w14:paraId="5D031C00" w14:textId="77777777" w:rsidR="00AC1277" w:rsidRPr="000C62DD" w:rsidRDefault="00AC1277" w:rsidP="00AC6158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/>
      </w:r>
    </w:p>
    <w:p w14:paraId="5B5601B7" w14:textId="77777777" w:rsidR="006F51AC" w:rsidRDefault="006F51AC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0D8CC1E5" w14:textId="77777777" w:rsidR="00AC1277" w:rsidRDefault="006F51AC" w:rsidP="00AC1277">
      <w:pPr>
        <w:pStyle w:val="Heading2"/>
      </w:pPr>
      <w:bookmarkStart w:id="26" w:name="_Toc146637869"/>
      <w:r>
        <w:lastRenderedPageBreak/>
        <w:t>Aesthetic References</w:t>
      </w:r>
      <w:bookmarkEnd w:id="26"/>
    </w:p>
    <w:p w14:paraId="6BF71DB2" w14:textId="528553F7" w:rsidR="006F51AC" w:rsidRPr="006F51AC" w:rsidRDefault="00477644" w:rsidP="006F51AC">
      <w:pPr>
        <w:rPr>
          <w:lang w:eastAsia="zh-CN"/>
        </w:rPr>
      </w:pPr>
      <w:r>
        <w:t xml:space="preserve">In general, the </w:t>
      </w:r>
      <w:r w:rsidR="008A51BC">
        <w:t>level happens in a high-rise slum area near a river</w:t>
      </w:r>
      <w:r w:rsidR="006C241B">
        <w:t>. The player will start from the top of a building. Then, the player will fall down</w:t>
      </w:r>
      <w:r w:rsidR="00541E2F">
        <w:t xml:space="preserve"> to the slum street which is </w:t>
      </w:r>
      <w:r w:rsidR="00F37CED">
        <w:rPr>
          <w:lang w:eastAsia="zh-CN"/>
        </w:rPr>
        <w:t>jammed</w:t>
      </w:r>
      <w:r w:rsidR="00F37CED">
        <w:t xml:space="preserve"> </w:t>
      </w:r>
      <w:r w:rsidR="009B08E7">
        <w:t>with</w:t>
      </w:r>
      <w:r w:rsidR="00F37CED">
        <w:t xml:space="preserve"> zombies. After the player leaves the slum street, the player will enter </w:t>
      </w:r>
      <w:r w:rsidR="00C01B3A">
        <w:t>a slum commercial area with a</w:t>
      </w:r>
      <w:r w:rsidR="00620113">
        <w:t>n</w:t>
      </w:r>
      <w:r w:rsidR="00C01B3A">
        <w:t xml:space="preserve"> </w:t>
      </w:r>
      <w:r w:rsidR="009B5AB1">
        <w:t>archery range</w:t>
      </w:r>
      <w:r w:rsidR="00057532">
        <w:t xml:space="preserve">. Later the player </w:t>
      </w:r>
      <w:r w:rsidR="00757CCA">
        <w:t>will enter a</w:t>
      </w:r>
      <w:r w:rsidR="00D25178">
        <w:t xml:space="preserve">n abandoned factory </w:t>
      </w:r>
      <w:r w:rsidR="002C5320">
        <w:t xml:space="preserve">of chemicals. </w:t>
      </w:r>
    </w:p>
    <w:p w14:paraId="1975C112" w14:textId="1411CF5C" w:rsidR="00AC1277" w:rsidRPr="00AC1277" w:rsidRDefault="00EA5045" w:rsidP="00904A67">
      <w:pPr>
        <w:pStyle w:val="Heading3"/>
      </w:pPr>
      <w:bookmarkStart w:id="27" w:name="_Toc146637870"/>
      <w:r>
        <w:t>Slum Streets</w:t>
      </w:r>
      <w:bookmarkEnd w:id="27"/>
    </w:p>
    <w:p w14:paraId="157998AC" w14:textId="77777777" w:rsidR="00A111E2" w:rsidRDefault="00904A67" w:rsidP="00A111E2">
      <w:pPr>
        <w:keepNext/>
      </w:pPr>
      <w:r>
        <w:rPr>
          <w:noProof/>
        </w:rPr>
        <w:drawing>
          <wp:inline distT="0" distB="0" distL="0" distR="0" wp14:anchorId="23C1219A" wp14:editId="2DED17A2">
            <wp:extent cx="5943600" cy="4926164"/>
            <wp:effectExtent l="0" t="0" r="0" b="8255"/>
            <wp:docPr id="26" name="Picture 26" descr="A collage of images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ollage of images of a city&#10;&#10;Description automatically generated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2616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C82A4" w14:textId="11BDFA13" w:rsidR="00AC1277" w:rsidRPr="00AC1277" w:rsidRDefault="00A111E2" w:rsidP="00A111E2">
      <w:pPr>
        <w:pStyle w:val="Caption"/>
        <w:jc w:val="center"/>
      </w:pPr>
      <w:bookmarkStart w:id="28" w:name="_Toc146637889"/>
      <w:r>
        <w:t xml:space="preserve">Figure </w:t>
      </w:r>
      <w:fldSimple w:instr=" SEQ Figure \* ARABIC ">
        <w:r w:rsidR="0078062F">
          <w:rPr>
            <w:noProof/>
          </w:rPr>
          <w:t>5</w:t>
        </w:r>
      </w:fldSimple>
      <w:r>
        <w:t xml:space="preserve"> Contact Sheets of Slum Street</w:t>
      </w:r>
      <w:r w:rsidR="00F07F21">
        <w:t xml:space="preserve"> theme</w:t>
      </w:r>
      <w:bookmarkEnd w:id="28"/>
      <w:r w:rsidR="00084429">
        <w:t xml:space="preserve"> [15]</w:t>
      </w:r>
    </w:p>
    <w:p w14:paraId="0DED4D91" w14:textId="1DB97CAF" w:rsidR="002D61DC" w:rsidRDefault="00D11563" w:rsidP="004867E3">
      <w:pPr>
        <w:pStyle w:val="Heading3"/>
      </w:pPr>
      <w:bookmarkStart w:id="29" w:name="_Toc146637871"/>
      <w:r>
        <w:lastRenderedPageBreak/>
        <w:t>Abandoned Factory and Archery Club</w:t>
      </w:r>
      <w:bookmarkEnd w:id="29"/>
    </w:p>
    <w:p w14:paraId="1666B494" w14:textId="77777777" w:rsidR="0078062F" w:rsidRDefault="00101632" w:rsidP="0078062F">
      <w:pPr>
        <w:keepNext/>
        <w:jc w:val="center"/>
      </w:pPr>
      <w:r w:rsidRPr="00101632">
        <w:rPr>
          <w:noProof/>
        </w:rPr>
        <w:drawing>
          <wp:inline distT="0" distB="0" distL="0" distR="0" wp14:anchorId="5F1240AA" wp14:editId="6C67BEB6">
            <wp:extent cx="5943600" cy="5511800"/>
            <wp:effectExtent l="0" t="0" r="0" b="0"/>
            <wp:docPr id="9770051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005127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1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8A642" w14:textId="6A1A1E4A" w:rsidR="00D11563" w:rsidRPr="00D11563" w:rsidRDefault="0078062F" w:rsidP="0078062F">
      <w:pPr>
        <w:pStyle w:val="Caption"/>
        <w:jc w:val="center"/>
      </w:pPr>
      <w:bookmarkStart w:id="30" w:name="_Toc146637890"/>
      <w:r>
        <w:t xml:space="preserve">Figure </w:t>
      </w:r>
      <w:fldSimple w:instr=" SEQ Figure \* ARABIC ">
        <w:r>
          <w:rPr>
            <w:noProof/>
          </w:rPr>
          <w:t>6</w:t>
        </w:r>
      </w:fldSimple>
      <w:r>
        <w:t xml:space="preserve"> Contact Sheet of Factory theme and archery club</w:t>
      </w:r>
      <w:bookmarkEnd w:id="30"/>
      <w:r w:rsidR="00084429">
        <w:t xml:space="preserve"> [15]</w:t>
      </w:r>
    </w:p>
    <w:p w14:paraId="63C559AA" w14:textId="77777777" w:rsidR="00715EB4" w:rsidRDefault="00715EB4" w:rsidP="004867E3">
      <w:pPr>
        <w:pStyle w:val="Heading3"/>
        <w:sectPr w:rsidR="00715EB4" w:rsidSect="000B3CD2">
          <w:pgSz w:w="12240" w:h="15840"/>
          <w:pgMar w:top="1440" w:right="1440" w:bottom="1440" w:left="1440" w:header="720" w:footer="720" w:gutter="0"/>
          <w:pgBorders w:offsetFrom="page">
            <w:top w:val="threeDEngrave" w:sz="24" w:space="24" w:color="auto"/>
            <w:left w:val="threeDEngrave" w:sz="24" w:space="24" w:color="auto"/>
            <w:bottom w:val="threeDEngrave" w:sz="24" w:space="24" w:color="auto"/>
            <w:right w:val="threeDEngrave" w:sz="24" w:space="24" w:color="auto"/>
          </w:pgBorders>
          <w:cols w:space="720"/>
          <w:docGrid w:linePitch="360"/>
        </w:sectPr>
      </w:pPr>
      <w:r>
        <w:br w:type="page"/>
      </w:r>
    </w:p>
    <w:p w14:paraId="250DAC1F" w14:textId="77777777" w:rsidR="009C263B" w:rsidRDefault="00715EB4" w:rsidP="00172B1E">
      <w:pPr>
        <w:pStyle w:val="Heading1"/>
      </w:pPr>
      <w:bookmarkStart w:id="31" w:name="_Toc146637872"/>
      <w:r>
        <w:lastRenderedPageBreak/>
        <w:t>References</w:t>
      </w:r>
      <w:bookmarkEnd w:id="31"/>
    </w:p>
    <w:p w14:paraId="1890E12E" w14:textId="129B6BCA" w:rsidR="00E922D5" w:rsidRDefault="00E922D5" w:rsidP="00F22306">
      <w:r>
        <w:t>[Cover Image]</w:t>
      </w:r>
      <w:r w:rsidR="00B524C7">
        <w:t xml:space="preserve"> </w:t>
      </w:r>
      <w:r w:rsidR="00B524C7" w:rsidRPr="00B524C7">
        <w:t>AMPISOUND, “Dying Light - Zombie Escape Parkour POV ,” YouTube, https://www.youtube.com/watch?v=jPhuefvauuk (accessed Sep. 19, 2023).</w:t>
      </w:r>
    </w:p>
    <w:p w14:paraId="71B8A456" w14:textId="30AC16E6" w:rsidR="00E578F1" w:rsidRDefault="00E578F1" w:rsidP="00E578F1">
      <w:r>
        <w:t xml:space="preserve">[1] S. Denmark, “Zombie Shooting Game,” </w:t>
      </w:r>
      <w:proofErr w:type="spellStart"/>
      <w:r>
        <w:t>Artstation</w:t>
      </w:r>
      <w:proofErr w:type="spellEnd"/>
      <w:r>
        <w:t xml:space="preserve">, https://www.artstation.com/artwork/oO6ZaW (accessed Sep. 19, 2023). </w:t>
      </w:r>
    </w:p>
    <w:p w14:paraId="53855893" w14:textId="58E1583D" w:rsidR="00E578F1" w:rsidRDefault="00E578F1" w:rsidP="00E578F1">
      <w:r>
        <w:t xml:space="preserve">[2] P. Bystry, “Burned old town,” </w:t>
      </w:r>
      <w:proofErr w:type="spellStart"/>
      <w:r>
        <w:t>ArtStation</w:t>
      </w:r>
      <w:proofErr w:type="spellEnd"/>
      <w:r>
        <w:t xml:space="preserve">, https://www.artstation.com/artwork/YaDXqY (accessed Sep. 20, 2023). </w:t>
      </w:r>
    </w:p>
    <w:p w14:paraId="3DA3D772" w14:textId="6EA60A23" w:rsidR="00E578F1" w:rsidRDefault="00E578F1" w:rsidP="00E578F1">
      <w:r>
        <w:t xml:space="preserve">[3] INVICT, “Dying Light 2 - Favela,” </w:t>
      </w:r>
      <w:proofErr w:type="spellStart"/>
      <w:r>
        <w:t>ArtStation</w:t>
      </w:r>
      <w:proofErr w:type="spellEnd"/>
      <w:r>
        <w:t xml:space="preserve">, https://www.artstation.com/artwork/Ke4A0G (accessed Sep. 19, 2023). </w:t>
      </w:r>
    </w:p>
    <w:p w14:paraId="518CF44C" w14:textId="116E2D00" w:rsidR="00E578F1" w:rsidRDefault="00E578F1" w:rsidP="00E578F1">
      <w:r>
        <w:t xml:space="preserve">[4] “Dying Light Delayed With No New Release Date Set,” 36861347 - Online Store, https://salelesov.life/product_details/36861347.html (accessed Sep. 19, 2023). </w:t>
      </w:r>
    </w:p>
    <w:p w14:paraId="2784F72E" w14:textId="6D4D1BDE" w:rsidR="00E578F1" w:rsidRDefault="00E578F1" w:rsidP="00E578F1">
      <w:r>
        <w:t xml:space="preserve">[5] H. Lissner, “Alleyway Slum,” </w:t>
      </w:r>
      <w:proofErr w:type="spellStart"/>
      <w:r>
        <w:t>ArtStation</w:t>
      </w:r>
      <w:proofErr w:type="spellEnd"/>
      <w:r>
        <w:t xml:space="preserve">, https://www.artstation.com/artwork/baxrza (accessed Sep. 20, 2023). </w:t>
      </w:r>
    </w:p>
    <w:p w14:paraId="330B64F2" w14:textId="38771304" w:rsidR="00E578F1" w:rsidRDefault="00E578F1" w:rsidP="00E578F1">
      <w:r>
        <w:t xml:space="preserve">[6] H. </w:t>
      </w:r>
      <w:proofErr w:type="spellStart"/>
      <w:r>
        <w:t>Karppimem</w:t>
      </w:r>
      <w:proofErr w:type="spellEnd"/>
      <w:r>
        <w:t xml:space="preserve">, “Cyberpunk Art - Derelict Sector - Lore Wise Games: Sci-fi Stock Art,” </w:t>
      </w:r>
      <w:proofErr w:type="spellStart"/>
      <w:r>
        <w:t>DriveThruRPG</w:t>
      </w:r>
      <w:proofErr w:type="spellEnd"/>
      <w:r>
        <w:t xml:space="preserve">, https://www.drivethrurpg.com/product/380886/Cyberpunk-Art--Derelict-Sector (accessed Sep. 19, 2023). </w:t>
      </w:r>
    </w:p>
    <w:p w14:paraId="572C6B75" w14:textId="5B214EF1" w:rsidR="00E578F1" w:rsidRDefault="00E578F1" w:rsidP="00E578F1">
      <w:r>
        <w:t xml:space="preserve">[7] thedoctorisin7863, “Dying Light 2 concept art pool,” Reddit, https://www.reddit.com/r/dyinglight/comments/brnp2r/dying_light_2_concept_art_pool/ (accessed Sep. 20, 2023). </w:t>
      </w:r>
    </w:p>
    <w:p w14:paraId="5E2355A6" w14:textId="169F2341" w:rsidR="00E578F1" w:rsidRDefault="00E578F1" w:rsidP="00E578F1">
      <w:r>
        <w:t xml:space="preserve">[8] “Chemical Storage,” Dying Light Wiki, https://dyinglight.fandom.com/wiki/Chemical_Storage (accessed Sep. 20, 2023). </w:t>
      </w:r>
    </w:p>
    <w:p w14:paraId="0C999B99" w14:textId="230BF470" w:rsidR="00E578F1" w:rsidRDefault="00E578F1" w:rsidP="00E578F1">
      <w:r>
        <w:t xml:space="preserve">[9] Scans Factory, “[SCANS] Warehouse - Abandoned Factory District in Environments - UE Marketplace,” Unreal Engine, https://www.unrealengine.com/marketplace/en-US/product/scans-warehouse-abandoned-factory-district?sessionInvalidated=true (accessed Sep. 20, 2023). </w:t>
      </w:r>
    </w:p>
    <w:p w14:paraId="7BF2EB55" w14:textId="73FE0561" w:rsidR="00E578F1" w:rsidRDefault="00E578F1" w:rsidP="00E578F1">
      <w:r>
        <w:t xml:space="preserve">[10] will2kk, “Assault on Warehouse 72 - Short single player/coop mission - Tribute to Counter-Strike’s </w:t>
      </w:r>
      <w:proofErr w:type="spellStart"/>
      <w:r>
        <w:t>cs_assault</w:t>
      </w:r>
      <w:proofErr w:type="spellEnd"/>
      <w:r>
        <w:t xml:space="preserve"> in Dying Light,” Reddit, https://www.reddit.com/r/dyinglight/comments/gxu0wd/assault_on_warehouse_72_short_single_playercoop/ (accessed Sep. 20, 2023). </w:t>
      </w:r>
    </w:p>
    <w:p w14:paraId="313B2945" w14:textId="1E3BAB04" w:rsidR="00E578F1" w:rsidRDefault="00E578F1" w:rsidP="00E578F1">
      <w:r>
        <w:t xml:space="preserve">[11] “Archery and Air Gun Range,” Unicoi State Park &amp;amp; Lodge - Helen, GA, https://www.unicoilodge.com/adventures/3-d-archery/ (accessed Sep. 20, 2023). </w:t>
      </w:r>
    </w:p>
    <w:p w14:paraId="5E6C810A" w14:textId="77777777" w:rsidR="004B72A4" w:rsidRDefault="00E578F1" w:rsidP="00E578F1">
      <w:r>
        <w:t xml:space="preserve">[12] C. Barlow, “Dallas’ Best Shooting Range [Updated 2023],” Dallas Nav, https://dallasnav.com/best-shooting-range-in-dallas (accessed Sep. 20, 2023). </w:t>
      </w:r>
    </w:p>
    <w:p w14:paraId="237469A2" w14:textId="77777777" w:rsidR="00623ABD" w:rsidRDefault="004B72A4" w:rsidP="00E578F1">
      <w:r>
        <w:lastRenderedPageBreak/>
        <w:t xml:space="preserve">[13] </w:t>
      </w:r>
      <w:r w:rsidR="00E66C7A">
        <w:t xml:space="preserve">Li, </w:t>
      </w:r>
      <w:proofErr w:type="spellStart"/>
      <w:r w:rsidR="00E66C7A">
        <w:t>Donghua</w:t>
      </w:r>
      <w:proofErr w:type="spellEnd"/>
      <w:r w:rsidR="00E66C7A">
        <w:t xml:space="preserve">, </w:t>
      </w:r>
      <w:r>
        <w:t>“</w:t>
      </w:r>
      <w:r>
        <w:rPr>
          <w:noProof/>
        </w:rPr>
        <w:t>Overview Map</w:t>
      </w:r>
      <w:r>
        <w:t>”, “</w:t>
      </w:r>
      <w:r>
        <w:rPr>
          <w:noProof/>
        </w:rPr>
        <w:t>Detailed Map of Slum Street</w:t>
      </w:r>
      <w:r>
        <w:t>”, “</w:t>
      </w:r>
      <w:r>
        <w:rPr>
          <w:noProof/>
        </w:rPr>
        <w:t>Detailed Map of Archery Range</w:t>
      </w:r>
      <w:r>
        <w:t>”, “</w:t>
      </w:r>
      <w:r>
        <w:rPr>
          <w:noProof/>
        </w:rPr>
        <w:t>De</w:t>
      </w:r>
      <w:r>
        <w:rPr>
          <w:noProof/>
          <w:lang w:eastAsia="zh-CN"/>
        </w:rPr>
        <w:t>tailed Map of Chemical Factory</w:t>
      </w:r>
      <w:r>
        <w:t>”, “</w:t>
      </w:r>
      <w:r>
        <w:rPr>
          <w:noProof/>
        </w:rPr>
        <w:t>Detailed Map of the Chemical Factory Roof Top</w:t>
      </w:r>
      <w:r>
        <w:t>”</w:t>
      </w:r>
      <w:r w:rsidR="007639A7">
        <w:t>, created by Adobe</w:t>
      </w:r>
      <w:r w:rsidR="00E66C7A">
        <w:t xml:space="preserve"> Illustrator, Sep 25, 2023.</w:t>
      </w:r>
    </w:p>
    <w:p w14:paraId="7D2FFA30" w14:textId="77777777" w:rsidR="00084429" w:rsidRDefault="00623ABD" w:rsidP="00E578F1">
      <w:pPr>
        <w:rPr>
          <w:rFonts w:cstheme="minorHAnsi"/>
        </w:rPr>
      </w:pPr>
      <w:r>
        <w:t xml:space="preserve">[14] </w:t>
      </w:r>
      <w:r w:rsidRPr="00FC1941">
        <w:rPr>
          <w:rFonts w:cstheme="minorHAnsi"/>
        </w:rPr>
        <w:t xml:space="preserve">Li, </w:t>
      </w:r>
      <w:proofErr w:type="spellStart"/>
      <w:r w:rsidRPr="00FC1941">
        <w:rPr>
          <w:rFonts w:cstheme="minorHAnsi"/>
        </w:rPr>
        <w:t>Donghua</w:t>
      </w:r>
      <w:proofErr w:type="spellEnd"/>
      <w:r w:rsidRPr="00FC1941">
        <w:rPr>
          <w:rFonts w:cstheme="minorHAnsi"/>
        </w:rPr>
        <w:t xml:space="preserve">, “Skill Progression Chart”, created by Microsoft Excel, </w:t>
      </w:r>
      <w:r>
        <w:rPr>
          <w:rFonts w:cstheme="minorHAnsi"/>
        </w:rPr>
        <w:t>Sep</w:t>
      </w:r>
      <w:r w:rsidRPr="00FC1941">
        <w:rPr>
          <w:rFonts w:cstheme="minorHAnsi"/>
        </w:rPr>
        <w:t xml:space="preserve">. </w:t>
      </w:r>
      <w:r>
        <w:rPr>
          <w:rFonts w:cstheme="minorHAnsi"/>
        </w:rPr>
        <w:t>26</w:t>
      </w:r>
      <w:r w:rsidRPr="00FC1941">
        <w:rPr>
          <w:rFonts w:cstheme="minorHAnsi"/>
        </w:rPr>
        <w:t>, 2023.</w:t>
      </w:r>
    </w:p>
    <w:p w14:paraId="4E780CF3" w14:textId="09C10DB8" w:rsidR="000C62DD" w:rsidRDefault="00084429" w:rsidP="00E578F1">
      <w:r>
        <w:rPr>
          <w:rFonts w:cstheme="minorHAnsi"/>
        </w:rPr>
        <w:t xml:space="preserve">[15] Li, </w:t>
      </w:r>
      <w:proofErr w:type="spellStart"/>
      <w:r>
        <w:rPr>
          <w:rFonts w:cstheme="minorHAnsi"/>
        </w:rPr>
        <w:t>Donghua</w:t>
      </w:r>
      <w:proofErr w:type="spellEnd"/>
      <w:r>
        <w:rPr>
          <w:rFonts w:cstheme="minorHAnsi"/>
        </w:rPr>
        <w:t>, “</w:t>
      </w:r>
      <w:r>
        <w:t>Contact Sheets of Slum Street theme</w:t>
      </w:r>
      <w:r>
        <w:rPr>
          <w:rFonts w:cstheme="minorHAnsi"/>
        </w:rPr>
        <w:t>”, “</w:t>
      </w:r>
      <w:r>
        <w:t>Contact Sheet of Factory theme and archery club</w:t>
      </w:r>
      <w:r>
        <w:rPr>
          <w:rFonts w:cstheme="minorHAnsi"/>
        </w:rPr>
        <w:t xml:space="preserve">”, created by </w:t>
      </w:r>
      <w:proofErr w:type="spellStart"/>
      <w:r>
        <w:rPr>
          <w:rFonts w:cstheme="minorHAnsi"/>
        </w:rPr>
        <w:t>Pure</w:t>
      </w:r>
      <w:r w:rsidR="00A1175A">
        <w:rPr>
          <w:rFonts w:cstheme="minorHAnsi"/>
        </w:rPr>
        <w:t>Ref</w:t>
      </w:r>
      <w:proofErr w:type="spellEnd"/>
      <w:r w:rsidR="00A1175A">
        <w:rPr>
          <w:rFonts w:cstheme="minorHAnsi"/>
        </w:rPr>
        <w:t>, Sep. 26, 2023.</w:t>
      </w:r>
      <w:r w:rsidR="000C62DD">
        <w:br w:type="page"/>
      </w:r>
    </w:p>
    <w:p w14:paraId="6E95AF66" w14:textId="77777777" w:rsidR="000C62DD" w:rsidRDefault="000C62DD" w:rsidP="000C62DD">
      <w:pPr>
        <w:pStyle w:val="Heading1"/>
      </w:pPr>
      <w:bookmarkStart w:id="32" w:name="_Toc146637873"/>
      <w:r>
        <w:lastRenderedPageBreak/>
        <w:t>Appendices</w:t>
      </w:r>
      <w:bookmarkEnd w:id="32"/>
    </w:p>
    <w:p w14:paraId="7F76D62F" w14:textId="77777777" w:rsidR="000C62DD" w:rsidRDefault="000C62DD" w:rsidP="000C62DD">
      <w:pPr>
        <w:pStyle w:val="Heading2"/>
      </w:pPr>
      <w:bookmarkStart w:id="33" w:name="_Toc146637874"/>
      <w:r>
        <w:t>Appendix A: New Skills / Gameplay Mechanics</w:t>
      </w:r>
      <w:bookmarkEnd w:id="33"/>
    </w:p>
    <w:p w14:paraId="383793FD" w14:textId="6D34866D" w:rsidR="00391B48" w:rsidRDefault="002F0BDB" w:rsidP="002D61DC">
      <w:r>
        <w:t>N/A</w:t>
      </w:r>
    </w:p>
    <w:p w14:paraId="08291ECB" w14:textId="53A5E9EE" w:rsidR="00445D1A" w:rsidRDefault="000C62DD" w:rsidP="00672F18">
      <w:r>
        <w:br w:type="page"/>
      </w:r>
    </w:p>
    <w:p w14:paraId="1FBF4EE2" w14:textId="16E92F7C" w:rsidR="00887A45" w:rsidRDefault="00887A45" w:rsidP="00445D1A">
      <w:pPr>
        <w:pStyle w:val="Heading2"/>
      </w:pPr>
      <w:bookmarkStart w:id="34" w:name="_Toc146637875"/>
      <w:r>
        <w:lastRenderedPageBreak/>
        <w:t>A</w:t>
      </w:r>
      <w:r>
        <w:rPr>
          <w:rFonts w:hint="eastAsia"/>
          <w:lang w:eastAsia="zh-CN"/>
        </w:rPr>
        <w:t>ppend</w:t>
      </w:r>
      <w:r>
        <w:t>ix B: Context</w:t>
      </w:r>
      <w:bookmarkEnd w:id="34"/>
    </w:p>
    <w:p w14:paraId="7E670203" w14:textId="052C01FF" w:rsidR="006A77D3" w:rsidRPr="006A77D3" w:rsidRDefault="006A77D3" w:rsidP="006A77D3">
      <w:r>
        <w:t>While walking across a building</w:t>
      </w:r>
      <w:r w:rsidR="0077690F">
        <w:t xml:space="preserve">, the cable walk suddenly breaks and Crane falls down to </w:t>
      </w:r>
      <w:r w:rsidR="007D0009">
        <w:t xml:space="preserve">slum alley </w:t>
      </w:r>
      <w:r w:rsidR="0095204A">
        <w:t xml:space="preserve">jammed with zombies. </w:t>
      </w:r>
      <w:r w:rsidR="00A45DCE">
        <w:t xml:space="preserve">Fortunately, the garbage pills underneath save Crane from death. </w:t>
      </w:r>
      <w:r w:rsidR="008D5CFC">
        <w:t xml:space="preserve">However, </w:t>
      </w:r>
      <w:r w:rsidR="00D97854">
        <w:t xml:space="preserve">the great noise of falling down definitely catches the attention of </w:t>
      </w:r>
      <w:r w:rsidR="001D4C7E">
        <w:t>the nearby zombie. Without any weapon</w:t>
      </w:r>
      <w:r w:rsidR="009E0314">
        <w:t xml:space="preserve"> on</w:t>
      </w:r>
      <w:r w:rsidR="001D4C7E">
        <w:t xml:space="preserve"> hand, Crane needs to escape from the </w:t>
      </w:r>
      <w:r w:rsidR="00753A75">
        <w:t xml:space="preserve">alley </w:t>
      </w:r>
      <w:r w:rsidR="004250F0">
        <w:t>and</w:t>
      </w:r>
      <w:r w:rsidR="00753A75">
        <w:t xml:space="preserve"> seek a </w:t>
      </w:r>
      <w:r w:rsidR="002B22C4">
        <w:t>way</w:t>
      </w:r>
      <w:r w:rsidR="00753A75">
        <w:t xml:space="preserve"> back to the top of the</w:t>
      </w:r>
      <w:r w:rsidR="004250F0">
        <w:t xml:space="preserve"> roof where Rahim is.</w:t>
      </w:r>
    </w:p>
    <w:p w14:paraId="108C9261" w14:textId="75A69614" w:rsidR="00A20AA8" w:rsidRDefault="00A20AA8" w:rsidP="00A20AA8">
      <w:pPr>
        <w:pStyle w:val="Heading3"/>
      </w:pPr>
      <w:bookmarkStart w:id="35" w:name="_Toc146637876"/>
      <w:r>
        <w:t>Backstory</w:t>
      </w:r>
      <w:bookmarkEnd w:id="35"/>
    </w:p>
    <w:p w14:paraId="79D594D4" w14:textId="69D8D90D" w:rsidR="00A20AA8" w:rsidRPr="00A20AA8" w:rsidRDefault="006A77D3" w:rsidP="00A20AA8">
      <w:r>
        <w:t xml:space="preserve">The level Falling Object is a standalone mission happening after the Rahim taught Crane about parkour. He invites Crane to do some practice on it together while delivering an item to another </w:t>
      </w:r>
      <w:r w:rsidR="008D5CFC">
        <w:t>team</w:t>
      </w:r>
      <w:r>
        <w:t xml:space="preserve"> working on their mission. The story takes place on the halfway point to</w:t>
      </w:r>
      <w:r w:rsidR="00EA28A8">
        <w:t xml:space="preserve"> the place</w:t>
      </w:r>
      <w:r>
        <w:t xml:space="preserve"> where that team is.</w:t>
      </w:r>
    </w:p>
    <w:p w14:paraId="0353573D" w14:textId="786E191C" w:rsidR="00A20AA8" w:rsidRDefault="00A20AA8" w:rsidP="00A20AA8">
      <w:pPr>
        <w:pStyle w:val="Heading3"/>
      </w:pPr>
      <w:bookmarkStart w:id="36" w:name="_Toc146637877"/>
      <w:r>
        <w:t>Aftermath</w:t>
      </w:r>
      <w:bookmarkEnd w:id="36"/>
    </w:p>
    <w:p w14:paraId="50FF6974" w14:textId="7617E105" w:rsidR="00887A45" w:rsidRDefault="0014474C" w:rsidP="00887A45">
      <w:r>
        <w:t>After</w:t>
      </w:r>
      <w:r w:rsidR="00B6287C">
        <w:t xml:space="preserve"> returning to the roof and </w:t>
      </w:r>
      <w:r w:rsidR="00E1179D">
        <w:t>meeting</w:t>
      </w:r>
      <w:r w:rsidR="00B6287C">
        <w:t xml:space="preserve"> Rahim there, Crane and Rahim </w:t>
      </w:r>
      <w:r w:rsidR="00B03DC4">
        <w:t>are</w:t>
      </w:r>
      <w:r w:rsidR="00B6287C">
        <w:t xml:space="preserve"> </w:t>
      </w:r>
      <w:r w:rsidR="00576FB8">
        <w:t xml:space="preserve">going to </w:t>
      </w:r>
      <w:r w:rsidR="00C5316F">
        <w:t>move on to the highway bridge to seek the team that they are going to deliver the item to.</w:t>
      </w:r>
    </w:p>
    <w:p w14:paraId="0886E533" w14:textId="77777777" w:rsidR="0014474C" w:rsidRPr="00887A45" w:rsidRDefault="0014474C" w:rsidP="00887A45"/>
    <w:p w14:paraId="2C8EF6FD" w14:textId="799D39CC" w:rsidR="000C62DD" w:rsidRDefault="00445D1A" w:rsidP="00445D1A">
      <w:pPr>
        <w:pStyle w:val="Heading2"/>
      </w:pPr>
      <w:bookmarkStart w:id="37" w:name="_Toc146637878"/>
      <w:r>
        <w:t xml:space="preserve">Appendix </w:t>
      </w:r>
      <w:r w:rsidR="00887A45">
        <w:t>C</w:t>
      </w:r>
      <w:r>
        <w:t>: Character Descriptions</w:t>
      </w:r>
      <w:bookmarkEnd w:id="37"/>
    </w:p>
    <w:p w14:paraId="03A605F4" w14:textId="753296C2" w:rsidR="00445D1A" w:rsidRDefault="00445D1A" w:rsidP="00445D1A">
      <w:pPr>
        <w:pStyle w:val="Heading3"/>
      </w:pPr>
      <w:bookmarkStart w:id="38" w:name="_Toc146637879"/>
      <w:r>
        <w:t xml:space="preserve">NPC 1: </w:t>
      </w:r>
      <w:r w:rsidR="00967084">
        <w:t>Rahim Aldemir</w:t>
      </w:r>
      <w:bookmarkEnd w:id="3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80"/>
        <w:gridCol w:w="7070"/>
      </w:tblGrid>
      <w:tr w:rsidR="00445D1A" w14:paraId="3C71A920" w14:textId="77777777" w:rsidTr="002C6A58">
        <w:tc>
          <w:tcPr>
            <w:tcW w:w="2065" w:type="dxa"/>
          </w:tcPr>
          <w:p w14:paraId="133F2468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Description</w:t>
            </w:r>
          </w:p>
        </w:tc>
        <w:tc>
          <w:tcPr>
            <w:tcW w:w="7285" w:type="dxa"/>
          </w:tcPr>
          <w:p w14:paraId="7864572F" w14:textId="42A6ECBD" w:rsidR="00445D1A" w:rsidRDefault="00446797" w:rsidP="002C6A58">
            <w:r>
              <w:t>Rahim Aldemir</w:t>
            </w:r>
            <w:r w:rsidR="00967084">
              <w:t xml:space="preserve"> is the quest giver of the mission</w:t>
            </w:r>
            <w:r w:rsidR="00777944">
              <w:t xml:space="preserve"> in this level</w:t>
            </w:r>
          </w:p>
        </w:tc>
      </w:tr>
      <w:tr w:rsidR="00445D1A" w14:paraId="1A6C4496" w14:textId="77777777" w:rsidTr="002C6A58">
        <w:tc>
          <w:tcPr>
            <w:tcW w:w="2065" w:type="dxa"/>
          </w:tcPr>
          <w:p w14:paraId="6F71FE9F" w14:textId="77777777" w:rsidR="00445D1A" w:rsidRPr="00D0196B" w:rsidRDefault="00445D1A" w:rsidP="002C6A58">
            <w:pPr>
              <w:rPr>
                <w:b/>
              </w:rPr>
            </w:pPr>
            <w:r w:rsidRPr="00D0196B">
              <w:rPr>
                <w:b/>
              </w:rPr>
              <w:t>Background</w:t>
            </w:r>
          </w:p>
        </w:tc>
        <w:tc>
          <w:tcPr>
            <w:tcW w:w="7285" w:type="dxa"/>
          </w:tcPr>
          <w:p w14:paraId="03421D57" w14:textId="26CB133B" w:rsidR="00445D1A" w:rsidRDefault="00214C9D" w:rsidP="002C6A58">
            <w:r>
              <w:t>Assistant Leader of the Tower</w:t>
            </w:r>
          </w:p>
        </w:tc>
      </w:tr>
      <w:tr w:rsidR="00445D1A" w14:paraId="71D63640" w14:textId="77777777" w:rsidTr="002C6A58">
        <w:tc>
          <w:tcPr>
            <w:tcW w:w="2065" w:type="dxa"/>
          </w:tcPr>
          <w:p w14:paraId="468FE7E4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Goals/Motivation</w:t>
            </w:r>
          </w:p>
        </w:tc>
        <w:tc>
          <w:tcPr>
            <w:tcW w:w="7285" w:type="dxa"/>
          </w:tcPr>
          <w:p w14:paraId="19BFE58E" w14:textId="4A43D673" w:rsidR="00445D1A" w:rsidRDefault="002345BB" w:rsidP="002C6A58">
            <w:r>
              <w:t>Giving Crane instru</w:t>
            </w:r>
            <w:r w:rsidR="00AA4F91">
              <w:t>ction of how to go back to the roof top</w:t>
            </w:r>
          </w:p>
        </w:tc>
      </w:tr>
      <w:tr w:rsidR="00445D1A" w14:paraId="3388F33B" w14:textId="77777777" w:rsidTr="002C6A58">
        <w:tc>
          <w:tcPr>
            <w:tcW w:w="2065" w:type="dxa"/>
          </w:tcPr>
          <w:p w14:paraId="41EC21E5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Personality/Archetype</w:t>
            </w:r>
          </w:p>
        </w:tc>
        <w:tc>
          <w:tcPr>
            <w:tcW w:w="7285" w:type="dxa"/>
          </w:tcPr>
          <w:p w14:paraId="1ADD36B8" w14:textId="4506A47E" w:rsidR="00445D1A" w:rsidRDefault="00124146" w:rsidP="002C6A58">
            <w:r>
              <w:t>Brave</w:t>
            </w:r>
          </w:p>
        </w:tc>
      </w:tr>
      <w:tr w:rsidR="00445D1A" w14:paraId="6222198D" w14:textId="77777777" w:rsidTr="002C6A58">
        <w:tc>
          <w:tcPr>
            <w:tcW w:w="2065" w:type="dxa"/>
          </w:tcPr>
          <w:p w14:paraId="27E7F5BA" w14:textId="77777777" w:rsidR="00445D1A" w:rsidRPr="00D0196B" w:rsidRDefault="00445D1A" w:rsidP="002C6A58">
            <w:pPr>
              <w:rPr>
                <w:b/>
              </w:rPr>
            </w:pPr>
            <w:r>
              <w:rPr>
                <w:b/>
              </w:rPr>
              <w:t>Relationships</w:t>
            </w:r>
          </w:p>
        </w:tc>
        <w:tc>
          <w:tcPr>
            <w:tcW w:w="7285" w:type="dxa"/>
          </w:tcPr>
          <w:p w14:paraId="08CAAB81" w14:textId="5332D0CC" w:rsidR="00445D1A" w:rsidRDefault="00FB2540" w:rsidP="002C6A58">
            <w:r>
              <w:t>Practicing</w:t>
            </w:r>
            <w:r w:rsidR="00C14B05">
              <w:t xml:space="preserve"> parkour with Crane in another mission. The story of this level happens </w:t>
            </w:r>
            <w:r w:rsidR="0069389E">
              <w:t>before it starts</w:t>
            </w:r>
          </w:p>
        </w:tc>
      </w:tr>
    </w:tbl>
    <w:p w14:paraId="026278C8" w14:textId="77777777" w:rsidR="00445D1A" w:rsidRPr="00445D1A" w:rsidRDefault="00445D1A" w:rsidP="00445D1A"/>
    <w:p w14:paraId="16C03779" w14:textId="77777777" w:rsidR="00445D1A" w:rsidRDefault="00445D1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671CD3E1" w14:textId="77777777" w:rsidR="00445D1A" w:rsidRDefault="00445D1A" w:rsidP="00445D1A">
      <w:pPr>
        <w:pStyle w:val="Heading2"/>
      </w:pPr>
      <w:bookmarkStart w:id="39" w:name="_Toc146637880"/>
      <w:r>
        <w:lastRenderedPageBreak/>
        <w:t>Appendix D: Dialog Flow</w:t>
      </w:r>
      <w:bookmarkEnd w:id="39"/>
      <w:r>
        <w:t xml:space="preserve"> </w:t>
      </w:r>
    </w:p>
    <w:p w14:paraId="55055677" w14:textId="578338F7" w:rsidR="00445D1A" w:rsidRDefault="00BF4C37" w:rsidP="00BF4C37">
      <w:r>
        <w:t>N/A</w:t>
      </w:r>
    </w:p>
    <w:p w14:paraId="49F5714E" w14:textId="77777777" w:rsidR="00445D1A" w:rsidRDefault="00445D1A">
      <w:r>
        <w:br w:type="page"/>
      </w:r>
    </w:p>
    <w:p w14:paraId="68088963" w14:textId="77777777" w:rsidR="00445D1A" w:rsidRDefault="00445D1A" w:rsidP="00445D1A">
      <w:pPr>
        <w:pStyle w:val="Heading2"/>
      </w:pPr>
      <w:bookmarkStart w:id="40" w:name="_Toc146637881"/>
      <w:r>
        <w:lastRenderedPageBreak/>
        <w:t xml:space="preserve">Appendix </w:t>
      </w:r>
      <w:r w:rsidR="00864C76">
        <w:t xml:space="preserve">E: Development </w:t>
      </w:r>
      <w:r>
        <w:t>Risks</w:t>
      </w:r>
      <w:bookmarkEnd w:id="40"/>
    </w:p>
    <w:tbl>
      <w:tblPr>
        <w:tblStyle w:val="GridTable4-Accent1"/>
        <w:tblW w:w="0" w:type="auto"/>
        <w:tblLayout w:type="fixed"/>
        <w:tblLook w:val="04A0" w:firstRow="1" w:lastRow="0" w:firstColumn="1" w:lastColumn="0" w:noHBand="0" w:noVBand="1"/>
      </w:tblPr>
      <w:tblGrid>
        <w:gridCol w:w="895"/>
        <w:gridCol w:w="2683"/>
        <w:gridCol w:w="2864"/>
        <w:gridCol w:w="1607"/>
        <w:gridCol w:w="1301"/>
      </w:tblGrid>
      <w:tr w:rsidR="0010179F" w14:paraId="206ADEF5" w14:textId="77777777" w:rsidTr="00DA09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2A8B82D1" w14:textId="77777777" w:rsidR="0010179F" w:rsidRDefault="0010179F" w:rsidP="002C6A58">
            <w:pPr>
              <w:jc w:val="center"/>
            </w:pPr>
            <w:r>
              <w:t>Map Label</w:t>
            </w:r>
          </w:p>
        </w:tc>
        <w:tc>
          <w:tcPr>
            <w:tcW w:w="2683" w:type="dxa"/>
          </w:tcPr>
          <w:p w14:paraId="2750482F" w14:textId="1EA0BE6F" w:rsidR="0010179F" w:rsidRDefault="0010179F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Description/</w:t>
            </w:r>
          </w:p>
        </w:tc>
        <w:tc>
          <w:tcPr>
            <w:tcW w:w="2864" w:type="dxa"/>
          </w:tcPr>
          <w:p w14:paraId="45265C53" w14:textId="4C25BF8A" w:rsidR="0010179F" w:rsidRDefault="0010179F" w:rsidP="002C6A5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Mitigation</w:t>
            </w:r>
          </w:p>
        </w:tc>
        <w:tc>
          <w:tcPr>
            <w:tcW w:w="1607" w:type="dxa"/>
          </w:tcPr>
          <w:p w14:paraId="6BB0B22B" w14:textId="77777777" w:rsidR="0010179F" w:rsidRDefault="0010179F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1301" w:type="dxa"/>
          </w:tcPr>
          <w:p w14:paraId="74B0098A" w14:textId="77777777" w:rsidR="0010179F" w:rsidRDefault="0010179F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Priority</w:t>
            </w:r>
          </w:p>
        </w:tc>
      </w:tr>
      <w:tr w:rsidR="0010179F" w14:paraId="3F802470" w14:textId="77777777" w:rsidTr="00DA09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EF81F2A" w14:textId="1630DF95" w:rsidR="0010179F" w:rsidRDefault="0010179F" w:rsidP="002C6A58">
            <w:r>
              <w:t>1.a</w:t>
            </w:r>
          </w:p>
        </w:tc>
        <w:tc>
          <w:tcPr>
            <w:tcW w:w="2683" w:type="dxa"/>
          </w:tcPr>
          <w:p w14:paraId="19F7669E" w14:textId="4006E008" w:rsidR="0010179F" w:rsidRDefault="0010179F" w:rsidP="0010179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Player might don’t know where to go </w:t>
            </w:r>
          </w:p>
        </w:tc>
        <w:tc>
          <w:tcPr>
            <w:tcW w:w="2864" w:type="dxa"/>
          </w:tcPr>
          <w:p w14:paraId="4FD07702" w14:textId="129FCD89" w:rsidR="0010179F" w:rsidRDefault="0010179F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Use </w:t>
            </w:r>
            <w:r w:rsidR="006811F2">
              <w:t>spotlight</w:t>
            </w:r>
            <w:r>
              <w:t xml:space="preserve"> or fire </w:t>
            </w:r>
            <w:r w:rsidR="00740366">
              <w:t>hazard to push the player toward the correct direction</w:t>
            </w:r>
          </w:p>
        </w:tc>
        <w:tc>
          <w:tcPr>
            <w:tcW w:w="1607" w:type="dxa"/>
          </w:tcPr>
          <w:p w14:paraId="0B725F06" w14:textId="7AE94AD2" w:rsidR="0010179F" w:rsidRDefault="00740366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Design</w:t>
            </w:r>
          </w:p>
        </w:tc>
        <w:tc>
          <w:tcPr>
            <w:tcW w:w="1301" w:type="dxa"/>
          </w:tcPr>
          <w:p w14:paraId="3DB40DBF" w14:textId="1D823461" w:rsidR="0010179F" w:rsidRDefault="00740366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10179F" w14:paraId="1FD8F5FE" w14:textId="77777777" w:rsidTr="00DA09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3202C48A" w14:textId="7538E01C" w:rsidR="0010179F" w:rsidRDefault="00DA0919" w:rsidP="002C6A58">
            <w:r>
              <w:t>Area 3</w:t>
            </w:r>
          </w:p>
        </w:tc>
        <w:tc>
          <w:tcPr>
            <w:tcW w:w="2683" w:type="dxa"/>
          </w:tcPr>
          <w:p w14:paraId="29F22107" w14:textId="1EA011B9" w:rsidR="0010179F" w:rsidRDefault="00DA0919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elevator might have assets trouble and scripting trouble</w:t>
            </w:r>
          </w:p>
        </w:tc>
        <w:tc>
          <w:tcPr>
            <w:tcW w:w="2864" w:type="dxa"/>
          </w:tcPr>
          <w:p w14:paraId="2F3AB288" w14:textId="5703814A" w:rsidR="0010179F" w:rsidRDefault="00DA0919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Instead of moving the elevator via movie. Do teleporting the player to the roof</w:t>
            </w:r>
          </w:p>
        </w:tc>
        <w:tc>
          <w:tcPr>
            <w:tcW w:w="1607" w:type="dxa"/>
          </w:tcPr>
          <w:p w14:paraId="79DFE16C" w14:textId="66D2236B" w:rsidR="0010179F" w:rsidRDefault="00970A0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Scripting</w:t>
            </w:r>
          </w:p>
        </w:tc>
        <w:tc>
          <w:tcPr>
            <w:tcW w:w="1301" w:type="dxa"/>
          </w:tcPr>
          <w:p w14:paraId="1CD7DA28" w14:textId="1EBFD259" w:rsidR="0010179F" w:rsidRDefault="00970A0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10179F" w14:paraId="7BD347E5" w14:textId="77777777" w:rsidTr="00DA09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" w:type="dxa"/>
          </w:tcPr>
          <w:p w14:paraId="6161D35C" w14:textId="04A223C9" w:rsidR="0010179F" w:rsidRDefault="00217F8B" w:rsidP="002C6A58">
            <w:r>
              <w:t>Area 4</w:t>
            </w:r>
          </w:p>
        </w:tc>
        <w:tc>
          <w:tcPr>
            <w:tcW w:w="2683" w:type="dxa"/>
          </w:tcPr>
          <w:p w14:paraId="3464D5CA" w14:textId="3102B9E2" w:rsidR="0010179F" w:rsidRDefault="00217F8B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Movie with physical constrain might have scripting issues</w:t>
            </w:r>
          </w:p>
        </w:tc>
        <w:tc>
          <w:tcPr>
            <w:tcW w:w="2864" w:type="dxa"/>
          </w:tcPr>
          <w:p w14:paraId="00F65235" w14:textId="35D359F6" w:rsidR="0010179F" w:rsidRDefault="00382197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Just cut the Wow moment of swiping all enemies on the </w:t>
            </w:r>
            <w:r w:rsidR="00D5431F">
              <w:t>roof by the cargo hanged on crane</w:t>
            </w:r>
          </w:p>
        </w:tc>
        <w:tc>
          <w:tcPr>
            <w:tcW w:w="1607" w:type="dxa"/>
          </w:tcPr>
          <w:p w14:paraId="04BC704F" w14:textId="251C2A4D" w:rsidR="0010179F" w:rsidRDefault="00D5431F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Scripting</w:t>
            </w:r>
          </w:p>
        </w:tc>
        <w:tc>
          <w:tcPr>
            <w:tcW w:w="1301" w:type="dxa"/>
          </w:tcPr>
          <w:p w14:paraId="4C2D2AE4" w14:textId="131B1C78" w:rsidR="0010179F" w:rsidRDefault="00D5431F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</w:tbl>
    <w:p w14:paraId="767BD655" w14:textId="77777777" w:rsidR="00445D1A" w:rsidRPr="005548C0" w:rsidRDefault="00445D1A" w:rsidP="00445D1A"/>
    <w:p w14:paraId="07DA7132" w14:textId="77777777" w:rsidR="00445D1A" w:rsidRDefault="00445D1A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>
        <w:br w:type="page"/>
      </w:r>
    </w:p>
    <w:p w14:paraId="62353772" w14:textId="77777777" w:rsidR="00445D1A" w:rsidRDefault="00445D1A" w:rsidP="00445D1A">
      <w:pPr>
        <w:pStyle w:val="Heading2"/>
      </w:pPr>
      <w:bookmarkStart w:id="41" w:name="_Toc146637882"/>
      <w:r>
        <w:lastRenderedPageBreak/>
        <w:t>Appendix F: Key Asset Needs</w:t>
      </w:r>
      <w:bookmarkEnd w:id="41"/>
    </w:p>
    <w:tbl>
      <w:tblPr>
        <w:tblStyle w:val="GridTable4-Accent1"/>
        <w:tblW w:w="9355" w:type="dxa"/>
        <w:tblLayout w:type="fixed"/>
        <w:tblLook w:val="04A0" w:firstRow="1" w:lastRow="0" w:firstColumn="1" w:lastColumn="0" w:noHBand="0" w:noVBand="1"/>
      </w:tblPr>
      <w:tblGrid>
        <w:gridCol w:w="2122"/>
        <w:gridCol w:w="4353"/>
        <w:gridCol w:w="1620"/>
        <w:gridCol w:w="1260"/>
      </w:tblGrid>
      <w:tr w:rsidR="004E4AE9" w14:paraId="442FAB2A" w14:textId="77777777" w:rsidTr="004E4A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761B7A6" w14:textId="7804A1F7" w:rsidR="004E4AE9" w:rsidRDefault="004E4AE9" w:rsidP="002C6A58">
            <w:pPr>
              <w:jc w:val="center"/>
              <w:rPr>
                <w:b w:val="0"/>
                <w:bCs w:val="0"/>
              </w:rPr>
            </w:pPr>
            <w:r>
              <w:t>Asset Keyword</w:t>
            </w:r>
          </w:p>
        </w:tc>
        <w:tc>
          <w:tcPr>
            <w:tcW w:w="4353" w:type="dxa"/>
          </w:tcPr>
          <w:p w14:paraId="2E9CF7AB" w14:textId="01BD27E5" w:rsidR="004E4AE9" w:rsidRDefault="004E4AE9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1620" w:type="dxa"/>
          </w:tcPr>
          <w:p w14:paraId="56D61A22" w14:textId="77777777" w:rsidR="004E4AE9" w:rsidRDefault="004E4AE9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Type</w:t>
            </w:r>
          </w:p>
        </w:tc>
        <w:tc>
          <w:tcPr>
            <w:tcW w:w="1260" w:type="dxa"/>
          </w:tcPr>
          <w:p w14:paraId="6EB58156" w14:textId="77777777" w:rsidR="004E4AE9" w:rsidRDefault="004E4AE9" w:rsidP="002C6A5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Priority</w:t>
            </w:r>
          </w:p>
        </w:tc>
      </w:tr>
      <w:tr w:rsidR="004E4AE9" w14:paraId="21E16CEB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65C7A72" w14:textId="4B63274F" w:rsidR="004E4AE9" w:rsidRPr="001E2BD4" w:rsidRDefault="001E2BD4" w:rsidP="002C6A58">
            <w:r>
              <w:t>Concrete</w:t>
            </w:r>
          </w:p>
        </w:tc>
        <w:tc>
          <w:tcPr>
            <w:tcW w:w="4353" w:type="dxa"/>
          </w:tcPr>
          <w:p w14:paraId="73C64BE3" w14:textId="3FE34F5C" w:rsidR="004E4AE9" w:rsidRDefault="001E2BD4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wall piece for the factory</w:t>
            </w:r>
          </w:p>
        </w:tc>
        <w:tc>
          <w:tcPr>
            <w:tcW w:w="1620" w:type="dxa"/>
          </w:tcPr>
          <w:p w14:paraId="195A374F" w14:textId="6872666E" w:rsidR="004E4AE9" w:rsidRDefault="001E2BD4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 Kit</w:t>
            </w:r>
          </w:p>
        </w:tc>
        <w:tc>
          <w:tcPr>
            <w:tcW w:w="1260" w:type="dxa"/>
          </w:tcPr>
          <w:p w14:paraId="35087E48" w14:textId="74AB8790" w:rsidR="004E4AE9" w:rsidRDefault="001E2BD4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4E4AE9" w14:paraId="24E24046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38E3E57" w14:textId="34B5CE9C" w:rsidR="004E4AE9" w:rsidRPr="00ED733C" w:rsidRDefault="00ED733C" w:rsidP="002C6A58">
            <w:r>
              <w:t>Vehicle</w:t>
            </w:r>
          </w:p>
        </w:tc>
        <w:tc>
          <w:tcPr>
            <w:tcW w:w="4353" w:type="dxa"/>
          </w:tcPr>
          <w:p w14:paraId="601C4843" w14:textId="0833C718" w:rsidR="004E4AE9" w:rsidRDefault="00726812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Obstacles</w:t>
            </w:r>
            <w:r w:rsidR="002E35E8">
              <w:t>, save place, and chase breaker</w:t>
            </w:r>
          </w:p>
        </w:tc>
        <w:tc>
          <w:tcPr>
            <w:tcW w:w="1620" w:type="dxa"/>
          </w:tcPr>
          <w:p w14:paraId="380D2AD3" w14:textId="3B5D4571" w:rsidR="004E4AE9" w:rsidRDefault="00D01115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Mesh model</w:t>
            </w:r>
          </w:p>
        </w:tc>
        <w:tc>
          <w:tcPr>
            <w:tcW w:w="1260" w:type="dxa"/>
          </w:tcPr>
          <w:p w14:paraId="6C30BD7C" w14:textId="5E608319" w:rsidR="004E4AE9" w:rsidRDefault="00D01115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4E4AE9" w14:paraId="65A43850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E308400" w14:textId="05B2A526" w:rsidR="004E4AE9" w:rsidRPr="00D01115" w:rsidRDefault="00D01115" w:rsidP="002C6A58">
            <w:r>
              <w:t>Cable</w:t>
            </w:r>
          </w:p>
        </w:tc>
        <w:tc>
          <w:tcPr>
            <w:tcW w:w="4353" w:type="dxa"/>
          </w:tcPr>
          <w:p w14:paraId="16C88B95" w14:textId="6FA5BAF1" w:rsidR="004E4AE9" w:rsidRDefault="00D01115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The </w:t>
            </w:r>
            <w:r w:rsidR="00FB3E61">
              <w:t>catwalk connecting high-rise building</w:t>
            </w:r>
          </w:p>
        </w:tc>
        <w:tc>
          <w:tcPr>
            <w:tcW w:w="1620" w:type="dxa"/>
          </w:tcPr>
          <w:p w14:paraId="269F97EA" w14:textId="62DEFDAD" w:rsidR="004E4AE9" w:rsidRDefault="00C85F3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Mod Kit </w:t>
            </w:r>
          </w:p>
        </w:tc>
        <w:tc>
          <w:tcPr>
            <w:tcW w:w="1260" w:type="dxa"/>
          </w:tcPr>
          <w:p w14:paraId="5393BC1B" w14:textId="38659DB4" w:rsidR="004E4AE9" w:rsidRDefault="00C85F3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290387CA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D88B183" w14:textId="3B38613D" w:rsidR="00E60F1D" w:rsidRDefault="0021104E" w:rsidP="002C6A58">
            <w:proofErr w:type="spellStart"/>
            <w:r>
              <w:t>Wall_str</w:t>
            </w:r>
            <w:proofErr w:type="spellEnd"/>
          </w:p>
        </w:tc>
        <w:tc>
          <w:tcPr>
            <w:tcW w:w="4353" w:type="dxa"/>
          </w:tcPr>
          <w:p w14:paraId="300ED744" w14:textId="546A0851" w:rsidR="00E60F1D" w:rsidRDefault="0021104E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</w:t>
            </w:r>
            <w:r w:rsidR="00574ED8">
              <w:t>aight wall piece keyword for tall buildings</w:t>
            </w:r>
          </w:p>
        </w:tc>
        <w:tc>
          <w:tcPr>
            <w:tcW w:w="1620" w:type="dxa"/>
          </w:tcPr>
          <w:p w14:paraId="44651C1A" w14:textId="05E9DABC" w:rsidR="00E60F1D" w:rsidRDefault="00574ED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Mod Kit </w:t>
            </w:r>
          </w:p>
        </w:tc>
        <w:tc>
          <w:tcPr>
            <w:tcW w:w="1260" w:type="dxa"/>
          </w:tcPr>
          <w:p w14:paraId="75F3E776" w14:textId="3FF47CC4" w:rsidR="00E60F1D" w:rsidRDefault="00574ED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71822121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A3BE1DE" w14:textId="6384154C" w:rsidR="00E60F1D" w:rsidRDefault="0026621A" w:rsidP="002C6A58">
            <w:proofErr w:type="spellStart"/>
            <w:r>
              <w:t>Int_low_wall_a_anim</w:t>
            </w:r>
            <w:proofErr w:type="spellEnd"/>
          </w:p>
        </w:tc>
        <w:tc>
          <w:tcPr>
            <w:tcW w:w="4353" w:type="dxa"/>
          </w:tcPr>
          <w:p w14:paraId="7654D138" w14:textId="26A1B2F6" w:rsidR="00E60F1D" w:rsidRDefault="0026621A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>
              <w:rPr>
                <w:rFonts w:hint="eastAsia"/>
                <w:lang w:eastAsia="zh-CN"/>
              </w:rPr>
              <w:t>h</w:t>
            </w:r>
            <w:r>
              <w:rPr>
                <w:lang w:eastAsia="zh-CN"/>
              </w:rPr>
              <w:t>e breakable walls</w:t>
            </w:r>
          </w:p>
        </w:tc>
        <w:tc>
          <w:tcPr>
            <w:tcW w:w="1620" w:type="dxa"/>
          </w:tcPr>
          <w:p w14:paraId="2EEB4DCD" w14:textId="2885418A" w:rsidR="00E60F1D" w:rsidRDefault="0026621A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Mod Kit </w:t>
            </w:r>
          </w:p>
        </w:tc>
        <w:tc>
          <w:tcPr>
            <w:tcW w:w="1260" w:type="dxa"/>
          </w:tcPr>
          <w:p w14:paraId="14148013" w14:textId="7F993D57" w:rsidR="00E60F1D" w:rsidRDefault="0026621A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BC1BB4" w14:paraId="6B3441D5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8BF1BE8" w14:textId="153E0C7C" w:rsidR="00BC1BB4" w:rsidRDefault="00BC1BB4" w:rsidP="00BC1BB4">
            <w:proofErr w:type="spellStart"/>
            <w:r w:rsidRPr="00055ECC">
              <w:t>Baldachain</w:t>
            </w:r>
            <w:proofErr w:type="spellEnd"/>
          </w:p>
        </w:tc>
        <w:tc>
          <w:tcPr>
            <w:tcW w:w="4353" w:type="dxa"/>
          </w:tcPr>
          <w:p w14:paraId="369E8386" w14:textId="08719CE2" w:rsidR="00BC1BB4" w:rsidRDefault="00BC1BB4" w:rsidP="00BC1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pergola frame of the archery range</w:t>
            </w:r>
          </w:p>
        </w:tc>
        <w:tc>
          <w:tcPr>
            <w:tcW w:w="1620" w:type="dxa"/>
          </w:tcPr>
          <w:p w14:paraId="7A288943" w14:textId="099C478C" w:rsidR="00BC1BB4" w:rsidRDefault="00BC1BB4" w:rsidP="00BC1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 Kit</w:t>
            </w:r>
          </w:p>
        </w:tc>
        <w:tc>
          <w:tcPr>
            <w:tcW w:w="1260" w:type="dxa"/>
          </w:tcPr>
          <w:p w14:paraId="0026CA87" w14:textId="4B71773D" w:rsidR="00BC1BB4" w:rsidRDefault="00BC1BB4" w:rsidP="00BC1B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6468C1AC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2431968" w14:textId="5B16B463" w:rsidR="00E60F1D" w:rsidRDefault="00FD4254" w:rsidP="002C6A58">
            <w:proofErr w:type="spellStart"/>
            <w:r w:rsidRPr="00FD4254">
              <w:t>ZZZZ_Ammo_Arrow</w:t>
            </w:r>
            <w:proofErr w:type="spellEnd"/>
          </w:p>
        </w:tc>
        <w:tc>
          <w:tcPr>
            <w:tcW w:w="4353" w:type="dxa"/>
          </w:tcPr>
          <w:p w14:paraId="33325DCF" w14:textId="2471A425" w:rsidR="00E60F1D" w:rsidRDefault="00FD4254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Normal bow arrow</w:t>
            </w:r>
          </w:p>
        </w:tc>
        <w:tc>
          <w:tcPr>
            <w:tcW w:w="1620" w:type="dxa"/>
          </w:tcPr>
          <w:p w14:paraId="2E459C6D" w14:textId="344528FC" w:rsidR="00E60F1D" w:rsidRDefault="009C3788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Item</w:t>
            </w:r>
          </w:p>
        </w:tc>
        <w:tc>
          <w:tcPr>
            <w:tcW w:w="1260" w:type="dxa"/>
          </w:tcPr>
          <w:p w14:paraId="3F8ECD5A" w14:textId="36092D7D" w:rsidR="00E60F1D" w:rsidRDefault="009C3788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19513E9F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1045925" w14:textId="5C9B8A98" w:rsidR="00E60F1D" w:rsidRDefault="009C3788" w:rsidP="002C6A58">
            <w:proofErr w:type="spellStart"/>
            <w:r w:rsidRPr="009C3788">
              <w:t>ZZZZ_Ammo_Arrow_Burning</w:t>
            </w:r>
            <w:proofErr w:type="spellEnd"/>
          </w:p>
        </w:tc>
        <w:tc>
          <w:tcPr>
            <w:tcW w:w="4353" w:type="dxa"/>
          </w:tcPr>
          <w:p w14:paraId="2EDCC00D" w14:textId="0D7106D2" w:rsidR="00E60F1D" w:rsidRDefault="009C378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Burning bow arrow</w:t>
            </w:r>
          </w:p>
        </w:tc>
        <w:tc>
          <w:tcPr>
            <w:tcW w:w="1620" w:type="dxa"/>
          </w:tcPr>
          <w:p w14:paraId="65C083DE" w14:textId="22BDF993" w:rsidR="00E60F1D" w:rsidRDefault="009C378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Item</w:t>
            </w:r>
          </w:p>
        </w:tc>
        <w:tc>
          <w:tcPr>
            <w:tcW w:w="1260" w:type="dxa"/>
          </w:tcPr>
          <w:p w14:paraId="258FD0FD" w14:textId="58CA9BA4" w:rsidR="00E60F1D" w:rsidRDefault="009C3788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6BF56566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301CA23" w14:textId="7D157F27" w:rsidR="00E60F1D" w:rsidRDefault="00F723B1" w:rsidP="002C6A58">
            <w:r>
              <w:t>Puddle</w:t>
            </w:r>
          </w:p>
        </w:tc>
        <w:tc>
          <w:tcPr>
            <w:tcW w:w="4353" w:type="dxa"/>
          </w:tcPr>
          <w:p w14:paraId="26B48A71" w14:textId="00F3DF10" w:rsidR="00E60F1D" w:rsidRDefault="00F723B1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oil puddle on the floor</w:t>
            </w:r>
          </w:p>
        </w:tc>
        <w:tc>
          <w:tcPr>
            <w:tcW w:w="1620" w:type="dxa"/>
          </w:tcPr>
          <w:p w14:paraId="772FCFEA" w14:textId="26D92342" w:rsidR="00E60F1D" w:rsidRDefault="00F723B1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Mesh</w:t>
            </w:r>
          </w:p>
        </w:tc>
        <w:tc>
          <w:tcPr>
            <w:tcW w:w="1260" w:type="dxa"/>
          </w:tcPr>
          <w:p w14:paraId="00482D10" w14:textId="09DAAF8E" w:rsidR="00E60F1D" w:rsidRDefault="00F723B1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High</w:t>
            </w:r>
          </w:p>
        </w:tc>
      </w:tr>
      <w:tr w:rsidR="00E60F1D" w14:paraId="6F956245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C584E89" w14:textId="11BC3C9E" w:rsidR="00E60F1D" w:rsidRDefault="00BC1BB4" w:rsidP="002C6A58">
            <w:r>
              <w:t>C</w:t>
            </w:r>
            <w:r w:rsidR="00E20F80">
              <w:t>rate</w:t>
            </w:r>
            <w:r>
              <w:t>, boxes</w:t>
            </w:r>
          </w:p>
        </w:tc>
        <w:tc>
          <w:tcPr>
            <w:tcW w:w="4353" w:type="dxa"/>
          </w:tcPr>
          <w:p w14:paraId="42C9BDC1" w14:textId="574EF927" w:rsidR="00E60F1D" w:rsidRDefault="00BC1BB4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boxes and crate that allow the player to climb</w:t>
            </w:r>
          </w:p>
        </w:tc>
        <w:tc>
          <w:tcPr>
            <w:tcW w:w="1620" w:type="dxa"/>
          </w:tcPr>
          <w:p w14:paraId="508162BD" w14:textId="342266D2" w:rsidR="00E60F1D" w:rsidRDefault="00BC1BB4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Mesh</w:t>
            </w:r>
          </w:p>
        </w:tc>
        <w:tc>
          <w:tcPr>
            <w:tcW w:w="1260" w:type="dxa"/>
          </w:tcPr>
          <w:p w14:paraId="0EB5CD65" w14:textId="74AD8166" w:rsidR="00E60F1D" w:rsidRDefault="00BC1BB4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4E4AE9" w14:paraId="11058124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3AC2DF0" w14:textId="5AA8D899" w:rsidR="004E4AE9" w:rsidRPr="00055ECC" w:rsidRDefault="00E60D0B" w:rsidP="002C6A58">
            <w:r>
              <w:t>Door</w:t>
            </w:r>
          </w:p>
        </w:tc>
        <w:tc>
          <w:tcPr>
            <w:tcW w:w="4353" w:type="dxa"/>
          </w:tcPr>
          <w:p w14:paraId="68115377" w14:textId="6F5B5F50" w:rsidR="004E4AE9" w:rsidRDefault="004E4AE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20" w:type="dxa"/>
          </w:tcPr>
          <w:p w14:paraId="7BBBE67A" w14:textId="7D07316D" w:rsidR="004E4AE9" w:rsidRDefault="004E4AE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60" w:type="dxa"/>
          </w:tcPr>
          <w:p w14:paraId="7285C5E3" w14:textId="762B7A7E" w:rsidR="004E4AE9" w:rsidRDefault="004E4AE9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E4AE9" w14:paraId="43211967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FC8AC7E" w14:textId="5C3713BE" w:rsidR="004E4AE9" w:rsidRPr="00512F50" w:rsidRDefault="00512F50" w:rsidP="002C6A58">
            <w:r>
              <w:t>Fen</w:t>
            </w:r>
            <w:r w:rsidR="00226FBD">
              <w:t>ce, T-wall</w:t>
            </w:r>
          </w:p>
        </w:tc>
        <w:tc>
          <w:tcPr>
            <w:tcW w:w="4353" w:type="dxa"/>
          </w:tcPr>
          <w:p w14:paraId="1B37F64E" w14:textId="07CD5882" w:rsidR="004E4AE9" w:rsidRDefault="007302A1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Unclimbable Wall limiting the </w:t>
            </w:r>
            <w:r w:rsidR="00EE3A7B">
              <w:t>range of the playable area visually</w:t>
            </w:r>
          </w:p>
        </w:tc>
        <w:tc>
          <w:tcPr>
            <w:tcW w:w="1620" w:type="dxa"/>
          </w:tcPr>
          <w:p w14:paraId="4CF0D8F7" w14:textId="64E6E5E5" w:rsidR="004E4AE9" w:rsidRDefault="00EE3A7B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 Kit</w:t>
            </w:r>
          </w:p>
        </w:tc>
        <w:tc>
          <w:tcPr>
            <w:tcW w:w="1260" w:type="dxa"/>
          </w:tcPr>
          <w:p w14:paraId="4EC05246" w14:textId="53B84D77" w:rsidR="004E4AE9" w:rsidRDefault="00EE3A7B" w:rsidP="002C6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4E4AE9" w14:paraId="4DEAE55C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D259644" w14:textId="4028D8E9" w:rsidR="004E4AE9" w:rsidRPr="00554860" w:rsidRDefault="001C42C5" w:rsidP="002C6A58">
            <w:r w:rsidRPr="00554860">
              <w:t>Bailey</w:t>
            </w:r>
          </w:p>
        </w:tc>
        <w:tc>
          <w:tcPr>
            <w:tcW w:w="4353" w:type="dxa"/>
          </w:tcPr>
          <w:p w14:paraId="67D85351" w14:textId="46A71DD4" w:rsidR="004E4AE9" w:rsidRDefault="00554860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river bank asset collection</w:t>
            </w:r>
          </w:p>
        </w:tc>
        <w:tc>
          <w:tcPr>
            <w:tcW w:w="1620" w:type="dxa"/>
          </w:tcPr>
          <w:p w14:paraId="71012E87" w14:textId="10C220E8" w:rsidR="004E4AE9" w:rsidRDefault="00554860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Mod Kit</w:t>
            </w:r>
          </w:p>
        </w:tc>
        <w:tc>
          <w:tcPr>
            <w:tcW w:w="1260" w:type="dxa"/>
          </w:tcPr>
          <w:p w14:paraId="5562E4A8" w14:textId="19ACBFFC" w:rsidR="004E4AE9" w:rsidRDefault="00554860" w:rsidP="002C6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Medium</w:t>
            </w:r>
          </w:p>
        </w:tc>
      </w:tr>
      <w:tr w:rsidR="00406C11" w14:paraId="0E767F6B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BBFB7AA" w14:textId="54B7415D" w:rsidR="00406C11" w:rsidRDefault="00406C11" w:rsidP="00406C11">
            <w:pPr>
              <w:rPr>
                <w:b w:val="0"/>
                <w:bCs w:val="0"/>
              </w:rPr>
            </w:pPr>
            <w:r>
              <w:t>Bridge</w:t>
            </w:r>
          </w:p>
        </w:tc>
        <w:tc>
          <w:tcPr>
            <w:tcW w:w="4353" w:type="dxa"/>
          </w:tcPr>
          <w:p w14:paraId="476DDC94" w14:textId="15536581" w:rsidR="00406C11" w:rsidRDefault="00406C11" w:rsidP="00406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highway by the start and end position</w:t>
            </w:r>
          </w:p>
        </w:tc>
        <w:tc>
          <w:tcPr>
            <w:tcW w:w="1620" w:type="dxa"/>
          </w:tcPr>
          <w:p w14:paraId="5CB3F1A8" w14:textId="3B69BBBD" w:rsidR="00406C11" w:rsidRDefault="00406C11" w:rsidP="00406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Mod Kit </w:t>
            </w:r>
          </w:p>
        </w:tc>
        <w:tc>
          <w:tcPr>
            <w:tcW w:w="1260" w:type="dxa"/>
          </w:tcPr>
          <w:p w14:paraId="7E4A9657" w14:textId="62540C23" w:rsidR="00406C11" w:rsidRDefault="00406C11" w:rsidP="00406C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low</w:t>
            </w:r>
          </w:p>
        </w:tc>
      </w:tr>
      <w:tr w:rsidR="00406C11" w14:paraId="1D613FFE" w14:textId="77777777" w:rsidTr="004E4A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0714DC3" w14:textId="147400C8" w:rsidR="00406C11" w:rsidRDefault="00406C11" w:rsidP="00406C11">
            <w:r>
              <w:t>Rock</w:t>
            </w:r>
          </w:p>
        </w:tc>
        <w:tc>
          <w:tcPr>
            <w:tcW w:w="4353" w:type="dxa"/>
          </w:tcPr>
          <w:p w14:paraId="15C0E17F" w14:textId="40483085" w:rsidR="00406C11" w:rsidRDefault="005327B3" w:rsidP="00406C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Environmental piece for the surrounding </w:t>
            </w:r>
          </w:p>
        </w:tc>
        <w:tc>
          <w:tcPr>
            <w:tcW w:w="1620" w:type="dxa"/>
          </w:tcPr>
          <w:p w14:paraId="23978CB2" w14:textId="669CD1FB" w:rsidR="00406C11" w:rsidRDefault="005327B3" w:rsidP="00406C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Mod kit </w:t>
            </w:r>
          </w:p>
        </w:tc>
        <w:tc>
          <w:tcPr>
            <w:tcW w:w="1260" w:type="dxa"/>
          </w:tcPr>
          <w:p w14:paraId="07FD598E" w14:textId="3F45DC7A" w:rsidR="00406C11" w:rsidRDefault="005327B3" w:rsidP="00406C1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low</w:t>
            </w:r>
          </w:p>
        </w:tc>
      </w:tr>
      <w:tr w:rsidR="001C790C" w14:paraId="4B3CFD6E" w14:textId="77777777" w:rsidTr="004E4A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166022E" w14:textId="0C90358E" w:rsidR="001C790C" w:rsidRDefault="001C790C" w:rsidP="001C790C">
            <w:r>
              <w:rPr>
                <w:lang w:eastAsia="zh-CN"/>
              </w:rPr>
              <w:t>Crane</w:t>
            </w:r>
          </w:p>
        </w:tc>
        <w:tc>
          <w:tcPr>
            <w:tcW w:w="4353" w:type="dxa"/>
          </w:tcPr>
          <w:p w14:paraId="116E54BD" w14:textId="136350D2" w:rsidR="001C790C" w:rsidRDefault="001C790C" w:rsidP="001C7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crane cart assets group</w:t>
            </w:r>
          </w:p>
        </w:tc>
        <w:tc>
          <w:tcPr>
            <w:tcW w:w="1620" w:type="dxa"/>
          </w:tcPr>
          <w:p w14:paraId="50B588B6" w14:textId="64203FA9" w:rsidR="001C790C" w:rsidRDefault="001C790C" w:rsidP="001C7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Mod Kit</w:t>
            </w:r>
          </w:p>
        </w:tc>
        <w:tc>
          <w:tcPr>
            <w:tcW w:w="1260" w:type="dxa"/>
          </w:tcPr>
          <w:p w14:paraId="5F4A94D8" w14:textId="44371926" w:rsidR="001C790C" w:rsidRDefault="001C790C" w:rsidP="001C7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Low</w:t>
            </w:r>
          </w:p>
        </w:tc>
      </w:tr>
    </w:tbl>
    <w:p w14:paraId="7302F06D" w14:textId="77777777" w:rsidR="00445D1A" w:rsidRPr="00445D1A" w:rsidRDefault="00445D1A" w:rsidP="00445D1A">
      <w:pPr>
        <w:pStyle w:val="Heading2"/>
      </w:pPr>
    </w:p>
    <w:sectPr w:rsidR="00445D1A" w:rsidRPr="00445D1A" w:rsidSect="000B3CD2">
      <w:pgSz w:w="12240" w:h="15840"/>
      <w:pgMar w:top="1440" w:right="1440" w:bottom="1440" w:left="1440" w:header="720" w:footer="720" w:gutter="0"/>
      <w:pgBorders w:offsetFrom="page">
        <w:top w:val="threeDEngrave" w:sz="24" w:space="24" w:color="auto"/>
        <w:left w:val="threeDEngrave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BC666" w14:textId="77777777" w:rsidR="00591A78" w:rsidRDefault="00591A78" w:rsidP="009073D5">
      <w:pPr>
        <w:spacing w:after="0" w:line="240" w:lineRule="auto"/>
      </w:pPr>
      <w:r>
        <w:separator/>
      </w:r>
    </w:p>
    <w:p w14:paraId="67C6E9DB" w14:textId="77777777" w:rsidR="00591A78" w:rsidRDefault="00591A78"/>
  </w:endnote>
  <w:endnote w:type="continuationSeparator" w:id="0">
    <w:p w14:paraId="6F2760A3" w14:textId="77777777" w:rsidR="00591A78" w:rsidRDefault="00591A78" w:rsidP="009073D5">
      <w:pPr>
        <w:spacing w:after="0" w:line="240" w:lineRule="auto"/>
      </w:pPr>
      <w:r>
        <w:continuationSeparator/>
      </w:r>
    </w:p>
    <w:p w14:paraId="54B33E6E" w14:textId="77777777" w:rsidR="00591A78" w:rsidRDefault="00591A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7195940"/>
      <w:docPartObj>
        <w:docPartGallery w:val="Page Numbers (Top of Page)"/>
        <w:docPartUnique/>
      </w:docPartObj>
    </w:sdtPr>
    <w:sdtContent>
      <w:p w14:paraId="2FD9DA59" w14:textId="6B8EB21A" w:rsidR="0039558B" w:rsidRDefault="00B947F5" w:rsidP="00B43891">
        <w:pPr>
          <w:pStyle w:val="Footer"/>
        </w:pPr>
        <w:proofErr w:type="spellStart"/>
        <w:r>
          <w:t>Donghua</w:t>
        </w:r>
        <w:proofErr w:type="spellEnd"/>
        <w:r>
          <w:t xml:space="preserve"> Li</w:t>
        </w:r>
        <w:r w:rsidR="0039558B">
          <w:tab/>
          <w:t xml:space="preserve">Page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PAGE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t xml:space="preserve"> of </w:t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</w:rPr>
          <w:instrText xml:space="preserve"> NUMPAGES  </w:instrText>
        </w:r>
        <w:r w:rsidR="0039558B">
          <w:rPr>
            <w:b/>
            <w:sz w:val="24"/>
            <w:szCs w:val="24"/>
          </w:rPr>
          <w:fldChar w:fldCharType="separate"/>
        </w:r>
        <w:r w:rsidR="00E4016A">
          <w:rPr>
            <w:b/>
            <w:noProof/>
          </w:rPr>
          <w:t>14</w:t>
        </w:r>
        <w:r w:rsidR="0039558B">
          <w:rPr>
            <w:b/>
            <w:sz w:val="24"/>
            <w:szCs w:val="24"/>
          </w:rPr>
          <w:fldChar w:fldCharType="end"/>
        </w:r>
        <w:r w:rsidR="0039558B">
          <w:rPr>
            <w:b/>
            <w:sz w:val="24"/>
            <w:szCs w:val="24"/>
          </w:rPr>
          <w:tab/>
        </w:r>
        <w:r w:rsidR="0039558B">
          <w:rPr>
            <w:b/>
            <w:sz w:val="24"/>
            <w:szCs w:val="24"/>
          </w:rPr>
          <w:fldChar w:fldCharType="begin"/>
        </w:r>
        <w:r w:rsidR="0039558B">
          <w:rPr>
            <w:b/>
            <w:sz w:val="24"/>
            <w:szCs w:val="24"/>
          </w:rPr>
          <w:instrText xml:space="preserve"> SAVEDATE  \@ "M/d/yyyy"  \* MERGEFORMAT </w:instrText>
        </w:r>
        <w:r w:rsidR="0039558B">
          <w:rPr>
            <w:b/>
            <w:sz w:val="24"/>
            <w:szCs w:val="24"/>
          </w:rPr>
          <w:fldChar w:fldCharType="separate"/>
        </w:r>
        <w:r w:rsidR="00FB3F6D">
          <w:rPr>
            <w:b/>
            <w:noProof/>
            <w:sz w:val="24"/>
            <w:szCs w:val="24"/>
          </w:rPr>
          <w:t>9/26/2023</w:t>
        </w:r>
        <w:r w:rsidR="0039558B">
          <w:rPr>
            <w:b/>
            <w:sz w:val="24"/>
            <w:szCs w:val="24"/>
          </w:rPr>
          <w:fldChar w:fldCharType="end"/>
        </w:r>
      </w:p>
    </w:sdtContent>
  </w:sdt>
  <w:p w14:paraId="539A5AFA" w14:textId="77777777" w:rsidR="0039558B" w:rsidRDefault="003955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4140E" w14:textId="77777777" w:rsidR="00591A78" w:rsidRDefault="00591A78" w:rsidP="009073D5">
      <w:pPr>
        <w:spacing w:after="0" w:line="240" w:lineRule="auto"/>
      </w:pPr>
      <w:r>
        <w:separator/>
      </w:r>
    </w:p>
    <w:p w14:paraId="15E23175" w14:textId="77777777" w:rsidR="00591A78" w:rsidRDefault="00591A78"/>
  </w:footnote>
  <w:footnote w:type="continuationSeparator" w:id="0">
    <w:p w14:paraId="30BD73F0" w14:textId="77777777" w:rsidR="00591A78" w:rsidRDefault="00591A78" w:rsidP="009073D5">
      <w:pPr>
        <w:spacing w:after="0" w:line="240" w:lineRule="auto"/>
      </w:pPr>
      <w:r>
        <w:continuationSeparator/>
      </w:r>
    </w:p>
    <w:p w14:paraId="6F15976D" w14:textId="77777777" w:rsidR="00591A78" w:rsidRDefault="00591A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1A984" w14:textId="735BE181" w:rsidR="0039558B" w:rsidRDefault="0039558B">
    <w:pPr>
      <w:pStyle w:val="Header"/>
    </w:pPr>
    <w:r>
      <w:t>LDD</w:t>
    </w:r>
    <w:r>
      <w:ptab w:relativeTo="margin" w:alignment="center" w:leader="none"/>
    </w:r>
    <w:r>
      <w:t>Confidential</w:t>
    </w:r>
    <w:r>
      <w:ptab w:relativeTo="margin" w:alignment="right" w:leader="none"/>
    </w:r>
    <w:r w:rsidR="007A7458">
      <w:rPr>
        <w:i/>
      </w:rPr>
      <w:t>Dying Light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535F"/>
    <w:multiLevelType w:val="hybridMultilevel"/>
    <w:tmpl w:val="5712E4C6"/>
    <w:lvl w:ilvl="0" w:tplc="397A7E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502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F56A7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792A8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BC44E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E28F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F4F4CA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36A1A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B349C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91F2279"/>
    <w:multiLevelType w:val="hybridMultilevel"/>
    <w:tmpl w:val="7430D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3CF8"/>
    <w:multiLevelType w:val="hybridMultilevel"/>
    <w:tmpl w:val="7CECD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9595C"/>
    <w:multiLevelType w:val="hybridMultilevel"/>
    <w:tmpl w:val="B6F2D050"/>
    <w:lvl w:ilvl="0" w:tplc="126C23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243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CEC34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5DBA0C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D8850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FCA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960E8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3324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EFCC1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0E5C23A6"/>
    <w:multiLevelType w:val="hybridMultilevel"/>
    <w:tmpl w:val="7D5E1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34F46"/>
    <w:multiLevelType w:val="hybridMultilevel"/>
    <w:tmpl w:val="EA460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D5976"/>
    <w:multiLevelType w:val="hybridMultilevel"/>
    <w:tmpl w:val="ACA834BA"/>
    <w:lvl w:ilvl="0" w:tplc="B9B6163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96762"/>
    <w:multiLevelType w:val="hybridMultilevel"/>
    <w:tmpl w:val="BE08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50757"/>
    <w:multiLevelType w:val="hybridMultilevel"/>
    <w:tmpl w:val="9044F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294C80"/>
    <w:multiLevelType w:val="hybridMultilevel"/>
    <w:tmpl w:val="245E9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B1B06"/>
    <w:multiLevelType w:val="hybridMultilevel"/>
    <w:tmpl w:val="E99CA1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D6CC8"/>
    <w:multiLevelType w:val="hybridMultilevel"/>
    <w:tmpl w:val="5A025420"/>
    <w:lvl w:ilvl="0" w:tplc="1210452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80D5A"/>
    <w:multiLevelType w:val="hybridMultilevel"/>
    <w:tmpl w:val="E84435EC"/>
    <w:lvl w:ilvl="0" w:tplc="2D92BF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496EB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3ECD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E16D7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6E6A1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CA08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68D3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01C62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FDA1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283C392C"/>
    <w:multiLevelType w:val="hybridMultilevel"/>
    <w:tmpl w:val="212AA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C36D1"/>
    <w:multiLevelType w:val="hybridMultilevel"/>
    <w:tmpl w:val="C6B6B948"/>
    <w:lvl w:ilvl="0" w:tplc="67A0EB98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7235C2"/>
    <w:multiLevelType w:val="hybridMultilevel"/>
    <w:tmpl w:val="3AECE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805D2F"/>
    <w:multiLevelType w:val="hybridMultilevel"/>
    <w:tmpl w:val="4154BE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63F8D"/>
    <w:multiLevelType w:val="hybridMultilevel"/>
    <w:tmpl w:val="972A9E42"/>
    <w:lvl w:ilvl="0" w:tplc="ECAACDA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0607C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C3847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8E495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639CCD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EAEE4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45449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A92A5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626C3E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18" w15:restartNumberingAfterBreak="0">
    <w:nsid w:val="376021D9"/>
    <w:multiLevelType w:val="hybridMultilevel"/>
    <w:tmpl w:val="927E8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BF5F91"/>
    <w:multiLevelType w:val="hybridMultilevel"/>
    <w:tmpl w:val="F120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8C07B0"/>
    <w:multiLevelType w:val="hybridMultilevel"/>
    <w:tmpl w:val="0EECC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C71181"/>
    <w:multiLevelType w:val="hybridMultilevel"/>
    <w:tmpl w:val="6DCA4CF4"/>
    <w:lvl w:ilvl="0" w:tplc="EE12E7A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08033F"/>
    <w:multiLevelType w:val="hybridMultilevel"/>
    <w:tmpl w:val="91026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44661C"/>
    <w:multiLevelType w:val="hybridMultilevel"/>
    <w:tmpl w:val="9D684AA6"/>
    <w:lvl w:ilvl="0" w:tplc="D3B0BB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6620C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F963F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D8A6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912BF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E7E03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D24AE8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C8856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36E65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44BD551B"/>
    <w:multiLevelType w:val="hybridMultilevel"/>
    <w:tmpl w:val="86328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924A6E"/>
    <w:multiLevelType w:val="hybridMultilevel"/>
    <w:tmpl w:val="79228E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55D7C"/>
    <w:multiLevelType w:val="hybridMultilevel"/>
    <w:tmpl w:val="423A2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C51225"/>
    <w:multiLevelType w:val="hybridMultilevel"/>
    <w:tmpl w:val="9E582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35BFB"/>
    <w:multiLevelType w:val="hybridMultilevel"/>
    <w:tmpl w:val="3B1057C2"/>
    <w:lvl w:ilvl="0" w:tplc="2FBE0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3FEEE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EEC72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44840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2B6EB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152C4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7BC47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82E56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F8A08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9" w15:restartNumberingAfterBreak="0">
    <w:nsid w:val="59107B70"/>
    <w:multiLevelType w:val="hybridMultilevel"/>
    <w:tmpl w:val="BEFA0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14384E"/>
    <w:multiLevelType w:val="hybridMultilevel"/>
    <w:tmpl w:val="9BDAA446"/>
    <w:lvl w:ilvl="0" w:tplc="B412915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16E73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314ED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F9843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DFC45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A8C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0482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80C4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FE7E3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1" w15:restartNumberingAfterBreak="0">
    <w:nsid w:val="5C160886"/>
    <w:multiLevelType w:val="hybridMultilevel"/>
    <w:tmpl w:val="483C7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15D4C"/>
    <w:multiLevelType w:val="hybridMultilevel"/>
    <w:tmpl w:val="0D084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682484"/>
    <w:multiLevelType w:val="hybridMultilevel"/>
    <w:tmpl w:val="10DE6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6015BD"/>
    <w:multiLevelType w:val="hybridMultilevel"/>
    <w:tmpl w:val="6F72DA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F02D69"/>
    <w:multiLevelType w:val="hybridMultilevel"/>
    <w:tmpl w:val="A4D28EB2"/>
    <w:lvl w:ilvl="0" w:tplc="D13CA3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32031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04DA8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55A37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D19CF7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B0E54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1C82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25A35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21EB5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73973FDF"/>
    <w:multiLevelType w:val="hybridMultilevel"/>
    <w:tmpl w:val="BD3C37CA"/>
    <w:lvl w:ilvl="0" w:tplc="91109D9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D50F32"/>
    <w:multiLevelType w:val="hybridMultilevel"/>
    <w:tmpl w:val="5290F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C56C8C"/>
    <w:multiLevelType w:val="hybridMultilevel"/>
    <w:tmpl w:val="04101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DB46B5"/>
    <w:multiLevelType w:val="hybridMultilevel"/>
    <w:tmpl w:val="9A5649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1525976">
    <w:abstractNumId w:val="29"/>
  </w:num>
  <w:num w:numId="2" w16cid:durableId="1402480427">
    <w:abstractNumId w:val="32"/>
  </w:num>
  <w:num w:numId="3" w16cid:durableId="1912152108">
    <w:abstractNumId w:val="38"/>
  </w:num>
  <w:num w:numId="4" w16cid:durableId="948047640">
    <w:abstractNumId w:val="31"/>
  </w:num>
  <w:num w:numId="5" w16cid:durableId="1845588641">
    <w:abstractNumId w:val="20"/>
  </w:num>
  <w:num w:numId="6" w16cid:durableId="1805536884">
    <w:abstractNumId w:val="4"/>
  </w:num>
  <w:num w:numId="7" w16cid:durableId="744962194">
    <w:abstractNumId w:val="37"/>
  </w:num>
  <w:num w:numId="8" w16cid:durableId="176386351">
    <w:abstractNumId w:val="15"/>
  </w:num>
  <w:num w:numId="9" w16cid:durableId="1985357019">
    <w:abstractNumId w:val="33"/>
  </w:num>
  <w:num w:numId="10" w16cid:durableId="926232836">
    <w:abstractNumId w:val="24"/>
  </w:num>
  <w:num w:numId="11" w16cid:durableId="392434567">
    <w:abstractNumId w:val="2"/>
  </w:num>
  <w:num w:numId="12" w16cid:durableId="1516118292">
    <w:abstractNumId w:val="8"/>
  </w:num>
  <w:num w:numId="13" w16cid:durableId="2065247784">
    <w:abstractNumId w:val="19"/>
  </w:num>
  <w:num w:numId="14" w16cid:durableId="1018311631">
    <w:abstractNumId w:val="22"/>
  </w:num>
  <w:num w:numId="15" w16cid:durableId="1812600991">
    <w:abstractNumId w:val="18"/>
  </w:num>
  <w:num w:numId="16" w16cid:durableId="185749527">
    <w:abstractNumId w:val="5"/>
  </w:num>
  <w:num w:numId="17" w16cid:durableId="277763295">
    <w:abstractNumId w:val="39"/>
  </w:num>
  <w:num w:numId="18" w16cid:durableId="1103378682">
    <w:abstractNumId w:val="1"/>
  </w:num>
  <w:num w:numId="19" w16cid:durableId="749812217">
    <w:abstractNumId w:val="34"/>
  </w:num>
  <w:num w:numId="20" w16cid:durableId="2041392702">
    <w:abstractNumId w:val="9"/>
  </w:num>
  <w:num w:numId="21" w16cid:durableId="522327291">
    <w:abstractNumId w:val="27"/>
  </w:num>
  <w:num w:numId="22" w16cid:durableId="1058240587">
    <w:abstractNumId w:val="21"/>
  </w:num>
  <w:num w:numId="23" w16cid:durableId="1817913137">
    <w:abstractNumId w:val="25"/>
  </w:num>
  <w:num w:numId="24" w16cid:durableId="994377791">
    <w:abstractNumId w:val="26"/>
  </w:num>
  <w:num w:numId="25" w16cid:durableId="159201349">
    <w:abstractNumId w:val="16"/>
  </w:num>
  <w:num w:numId="26" w16cid:durableId="1101949500">
    <w:abstractNumId w:val="10"/>
  </w:num>
  <w:num w:numId="27" w16cid:durableId="1145466135">
    <w:abstractNumId w:val="13"/>
  </w:num>
  <w:num w:numId="28" w16cid:durableId="600727922">
    <w:abstractNumId w:val="11"/>
  </w:num>
  <w:num w:numId="29" w16cid:durableId="1215384411">
    <w:abstractNumId w:val="36"/>
  </w:num>
  <w:num w:numId="30" w16cid:durableId="866722728">
    <w:abstractNumId w:val="14"/>
  </w:num>
  <w:num w:numId="31" w16cid:durableId="1358003221">
    <w:abstractNumId w:val="7"/>
  </w:num>
  <w:num w:numId="32" w16cid:durableId="1517962502">
    <w:abstractNumId w:val="35"/>
  </w:num>
  <w:num w:numId="33" w16cid:durableId="1171797656">
    <w:abstractNumId w:val="28"/>
  </w:num>
  <w:num w:numId="34" w16cid:durableId="752093921">
    <w:abstractNumId w:val="30"/>
  </w:num>
  <w:num w:numId="35" w16cid:durableId="322005142">
    <w:abstractNumId w:val="12"/>
  </w:num>
  <w:num w:numId="36" w16cid:durableId="1086341631">
    <w:abstractNumId w:val="23"/>
  </w:num>
  <w:num w:numId="37" w16cid:durableId="2041658613">
    <w:abstractNumId w:val="3"/>
  </w:num>
  <w:num w:numId="38" w16cid:durableId="1269200666">
    <w:abstractNumId w:val="17"/>
  </w:num>
  <w:num w:numId="39" w16cid:durableId="1893805386">
    <w:abstractNumId w:val="0"/>
  </w:num>
  <w:num w:numId="40" w16cid:durableId="2066441711">
    <w:abstractNumId w:val="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08E"/>
    <w:rsid w:val="00004B31"/>
    <w:rsid w:val="00011587"/>
    <w:rsid w:val="00025B12"/>
    <w:rsid w:val="00030304"/>
    <w:rsid w:val="000338FF"/>
    <w:rsid w:val="00044D54"/>
    <w:rsid w:val="00046B6B"/>
    <w:rsid w:val="00055ECC"/>
    <w:rsid w:val="000567A2"/>
    <w:rsid w:val="00057532"/>
    <w:rsid w:val="00060FD0"/>
    <w:rsid w:val="00076729"/>
    <w:rsid w:val="000818EB"/>
    <w:rsid w:val="00084429"/>
    <w:rsid w:val="0009472A"/>
    <w:rsid w:val="00094CB3"/>
    <w:rsid w:val="0009548E"/>
    <w:rsid w:val="000A03FF"/>
    <w:rsid w:val="000A087F"/>
    <w:rsid w:val="000A210E"/>
    <w:rsid w:val="000A5588"/>
    <w:rsid w:val="000B0976"/>
    <w:rsid w:val="000B206D"/>
    <w:rsid w:val="000B2190"/>
    <w:rsid w:val="000B2884"/>
    <w:rsid w:val="000B3CD2"/>
    <w:rsid w:val="000C011C"/>
    <w:rsid w:val="000C10D7"/>
    <w:rsid w:val="000C62DD"/>
    <w:rsid w:val="000C67B1"/>
    <w:rsid w:val="000D0508"/>
    <w:rsid w:val="000D38E1"/>
    <w:rsid w:val="000D5020"/>
    <w:rsid w:val="000D77F5"/>
    <w:rsid w:val="000E3910"/>
    <w:rsid w:val="000F4B17"/>
    <w:rsid w:val="000F5D31"/>
    <w:rsid w:val="001010FC"/>
    <w:rsid w:val="00101632"/>
    <w:rsid w:val="0010179F"/>
    <w:rsid w:val="00102784"/>
    <w:rsid w:val="00103EDD"/>
    <w:rsid w:val="001048EA"/>
    <w:rsid w:val="00110F60"/>
    <w:rsid w:val="001113B6"/>
    <w:rsid w:val="00111468"/>
    <w:rsid w:val="00111991"/>
    <w:rsid w:val="001167EB"/>
    <w:rsid w:val="00122438"/>
    <w:rsid w:val="00123C3C"/>
    <w:rsid w:val="00124146"/>
    <w:rsid w:val="00124949"/>
    <w:rsid w:val="00125283"/>
    <w:rsid w:val="001351A0"/>
    <w:rsid w:val="00137607"/>
    <w:rsid w:val="001404D0"/>
    <w:rsid w:val="001417A2"/>
    <w:rsid w:val="00141B34"/>
    <w:rsid w:val="001434D0"/>
    <w:rsid w:val="0014366F"/>
    <w:rsid w:val="0014474C"/>
    <w:rsid w:val="001530D3"/>
    <w:rsid w:val="001579EA"/>
    <w:rsid w:val="00157B08"/>
    <w:rsid w:val="00160036"/>
    <w:rsid w:val="001620E5"/>
    <w:rsid w:val="00162E26"/>
    <w:rsid w:val="001649A0"/>
    <w:rsid w:val="00166B8F"/>
    <w:rsid w:val="00167EEC"/>
    <w:rsid w:val="00172B1E"/>
    <w:rsid w:val="0017333C"/>
    <w:rsid w:val="00176B6D"/>
    <w:rsid w:val="00177ADF"/>
    <w:rsid w:val="00183D16"/>
    <w:rsid w:val="001860B2"/>
    <w:rsid w:val="001870D1"/>
    <w:rsid w:val="001904C5"/>
    <w:rsid w:val="001958A5"/>
    <w:rsid w:val="001966CC"/>
    <w:rsid w:val="00196745"/>
    <w:rsid w:val="001A16EC"/>
    <w:rsid w:val="001B06C7"/>
    <w:rsid w:val="001B5C40"/>
    <w:rsid w:val="001B6BDD"/>
    <w:rsid w:val="001C19DB"/>
    <w:rsid w:val="001C2F7B"/>
    <w:rsid w:val="001C3488"/>
    <w:rsid w:val="001C42C5"/>
    <w:rsid w:val="001C4AAE"/>
    <w:rsid w:val="001C604F"/>
    <w:rsid w:val="001C790C"/>
    <w:rsid w:val="001D4C7E"/>
    <w:rsid w:val="001D592F"/>
    <w:rsid w:val="001D605A"/>
    <w:rsid w:val="001E0555"/>
    <w:rsid w:val="001E09C0"/>
    <w:rsid w:val="001E2BD4"/>
    <w:rsid w:val="001E3600"/>
    <w:rsid w:val="001E4A44"/>
    <w:rsid w:val="001F0592"/>
    <w:rsid w:val="001F07E8"/>
    <w:rsid w:val="001F13AF"/>
    <w:rsid w:val="001F216E"/>
    <w:rsid w:val="001F7502"/>
    <w:rsid w:val="0020121F"/>
    <w:rsid w:val="0020406F"/>
    <w:rsid w:val="00207C59"/>
    <w:rsid w:val="0021104E"/>
    <w:rsid w:val="00211F9E"/>
    <w:rsid w:val="0021248A"/>
    <w:rsid w:val="00212D5F"/>
    <w:rsid w:val="00214734"/>
    <w:rsid w:val="00214C9D"/>
    <w:rsid w:val="00217F8B"/>
    <w:rsid w:val="002241E6"/>
    <w:rsid w:val="00226444"/>
    <w:rsid w:val="00226FBD"/>
    <w:rsid w:val="002345BB"/>
    <w:rsid w:val="00236D4F"/>
    <w:rsid w:val="00240757"/>
    <w:rsid w:val="00241942"/>
    <w:rsid w:val="002431F3"/>
    <w:rsid w:val="00244A89"/>
    <w:rsid w:val="00246BA7"/>
    <w:rsid w:val="00253949"/>
    <w:rsid w:val="00256035"/>
    <w:rsid w:val="0026031A"/>
    <w:rsid w:val="00262E41"/>
    <w:rsid w:val="0026621A"/>
    <w:rsid w:val="00270E90"/>
    <w:rsid w:val="00274486"/>
    <w:rsid w:val="002745A6"/>
    <w:rsid w:val="002758A3"/>
    <w:rsid w:val="0027626C"/>
    <w:rsid w:val="00291E70"/>
    <w:rsid w:val="00292257"/>
    <w:rsid w:val="00292870"/>
    <w:rsid w:val="00294FF5"/>
    <w:rsid w:val="002A4250"/>
    <w:rsid w:val="002A506C"/>
    <w:rsid w:val="002B04DC"/>
    <w:rsid w:val="002B1D65"/>
    <w:rsid w:val="002B22C4"/>
    <w:rsid w:val="002B2B76"/>
    <w:rsid w:val="002B591B"/>
    <w:rsid w:val="002B5B11"/>
    <w:rsid w:val="002B7417"/>
    <w:rsid w:val="002C2D57"/>
    <w:rsid w:val="002C399E"/>
    <w:rsid w:val="002C5320"/>
    <w:rsid w:val="002C6831"/>
    <w:rsid w:val="002D0B52"/>
    <w:rsid w:val="002D1363"/>
    <w:rsid w:val="002D2F50"/>
    <w:rsid w:val="002D35E5"/>
    <w:rsid w:val="002D61DC"/>
    <w:rsid w:val="002D63B7"/>
    <w:rsid w:val="002E25B0"/>
    <w:rsid w:val="002E2CE7"/>
    <w:rsid w:val="002E35E8"/>
    <w:rsid w:val="002E429D"/>
    <w:rsid w:val="002E7FE7"/>
    <w:rsid w:val="002F0BDB"/>
    <w:rsid w:val="002F6EB0"/>
    <w:rsid w:val="00301FB0"/>
    <w:rsid w:val="0030478D"/>
    <w:rsid w:val="00304AB8"/>
    <w:rsid w:val="00314236"/>
    <w:rsid w:val="003175E6"/>
    <w:rsid w:val="0031779D"/>
    <w:rsid w:val="00324BA0"/>
    <w:rsid w:val="0032685C"/>
    <w:rsid w:val="0032791A"/>
    <w:rsid w:val="0033214D"/>
    <w:rsid w:val="00333F17"/>
    <w:rsid w:val="00335FEC"/>
    <w:rsid w:val="0033603C"/>
    <w:rsid w:val="00336B4E"/>
    <w:rsid w:val="00337923"/>
    <w:rsid w:val="00337DCD"/>
    <w:rsid w:val="00345577"/>
    <w:rsid w:val="003527D7"/>
    <w:rsid w:val="00356074"/>
    <w:rsid w:val="00356835"/>
    <w:rsid w:val="00362374"/>
    <w:rsid w:val="00363E37"/>
    <w:rsid w:val="0036417A"/>
    <w:rsid w:val="00375D8E"/>
    <w:rsid w:val="00381F20"/>
    <w:rsid w:val="00382197"/>
    <w:rsid w:val="00383A99"/>
    <w:rsid w:val="003856A5"/>
    <w:rsid w:val="00391085"/>
    <w:rsid w:val="00391B48"/>
    <w:rsid w:val="00391DA1"/>
    <w:rsid w:val="00392A1E"/>
    <w:rsid w:val="00392DF2"/>
    <w:rsid w:val="0039558B"/>
    <w:rsid w:val="0039586E"/>
    <w:rsid w:val="003967FE"/>
    <w:rsid w:val="00396D36"/>
    <w:rsid w:val="003A4282"/>
    <w:rsid w:val="003A79CF"/>
    <w:rsid w:val="003B01A6"/>
    <w:rsid w:val="003B153B"/>
    <w:rsid w:val="003B7306"/>
    <w:rsid w:val="003C759B"/>
    <w:rsid w:val="003D673E"/>
    <w:rsid w:val="003E0DDC"/>
    <w:rsid w:val="003E5773"/>
    <w:rsid w:val="003E5AD5"/>
    <w:rsid w:val="003F33E7"/>
    <w:rsid w:val="003F5743"/>
    <w:rsid w:val="003F66AA"/>
    <w:rsid w:val="003F6C70"/>
    <w:rsid w:val="00403477"/>
    <w:rsid w:val="00403AD4"/>
    <w:rsid w:val="004068D8"/>
    <w:rsid w:val="00406C11"/>
    <w:rsid w:val="00407942"/>
    <w:rsid w:val="004128A5"/>
    <w:rsid w:val="00413BEF"/>
    <w:rsid w:val="00414A79"/>
    <w:rsid w:val="00420FF5"/>
    <w:rsid w:val="004250F0"/>
    <w:rsid w:val="004265B3"/>
    <w:rsid w:val="0044330E"/>
    <w:rsid w:val="00445D1A"/>
    <w:rsid w:val="00446797"/>
    <w:rsid w:val="00446B9C"/>
    <w:rsid w:val="00452B11"/>
    <w:rsid w:val="00455BF0"/>
    <w:rsid w:val="004571DF"/>
    <w:rsid w:val="00457B10"/>
    <w:rsid w:val="004613EA"/>
    <w:rsid w:val="00474103"/>
    <w:rsid w:val="004743CF"/>
    <w:rsid w:val="004756D7"/>
    <w:rsid w:val="00476708"/>
    <w:rsid w:val="0047719F"/>
    <w:rsid w:val="00477644"/>
    <w:rsid w:val="00484F8C"/>
    <w:rsid w:val="00485BCA"/>
    <w:rsid w:val="00485C8C"/>
    <w:rsid w:val="004867E3"/>
    <w:rsid w:val="004877AF"/>
    <w:rsid w:val="00487DEF"/>
    <w:rsid w:val="00491A85"/>
    <w:rsid w:val="00494156"/>
    <w:rsid w:val="00496305"/>
    <w:rsid w:val="00497841"/>
    <w:rsid w:val="004A0963"/>
    <w:rsid w:val="004A3F8B"/>
    <w:rsid w:val="004A526F"/>
    <w:rsid w:val="004A5D87"/>
    <w:rsid w:val="004B1177"/>
    <w:rsid w:val="004B538B"/>
    <w:rsid w:val="004B5B38"/>
    <w:rsid w:val="004B72A4"/>
    <w:rsid w:val="004C08F4"/>
    <w:rsid w:val="004C14D5"/>
    <w:rsid w:val="004C1502"/>
    <w:rsid w:val="004C25BA"/>
    <w:rsid w:val="004C7370"/>
    <w:rsid w:val="004C7A2A"/>
    <w:rsid w:val="004D0888"/>
    <w:rsid w:val="004D4AED"/>
    <w:rsid w:val="004E1A1E"/>
    <w:rsid w:val="004E301F"/>
    <w:rsid w:val="004E4AE9"/>
    <w:rsid w:val="004E6902"/>
    <w:rsid w:val="004E711F"/>
    <w:rsid w:val="004E7FC1"/>
    <w:rsid w:val="004F1F81"/>
    <w:rsid w:val="004F296D"/>
    <w:rsid w:val="00501BD6"/>
    <w:rsid w:val="00501C24"/>
    <w:rsid w:val="005040DC"/>
    <w:rsid w:val="0051134C"/>
    <w:rsid w:val="005121D0"/>
    <w:rsid w:val="00512DC2"/>
    <w:rsid w:val="00512F50"/>
    <w:rsid w:val="00513343"/>
    <w:rsid w:val="005258C3"/>
    <w:rsid w:val="00530EA9"/>
    <w:rsid w:val="005327B3"/>
    <w:rsid w:val="0053777D"/>
    <w:rsid w:val="00537D2B"/>
    <w:rsid w:val="00541E2F"/>
    <w:rsid w:val="00546D8F"/>
    <w:rsid w:val="0054716E"/>
    <w:rsid w:val="00551409"/>
    <w:rsid w:val="00554860"/>
    <w:rsid w:val="005548C0"/>
    <w:rsid w:val="005672F3"/>
    <w:rsid w:val="00572C98"/>
    <w:rsid w:val="00574718"/>
    <w:rsid w:val="00574ED8"/>
    <w:rsid w:val="00574F3E"/>
    <w:rsid w:val="00576FB8"/>
    <w:rsid w:val="00581B3C"/>
    <w:rsid w:val="005914B6"/>
    <w:rsid w:val="00591A78"/>
    <w:rsid w:val="00597C6C"/>
    <w:rsid w:val="005A046F"/>
    <w:rsid w:val="005A171D"/>
    <w:rsid w:val="005A487B"/>
    <w:rsid w:val="005B1268"/>
    <w:rsid w:val="005B3641"/>
    <w:rsid w:val="005B6870"/>
    <w:rsid w:val="005C0D6C"/>
    <w:rsid w:val="005C5E56"/>
    <w:rsid w:val="005D0F17"/>
    <w:rsid w:val="005D5414"/>
    <w:rsid w:val="005E0BDB"/>
    <w:rsid w:val="005E5124"/>
    <w:rsid w:val="005E5C0D"/>
    <w:rsid w:val="005F0285"/>
    <w:rsid w:val="005F0744"/>
    <w:rsid w:val="005F2495"/>
    <w:rsid w:val="005F3561"/>
    <w:rsid w:val="005F3ADE"/>
    <w:rsid w:val="0060520A"/>
    <w:rsid w:val="006061E9"/>
    <w:rsid w:val="00610AC1"/>
    <w:rsid w:val="006114D2"/>
    <w:rsid w:val="00614731"/>
    <w:rsid w:val="006159B7"/>
    <w:rsid w:val="00617A1C"/>
    <w:rsid w:val="00620113"/>
    <w:rsid w:val="006203B3"/>
    <w:rsid w:val="00621043"/>
    <w:rsid w:val="00623ABD"/>
    <w:rsid w:val="006306FA"/>
    <w:rsid w:val="006314DB"/>
    <w:rsid w:val="006379B8"/>
    <w:rsid w:val="00642D35"/>
    <w:rsid w:val="006477C0"/>
    <w:rsid w:val="00653D0C"/>
    <w:rsid w:val="00653EBA"/>
    <w:rsid w:val="00654CE1"/>
    <w:rsid w:val="00655ABE"/>
    <w:rsid w:val="006560F1"/>
    <w:rsid w:val="006607A5"/>
    <w:rsid w:val="006612E3"/>
    <w:rsid w:val="00661311"/>
    <w:rsid w:val="00663C7E"/>
    <w:rsid w:val="0066419F"/>
    <w:rsid w:val="00664226"/>
    <w:rsid w:val="00664FA5"/>
    <w:rsid w:val="006657DB"/>
    <w:rsid w:val="00666A36"/>
    <w:rsid w:val="00672F18"/>
    <w:rsid w:val="00673B02"/>
    <w:rsid w:val="00674B4B"/>
    <w:rsid w:val="006811F2"/>
    <w:rsid w:val="006812C8"/>
    <w:rsid w:val="00683816"/>
    <w:rsid w:val="00685ACF"/>
    <w:rsid w:val="006870FF"/>
    <w:rsid w:val="0069389E"/>
    <w:rsid w:val="00693FFD"/>
    <w:rsid w:val="006968A9"/>
    <w:rsid w:val="00697227"/>
    <w:rsid w:val="006A11F7"/>
    <w:rsid w:val="006A163E"/>
    <w:rsid w:val="006A16D9"/>
    <w:rsid w:val="006A40B8"/>
    <w:rsid w:val="006A6CBE"/>
    <w:rsid w:val="006A77D3"/>
    <w:rsid w:val="006B1F43"/>
    <w:rsid w:val="006B33BF"/>
    <w:rsid w:val="006B36AF"/>
    <w:rsid w:val="006B3F3A"/>
    <w:rsid w:val="006C241B"/>
    <w:rsid w:val="006C2DF8"/>
    <w:rsid w:val="006C3E1A"/>
    <w:rsid w:val="006C42E0"/>
    <w:rsid w:val="006C6DBD"/>
    <w:rsid w:val="006D0D96"/>
    <w:rsid w:val="006D1C3F"/>
    <w:rsid w:val="006D2B49"/>
    <w:rsid w:val="006D474C"/>
    <w:rsid w:val="006D72DE"/>
    <w:rsid w:val="006D751A"/>
    <w:rsid w:val="006E0AF7"/>
    <w:rsid w:val="006E1B75"/>
    <w:rsid w:val="006E441A"/>
    <w:rsid w:val="006F219E"/>
    <w:rsid w:val="006F51AC"/>
    <w:rsid w:val="00700160"/>
    <w:rsid w:val="007007F4"/>
    <w:rsid w:val="00704C37"/>
    <w:rsid w:val="00704D08"/>
    <w:rsid w:val="0070542E"/>
    <w:rsid w:val="007157EC"/>
    <w:rsid w:val="00715EB4"/>
    <w:rsid w:val="00716D20"/>
    <w:rsid w:val="0071751D"/>
    <w:rsid w:val="00720A56"/>
    <w:rsid w:val="00721BFA"/>
    <w:rsid w:val="00721C3B"/>
    <w:rsid w:val="00722D3E"/>
    <w:rsid w:val="00722E95"/>
    <w:rsid w:val="00726812"/>
    <w:rsid w:val="00727166"/>
    <w:rsid w:val="007302A1"/>
    <w:rsid w:val="007343BF"/>
    <w:rsid w:val="00740366"/>
    <w:rsid w:val="00743B41"/>
    <w:rsid w:val="00746B76"/>
    <w:rsid w:val="007504EC"/>
    <w:rsid w:val="00753745"/>
    <w:rsid w:val="00753A75"/>
    <w:rsid w:val="00757CCA"/>
    <w:rsid w:val="0076276C"/>
    <w:rsid w:val="007639A7"/>
    <w:rsid w:val="00764A27"/>
    <w:rsid w:val="00770FEB"/>
    <w:rsid w:val="0077100A"/>
    <w:rsid w:val="0077690F"/>
    <w:rsid w:val="00777944"/>
    <w:rsid w:val="0078062F"/>
    <w:rsid w:val="00781A33"/>
    <w:rsid w:val="00785E88"/>
    <w:rsid w:val="00790D06"/>
    <w:rsid w:val="007A02CA"/>
    <w:rsid w:val="007A1C1E"/>
    <w:rsid w:val="007A1F78"/>
    <w:rsid w:val="007A2C6E"/>
    <w:rsid w:val="007A2F3C"/>
    <w:rsid w:val="007A4C50"/>
    <w:rsid w:val="007A4FC6"/>
    <w:rsid w:val="007A572C"/>
    <w:rsid w:val="007A7458"/>
    <w:rsid w:val="007A7FE3"/>
    <w:rsid w:val="007B35FD"/>
    <w:rsid w:val="007B360D"/>
    <w:rsid w:val="007B601C"/>
    <w:rsid w:val="007C029A"/>
    <w:rsid w:val="007C2D1F"/>
    <w:rsid w:val="007C65F8"/>
    <w:rsid w:val="007D0009"/>
    <w:rsid w:val="007D4CA2"/>
    <w:rsid w:val="007D788E"/>
    <w:rsid w:val="007E0695"/>
    <w:rsid w:val="007E3815"/>
    <w:rsid w:val="007E5F72"/>
    <w:rsid w:val="007F14B3"/>
    <w:rsid w:val="007F2B1B"/>
    <w:rsid w:val="008057BC"/>
    <w:rsid w:val="008079F8"/>
    <w:rsid w:val="00814E68"/>
    <w:rsid w:val="00816EA6"/>
    <w:rsid w:val="00822BF7"/>
    <w:rsid w:val="00824E40"/>
    <w:rsid w:val="00827827"/>
    <w:rsid w:val="00831777"/>
    <w:rsid w:val="0083208E"/>
    <w:rsid w:val="0083252E"/>
    <w:rsid w:val="008375FC"/>
    <w:rsid w:val="00841E1D"/>
    <w:rsid w:val="00845C82"/>
    <w:rsid w:val="00845C86"/>
    <w:rsid w:val="00852521"/>
    <w:rsid w:val="00853786"/>
    <w:rsid w:val="00864C76"/>
    <w:rsid w:val="0087555A"/>
    <w:rsid w:val="00876152"/>
    <w:rsid w:val="00887328"/>
    <w:rsid w:val="00887A45"/>
    <w:rsid w:val="00890FA3"/>
    <w:rsid w:val="0089150F"/>
    <w:rsid w:val="00894564"/>
    <w:rsid w:val="00896A1F"/>
    <w:rsid w:val="00897205"/>
    <w:rsid w:val="00897809"/>
    <w:rsid w:val="008A0A24"/>
    <w:rsid w:val="008A2D33"/>
    <w:rsid w:val="008A51BC"/>
    <w:rsid w:val="008B0CA0"/>
    <w:rsid w:val="008B1344"/>
    <w:rsid w:val="008B2352"/>
    <w:rsid w:val="008B26E7"/>
    <w:rsid w:val="008B4712"/>
    <w:rsid w:val="008B7110"/>
    <w:rsid w:val="008B7A91"/>
    <w:rsid w:val="008D2F2D"/>
    <w:rsid w:val="008D5CFC"/>
    <w:rsid w:val="008E1271"/>
    <w:rsid w:val="008E72E7"/>
    <w:rsid w:val="00902355"/>
    <w:rsid w:val="009043FE"/>
    <w:rsid w:val="009044AA"/>
    <w:rsid w:val="00904815"/>
    <w:rsid w:val="00904A67"/>
    <w:rsid w:val="009073D5"/>
    <w:rsid w:val="00913F7A"/>
    <w:rsid w:val="00914161"/>
    <w:rsid w:val="00914FDD"/>
    <w:rsid w:val="0092151C"/>
    <w:rsid w:val="009278FE"/>
    <w:rsid w:val="00930F8F"/>
    <w:rsid w:val="009317D5"/>
    <w:rsid w:val="009339B0"/>
    <w:rsid w:val="00933CCC"/>
    <w:rsid w:val="00934FF3"/>
    <w:rsid w:val="009401DC"/>
    <w:rsid w:val="00945841"/>
    <w:rsid w:val="00945A4F"/>
    <w:rsid w:val="009468F4"/>
    <w:rsid w:val="0095204A"/>
    <w:rsid w:val="00953FEC"/>
    <w:rsid w:val="00956EE3"/>
    <w:rsid w:val="009579BD"/>
    <w:rsid w:val="00960246"/>
    <w:rsid w:val="00960854"/>
    <w:rsid w:val="00967084"/>
    <w:rsid w:val="00970715"/>
    <w:rsid w:val="009708D7"/>
    <w:rsid w:val="00970A08"/>
    <w:rsid w:val="00971F73"/>
    <w:rsid w:val="0097353C"/>
    <w:rsid w:val="0097529B"/>
    <w:rsid w:val="00977296"/>
    <w:rsid w:val="0098063A"/>
    <w:rsid w:val="00980BA1"/>
    <w:rsid w:val="0098777C"/>
    <w:rsid w:val="009946A0"/>
    <w:rsid w:val="009948BC"/>
    <w:rsid w:val="00997B9A"/>
    <w:rsid w:val="00997FFC"/>
    <w:rsid w:val="009A0529"/>
    <w:rsid w:val="009A16C6"/>
    <w:rsid w:val="009A19E0"/>
    <w:rsid w:val="009A2E88"/>
    <w:rsid w:val="009A43C4"/>
    <w:rsid w:val="009A4667"/>
    <w:rsid w:val="009B08E7"/>
    <w:rsid w:val="009B0CE5"/>
    <w:rsid w:val="009B3D2E"/>
    <w:rsid w:val="009B5A9A"/>
    <w:rsid w:val="009B5AB1"/>
    <w:rsid w:val="009B667C"/>
    <w:rsid w:val="009C183C"/>
    <w:rsid w:val="009C263B"/>
    <w:rsid w:val="009C3788"/>
    <w:rsid w:val="009C5E84"/>
    <w:rsid w:val="009D0942"/>
    <w:rsid w:val="009D0C78"/>
    <w:rsid w:val="009E0314"/>
    <w:rsid w:val="009E229E"/>
    <w:rsid w:val="009E3C66"/>
    <w:rsid w:val="009E4E18"/>
    <w:rsid w:val="009E6424"/>
    <w:rsid w:val="009F1B83"/>
    <w:rsid w:val="009F26AF"/>
    <w:rsid w:val="009F6259"/>
    <w:rsid w:val="00A03C9C"/>
    <w:rsid w:val="00A070F9"/>
    <w:rsid w:val="00A10D9E"/>
    <w:rsid w:val="00A111E2"/>
    <w:rsid w:val="00A1175A"/>
    <w:rsid w:val="00A1221D"/>
    <w:rsid w:val="00A12ADE"/>
    <w:rsid w:val="00A156F5"/>
    <w:rsid w:val="00A1675E"/>
    <w:rsid w:val="00A20AA8"/>
    <w:rsid w:val="00A2462A"/>
    <w:rsid w:val="00A276C9"/>
    <w:rsid w:val="00A3001F"/>
    <w:rsid w:val="00A30FBC"/>
    <w:rsid w:val="00A32340"/>
    <w:rsid w:val="00A32F86"/>
    <w:rsid w:val="00A351D9"/>
    <w:rsid w:val="00A35618"/>
    <w:rsid w:val="00A43363"/>
    <w:rsid w:val="00A43594"/>
    <w:rsid w:val="00A45DCE"/>
    <w:rsid w:val="00A476D7"/>
    <w:rsid w:val="00A476EC"/>
    <w:rsid w:val="00A47B2B"/>
    <w:rsid w:val="00A47D63"/>
    <w:rsid w:val="00A52975"/>
    <w:rsid w:val="00A555F6"/>
    <w:rsid w:val="00A569A9"/>
    <w:rsid w:val="00A62603"/>
    <w:rsid w:val="00A731CF"/>
    <w:rsid w:val="00A774F6"/>
    <w:rsid w:val="00A80085"/>
    <w:rsid w:val="00A84484"/>
    <w:rsid w:val="00A84C18"/>
    <w:rsid w:val="00A85E3C"/>
    <w:rsid w:val="00A86B00"/>
    <w:rsid w:val="00A87751"/>
    <w:rsid w:val="00A91D73"/>
    <w:rsid w:val="00A9275E"/>
    <w:rsid w:val="00A93CD1"/>
    <w:rsid w:val="00AA43C2"/>
    <w:rsid w:val="00AA4F91"/>
    <w:rsid w:val="00AB218E"/>
    <w:rsid w:val="00AB279E"/>
    <w:rsid w:val="00AC1277"/>
    <w:rsid w:val="00AC6158"/>
    <w:rsid w:val="00AC6998"/>
    <w:rsid w:val="00AC6B6D"/>
    <w:rsid w:val="00AC7D2D"/>
    <w:rsid w:val="00AD319B"/>
    <w:rsid w:val="00AD75A4"/>
    <w:rsid w:val="00AE467D"/>
    <w:rsid w:val="00AF16D6"/>
    <w:rsid w:val="00AF78E6"/>
    <w:rsid w:val="00B00D3A"/>
    <w:rsid w:val="00B03721"/>
    <w:rsid w:val="00B03B2D"/>
    <w:rsid w:val="00B03DC4"/>
    <w:rsid w:val="00B07F52"/>
    <w:rsid w:val="00B114AE"/>
    <w:rsid w:val="00B15F5F"/>
    <w:rsid w:val="00B24C62"/>
    <w:rsid w:val="00B30BBE"/>
    <w:rsid w:val="00B3311F"/>
    <w:rsid w:val="00B33871"/>
    <w:rsid w:val="00B34BA9"/>
    <w:rsid w:val="00B405E3"/>
    <w:rsid w:val="00B41AAF"/>
    <w:rsid w:val="00B42377"/>
    <w:rsid w:val="00B43891"/>
    <w:rsid w:val="00B478A4"/>
    <w:rsid w:val="00B524C7"/>
    <w:rsid w:val="00B5364F"/>
    <w:rsid w:val="00B55039"/>
    <w:rsid w:val="00B56E2D"/>
    <w:rsid w:val="00B6287C"/>
    <w:rsid w:val="00B66C8B"/>
    <w:rsid w:val="00B67BF0"/>
    <w:rsid w:val="00B71F20"/>
    <w:rsid w:val="00B752C0"/>
    <w:rsid w:val="00B775E4"/>
    <w:rsid w:val="00B86A1C"/>
    <w:rsid w:val="00B86EF1"/>
    <w:rsid w:val="00B912E6"/>
    <w:rsid w:val="00B94707"/>
    <w:rsid w:val="00B947F5"/>
    <w:rsid w:val="00B94CBC"/>
    <w:rsid w:val="00B9641F"/>
    <w:rsid w:val="00BA137C"/>
    <w:rsid w:val="00BA3C49"/>
    <w:rsid w:val="00BA4DBE"/>
    <w:rsid w:val="00BA588C"/>
    <w:rsid w:val="00BA5E2A"/>
    <w:rsid w:val="00BB10CC"/>
    <w:rsid w:val="00BB294E"/>
    <w:rsid w:val="00BC1BB4"/>
    <w:rsid w:val="00BC364C"/>
    <w:rsid w:val="00BC6985"/>
    <w:rsid w:val="00BD6A40"/>
    <w:rsid w:val="00BD762B"/>
    <w:rsid w:val="00BD79CC"/>
    <w:rsid w:val="00BE0519"/>
    <w:rsid w:val="00BE0C93"/>
    <w:rsid w:val="00BE0CB9"/>
    <w:rsid w:val="00BE605E"/>
    <w:rsid w:val="00BE6C14"/>
    <w:rsid w:val="00BE6CA4"/>
    <w:rsid w:val="00BF2831"/>
    <w:rsid w:val="00BF4C37"/>
    <w:rsid w:val="00BF78C5"/>
    <w:rsid w:val="00BF7A49"/>
    <w:rsid w:val="00C01B3A"/>
    <w:rsid w:val="00C05499"/>
    <w:rsid w:val="00C07268"/>
    <w:rsid w:val="00C07846"/>
    <w:rsid w:val="00C1001E"/>
    <w:rsid w:val="00C104F1"/>
    <w:rsid w:val="00C14B05"/>
    <w:rsid w:val="00C24ED8"/>
    <w:rsid w:val="00C25E27"/>
    <w:rsid w:val="00C312F7"/>
    <w:rsid w:val="00C33991"/>
    <w:rsid w:val="00C34E14"/>
    <w:rsid w:val="00C34E32"/>
    <w:rsid w:val="00C3505B"/>
    <w:rsid w:val="00C35692"/>
    <w:rsid w:val="00C37BFB"/>
    <w:rsid w:val="00C40778"/>
    <w:rsid w:val="00C40BA5"/>
    <w:rsid w:val="00C413F1"/>
    <w:rsid w:val="00C42B4E"/>
    <w:rsid w:val="00C47E4E"/>
    <w:rsid w:val="00C50315"/>
    <w:rsid w:val="00C5316F"/>
    <w:rsid w:val="00C55A32"/>
    <w:rsid w:val="00C60614"/>
    <w:rsid w:val="00C61FEF"/>
    <w:rsid w:val="00C623B3"/>
    <w:rsid w:val="00C71E41"/>
    <w:rsid w:val="00C751E7"/>
    <w:rsid w:val="00C80CD7"/>
    <w:rsid w:val="00C80E4C"/>
    <w:rsid w:val="00C811B0"/>
    <w:rsid w:val="00C8218A"/>
    <w:rsid w:val="00C828D1"/>
    <w:rsid w:val="00C85310"/>
    <w:rsid w:val="00C858D7"/>
    <w:rsid w:val="00C85F39"/>
    <w:rsid w:val="00C86384"/>
    <w:rsid w:val="00C86AA6"/>
    <w:rsid w:val="00C936A4"/>
    <w:rsid w:val="00C95744"/>
    <w:rsid w:val="00C96E2C"/>
    <w:rsid w:val="00CA14E0"/>
    <w:rsid w:val="00CA1EDE"/>
    <w:rsid w:val="00CA6D18"/>
    <w:rsid w:val="00CA7786"/>
    <w:rsid w:val="00CB167D"/>
    <w:rsid w:val="00CC10BB"/>
    <w:rsid w:val="00CC3CB8"/>
    <w:rsid w:val="00CC56F4"/>
    <w:rsid w:val="00CC63B4"/>
    <w:rsid w:val="00CC7104"/>
    <w:rsid w:val="00CC7558"/>
    <w:rsid w:val="00CD3E7B"/>
    <w:rsid w:val="00CD544E"/>
    <w:rsid w:val="00CD6F53"/>
    <w:rsid w:val="00CE3D7F"/>
    <w:rsid w:val="00CE6A7A"/>
    <w:rsid w:val="00CE6AF1"/>
    <w:rsid w:val="00CF1FE1"/>
    <w:rsid w:val="00CF7B19"/>
    <w:rsid w:val="00D01115"/>
    <w:rsid w:val="00D0196B"/>
    <w:rsid w:val="00D06CEC"/>
    <w:rsid w:val="00D11563"/>
    <w:rsid w:val="00D129D5"/>
    <w:rsid w:val="00D14E4F"/>
    <w:rsid w:val="00D203FA"/>
    <w:rsid w:val="00D20809"/>
    <w:rsid w:val="00D22006"/>
    <w:rsid w:val="00D22737"/>
    <w:rsid w:val="00D2489A"/>
    <w:rsid w:val="00D25178"/>
    <w:rsid w:val="00D254BF"/>
    <w:rsid w:val="00D35155"/>
    <w:rsid w:val="00D4218C"/>
    <w:rsid w:val="00D421C6"/>
    <w:rsid w:val="00D42D0A"/>
    <w:rsid w:val="00D434EA"/>
    <w:rsid w:val="00D43C2F"/>
    <w:rsid w:val="00D4402B"/>
    <w:rsid w:val="00D4459F"/>
    <w:rsid w:val="00D47581"/>
    <w:rsid w:val="00D50771"/>
    <w:rsid w:val="00D5431F"/>
    <w:rsid w:val="00D61037"/>
    <w:rsid w:val="00D63F40"/>
    <w:rsid w:val="00D64A23"/>
    <w:rsid w:val="00D73616"/>
    <w:rsid w:val="00D74A93"/>
    <w:rsid w:val="00D80A7A"/>
    <w:rsid w:val="00D82F76"/>
    <w:rsid w:val="00D93243"/>
    <w:rsid w:val="00D97854"/>
    <w:rsid w:val="00DA0685"/>
    <w:rsid w:val="00DA0919"/>
    <w:rsid w:val="00DA3CA9"/>
    <w:rsid w:val="00DA5DE2"/>
    <w:rsid w:val="00DB0591"/>
    <w:rsid w:val="00DB0643"/>
    <w:rsid w:val="00DB1749"/>
    <w:rsid w:val="00DB5D9D"/>
    <w:rsid w:val="00DC1486"/>
    <w:rsid w:val="00DC30C1"/>
    <w:rsid w:val="00DC4B83"/>
    <w:rsid w:val="00DC4C6D"/>
    <w:rsid w:val="00DC6FE7"/>
    <w:rsid w:val="00DD0859"/>
    <w:rsid w:val="00DD274E"/>
    <w:rsid w:val="00DD48B7"/>
    <w:rsid w:val="00DD4D73"/>
    <w:rsid w:val="00DD57CF"/>
    <w:rsid w:val="00DE044D"/>
    <w:rsid w:val="00DE0601"/>
    <w:rsid w:val="00DE3FDE"/>
    <w:rsid w:val="00DF23D8"/>
    <w:rsid w:val="00DF264A"/>
    <w:rsid w:val="00DF308E"/>
    <w:rsid w:val="00DF4873"/>
    <w:rsid w:val="00E024C8"/>
    <w:rsid w:val="00E030D1"/>
    <w:rsid w:val="00E04D41"/>
    <w:rsid w:val="00E1179D"/>
    <w:rsid w:val="00E2084E"/>
    <w:rsid w:val="00E20F80"/>
    <w:rsid w:val="00E25924"/>
    <w:rsid w:val="00E319A1"/>
    <w:rsid w:val="00E32881"/>
    <w:rsid w:val="00E34D0C"/>
    <w:rsid w:val="00E36732"/>
    <w:rsid w:val="00E4016A"/>
    <w:rsid w:val="00E43240"/>
    <w:rsid w:val="00E45413"/>
    <w:rsid w:val="00E460B8"/>
    <w:rsid w:val="00E464BF"/>
    <w:rsid w:val="00E468DB"/>
    <w:rsid w:val="00E50E71"/>
    <w:rsid w:val="00E56369"/>
    <w:rsid w:val="00E578F1"/>
    <w:rsid w:val="00E60D0B"/>
    <w:rsid w:val="00E60F1D"/>
    <w:rsid w:val="00E64B71"/>
    <w:rsid w:val="00E6606E"/>
    <w:rsid w:val="00E665FF"/>
    <w:rsid w:val="00E66C7A"/>
    <w:rsid w:val="00E70E59"/>
    <w:rsid w:val="00E807B3"/>
    <w:rsid w:val="00E80ED5"/>
    <w:rsid w:val="00E819A3"/>
    <w:rsid w:val="00E82707"/>
    <w:rsid w:val="00E83362"/>
    <w:rsid w:val="00E83D3A"/>
    <w:rsid w:val="00E8410B"/>
    <w:rsid w:val="00E9063D"/>
    <w:rsid w:val="00E91C65"/>
    <w:rsid w:val="00E922D5"/>
    <w:rsid w:val="00E94D41"/>
    <w:rsid w:val="00E95C99"/>
    <w:rsid w:val="00E9662C"/>
    <w:rsid w:val="00EA28A8"/>
    <w:rsid w:val="00EA3821"/>
    <w:rsid w:val="00EA4981"/>
    <w:rsid w:val="00EA5045"/>
    <w:rsid w:val="00EB1CDF"/>
    <w:rsid w:val="00EB4D9C"/>
    <w:rsid w:val="00EB4E1B"/>
    <w:rsid w:val="00EC0C82"/>
    <w:rsid w:val="00EC16CE"/>
    <w:rsid w:val="00EC4824"/>
    <w:rsid w:val="00ED0070"/>
    <w:rsid w:val="00ED1152"/>
    <w:rsid w:val="00ED37FB"/>
    <w:rsid w:val="00ED733C"/>
    <w:rsid w:val="00ED7B7F"/>
    <w:rsid w:val="00EE0592"/>
    <w:rsid w:val="00EE069E"/>
    <w:rsid w:val="00EE3A7B"/>
    <w:rsid w:val="00EE5164"/>
    <w:rsid w:val="00EF1F1C"/>
    <w:rsid w:val="00EF2346"/>
    <w:rsid w:val="00EF4497"/>
    <w:rsid w:val="00EF622A"/>
    <w:rsid w:val="00EF6777"/>
    <w:rsid w:val="00EF68B1"/>
    <w:rsid w:val="00EF6BDD"/>
    <w:rsid w:val="00F01846"/>
    <w:rsid w:val="00F0250F"/>
    <w:rsid w:val="00F05255"/>
    <w:rsid w:val="00F07CD8"/>
    <w:rsid w:val="00F07F21"/>
    <w:rsid w:val="00F14D5B"/>
    <w:rsid w:val="00F154A7"/>
    <w:rsid w:val="00F16BDE"/>
    <w:rsid w:val="00F1767C"/>
    <w:rsid w:val="00F22306"/>
    <w:rsid w:val="00F227A9"/>
    <w:rsid w:val="00F23144"/>
    <w:rsid w:val="00F25BD9"/>
    <w:rsid w:val="00F3216D"/>
    <w:rsid w:val="00F33C39"/>
    <w:rsid w:val="00F3425C"/>
    <w:rsid w:val="00F34842"/>
    <w:rsid w:val="00F37CED"/>
    <w:rsid w:val="00F4288C"/>
    <w:rsid w:val="00F4447A"/>
    <w:rsid w:val="00F44790"/>
    <w:rsid w:val="00F45D1F"/>
    <w:rsid w:val="00F5707D"/>
    <w:rsid w:val="00F613BC"/>
    <w:rsid w:val="00F706CA"/>
    <w:rsid w:val="00F723B1"/>
    <w:rsid w:val="00F72772"/>
    <w:rsid w:val="00F727B9"/>
    <w:rsid w:val="00F76F82"/>
    <w:rsid w:val="00F80A11"/>
    <w:rsid w:val="00F80C6E"/>
    <w:rsid w:val="00F86474"/>
    <w:rsid w:val="00F8723A"/>
    <w:rsid w:val="00F90BBD"/>
    <w:rsid w:val="00F91470"/>
    <w:rsid w:val="00F91B77"/>
    <w:rsid w:val="00F92AC5"/>
    <w:rsid w:val="00F9420B"/>
    <w:rsid w:val="00F96A80"/>
    <w:rsid w:val="00F96ADA"/>
    <w:rsid w:val="00FA3172"/>
    <w:rsid w:val="00FA3BA0"/>
    <w:rsid w:val="00FA4DD7"/>
    <w:rsid w:val="00FA5318"/>
    <w:rsid w:val="00FA5C98"/>
    <w:rsid w:val="00FA7098"/>
    <w:rsid w:val="00FB2540"/>
    <w:rsid w:val="00FB318C"/>
    <w:rsid w:val="00FB3B46"/>
    <w:rsid w:val="00FB3E61"/>
    <w:rsid w:val="00FB3F6D"/>
    <w:rsid w:val="00FC0B3A"/>
    <w:rsid w:val="00FC4A92"/>
    <w:rsid w:val="00FC5E33"/>
    <w:rsid w:val="00FC67C0"/>
    <w:rsid w:val="00FD4254"/>
    <w:rsid w:val="00FE08A1"/>
    <w:rsid w:val="00FE28B5"/>
    <w:rsid w:val="00FE4FE6"/>
    <w:rsid w:val="00FE568D"/>
    <w:rsid w:val="00FE583A"/>
    <w:rsid w:val="00FE6556"/>
    <w:rsid w:val="00FF15FA"/>
    <w:rsid w:val="00FF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04CE0"/>
  <w15:docId w15:val="{F6CE686D-E989-4F9A-AA1F-45D57523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43BF"/>
  </w:style>
  <w:style w:type="paragraph" w:styleId="Heading1">
    <w:name w:val="heading 1"/>
    <w:basedOn w:val="Title"/>
    <w:next w:val="Normal"/>
    <w:link w:val="Heading1Char"/>
    <w:uiPriority w:val="9"/>
    <w:qFormat/>
    <w:rsid w:val="00172B1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04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4F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75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751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3D5"/>
  </w:style>
  <w:style w:type="paragraph" w:styleId="Footer">
    <w:name w:val="footer"/>
    <w:basedOn w:val="Normal"/>
    <w:link w:val="FooterChar"/>
    <w:uiPriority w:val="99"/>
    <w:unhideWhenUsed/>
    <w:rsid w:val="0090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3D5"/>
  </w:style>
  <w:style w:type="paragraph" w:styleId="BalloonText">
    <w:name w:val="Balloon Text"/>
    <w:basedOn w:val="Normal"/>
    <w:link w:val="BalloonTextChar"/>
    <w:uiPriority w:val="99"/>
    <w:semiHidden/>
    <w:unhideWhenUsed/>
    <w:rsid w:val="00907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3D5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link w:val="NoSpacingChar"/>
    <w:uiPriority w:val="1"/>
    <w:qFormat/>
    <w:rsid w:val="00C24ED8"/>
    <w:pPr>
      <w:spacing w:after="0" w:line="240" w:lineRule="auto"/>
    </w:pPr>
    <w:rPr>
      <w:rFonts w:ascii="Tahoma" w:eastAsia="Times New Roman" w:hAnsi="Tahoma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C24ED8"/>
    <w:rPr>
      <w:rFonts w:ascii="Tahoma" w:eastAsia="Times New Roman" w:hAnsi="Tahoma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C24ED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24E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4ED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24ED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72B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504EC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7504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unhideWhenUsed/>
    <w:qFormat/>
    <w:rsid w:val="00C858D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OC1">
    <w:name w:val="toc 1"/>
    <w:basedOn w:val="Normal"/>
    <w:next w:val="Normal"/>
    <w:autoRedefine/>
    <w:uiPriority w:val="39"/>
    <w:unhideWhenUsed/>
    <w:rsid w:val="00C858D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858D7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A84484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914FD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4E301F"/>
    <w:pPr>
      <w:ind w:left="720"/>
      <w:contextualSpacing/>
    </w:pPr>
  </w:style>
  <w:style w:type="paragraph" w:styleId="TOC2">
    <w:name w:val="toc 2"/>
    <w:basedOn w:val="Normal"/>
    <w:next w:val="Normal"/>
    <w:autoRedefine/>
    <w:uiPriority w:val="39"/>
    <w:unhideWhenUsed/>
    <w:rsid w:val="00C40778"/>
    <w:pPr>
      <w:tabs>
        <w:tab w:val="right" w:leader="dot" w:pos="9350"/>
      </w:tabs>
      <w:spacing w:after="0"/>
      <w:ind w:left="216"/>
    </w:pPr>
  </w:style>
  <w:style w:type="paragraph" w:styleId="TableofFigures">
    <w:name w:val="table of figures"/>
    <w:basedOn w:val="Normal"/>
    <w:next w:val="Normal"/>
    <w:uiPriority w:val="99"/>
    <w:unhideWhenUsed/>
    <w:rsid w:val="00177ADF"/>
    <w:pPr>
      <w:spacing w:after="0"/>
    </w:pPr>
  </w:style>
  <w:style w:type="paragraph" w:styleId="TOC3">
    <w:name w:val="toc 3"/>
    <w:basedOn w:val="Normal"/>
    <w:next w:val="Normal"/>
    <w:autoRedefine/>
    <w:uiPriority w:val="39"/>
    <w:unhideWhenUsed/>
    <w:rsid w:val="00997FFC"/>
    <w:pPr>
      <w:spacing w:after="100"/>
      <w:ind w:left="440"/>
    </w:pPr>
  </w:style>
  <w:style w:type="character" w:styleId="SubtleEmphasis">
    <w:name w:val="Subtle Emphasis"/>
    <w:basedOn w:val="Emphasis"/>
    <w:uiPriority w:val="19"/>
    <w:qFormat/>
    <w:rsid w:val="004A526F"/>
    <w:rPr>
      <w:i/>
      <w:iCs/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rsid w:val="006D751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6D751A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CommentReference">
    <w:name w:val="annotation reference"/>
    <w:basedOn w:val="DefaultParagraphFont"/>
    <w:uiPriority w:val="99"/>
    <w:semiHidden/>
    <w:unhideWhenUsed/>
    <w:rsid w:val="00E827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7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7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7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70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85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685AC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rsid w:val="00685AC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GridTable1Light">
    <w:name w:val="Grid Table 1 Light"/>
    <w:basedOn w:val="TableNormal"/>
    <w:uiPriority w:val="46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1">
    <w:name w:val="Plain Table 1"/>
    <w:basedOn w:val="TableNormal"/>
    <w:uiPriority w:val="41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4">
    <w:name w:val="Grid Table 4"/>
    <w:basedOn w:val="TableNormal"/>
    <w:uiPriority w:val="49"/>
    <w:rsid w:val="00DB059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2230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C71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172B1E"/>
    <w:pPr>
      <w:spacing w:after="0" w:line="240" w:lineRule="auto"/>
    </w:pPr>
  </w:style>
  <w:style w:type="character" w:customStyle="1" w:styleId="textlayer--absolute">
    <w:name w:val="textlayer--absolute"/>
    <w:basedOn w:val="DefaultParagraphFont"/>
    <w:rsid w:val="007343BF"/>
  </w:style>
  <w:style w:type="character" w:customStyle="1" w:styleId="wixui-rich-texttext">
    <w:name w:val="wixui-rich-text__text"/>
    <w:basedOn w:val="DefaultParagraphFont"/>
    <w:rsid w:val="00FB3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4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ustomXml" Target="ink/ink47.xml"/><Relationship Id="rId42" Type="http://schemas.openxmlformats.org/officeDocument/2006/relationships/image" Target="media/image15.png"/><Relationship Id="rId63" Type="http://schemas.openxmlformats.org/officeDocument/2006/relationships/customXml" Target="ink/ink21.xml"/><Relationship Id="rId84" Type="http://schemas.openxmlformats.org/officeDocument/2006/relationships/customXml" Target="ink/ink31.xml"/><Relationship Id="rId138" Type="http://schemas.openxmlformats.org/officeDocument/2006/relationships/image" Target="media/image66.png"/><Relationship Id="rId107" Type="http://schemas.openxmlformats.org/officeDocument/2006/relationships/customXml" Target="ink/ink42.xml"/><Relationship Id="rId11" Type="http://schemas.openxmlformats.org/officeDocument/2006/relationships/footer" Target="footer1.xml"/><Relationship Id="rId32" Type="http://schemas.openxmlformats.org/officeDocument/2006/relationships/image" Target="media/image10.png"/><Relationship Id="rId53" Type="http://schemas.openxmlformats.org/officeDocument/2006/relationships/customXml" Target="ink/ink16.xml"/><Relationship Id="rId74" Type="http://schemas.openxmlformats.org/officeDocument/2006/relationships/image" Target="media/image32.png"/><Relationship Id="rId128" Type="http://schemas.openxmlformats.org/officeDocument/2006/relationships/image" Target="media/image60.png"/><Relationship Id="rId149" Type="http://schemas.openxmlformats.org/officeDocument/2006/relationships/image" Target="media/image72.png"/><Relationship Id="rId5" Type="http://schemas.openxmlformats.org/officeDocument/2006/relationships/webSettings" Target="webSettings.xml"/><Relationship Id="rId95" Type="http://schemas.openxmlformats.org/officeDocument/2006/relationships/customXml" Target="ink/ink36.xml"/><Relationship Id="rId22" Type="http://schemas.openxmlformats.org/officeDocument/2006/relationships/image" Target="media/image4.png"/><Relationship Id="rId27" Type="http://schemas.openxmlformats.org/officeDocument/2006/relationships/customXml" Target="ink/ink5.xml"/><Relationship Id="rId43" Type="http://schemas.openxmlformats.org/officeDocument/2006/relationships/customXml" Target="ink/ink12.xml"/><Relationship Id="rId48" Type="http://schemas.openxmlformats.org/officeDocument/2006/relationships/image" Target="media/image19.png"/><Relationship Id="rId64" Type="http://schemas.openxmlformats.org/officeDocument/2006/relationships/image" Target="media/image27.png"/><Relationship Id="rId69" Type="http://schemas.openxmlformats.org/officeDocument/2006/relationships/customXml" Target="ink/ink24.xml"/><Relationship Id="rId113" Type="http://schemas.openxmlformats.org/officeDocument/2006/relationships/customXml" Target="ink/ink45.xml"/><Relationship Id="rId118" Type="http://schemas.openxmlformats.org/officeDocument/2006/relationships/image" Target="media/image55.png"/><Relationship Id="rId134" Type="http://schemas.openxmlformats.org/officeDocument/2006/relationships/image" Target="media/image64.png"/><Relationship Id="rId139" Type="http://schemas.openxmlformats.org/officeDocument/2006/relationships/customXml" Target="ink/ink57.xml"/><Relationship Id="rId80" Type="http://schemas.openxmlformats.org/officeDocument/2006/relationships/image" Target="media/image35.png"/><Relationship Id="rId85" Type="http://schemas.openxmlformats.org/officeDocument/2006/relationships/image" Target="media/image38.png"/><Relationship Id="rId150" Type="http://schemas.openxmlformats.org/officeDocument/2006/relationships/image" Target="media/image73.png"/><Relationship Id="rId155" Type="http://schemas.openxmlformats.org/officeDocument/2006/relationships/image" Target="media/image78.png"/><Relationship Id="rId12" Type="http://schemas.openxmlformats.org/officeDocument/2006/relationships/image" Target="media/image2.png"/><Relationship Id="rId17" Type="http://schemas.openxmlformats.org/officeDocument/2006/relationships/customXml" Target="ink/ink2.xml"/><Relationship Id="rId33" Type="http://schemas.openxmlformats.org/officeDocument/2006/relationships/customXml" Target="ink/ink7.xml"/><Relationship Id="rId38" Type="http://schemas.openxmlformats.org/officeDocument/2006/relationships/image" Target="media/image13.png"/><Relationship Id="rId59" Type="http://schemas.openxmlformats.org/officeDocument/2006/relationships/customXml" Target="ink/ink19.xml"/><Relationship Id="rId103" Type="http://schemas.openxmlformats.org/officeDocument/2006/relationships/customXml" Target="ink/ink40.xml"/><Relationship Id="rId108" Type="http://schemas.openxmlformats.org/officeDocument/2006/relationships/image" Target="media/image50.png"/><Relationship Id="rId124" Type="http://schemas.openxmlformats.org/officeDocument/2006/relationships/image" Target="media/image58.png"/><Relationship Id="rId129" Type="http://schemas.openxmlformats.org/officeDocument/2006/relationships/customXml" Target="ink/ink53.xml"/><Relationship Id="rId54" Type="http://schemas.openxmlformats.org/officeDocument/2006/relationships/image" Target="media/image22.png"/><Relationship Id="rId70" Type="http://schemas.openxmlformats.org/officeDocument/2006/relationships/image" Target="media/image30.png"/><Relationship Id="rId75" Type="http://schemas.openxmlformats.org/officeDocument/2006/relationships/customXml" Target="ink/ink27.xml"/><Relationship Id="rId91" Type="http://schemas.openxmlformats.org/officeDocument/2006/relationships/customXml" Target="ink/ink34.xml"/><Relationship Id="rId96" Type="http://schemas.openxmlformats.org/officeDocument/2006/relationships/image" Target="media/image44.png"/><Relationship Id="rId140" Type="http://schemas.openxmlformats.org/officeDocument/2006/relationships/image" Target="media/image67.png"/><Relationship Id="rId145" Type="http://schemas.openxmlformats.org/officeDocument/2006/relationships/customXml" Target="ink/ink6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ustomXml" Target="ink/ink3.xml"/><Relationship Id="rId28" Type="http://schemas.openxmlformats.org/officeDocument/2006/relationships/image" Target="media/image7.png"/><Relationship Id="rId49" Type="http://schemas.openxmlformats.org/officeDocument/2006/relationships/customXml" Target="ink/ink14.xml"/><Relationship Id="rId114" Type="http://schemas.openxmlformats.org/officeDocument/2006/relationships/image" Target="media/image53.png"/><Relationship Id="rId119" Type="http://schemas.openxmlformats.org/officeDocument/2006/relationships/customXml" Target="ink/ink48.xml"/><Relationship Id="rId44" Type="http://schemas.openxmlformats.org/officeDocument/2006/relationships/image" Target="media/image16.png"/><Relationship Id="rId60" Type="http://schemas.openxmlformats.org/officeDocument/2006/relationships/image" Target="media/image25.png"/><Relationship Id="rId65" Type="http://schemas.openxmlformats.org/officeDocument/2006/relationships/customXml" Target="ink/ink22.xml"/><Relationship Id="rId81" Type="http://schemas.openxmlformats.org/officeDocument/2006/relationships/image" Target="media/image36.png"/><Relationship Id="rId86" Type="http://schemas.openxmlformats.org/officeDocument/2006/relationships/customXml" Target="ink/ink32.xml"/><Relationship Id="rId130" Type="http://schemas.openxmlformats.org/officeDocument/2006/relationships/image" Target="media/image61.png"/><Relationship Id="rId135" Type="http://schemas.openxmlformats.org/officeDocument/2006/relationships/customXml" Target="ink/ink55.xml"/><Relationship Id="rId151" Type="http://schemas.openxmlformats.org/officeDocument/2006/relationships/image" Target="media/image74.png"/><Relationship Id="rId156" Type="http://schemas.openxmlformats.org/officeDocument/2006/relationships/fontTable" Target="fontTable.xml"/><Relationship Id="rId13" Type="http://schemas.openxmlformats.org/officeDocument/2006/relationships/customXml" Target="ink/ink1.xml"/><Relationship Id="rId39" Type="http://schemas.openxmlformats.org/officeDocument/2006/relationships/customXml" Target="ink/ink10.xml"/><Relationship Id="rId109" Type="http://schemas.openxmlformats.org/officeDocument/2006/relationships/customXml" Target="ink/ink43.xml"/><Relationship Id="rId34" Type="http://schemas.openxmlformats.org/officeDocument/2006/relationships/image" Target="media/image11.png"/><Relationship Id="rId50" Type="http://schemas.openxmlformats.org/officeDocument/2006/relationships/image" Target="media/image20.png"/><Relationship Id="rId55" Type="http://schemas.openxmlformats.org/officeDocument/2006/relationships/customXml" Target="ink/ink17.xml"/><Relationship Id="rId76" Type="http://schemas.openxmlformats.org/officeDocument/2006/relationships/image" Target="media/image33.png"/><Relationship Id="rId97" Type="http://schemas.openxmlformats.org/officeDocument/2006/relationships/customXml" Target="ink/ink37.xml"/><Relationship Id="rId104" Type="http://schemas.openxmlformats.org/officeDocument/2006/relationships/image" Target="media/image48.png"/><Relationship Id="rId120" Type="http://schemas.openxmlformats.org/officeDocument/2006/relationships/image" Target="media/image56.png"/><Relationship Id="rId125" Type="http://schemas.openxmlformats.org/officeDocument/2006/relationships/customXml" Target="ink/ink51.xml"/><Relationship Id="rId141" Type="http://schemas.openxmlformats.org/officeDocument/2006/relationships/customXml" Target="ink/ink58.xml"/><Relationship Id="rId146" Type="http://schemas.openxmlformats.org/officeDocument/2006/relationships/image" Target="media/image70.png"/><Relationship Id="rId7" Type="http://schemas.openxmlformats.org/officeDocument/2006/relationships/endnotes" Target="endnotes.xml"/><Relationship Id="rId71" Type="http://schemas.openxmlformats.org/officeDocument/2006/relationships/customXml" Target="ink/ink25.xml"/><Relationship Id="rId92" Type="http://schemas.openxmlformats.org/officeDocument/2006/relationships/image" Target="media/image42.png"/><Relationship Id="rId2" Type="http://schemas.openxmlformats.org/officeDocument/2006/relationships/numbering" Target="numbering.xml"/><Relationship Id="rId29" Type="http://schemas.openxmlformats.org/officeDocument/2006/relationships/customXml" Target="ink/ink6.xml"/><Relationship Id="rId24" Type="http://schemas.openxmlformats.org/officeDocument/2006/relationships/image" Target="media/image5.png"/><Relationship Id="rId40" Type="http://schemas.openxmlformats.org/officeDocument/2006/relationships/image" Target="media/image14.png"/><Relationship Id="rId45" Type="http://schemas.openxmlformats.org/officeDocument/2006/relationships/image" Target="media/image17.png"/><Relationship Id="rId66" Type="http://schemas.openxmlformats.org/officeDocument/2006/relationships/image" Target="media/image28.png"/><Relationship Id="rId87" Type="http://schemas.openxmlformats.org/officeDocument/2006/relationships/image" Target="media/image39.png"/><Relationship Id="rId110" Type="http://schemas.openxmlformats.org/officeDocument/2006/relationships/image" Target="media/image51.png"/><Relationship Id="rId115" Type="http://schemas.openxmlformats.org/officeDocument/2006/relationships/customXml" Target="ink/ink46.xml"/><Relationship Id="rId131" Type="http://schemas.openxmlformats.org/officeDocument/2006/relationships/customXml" Target="ink/ink54.xml"/><Relationship Id="rId136" Type="http://schemas.openxmlformats.org/officeDocument/2006/relationships/image" Target="media/image65.png"/><Relationship Id="rId157" Type="http://schemas.openxmlformats.org/officeDocument/2006/relationships/theme" Target="theme/theme1.xml"/><Relationship Id="rId61" Type="http://schemas.openxmlformats.org/officeDocument/2006/relationships/customXml" Target="ink/ink20.xml"/><Relationship Id="rId82" Type="http://schemas.openxmlformats.org/officeDocument/2006/relationships/customXml" Target="ink/ink30.xml"/><Relationship Id="rId152" Type="http://schemas.openxmlformats.org/officeDocument/2006/relationships/image" Target="media/image75.png"/><Relationship Id="rId30" Type="http://schemas.openxmlformats.org/officeDocument/2006/relationships/image" Target="media/image8.png"/><Relationship Id="rId35" Type="http://schemas.openxmlformats.org/officeDocument/2006/relationships/customXml" Target="ink/ink8.xml"/><Relationship Id="rId56" Type="http://schemas.openxmlformats.org/officeDocument/2006/relationships/image" Target="media/image23.png"/><Relationship Id="rId77" Type="http://schemas.openxmlformats.org/officeDocument/2006/relationships/customXml" Target="ink/ink28.xml"/><Relationship Id="rId100" Type="http://schemas.openxmlformats.org/officeDocument/2006/relationships/image" Target="media/image46.png"/><Relationship Id="rId105" Type="http://schemas.openxmlformats.org/officeDocument/2006/relationships/customXml" Target="ink/ink41.xml"/><Relationship Id="rId126" Type="http://schemas.openxmlformats.org/officeDocument/2006/relationships/image" Target="media/image59.png"/><Relationship Id="rId147" Type="http://schemas.openxmlformats.org/officeDocument/2006/relationships/customXml" Target="ink/ink61.xml"/><Relationship Id="rId8" Type="http://schemas.openxmlformats.org/officeDocument/2006/relationships/image" Target="media/image1.png"/><Relationship Id="rId51" Type="http://schemas.openxmlformats.org/officeDocument/2006/relationships/customXml" Target="ink/ink15.xml"/><Relationship Id="rId72" Type="http://schemas.openxmlformats.org/officeDocument/2006/relationships/image" Target="media/image31.png"/><Relationship Id="rId93" Type="http://schemas.openxmlformats.org/officeDocument/2006/relationships/customXml" Target="ink/ink35.xml"/><Relationship Id="rId98" Type="http://schemas.openxmlformats.org/officeDocument/2006/relationships/image" Target="media/image45.png"/><Relationship Id="rId121" Type="http://schemas.openxmlformats.org/officeDocument/2006/relationships/customXml" Target="ink/ink49.xml"/><Relationship Id="rId142" Type="http://schemas.openxmlformats.org/officeDocument/2006/relationships/image" Target="media/image68.png"/><Relationship Id="rId3" Type="http://schemas.openxmlformats.org/officeDocument/2006/relationships/styles" Target="styles.xml"/><Relationship Id="rId25" Type="http://schemas.openxmlformats.org/officeDocument/2006/relationships/customXml" Target="ink/ink4.xml"/><Relationship Id="rId46" Type="http://schemas.openxmlformats.org/officeDocument/2006/relationships/image" Target="media/image18.png"/><Relationship Id="rId67" Type="http://schemas.openxmlformats.org/officeDocument/2006/relationships/customXml" Target="ink/ink23.xml"/><Relationship Id="rId116" Type="http://schemas.openxmlformats.org/officeDocument/2006/relationships/image" Target="media/image54.png"/><Relationship Id="rId137" Type="http://schemas.openxmlformats.org/officeDocument/2006/relationships/customXml" Target="ink/ink56.xml"/><Relationship Id="rId41" Type="http://schemas.openxmlformats.org/officeDocument/2006/relationships/customXml" Target="ink/ink11.xml"/><Relationship Id="rId62" Type="http://schemas.openxmlformats.org/officeDocument/2006/relationships/image" Target="media/image26.png"/><Relationship Id="rId83" Type="http://schemas.openxmlformats.org/officeDocument/2006/relationships/image" Target="media/image37.png"/><Relationship Id="rId88" Type="http://schemas.openxmlformats.org/officeDocument/2006/relationships/image" Target="media/image40.png"/><Relationship Id="rId111" Type="http://schemas.openxmlformats.org/officeDocument/2006/relationships/customXml" Target="ink/ink44.xml"/><Relationship Id="rId132" Type="http://schemas.openxmlformats.org/officeDocument/2006/relationships/image" Target="media/image62.png"/><Relationship Id="rId153" Type="http://schemas.openxmlformats.org/officeDocument/2006/relationships/image" Target="media/image76.png"/><Relationship Id="rId36" Type="http://schemas.openxmlformats.org/officeDocument/2006/relationships/image" Target="media/image12.png"/><Relationship Id="rId57" Type="http://schemas.openxmlformats.org/officeDocument/2006/relationships/customXml" Target="ink/ink18.xml"/><Relationship Id="rId106" Type="http://schemas.openxmlformats.org/officeDocument/2006/relationships/image" Target="media/image49.png"/><Relationship Id="rId127" Type="http://schemas.openxmlformats.org/officeDocument/2006/relationships/customXml" Target="ink/ink52.xml"/><Relationship Id="rId10" Type="http://schemas.openxmlformats.org/officeDocument/2006/relationships/header" Target="header1.xml"/><Relationship Id="rId31" Type="http://schemas.openxmlformats.org/officeDocument/2006/relationships/image" Target="media/image9.png"/><Relationship Id="rId52" Type="http://schemas.openxmlformats.org/officeDocument/2006/relationships/image" Target="media/image21.png"/><Relationship Id="rId73" Type="http://schemas.openxmlformats.org/officeDocument/2006/relationships/customXml" Target="ink/ink26.xml"/><Relationship Id="rId78" Type="http://schemas.openxmlformats.org/officeDocument/2006/relationships/image" Target="media/image34.png"/><Relationship Id="rId94" Type="http://schemas.openxmlformats.org/officeDocument/2006/relationships/image" Target="media/image43.png"/><Relationship Id="rId99" Type="http://schemas.openxmlformats.org/officeDocument/2006/relationships/customXml" Target="ink/ink38.xml"/><Relationship Id="rId101" Type="http://schemas.openxmlformats.org/officeDocument/2006/relationships/customXml" Target="ink/ink39.xml"/><Relationship Id="rId122" Type="http://schemas.openxmlformats.org/officeDocument/2006/relationships/image" Target="media/image57.png"/><Relationship Id="rId143" Type="http://schemas.openxmlformats.org/officeDocument/2006/relationships/customXml" Target="ink/ink59.xml"/><Relationship Id="rId148" Type="http://schemas.openxmlformats.org/officeDocument/2006/relationships/image" Target="media/image71.png"/><Relationship Id="rId4" Type="http://schemas.openxmlformats.org/officeDocument/2006/relationships/settings" Target="settings.xml"/><Relationship Id="rId9" Type="http://schemas.openxmlformats.org/officeDocument/2006/relationships/hyperlink" Target="https://d.docs.live.net/83a3f39aa7aeae03/Documents/SMU%20Files/LD%203/LDD/LiD_DL_LDD.docx" TargetMode="External"/><Relationship Id="rId26" Type="http://schemas.openxmlformats.org/officeDocument/2006/relationships/image" Target="media/image6.png"/><Relationship Id="rId47" Type="http://schemas.openxmlformats.org/officeDocument/2006/relationships/customXml" Target="ink/ink13.xml"/><Relationship Id="rId68" Type="http://schemas.openxmlformats.org/officeDocument/2006/relationships/image" Target="media/image29.png"/><Relationship Id="rId89" Type="http://schemas.openxmlformats.org/officeDocument/2006/relationships/customXml" Target="ink/ink33.xml"/><Relationship Id="rId112" Type="http://schemas.openxmlformats.org/officeDocument/2006/relationships/image" Target="media/image52.png"/><Relationship Id="rId133" Type="http://schemas.openxmlformats.org/officeDocument/2006/relationships/image" Target="media/image63.png"/><Relationship Id="rId154" Type="http://schemas.openxmlformats.org/officeDocument/2006/relationships/image" Target="media/image77.png"/><Relationship Id="rId16" Type="http://schemas.openxmlformats.org/officeDocument/2006/relationships/image" Target="media/image3.png"/><Relationship Id="rId37" Type="http://schemas.openxmlformats.org/officeDocument/2006/relationships/customXml" Target="ink/ink9.xml"/><Relationship Id="rId58" Type="http://schemas.openxmlformats.org/officeDocument/2006/relationships/image" Target="media/image24.png"/><Relationship Id="rId79" Type="http://schemas.openxmlformats.org/officeDocument/2006/relationships/customXml" Target="ink/ink29.xml"/><Relationship Id="rId102" Type="http://schemas.openxmlformats.org/officeDocument/2006/relationships/image" Target="media/image47.png"/><Relationship Id="rId123" Type="http://schemas.openxmlformats.org/officeDocument/2006/relationships/customXml" Target="ink/ink50.xml"/><Relationship Id="rId144" Type="http://schemas.openxmlformats.org/officeDocument/2006/relationships/image" Target="media/image69.png"/><Relationship Id="rId90" Type="http://schemas.openxmlformats.org/officeDocument/2006/relationships/image" Target="media/image4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&#28216;&#25103;&#35774;&#35745;\&#30740;&#31350;&#29983;\Year1%20S3\DFS%201\LDD\Template%20-%20Level%20Design%20Document%20v2.8%20(RPG).dotx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7:58.820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66 1469 24575,'-15'-58'0,"13"-230"0,4 147 0,-1 122 0,1-1 0,1 0 0,6-21 0,-4 22 0,-1 0 0,-1-1 0,0-27 0,-5 1 0,2-1 0,3 0 0,1 1 0,2-1 0,19-71 0,-13 78-95,-10 28-32,1 0 0,0 0 0,1 0 0,1 1 0,0-1 0,0 1 0,1 0 0,1 1 0,13-19 0</inkml:trace>
  <inkml:trace contextRef="#ctx0" brushRef="#br0" timeOffset="2054.61">155 250 24575,'-2'0'0,"-4"2"0,-3 4 0,-3 1 0,-1 1 0,-2 2 0,0 2 0,0-1 0,0 0 0,-1 0 0,1-1 0,3 0 0,3-2-8191</inkml:trace>
  <inkml:trace contextRef="#ctx0" brushRef="#br0" timeOffset="2888.02">229 264 24575,'0'3'0,"0"3"0,3 3 0,0 2 0,1 3 0,-2 3 0,3 1 0,-1 0 0,2 0 0,0-1 0,-1 0 0,-1-2 0,-2 0 0,2-2 0,0-2 0,-1 0 0,-1 1 0,0-2-8191</inkml:trace>
  <inkml:trace contextRef="#ctx0" brushRef="#br0" timeOffset="4732.96">376 0 24575,'0'265'-1365,"0"-252"-5461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8:07.054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0 18 24575,'841'0'0,"-578"-15"0,-127 13 0,124 4 0,-252-1 0,-1 0 0,1 1 0,-1 0 0,1 0 0,-1 0 0,0 1 0,0 0 0,0 0 0,-1 1 0,1 0 0,-1 0 0,1 0 0,-2 1 0,1 0 0,0 0 0,-1 1 0,0 0 0,0-1 0,-1 2 0,8 11 0,-4-3 0,0 1 0,-2 0 0,0 0 0,0 0 0,-1 1 0,-1 0 0,3 34 0,6 348 0,-13 285 0,-2-634 0,-10 57 0,5-59 0,-1 69 0,-7 14 0,15-102-1365,0-16-5461</inkml:trace>
  <inkml:trace contextRef="#ctx0" brushRef="#br0" timeOffset="1774.75">1513 1677 24575,'2'15'0,"0"0"0,1-1 0,0 1 0,1 0 0,1-1 0,0 0 0,1 0 0,1-1 0,11 19 0,18 41 0,-36-72 0,0 0 0,0-1 0,0 1 0,0 0 0,0 0 0,1-1 0,-1 1 0,0 0 0,0-1 0,1 1 0,-1 0 0,1-1 0,-1 1 0,1 0 0,-1-1 0,1 1 0,-1-1 0,1 1 0,-1-1 0,1 1 0,0-1 0,-1 1 0,1-1 0,0 1 0,-1-1 0,1 0 0,0 0 0,0 1 0,-1-1 0,1 0 0,0 0 0,0 0 0,-1 0 0,1 0 0,0 0 0,0 0 0,-1 0 0,1 0 0,0 0 0,0 0 0,0 0 0,-1-1 0,1 1 0,0 0 0,-1-1 0,1 1 0,0 0 0,-1-1 0,1 1 0,0-1 0,-1 1 0,1-1 0,0 0 0,35-47 0,-15 19 0,38-34-1365,-48 54-5461</inkml:trace>
  <inkml:trace contextRef="#ctx0" brushRef="#br0" timeOffset="4418.46">1219 1955 24575,'1'-1'0,"-1"0"0,1 0 0,0 0 0,0 0 0,0 0 0,0 0 0,0 0 0,0 0 0,0 0 0,0 1 0,0-1 0,0 0 0,0 1 0,0-1 0,0 1 0,1-1 0,-1 1 0,0 0 0,0 0 0,0-1 0,1 1 0,-1 0 0,0 0 0,1 0 0,-1 0 0,0 0 0,2 1 0,37 0 0,-32 0 0,-1 1 0,1-1 0,-1 2 0,0-1 0,0 1 0,0-1 0,0 2 0,12 7 0,-16-9 0,-1 0 0,1 1 0,-1 0 0,1-1 0,-1 1 0,0 0 0,0 0 0,-1 0 0,1 1 0,0-1 0,-1 0 0,0 1 0,0-1 0,0 1 0,0-1 0,-1 1 0,1-1 0,-1 1 0,0-1 0,0 6 0,0-4 0,0 0 0,0-1 0,-1 1 0,0 0 0,1-1 0,-2 1 0,1 0 0,0-1 0,-1 0 0,0 1 0,0-1 0,0 0 0,0 0 0,-1 0 0,0 0 0,0 0 0,0-1 0,-4 5 0,-4-1 0,0 1 0,0-1 0,0-1 0,-1 0 0,-17 5 0,28-10 0,-18 6 0,-44 23 0,64-26 0,12-1 0,14-1 0,236-3-1365,-249 1-5461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8:20.712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34 0 24575,'-1'12'0,"0"0"0,-1 0 0,-6 20 0,-3 19 0,4 26 0,4-1 0,7 93 0,-2-145 0,10 83 0,-10-98 0,0 0 0,0 0 0,1 0 0,0 0 0,1-1 0,0 0 0,0 0 0,1 0 0,7 10 0,-8-14 0,0 0 0,1 0 0,0 0 0,0-1 0,0 1 0,0-1 0,0-1 0,0 1 0,1-1 0,-1 0 0,1 0 0,0 0 0,0-1 0,0 0 0,7 0 0,13 1 0,1-1 0,32-4 0,-12 1 0,338-36 0,-258 20 0,181-3 0,379 22 0,-662 1 0,0 1 0,0 1 0,0 1 0,-1 2 0,0 0 0,39 17 0,-48-15 0,0 0 0,-1 0 0,0 2 0,-1-1 0,23 24 0,34 26 0,-60-53 0,-1 0 0,0 1 0,0 0 0,-1 0 0,0 1 0,0 0 0,-1 0 0,0 1 0,-1 0 0,0 0 0,0 0 0,-1 1 0,-1 0 0,1 0 0,-2 0 0,0 1 0,0-1 0,-1 1 0,-1-1 0,1 1 0,-2 20 0,2 10 0,10 54 0,-5-56 0,1 63 0,-9 182-1365,1-272-5461</inkml:trace>
  <inkml:trace contextRef="#ctx0" brushRef="#br0" timeOffset="1535.75">2236 1410 24575,'1'4'0,"1"1"0,-1-1 0,1 1 0,1-1 0,-1 0 0,1 1 0,-1-1 0,5 4 0,4 9 0,5 15 0,-13-22 0,1-1 0,1 0 0,0 0 0,0 0 0,1 0 0,0-1 0,0 0 0,12 10 0,-17-17 0,0-1 0,0 1 0,0-1 0,1 1 0,-1-1 0,0 0 0,0 0 0,1 1 0,-1-1 0,0 0 0,1 0 0,-1 0 0,0 0 0,0-1 0,1 1 0,-1 0 0,0 0 0,0-1 0,1 1 0,-1-1 0,0 1 0,0-1 0,0 0 0,0 1 0,1-1 0,-1 0 0,0 0 0,-1 0 0,1 1 0,0-1 0,0 0 0,0 0 0,1-2 0,31-44 0,-24 33 0,19-24 0,34-34 0,-57 68-17,-1 0 1,1 1-1,0 0 0,0 0 0,0 0 0,0 0 0,11-3 0,-1 0-1213,-6 2-5596</inkml:trace>
  <inkml:trace contextRef="#ctx0" brushRef="#br0" timeOffset="4007.26">2574 1600 24575,'0'0'0,"-1"0"0,1 0 0,-1-1 0,1 1 0,-1 0 0,1 0 0,-1 0 0,1 0 0,0 0 0,-1 0 0,1-1 0,-1 1 0,1 0 0,0 0 0,-1-1 0,1 1 0,0 0 0,-1-1 0,1 1 0,0 0 0,-1-1 0,1 1 0,0 0 0,0-1 0,-1 1 0,1 0 0,0-1 0,0 1 0,0-1 0,0 1 0,-1-1 0,1 1 0,0-1 0,0 1 0,0 0 0,0-1 0,0 1 0,0-1 0,0 1 0,0-1 0,1 1 0,-1-1 0,0 1 0,0 0 0,0-1 0,0 1 0,0-1 0,1 1 0,-1 0 0,0-1 0,0 1 0,1-1 0,-1 1 0,0 0 0,1-1 0,-1 1 0,1-1 0,0-1 0,0 0 0,1 0 0,-1 1 0,1-1 0,-1 0 0,1 0 0,0 1 0,-1-1 0,1 1 0,0-1 0,3-1 0,5 1 0,1 0 0,-1 0 0,1 1 0,-1 1 0,1-1 0,0 2 0,-1-1 0,13 3 0,-19-2 0,-1-1 0,1 1 0,0 0 0,0 0 0,0 0 0,-1 0 0,1 1 0,-1-1 0,1 1 0,-1 0 0,1 0 0,-1 0 0,0 1 0,0-1 0,0 1 0,0 0 0,-1-1 0,1 1 0,-1 1 0,0-1 0,0 0 0,0 0 0,0 1 0,2 6 0,-3-9 0,-1 1 0,1-1 0,-1 1 0,0 0 0,0-1 0,0 1 0,0-1 0,0 1 0,0-1 0,0 1 0,-1-1 0,1 1 0,0 0 0,-1-1 0,1 0 0,-1 1 0,0-1 0,1 1 0,-1-1 0,0 0 0,0 1 0,0-1 0,0 0 0,0 0 0,0 0 0,0 0 0,0 0 0,-1 0 0,1 0 0,-3 1 0,-4 2 0,0-1 0,-1 0 0,1 0 0,-17 2 0,20-5 0,1 1 0,0-1 0,-1 1 0,1 0 0,0 0 0,-1 1 0,1-1 0,0 1 0,0 0 0,0 0 0,0 0 0,0 0 0,1 1 0,-1 0 0,-4 4 0,9-6 0,-1 0 0,0 0 0,0-1 0,1 1 0,-1 0 0,0 0 0,1 0 0,-1 0 0,1-1 0,-1 1 0,1 0 0,0-1 0,-1 1 0,1 0 0,-1-1 0,1 1 0,0-1 0,0 1 0,-1-1 0,1 1 0,0-1 0,0 1 0,0-1 0,0 0 0,0 1 0,-1-1 0,1 0 0,0 0 0,0 0 0,0 0 0,2 0 0,31 8 0,29-8 0,-53-2 0,0 2 0,0-1 0,0 2 0,0-1 0,0 1 0,0 1 0,0 0 0,10 3 0,-18-4 0,0 0 0,0 1 0,-1-1 0,1 1 0,0 0 0,-1-1 0,1 1 0,-1 0 0,1 0 0,-1 0 0,0 0 0,0 0 0,0 0 0,0 0 0,0 0 0,0 1 0,-1-1 0,1 0 0,-1 0 0,0 1 0,1-1 0,-1 0 0,0 1 0,0-1 0,-1 1 0,1-1 0,0 0 0,-1 0 0,1 1 0,-2 3 0,0 1 0,0 0 0,-1 1 0,1-1 0,-1 0 0,-1-1 0,1 1 0,-1-1 0,-7 9 0,6-9 2,-1-1 0,0 0 0,-1 0 0,1-1 0,-1 0 0,0 0 0,0-1 0,0 1-1,0-2 1,-12 4 0,-83 14-72,35-8-1246,51-8-5510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8:29.153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63 0 24575,'0'44'0,"-2"0"0,-1 0 0,-3 0 0,-12 46 0,7-38 0,2 0 0,2 0 0,3 1 0,2 0 0,6 63 0,-1-93 0,2 0 0,1 0 0,1-1 0,1 0 0,1 0 0,0-1 0,2 0 0,24 36 0,-30-51 0,1 0 0,-1 0 0,1 0 0,0-1 0,1 0 0,-1 0 0,1 0 0,0-1 0,0 0 0,1 0 0,-1-1 0,1 0 0,0 0 0,-1-1 0,15 2 0,16 3 0,1-2 0,38 0 0,-52-4 0,435 31 0,-332-18 0,-74-6 0,68 0 0,75 0 0,-135-4 0,106 8 0,235 8 0,-332-22 0,126-19 0,-129 14 0,-1 2 0,82 5 0,83-4 0,158-4 0,-233 10 0,-26-17 0,-51 17 0,90-4 0,-169 2-45,0 0-1,0 0 1,0 0-1,0 0 1,0 0-1,0 0 1,0-1-1,0 1 1,0 0-1,-1-1 1,1 1-1,0 0 1,0-1-1,0 1 1,0-1-1,0 0 1,-1 1-1,1-1 1,0 0-1,0 1 1,-1-1-1,1 0 1,0 0-1,-1 0 0,1 1 1,-1-1-1,1 0 1,-1 0-1,1-2 1,-1-6-6781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8:39.476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0 1 24575,'1'3'0,"0"0"0,0 1 0,0-1 0,0 0 0,0 0 0,0 0 0,1 0 0,0 0 0,-1 0 0,1 0 0,0 0 0,1-1 0,-1 1 0,0-1 0,1 1 0,-1-1 0,1 0 0,0 0 0,0 0 0,0-1 0,4 3 0,12 6 0,1-1 0,24 9 0,-25-11 0,-10-4 0,0 0 0,-1 1 0,1 0 0,-1 1 0,0 0 0,-1 0 0,1 1 0,9 9 0,-16-14 0,1 1 0,-1 0 0,0 0 0,0-1 0,0 1 0,0 0 0,0 0 0,0 0 0,0 0 0,-1 0 0,1 1 0,-1-1 0,1 0 0,-1 0 0,0 0 0,0 4 0,-1-3 0,1 0 0,-1 0 0,0 0 0,0 1 0,-1-1 0,1 0 0,0 0 0,-1-1 0,0 1 0,0 0 0,0 0 0,0-1 0,-5 5 0,-44 49 18,27-29-710,-45 40 1,63-62-6135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0:38:45.118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112 0 24575,'-3'1'0,"0"0"0,0 0 0,0 0 0,1 0 0,-1 1 0,0-1 0,1 1 0,-1-1 0,1 1 0,0 0 0,-1 0 0,1 0 0,-3 4 0,-29 33 0,31-34 0,-2 2 0,1 1 0,0 0 0,0 0 0,1 0 0,0 0 0,1 1 0,-1-1 0,2 1 0,-1-1 0,1 1 0,0 15 0,-2 7 0,3-30 0,0 1 0,1-1 0,-1 0 0,0 0 0,0 0 0,1 0 0,-1 0 0,0 0 0,1 0 0,-1 0 0,1 0 0,-1 0 0,1 0 0,0 0 0,-1 0 0,1 0 0,0 0 0,0 0 0,0-1 0,-1 1 0,1 0 0,0-1 0,0 1 0,0 0 0,0-1 0,0 1 0,0-1 0,0 0 0,0 1 0,1-1 0,-1 0 0,0 0 0,0 0 0,0 0 0,0 1 0,3-2 0,51 1 0,-40-1 0,204-14 0,-205 14-1365,-1 0-5461</inkml:trace>
  <inkml:trace contextRef="#ctx0" brushRef="#br0" timeOffset="1164.86">215 45 24575,'-1'0'0,"0"1"0,0-1 0,0 1 0,0 0 0,1-1 0,-1 1 0,0 0 0,0 0 0,0 0 0,1 0 0,-1-1 0,1 1 0,-1 0 0,0 0 0,1 0 0,0 0 0,-1 0 0,1 1 0,0-1 0,-1 0 0,1 0 0,0 0 0,0 0 0,0 0 0,0 0 0,0 2 0,-2 38 0,2-36 0,-9 124 0,6-105 0,1 93-1365,3-104-5461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16:48.54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40 4540 24575,'1'-18'0,"0"0"0,2 0 0,0 0 0,1 1 0,1-1 0,1 1 0,0 0 0,15-25 0,11-16 0,40-54 0,-20 34 0,-35 49 0,-1-1 0,-1 0 0,-2-2 0,-1 1 0,-1-1 0,-2-1 0,-1 0 0,-2 0 0,-1-1 0,-2 0 0,-1-54 0,-1-90 0,-3-95 0,-5 202 0,-24-103 0,1 6 0,18 39 0,5-146 0,5 248 0,-1 0 0,-2 0 0,0 0 0,-13-36 0,-4-21 0,7 4 0,-7-160 0,23-85 0,2 130 0,12-201 0,-8 322 0,-4 51 0,0 0 0,-2-1 0,0 1 0,-2-1 0,-5-34 0,-9-38 0,10 56 0,-15-58 0,-19-35 0,32 92-455,1-1 0,1-79 0,5 108-6371</inkml:trace>
  <inkml:trace contextRef="#ctx0" brushRef="#br0" timeOffset="359.53">98 62 24575,'-2'0'0,"-1"2"0,-3 4 0,0 6 0,1 3 0,-1 1 0,0 4 0,-1 2 0,1 1 0,-2 1 0,1-1 0,-1-4 0,1-3 0,2-2 0,-1-3 0,0-1 0,2-2-8191</inkml:trace>
  <inkml:trace contextRef="#ctx0" brushRef="#br0" timeOffset="1086.21">157 62 24575,'3'0'0,"5"5"0,7 2 0,5 4 0,5 1 0,0 0 0,2 4 0,0-2 0,-4 0 0,-3-2 0,-3-1 0,-2-1 0,-1 2 0,0 1 0,0-2 0,-2 0 0,-2 0 0,-1-2-8191</inkml:trace>
  <inkml:trace contextRef="#ctx0" brushRef="#br0" timeOffset="2173.13">583 2 24575,'96'-1'0,"129"3"0,-224-3 0,-1 1 0,1 0 0,0 0 0,-1 0 0,1 0 0,0 0 0,-1 0 0,1 1 0,0-1 0,-1 0 0,1 0 0,0 0 0,-1 1 0,1-1 0,-1 0 0,1 1 0,0-1 0,-1 0 0,1 1 0,-1-1 0,1 1 0,-1-1 0,1 0 0,-1 1 0,0 0 0,1-1 0,-1 1 0,1 0 0,-10 15 0,-38 22 0,34-29 0,-5 6 0,-18 14 0,-58 59 0,85-78 0,0 0 0,1 1 0,1-1 0,0 2 0,0-1 0,1 1 0,1 0 0,0 0 0,0 0 0,1 1 0,-2 14 0,-35 131-1365,39-145-5461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09:37.748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129 1 24575,'-2'0'0,"0"1"0,0 0 0,0 0 0,0 0 0,-1 0 0,1 0 0,1 0 0,-1 1 0,0-1 0,0 1 0,0-1 0,1 1 0,-1 0 0,1-1 0,-1 1 0,1 0 0,-2 4 0,-21 37 0,23-41 0,-18 35 0,13-28 0,1 0 0,0 0 0,0 1 0,1 0 0,1 0 0,-1 0 0,2 1 0,-1-1 0,2 1 0,-2 12 0,3-4 0,-1-6 0,1 0 0,0 0 0,1 0 0,1 0 0,4 17 0,-5-27 0,0 0 0,0-1 0,0 1 0,0 0 0,1 0 0,0-1 0,-1 1 0,1-1 0,0 1 0,0-1 0,0 0 0,0 0 0,1 0 0,-1 0 0,1 0 0,-1 0 0,1-1 0,-1 1 0,1-1 0,0 0 0,0 0 0,0 0 0,0 0 0,0 0 0,0-1 0,0 1 0,6-1 0,-3 1 0,0 0 0,0-1 0,0 0 0,-1-1 0,1 1 0,0-1 0,0 0 0,0 0 0,-1-1 0,1 0 0,0 0 0,-1 0 0,10-6 0,-11 5 0,-1-1 0,1 1 0,-1-1 0,0 1 0,0-1 0,0 0 0,-1 0 0,1-1 0,-1 1 0,0 0 0,0-1 0,-1 1 0,1-1 0,-1 0 0,0 0 0,0 1 0,0-8 0,0 8 0,-1-1 0,1 1 0,-1-1 0,0 0 0,0 0 0,0 1 0,0-1 0,-1 1 0,0-1 0,0 0 0,0 1 0,-1-1 0,-2-5 0,2 8 0,0-1 0,0 1 0,0 0 0,-1 1 0,1-1 0,0 0 0,-1 1 0,1-1 0,-1 1 0,0 0 0,1 0 0,-1 0 0,0 0 0,0 0 0,0 0 0,0 1 0,0 0 0,1-1 0,-1 1 0,0 0 0,0 0 0,-3 1 0,-10 0 0,0 0 0,0 0 0,-27 8 0,38-8 0,1 0 0,0 1 0,0-1 0,1 1 0,-1 0 0,0 0 0,1 0 0,-7 6 0,8-7 0,1 1 0,0-1 0,0 0 0,0 1 0,0-1 0,0 1 0,0 0 0,0-1 0,1 1 0,-1 0 0,0-1 0,1 1 0,-1 0 0,1 0 0,0 0 0,0-1 0,0 1 0,0 0 0,0 0 0,0 0 0,0 2 0,1-3-68,-1 0 0,0-1-1,0 1 1,1 0 0,-1 0 0,1 0-1,-1-1 1,0 1 0,1 0 0,0 0-1,-1-1 1,1 1 0,-1 0 0,1-1-1,0 1 1,-1-1 0,1 1-1,0-1 1,1 1 0,7 3-6758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09:25.231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0 17 24575,'1'-1'0,"-1"0"0,1 0 0,0 0 0,-1 1 0,1-1 0,0 0 0,0 1 0,0-1 0,-1 0 0,1 1 0,0-1 0,0 1 0,0-1 0,0 1 0,0 0 0,0-1 0,0 1 0,0 0 0,0 0 0,0 0 0,0 0 0,0 0 0,1 0 0,30-3 0,-30 3 0,44-3 0,59 6 0,-104-3 0,0 0 0,0 0 0,0 1 0,1-1 0,-1 0 0,0 1 0,0-1 0,0 1 0,0 0 0,0-1 0,0 1 0,0 0 0,0 0 0,0-1 0,0 1 0,0 0 0,0 0 0,0 0 0,-1 0 0,1 0 0,0 0 0,-1 0 0,1 1 0,-1-1 0,1 0 0,-1 0 0,0 0 0,1 0 0,-1 1 0,0-1 0,0 0 0,0 0 0,0 1 0,0-1 0,0 0 0,0 0 0,0 1 0,-1 0 0,-14 62 0,6-30 0,1 16-1365,5-40-5461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09:16.400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1 5 24575,'0'3'0,"1"0"0,0 0 0,0 0 0,0 0 0,0 0 0,0-1 0,0 1 0,1 0 0,0 0 0,-1-1 0,1 1 0,0-1 0,0 0 0,4 3 0,39 35 0,-28-26 0,14 12 0,1-1 0,1-2 0,45 25 0,-61-40 0,1-1 0,-1-1 0,1 0 0,0-1 0,0-1 0,29 2 0,112-2 0,-98-5 0,-44 0 0,0-2 0,0 0 0,0-1 0,-1-1 0,17-7 0,-11 4 0,9-2 0,-1-2 0,0-1 0,-1-1 0,50-33 0,-62 33-195,0 0 0,-1-1 0,-1-1 0,0 0 0,-2-1 0,13-20 0,-21 30-6631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09:08.556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1 10 24575,'2'4'0,"1"1"0,0 0 0,-1 0 0,0-1 0,0 1 0,-1 1 0,0-1 0,1 0 0,-1 7 0,6 18 0,-3-20 0,-1 1 0,0-1 0,-1 1 0,0 0 0,0 0 0,-2 0 0,1-1 0,-1 1 0,-3 22 0,3-33 0,-1 1 0,1 0 0,0 0 0,0-1 0,0 1 0,0 0 0,0-1 0,0 1 0,0 0 0,0-1 0,1 1 0,-1 0 0,0 0 0,0-1 0,0 1 0,1-1 0,-1 1 0,0 0 0,1-1 0,-1 1 0,1-1 0,-1 1 0,1 0 0,-1-1 0,1 1 0,-1-1 0,1 0 0,-1 1 0,1 0 0,26 3 0,36-13 0,-51 6 0,-1 1 0,0 0 0,1 1 0,-1 0 0,0 1 0,1 0 0,13 3 0,-23-3 0,1 1 0,-1-1 0,-1 1 0,1-1 0,0 1 0,0 0 0,0 0 0,0 0 0,0 0 0,-1 0 0,1 0 0,0 0 0,-1 1 0,1-1 0,-1 1 0,1-1 0,-1 1 0,0-1 0,0 1 0,0 0 0,0 0 0,0-1 0,0 1 0,0 0 0,0 0 0,-1 0 0,1 0 0,-1 0 0,1 0 0,-1 0 0,0 0 0,0 0 0,0 0 0,0 0 0,0 0 0,-1 0 0,1 0 0,0 1 0,-1-2 0,0 1 0,1 0 0,-2 3 0,1-1 4,-1 0 0,1-1 0,-1 1 0,1 0 0,-1-1 0,0 1 0,0-1 0,-1 1 0,1-1 0,-1 0 0,0 0 0,0 0 0,0 0 0,0-1 0,0 1 0,0-1 0,-1 1 0,1-1 0,-1-1 0,0 1 0,0 0 0,1-1 0,-5 1 0,-7 1-177,0 0 1,0-2 0,-1 0 0,-27-1 0,25-1-428,5 1-6226</inkml:trace>
  <inkml:trace contextRef="#ctx0" brushRef="#br0" timeOffset="746.09">15 10 24575,'2'0'0,"4"0"0,3 0 0,5 0 0,2 0 0,2 0 0,2 0 0,3 0 0,3 0 0,-1 0 0,-3 0 0,-1 0 0,-3 0 0,-4-3 0,-2 0 0,-3 0-8191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5T21:09:02.829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0 720 24575,'2'-2'0,"0"0"0,0 0 0,0 0 0,0 0 0,0 1 0,0-1 0,0 1 0,0-1 0,1 1 0,-1 0 0,1 0 0,-1 0 0,1 0 0,-1 0 0,1 1 0,-1-1 0,5 1 0,-2-2 0,134-35 0,190-62 0,-282 81 0,-1-2 0,0-3 0,-1-1 0,74-54 0,-103 65 0,1 0 0,1 1 0,0 1 0,0 0 0,1 2 0,1 0 0,0 1 0,0 1 0,0 1 0,1 0 0,0 2 0,0 0 0,0 2 0,32-1 0,117-7 0,-117 6 0,64-11-1365,-105 15-5461</inkml:trace>
  <inkml:trace contextRef="#ctx0" brushRef="#br0" timeOffset="948.82">1264 1 24575,'0'3'0,"1"1"0,0-1 0,0 1 0,1-1 0,-1 1 0,1-1 0,-1 0 0,1 0 0,0 0 0,0 0 0,1 0 0,-1 0 0,1-1 0,-1 1 0,4 2 0,44 34 0,-14-17 0,2-1 0,1-2 0,74 25 0,-111-43 0,-1-1 0,1 0 0,0 1 0,0 0 0,0-1 0,-1 1 0,1 0 0,0 0 0,-1 0 0,1 0 0,-1 0 0,1 0 0,-1 0 0,0 0 0,1 1 0,-1-1 0,0 0 0,0 1 0,0-1 0,0 1 0,0 0 0,0-1 0,1 4 0,-3-3 0,1 0 0,-1 0 0,0 0 0,0 0 0,-1 0 0,1-1 0,0 1 0,-1 0 0,1-1 0,0 1 0,-1-1 0,0 1 0,1-1 0,-1 0 0,0 0 0,0 0 0,0 0 0,0 0 0,0 0 0,-4 1 0,-80 36 0,-59 30 0,141-66-68,0 0 0,0 0-1,0 1 1,0 0 0,0-1 0,0 1-1,1 1 1,-1-1 0,1 0 0,0 1-1,0 0 1,0 0 0,1 0 0,-1 0-1,1 0 1,0 0 0,0 1-1,1-1 1,-3 9 0,3-2-6758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1:11.55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6002 1299 24575,'-1'-5'0,"0"0"0,0 0 0,0 0 0,0 1 0,-1-1 0,1 0 0,-1 1 0,-1 0 0,1-1 0,0 1 0,-1 0 0,0 0 0,0 0 0,0 0 0,-1 1 0,1-1 0,-1 1 0,0 0 0,0 0 0,0 0 0,0 1 0,0 0 0,-1-1 0,-4-1 0,-15-6 0,0 1 0,-1 1 0,-31-7 0,43 12 0,-103-24 0,-2 6 0,0 5 0,-208-2 0,294 19 0,-1 2 0,1 2 0,-57 15 0,-95 41 0,88-28 0,25-8 0,39-12 0,0-2 0,-1-1 0,0-1 0,-1-2 0,0-2 0,-45 3 0,-155 5 0,61 1 0,-619-15 0,744-1 0,-63-11 0,7-1 0,-1 1 0,-111-30 0,-14-2 0,187 38 0,0-2 0,0-1 0,1-2 0,-77-35 0,-124-92 0,224 125 0,0 0 0,-19-21 0,-2-7 0,-23-19 0,41 41 0,0-1 0,-19-23 0,22 22 0,-45-39 0,14 14 0,36 32 0,-1 1 0,-20-16 0,-80-39 0,94 58 0,0 1 0,-1 1 0,-27-8 0,-10-3 0,47 16 0,-1 0 0,0 1 0,0 1 0,0 0 0,0 1 0,-22 0 0,-16-1 0,-39-11 0,55 7 0,-49-3 0,-321 10 0,401-1 0,0 0 0,0 0 0,1 0 0,-1 1 0,0 0 0,1 0 0,-1 0 0,1 0 0,-1 0 0,1 1 0,-1 0 0,1-1 0,0 1 0,0 0 0,0 1 0,0-1 0,0 1 0,0-1 0,1 1 0,-3 3 0,1-1 0,1 1 0,0 0 0,0 0 0,0 0 0,1 0 0,0 0 0,0 0 0,0 0 0,1 1 0,-1 10 0,-23 109-1365,24-114-5461</inkml:trace>
  <inkml:trace contextRef="#ctx0" brushRef="#br0" timeOffset="15279.97">15 893 24575,'0'560'0,"-14"-408"0,14-84 0,5 118 0,-2-158 0,1 0 0,1 0 0,1 0 0,16 41 0,-17-58 0,9 28 0,3-1 0,1-1 0,23 37 0,0-15 0,47 54 0,-70-92 0,-14-14 0,2 0 0,-1-1 0,1 0 0,0 0 0,0 0 0,1-1 0,0 0 0,0 0 0,0 0 0,0-1 0,1 0 0,8 3 0,164 67 0,-124-52 0,0-2 0,2-3 0,94 15 0,-84-18 0,1 4 0,101 40 0,-153-52 0,95 26 0,-88-28 0,0 2 0,-1 1 0,0 1 0,0 0 0,-1 2 0,36 21 0,-39-20 0,0 0 0,41 15 0,-22-9 0,7-1 0,0-1 0,89 16 0,-63-16 0,-24-6 0,90 3 0,-29-4 0,49 6 0,-3-6 0,-44-2 0,127-7 0,-222-1 0,0-1 0,0 0 0,0-1 0,-1 0 0,1-1 0,-1-1 0,0-1 0,-1 0 0,0 0 0,22-17 0,-9 4 0,-1-2 0,-1-1 0,38-47 0,-36 38 0,137-180 0,-141 178 0,-2-1 0,-1-1 0,-1 0 0,20-64 0,-24 56 0,-1-1 0,-3 0 0,-2-1 0,-1 0 0,-1-56 0,12-144 0,-5 125 0,-3 46 0,4-1 0,4 2 0,30-83 0,-21 73 0,30-160 0,-46 85 0,-1 19 0,7 60-1365,-13 63-5461</inkml:trace>
  <inkml:trace contextRef="#ctx0" brushRef="#br0" timeOffset="16146.17">3824 530 24575,'-5'1'0,"-1"1"0,1 1 0,-1-1 0,1 1 0,0 0 0,0 0 0,1 0 0,-1 1 0,1-1 0,-1 1 0,-5 7 0,-1-1 0,-4 4-151,0 1-1,1 1 0,1-1 0,1 2 1,0 0-1,1 1 0,1 0 1,-9 21-1,15-30-6674</inkml:trace>
  <inkml:trace contextRef="#ctx0" brushRef="#br0" timeOffset="18614.73">3824 488 24575,'4'1'0,"0"0"0,0 0 0,0 0 0,-1 1 0,1 0 0,0 0 0,-1-1 0,1 2 0,-1-1 0,0 0 0,0 1 0,0 0 0,0-1 0,0 1 0,-1 0 0,1 1 0,3 5 0,30 27 0,-12-21 0,-16-11 0,1 1 0,-1 1 0,-1 0 0,15 13 0,-19-16 0,-1 0 0,0 0 0,0 0 0,0 1 0,0-1 0,0 1 0,-1-1 0,1 1 0,-1 0 0,0 0 0,0-1 0,-1 1 0,1 0 0,-1 0 0,0 0 0,0 4 0,1 22-1365,1-19-5461</inkml:trace>
  <inkml:trace contextRef="#ctx0" brushRef="#br0" timeOffset="48206.16">3949 14 24575,'0'351'-1365,"0"-339"-5461</inkml:trace>
  <inkml:trace contextRef="#ctx0" brushRef="#br0" timeOffset="49806.16">4159 13 24575,'16'-2'0,"2"-2"0,-1 1 0,1 1 0,0 1 0,0 0 0,26 3 0,-42-1 0,-1-1 0,0 1 0,1-1 0,-1 1 0,0 0 0,0-1 0,1 1 0,-1 0 0,0 0 0,0 0 0,0 0 0,0 0 0,0 0 0,0 0 0,0 0 0,0 0 0,-1 1 0,1-1 0,0 0 0,-1 0 0,1 1 0,-1-1 0,1 1 0,-1-1 0,0 0 0,1 1 0,-1-1 0,0 1 0,0-1 0,0 1 0,0-1 0,0 0 0,-1 1 0,1-1 0,0 1 0,-1-1 0,1 0 0,0 1 0,-1-1 0,0 0 0,1 1 0,-1-1 0,-1 2 0,-3 6 0,1 0 0,-2 0 0,1-1 0,-12 13 0,-9 6 0,-1-1 0,-55 40 0,52-42 0,29-24 0,1 0 0,-1 0 0,1 1 0,-1-1 0,1 0 0,-1 0 0,1 1 0,0-1 0,-1 0 0,1 1 0,-1-1 0,1 1 0,0-1 0,-1 0 0,1 1 0,0-1 0,-1 1 0,1-1 0,0 1 0,0-1 0,-1 1 0,1-1 0,0 1 0,0-1 0,0 1 0,0-1 0,0 1 0,0-1 0,0 1 0,0-1 0,0 1 0,0 0 0,0-1 0,0 1 0,0-1 0,0 1 0,1 0 0,22 7 0,47-7 0,-62-1 0,2 0 0,1-1 0,0 1 0,1 0 0,-1 1 0,18 4 0,-27-5 0,-1 0 0,1 1 0,-1-1 0,0 1 0,1-1 0,-1 1 0,0 0 0,0-1 0,0 1 0,1 0 0,-1 0 0,0 0 0,0 0 0,0 0 0,0 0 0,0 0 0,-1 0 0,2 2 0,-1-1 0,-1 0 0,0-1 0,0 1 0,0 0 0,0-1 0,0 1 0,0 0 0,0-1 0,0 1 0,-1 0 0,1-1 0,-1 1 0,1-1 0,-1 1 0,0-1 0,0 1 0,1-1 0,-1 1 0,0-1 0,-2 2 0,-4 7 6,-1 0 0,-1-1 0,0 1 0,0-2 0,-1 1 0,0-2-1,-11 8 1,-84 43-262,54-31-900,36-19-5670</inkml:trace>
  <inkml:trace contextRef="#ctx0" brushRef="#br0" timeOffset="52726.16">140 390 24575,'-1'1'0,"-1"0"0,0-1 0,0 1 0,1 0 0,-1 0 0,1 0 0,-1 1 0,1-1 0,-1 0 0,1 1 0,0-1 0,-1 1 0,1-1 0,0 1 0,0-1 0,-2 5 0,-16 30 0,18-34 0,-5 16 0,1 0 0,0 0 0,1 1 0,1-1 0,1 1 0,1 0 0,0 0 0,1-1 0,3 22 0,-3 69 0,-14-58 0,0-5 0,4 33 0,4-28 0,-19 77 0,25-183-1365,0 40-5461</inkml:trace>
  <inkml:trace contextRef="#ctx0" brushRef="#br0" timeOffset="53616.16">111 460 24575,'-2'3'0,"1"-1"0,-1 1 0,0-1 0,1 1 0,-1 0 0,1 0 0,0 0 0,0 0 0,0 0 0,0 0 0,0 0 0,1 0 0,-1 5 0,0-2 0,-20 64 50,-7 36-1465,27-96-5411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2:19:48.53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44 0 24575,'-9'116'0,"2"-44"0,-6 9 96,8-63-462,2 1 1,0-1 0,-1 22 0,5-28-6461</inkml:trace>
  <inkml:trace contextRef="#ctx0" brushRef="#br0" timeOffset="1225.99">70 41 24575,'6'3'0,"0"0"0,0 0 0,0 0 0,-1 1 0,1 0 0,-1 0 0,6 6 0,-4-5 0,-2 0 0,0 0 0,0 0 0,0 0 0,-1 0 0,0 1 0,0-1 0,-1 1 0,0 0 0,0 0 0,0 0 0,0 1 0,-1-1 0,0 1 0,-1-1 0,1 1 0,-1 0 0,-1 0 0,1-1 0,-1 1 0,0 0 0,-1 0 0,1 0 0,-2-1 0,1 1 0,0 0 0,-1-1 0,-1 0 0,1 1 0,-1-1 0,0 0 0,0 0 0,-1 0 0,1 0 0,-1-1 0,-1 0 0,1 0 0,-1 0 0,-6 6 0,-33 28-1365,33-31-5461</inkml:trace>
  <inkml:trace contextRef="#ctx0" brushRef="#br0" timeOffset="2395.53">3588 585 24575,'3'0'0,"2"0"0,6-3 0,3 0 0,2 0 0,0 1 0,0 0 0,0 1 0,-1 0 0,0 1 0,-1 0 0,-2-2 0,-2-1 0,1 0 0,1 0 0,-3 2-8191</inkml:trace>
  <inkml:trace contextRef="#ctx0" brushRef="#br0" timeOffset="3068.48">3601 628 24575,'0'3'0,"0"2"0,0 4 0,0 2 0,0 1 0,-2 5 0,-2 0 0,2 3 0,-1 3 0,1-1 0,1-1 0,1 0 0,0 2 0,0 1 0,0-1 0,0-2 0,0-4-8191</inkml:trace>
  <inkml:trace contextRef="#ctx0" brushRef="#br0" timeOffset="3669.01">3642 795 24575,'0'-2'0,"2"-2"0,4 1 0,2 1 0,3 0 0,2 1 0,1 0 0,0 1 0,1 0 0,-1 0 0,-2-2 0,0-1 0,-1 0 0,0 1 0,2 0 0,0 1 0,-2 1-8191</inkml:trace>
  <inkml:trace contextRef="#ctx0" brushRef="#br0" timeOffset="4215.82">3616 948 24575,'2'0'0,"6"0"0,4 0 0,7-2 0,5-1 0,5-2 0,1-1 0,-3 1 0,1 2 0,-2 0 0,-5 0 0,-4-1 0,-4 1-8191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9:50.47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200 61 24575,'0'-2'0,"0"-1"0,0 1 0,0-1 0,-1 1 0,1 0 0,-1-1 0,1 1 0,-1 0 0,0 0 0,0-1 0,0 1 0,0 0 0,0 0 0,-1 0 0,1 0 0,-1 0 0,1 0 0,-1 1 0,0-1 0,1 0 0,-1 1 0,0-1 0,0 1 0,0 0 0,0-1 0,0 1 0,-1 0 0,1 1 0,0-1 0,0 0 0,-1 0 0,1 1 0,-4-1 0,-8 0 0,0 0 0,0 0 0,0 2 0,-23 2 0,27-2 0,8 0 0,0 0 0,-1-1 0,1 1 0,0 0 0,0 0 0,0 0 0,0 0 0,0 0 0,0 1 0,0-1 0,0 0 0,0 1 0,1 0 0,-1-1 0,1 1 0,-1 0 0,1 0 0,0 0 0,-1 0 0,1 0 0,0 0 0,0 0 0,1 0 0,-1 0 0,0 1 0,1-1 0,-1 0 0,1 0 0,0 1 0,0 2 0,-2 12 0,1 1 0,1-1 0,3 21 0,-1-8 0,-3-17 0,1 0 0,1 0 0,0 0 0,0-1 0,2 1 0,-1 0 0,2-1 0,5 14 0,-7-23 0,0-1 0,0 0 0,1 0 0,-1 0 0,1-1 0,-1 1 0,1 0 0,0-1 0,0 0 0,0 1 0,0-1 0,0 0 0,0-1 0,0 1 0,0 0 0,0-1 0,0 0 0,0 0 0,0 0 0,4 0 0,7 0 0,0-1 0,0 0 0,16-4 0,-25 4-80,0-1 0,0 0-1,0-1 1,0 1 0,-1-1-1,1 0 1,-1 0 0,0-1-1,0 1 1,0-1 0,0 0 0,0 0-1,-1 0 1,0 0 0,0-1-1,3-4 1,0 0-6746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9:39.65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27 1 24575,'1'0'0,"0"0"0,-1 1 0,1-1 0,0 1 0,0-1 0,-1 1 0,1-1 0,-1 1 0,1-1 0,0 1 0,-1 0 0,1-1 0,-1 1 0,1 0 0,-1-1 0,0 1 0,1 0 0,-1 0 0,0 0 0,1-1 0,-1 1 0,0 0 0,0 0 0,0 0 0,0 0 0,0-1 0,0 2 0,2 30 0,-2-27 0,3 71 0,-4 0 0,-12 81 0,10-125-1365,3-17-5461</inkml:trace>
  <inkml:trace contextRef="#ctx0" brushRef="#br0" timeOffset="1750.88">0 29 24575,'55'-13'0,"-46"12"0,8-1 0,0 2 0,0 0 0,0 1 0,18 3 0,-32-4 0,0 1 0,-1-1 0,1 1 0,-1 0 0,0 0 0,1 0 0,-1 0 0,1 0 0,-1 1 0,0-1 0,0 1 0,0 0 0,0-1 0,3 4 0,-4-3 0,-1 0 0,1-1 0,0 1 0,-1 0 0,1 0 0,-1 0 0,1 0 0,-1 0 0,0-1 0,0 1 0,0 0 0,0 0 0,0 0 0,0 0 0,0 0 0,-1 0 0,1 0 0,-1-1 0,1 1 0,-1 0 0,0 0 0,-2 2 0,-2 5 0,0-1 0,-1 0 0,0-1 0,0 0 0,-14 13 0,14-16 0,1 0 0,0 1 0,1-1 0,-1 1 0,1 0 0,0 0 0,0 1 0,1-1 0,0 1 0,-1 0 0,2 0 0,-1 0 0,-3 12 0,6-17 0,0 0 0,0 0 0,0 0 0,0-1 0,1 1 0,-1 0 0,0 0 0,0 0 0,0 0 0,1 0 0,-1 0 0,0-1 0,1 1 0,-1 0 0,1 0 0,-1 0 0,1-1 0,-1 1 0,1 0 0,0-1 0,-1 1 0,1-1 0,0 1 0,-1 0 0,1-1 0,0 0 0,1 2 0,30 6 0,-29-8 0,0 0 0,0 1 0,0-1 0,0 1 0,0 0 0,0-1 0,-1 1 0,1 1 0,0-1 0,0 0 0,-1 1 0,1-1 0,-1 1 0,5 3 0,-5 0 0,0-1 0,0 0 0,-1 0 0,1 1 0,-1-1 0,0 1 0,0 0 0,0-1 0,-1 1 0,0-1 0,0 1 0,0 0 0,0-1 0,-1 1 0,1 0 0,-1-1 0,-1 1 0,1-1 0,-1 1 0,1-1 0,-1 0 0,0 0 0,-1 0 0,1 0 0,-1 0 0,0 0 0,0 0 0,0-1 0,0 0 0,0 1 0,-1-1 0,0 0 0,1-1 0,-1 1 0,-5 2 0,-9 3-341,-1 0 0,0-1-1,-28 6 1,37-11-6485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6:45.687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0 210 24575,'8'-2'0,"-1"0"0,1 0 0,-1-1 0,0 0 0,0 0 0,0-1 0,-1 0 0,12-8 0,4-1 0,6 3 0,-27 10 0,-1 0 0,1 0 0,-1 0 0,1 0 0,-1 1 0,1-1 0,0 0 0,-1 0 0,1 0 0,-1 0 0,1 1 0,-1-1 0,1 0 0,-1 1 0,1-1 0,-1 0 0,0 1 0,1-1 0,-1 1 0,1-1 0,-1 0 0,0 1 0,1-1 0,-1 1 0,0-1 0,0 1 0,1 0 0,-1 2 0,1 0 0,-1 1 0,0-1 0,0 0 0,-1 0 0,1 0 0,-1 1 0,1-1 0,-1 0 0,0 0 0,0 0 0,0 0 0,-3 4 0,-1 1 0,1 1 0,1-1 0,-1 1 0,2-1 0,-1 1 0,1 0 0,0 0 0,1 1 0,0-1 0,0 12 0,2-20 4,0 0-1,-1 1 1,1-1-1,0 0 0,0 0 1,0 0-1,0 1 1,0-1-1,0 0 0,0 0 1,0 0-1,0-1 1,1 1-1,-1 0 1,0 0-1,1-1 0,-1 1 1,0-1-1,1 1 1,-1-1-1,1 1 1,-1-1-1,1 0 0,-1 0 1,1 0-1,-1 0 1,1 0-1,-1 0 0,0 0 1,1 0-1,-1-1 1,1 1-1,-1 0 1,3-2-1,4 0-300,0 0 0,-1 0 0,1-1 0,13-7 0,-8 2-6529</inkml:trace>
  <inkml:trace contextRef="#ctx0" brushRef="#br0" timeOffset="374.5">183 85 24575,'0'0'-8191</inkml:trace>
  <inkml:trace contextRef="#ctx0" brushRef="#br0" timeOffset="1034.49">280 251 24575,'0'-2'0</inkml:trace>
  <inkml:trace contextRef="#ctx0" brushRef="#br0" timeOffset="2016.85">267 239 24575,'3'-3'0,"0"0"0,1 0 0,-1 0 0,1 0 0,0 1 0,-1 0 0,1 0 0,0 0 0,1 0 0,-1 1 0,0-1 0,0 1 0,1 0 0,-1 0 0,7 0 0,-9 1 0,-1 0 0,0 1 0,1-1 0,-1 0 0,0 0 0,1 1 0,-1-1 0,0 0 0,0 1 0,0-1 0,1 1 0,-1 0 0,0-1 0,0 1 0,0 0 0,0 0 0,0 0 0,0 0 0,0-1 0,0 1 0,0 2 0,0-1 0,0 0 0,0 0 0,0 0 0,-1 1 0,1-1 0,-1 0 0,0 1 0,1-1 0,-1 0 0,0 1 0,-1-1 0,1 0 0,0 1 0,-1-1 0,1 0 0,-2 3 0,-19 38 0,18-39 0,0 1 0,0-1 0,0 1 0,1 0 0,0 0 0,0 0 0,0 0 0,-2 9 0,5-13 0,-1 0 0,0-1 0,1 1 0,-1 0 0,1-1 0,-1 1 0,1 0 0,-1-1 0,1 1 0,0-1 0,-1 1 0,1-1 0,0 1 0,-1-1 0,1 1 0,0-1 0,-1 0 0,1 1 0,0-1 0,0 0 0,0 0 0,-1 0 0,1 1 0,0-1 0,0 0 0,0 0 0,-1 0 0,1 0 0,0 0 0,0 0 0,0-1 0,0 1 0,1 0 0,30-4 0,-29 3-114,-1 0 1,1 1-1,0-1 0,0 0 0,-1 0 1,1-1-1,0 1 0,-1 0 0,1-1 1,-1 0-1,4-3 0,1-3-6712</inkml:trace>
  <inkml:trace contextRef="#ctx0" brushRef="#br0" timeOffset="2428.58">363 127 24575,'0'2'0,"0"4"0,3 0 0</inkml:trace>
  <inkml:trace contextRef="#ctx0" brushRef="#br0" timeOffset="3550.56">461 239 24575,'0'-5'0,"1"-1"0,0 1 0,1 0 0,-1 0 0,1 0 0,0 0 0,0 1 0,1-1 0,-1 0 0,1 1 0,3-5 0,-4 7 0,-1-1 0,1 1 0,0 0 0,0-1 0,0 1 0,0 0 0,0 0 0,0 1 0,1-1 0,-1 0 0,0 1 0,1 0 0,-1-1 0,1 1 0,0 0 0,-1 0 0,1 0 0,0 1 0,0-1 0,0 1 0,3-1 0,-5 2 0,0-1 0,1 1 0,-1-1 0,0 1 0,0 0 0,0 0 0,0-1 0,0 1 0,0 0 0,0 0 0,0 0 0,0 0 0,0 0 0,0 0 0,0 1 0,-1-1 0,1 0 0,-1 0 0,1 1 0,-1-1 0,1 0 0,-1 1 0,0-1 0,1 0 0,-1 1 0,0-1 0,0 0 0,0 1 0,0-1 0,0 0 0,0 1 0,-1 1 0,-7 51 0,7-49 0,-20 41 0,18-41 0,0 1 0,0-1 0,1 0 0,-1 1 0,1 0 0,0-1 0,1 1 0,0 0 0,-2 9 0,4-14 0,-1 0 0,1 0 0,-1 0 0,1 0 0,-1 0 0,1 0 0,0 0 0,0 0 0,-1-1 0,1 1 0,0 0 0,0 0 0,0-1 0,0 1 0,0-1 0,0 1 0,0-1 0,0 1 0,0-1 0,0 1 0,0-1 0,0 0 0,0 0 0,0 1 0,0-1 0,0 0 0,0 0 0,0 0 0,0 0 0,1-1 0,-1 1 0,0 0 0,0 0 0,1-1 0,40-10 0,-40 10-105,0-1 0,1 1 0,-1-1 0,0 0 0,0 0 0,0 0 0,0 0 0,0 0 0,-1-1 0,1 1 0,-1 0 0,3-6 0,1-3-6721</inkml:trace>
  <inkml:trace contextRef="#ctx0" brushRef="#br0" timeOffset="3903.06">546 0 24575,'0'3'0,"0"2"0,0 4 0,2 2 0,6 1 0,1 0-8191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6:41.540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1 236 24575,'1'-3'0,"-1"0"0,1 0 0,0-1 0,1 1 0,-1 0 0,0 0 0,1 0 0,0 1 0,0-1 0,0 0 0,0 0 0,0 1 0,0 0 0,1-1 0,4-2 0,46-35 0,-44 33 0,-5 4 0,1 0 0,0 1 0,-1-1 0,1 1 0,0 0 0,9-3 0,-14 5 0,1 0 0,-1 0 0,0 0 0,1 0 0,-1 0 0,0 0 0,1 0 0,-1 0 0,0 0 0,1 0 0,-1 0 0,0 0 0,1 0 0,-1 0 0,0 0 0,1 0 0,-1 0 0,0 0 0,1 0 0,-1 1 0,0-1 0,0 0 0,1 0 0,-1 0 0,0 1 0,0-1 0,1 0 0,-1 0 0,0 1 0,0-1 0,0 0 0,1 0 0,-1 1 0,0-1 0,0 0 0,0 1 0,0-1 0,-9 25 0,-19 16 0,22-34 0,1 0 0,-1 0 0,1 1 0,0-1 0,1 1 0,0 1 0,0-1 0,0 1 0,1-1 0,1 1 0,0 0 0,-2 11 0,4-18 0,1 0 0,-1 0 0,1 0 0,-1 0 0,1 0 0,0 0 0,0 0 0,0 0 0,0 0 0,0 0 0,0 0 0,1-1 0,-1 1 0,0 0 0,1-1 0,0 1 0,-1-1 0,1 0 0,0 0 0,0 1 0,-1-1 0,1 0 0,0 0 0,0-1 0,0 1 0,0 0 0,0-1 0,1 1 0,-1-1 0,0 0 0,0 1 0,0-1 0,0 0 0,0 0 0,1-1 0,2 0 0,-1 2 0,0-2 0,0 1 0,-1 0 0,1-1 0,0 0 0,-1 0 0,1 0 0,0 0 0,-1 0 0,0-1 0,1 0 0,-1 0 0,0 0 0,0 0 0,0 0 0,0 0 0,0-1 0,0 0 0,-1 1 0,1-1 0,2-4 0,-2-3-1365,0 1-5461</inkml:trace>
  <inkml:trace contextRef="#ctx0" brushRef="#br0" timeOffset="452.44">153 13 24575,'0'0'-8191</inkml:trace>
  <inkml:trace contextRef="#ctx0" brushRef="#br0" timeOffset="1526.11">196 153 24575,'8'-8'0,"0"1"0,0 0 0,1 0 0,-1 1 0,19-9 0,-26 15 0,1-1 0,-1 0 0,0 1 0,1-1 0,-1 1 0,1-1 0,-1 1 0,1 0 0,-1 0 0,1 0 0,-1 0 0,1 0 0,-1 0 0,1 0 0,0 0 0,-1 1 0,0-1 0,1 1 0,2 0 0,-3 0 0,1 1 0,-1-1 0,0 1 0,0-1 0,0 1 0,0 0 0,0-1 0,0 1 0,0 0 0,-1 0 0,1 0 0,0-1 0,-1 1 0,0 0 0,1 0 0,-1 0 0,0 0 0,0 0 0,0 0 0,-1 3 0,0 3 0,0 1 0,-1-1 0,0 0 0,-1 0 0,1 0 0,-2 0 0,1-1 0,-1 1 0,0-1 0,0 0 0,-10 11 0,7-8 0,0 1 0,0 0 0,1 1 0,-4 12 0,9-24 0,1 1 0,0 0 0,-1 0 0,1 0 0,0 0 0,0 0 0,-1 0 0,1 0 0,0 0 0,0 0 0,0 0 0,0 0 0,0-1 0,1 1 0,-1 0 0,0 0 0,0 0 0,0 0 0,1 0 0,-1 0 0,1 0 0,-1 0 0,1-1 0,-1 1 0,1 0 0,-1 0 0,1-1 0,0 1 0,-1 0 0,1-1 0,0 1 0,-1 0 0,2 0 0,1 0 0,0 0 0,1 0 0,-1 0 0,0 0 0,0 0 0,1-1 0,-1 0 0,0 1 0,1-1 0,3-1 0,2 1 0,0-1 0,-1 0 0,1-1 0,0 0 0,-1 0 0,1-1 0,10-5 0,-17 6-124,0 1 0,0-1 0,0 1 0,0-1 0,-1 0 0,1 0-1,-1 0 1,1 0 0,-1 0 0,2-3 0,1-6-6702</inkml:trace>
  <inkml:trace contextRef="#ctx0" brushRef="#br0" timeOffset="1874.74">308 0 24575,'0'2'0,"0"4"0,0 2 0,0 3 0,0 0-8191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6:31.038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0 195 24575,'5'-1'0,"-1"0"0,0 0 0,1 0 0,-1-1 0,0 1 0,0-1 0,0 0 0,0-1 0,-1 1 0,1-1 0,0 1 0,-1-1 0,0 0 0,0 0 0,5-6 0,-5 5 0,0 1 0,0-1 0,1 1 0,-1 0 0,1 0 0,0 0 0,0 1 0,0-1 0,0 1 0,0 0 0,1 0 0,-1 0 0,7-1 0,-10 3 0,0 0 0,0 0 0,0 0 0,0 0 0,0 0 0,0 0 0,0 0 0,0 0 0,0 0 0,0 1 0,0-1 0,0 0 0,0 1 0,0-1 0,0 1 0,0-1 0,-1 1 0,1-1 0,0 1 0,0 0 0,0-1 0,-1 1 0,1 0 0,0 0 0,-1-1 0,1 1 0,-1 0 0,1 1 0,0 1 0,0 0 0,0 0 0,0 0 0,-1 0 0,1 0 0,-1 0 0,0 0 0,0 0 0,-1 5 0,0 2 0,-1 0 0,0 0 0,0 0 0,-8 17 0,-23 26 0,27-46 0,0 1 0,1 0 0,0 0 0,0 0 0,1 0 0,0 1 0,1 0 0,-1 0 0,-1 12 0,5-20 0,-1 0 0,1-1 0,0 1 0,0 0 0,0 0 0,0 0 0,1 0 0,-1 0 0,0 0 0,0 0 0,0 0 0,1-1 0,-1 1 0,0 0 0,1 0 0,-1 0 0,1-1 0,-1 1 0,1 0 0,-1 0 0,1-1 0,0 1 0,-1 0 0,1-1 0,0 1 0,0-1 0,-1 1 0,3 0 0,-1 0 0,1-1 0,-1 1 0,1 0 0,-1-1 0,1 0 0,0 0 0,-1 0 0,1 0 0,-1 0 0,4-1 0,2 0 0,0-1 0,-1 0 0,1 0 0,-1-1 0,1 0 0,7-4 0,6-9-1365,-14 8-5461</inkml:trace>
  <inkml:trace contextRef="#ctx0" brushRef="#br0" timeOffset="552.61">140 0 24575,'2'0'0,"1"2"0,3 1 0,-1 3 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49:52.32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165 1 24575,'-1'0'0,"-1"0"0,0 1 0,0-1 0,0 1 0,1 0 0,-1 0 0,0-1 0,1 1 0,-1 0 0,0 1 0,1-1 0,-1 0 0,1 0 0,0 1 0,-1-1 0,1 0 0,0 1 0,0-1 0,0 1 0,0 0 0,-1 2 0,-18 43 0,14-33 0,-10 22 0,-37 62 0,44-82-455,1 0 0,-9 29 0,14-36-6371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49:42.99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164 0 24575,'-1'1'0,"0"-1"0,0 1 0,0 0 0,0-1 0,0 1 0,0 0 0,0-1 0,1 1 0,-1 0 0,0 0 0,0 0 0,1 0 0,-1 0 0,0 0 0,1 0 0,-1 0 0,1 0 0,-1 0 0,1 0 0,0 0 0,-1 1 0,-9 31 0,8-26 0,-13 41 0,-2-2 0,-2 0 0,-48 83 0,54-106-1365,9-13-5461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9:16.04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11 24575,'1'4'0,"0"0"0,0 1 0,1-1 0,0 0 0,0 0 0,0 0 0,4 5 0,4 8 0,-7-10 0,3 8 0,1 0 0,1-1 0,0 1 0,1-1 0,13 16 0,-21-30 0,0 0 0,0 0 0,0 1 0,0-1 0,-1 0 0,1 0 0,0 0 0,0 0 0,0 0 0,0 0 0,0 0 0,0 0 0,0 0 0,0 0 0,0-1 0,0 1 0,0 0 0,0-1 0,-1 1 0,1-1 0,0 1 0,0-1 0,0 1 0,-1-1 0,1 1 0,0-1 0,-1 0 0,1 1 0,0-1 0,-1 0 0,1 0 0,0-1 0,27-33 0,-22 27 0,1 0-84,4-8-130,2 1 1,0 1-1,0-1 1,2 2-1,29-22 1,-34 29-6613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9:12.689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24575,'5'1'0,"-1"1"0,1-1 0,0 1 0,0 0 0,-1 1 0,1-1 0,-1 1 0,0 0 0,0 0 0,0 0 0,0 1 0,0-1 0,-1 1 0,6 6 0,20 18 0,21 4 0,77 37 0,-73-41 0,71 47 0,-86-47 0,-2 2 0,-1 1 0,46 52 0,-49-49 0,39 32 0,-40-38 0,55 60 0,-51-42 0,-2 2 0,-2 1 0,-2 1 0,-2 2 0,-3 1 0,22 65 0,38 162 0,-4-9 0,0 1 0,2-41 0,-28-82 0,50 210 0,-89-266 0,6 119 0,-21-20-1365,-1-180-5461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8:10.217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180 1 24575,'-10'-1'0,"1"2"0,0-1 0,-1 1 0,1 0 0,0 1 0,-10 3 0,15-4 0,0 1 0,0 1 0,0-1 0,0 1 0,0-1 0,1 1 0,-1 0 0,1 0 0,0 1 0,0-1 0,0 1 0,0 0 0,0-1 0,-1 6 0,-3 1 0,0 0 0,1 0 0,1 0 0,-1 0 0,2 0 0,-1 1 0,2 0 0,-6 19 0,9-28 0,1 0 0,-1-1 0,0 1 0,1 0 0,-1-1 0,1 1 0,0 0 0,-1-1 0,1 1 0,0-1 0,0 1 0,0-1 0,0 0 0,0 1 0,0-1 0,0 0 0,0 0 0,1 0 0,-1 0 0,1 0 0,-1 0 0,0 0 0,1 0 0,0 0 0,-1-1 0,1 1 0,-1-1 0,3 1 0,52 13 0,-46-12 0,-7-1 0,0 0 0,1 0 0,-1 0 0,0 0 0,0-1 0,1 1 0,-1-1 0,0 0 0,1 0 0,-1 0 0,0-1 0,1 1 0,-1-1 0,0 0 0,0 0 0,1 0 0,-1 0 0,0 0 0,0-1 0,0 1 0,0-1 0,-1 0 0,1 0 0,0 0 0,-1 0 0,1 0 0,-1-1 0,0 1 0,0-1 0,2-3 0,3-3 0,0 1 0,-1-2 0,0 1 0,-1-1 0,0 0 0,-1 0 0,0 0 0,-1-1 0,1 1 0,-2-1 0,0 0 0,0 0 0,-1 0 0,0 0 0,-1 0 0,-1-13 0,-15 187 0,5 33 0,8-154 272,3-29-682,0 1 1,-2-1 0,-3 21 0,2-24-6417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8:05.535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129 241 24575,'-1'-5'0,"0"1"0,0-1 0,-1 1 0,0-1 0,0 1 0,0 0 0,0 0 0,-3-4 0,-8-17 0,9 15 0,0 1 0,1-1 0,1 0 0,-1 0 0,2 0 0,-1 0 0,2-1 0,0-18 0,0 25 0,1 1 0,0 0 0,0 0 0,0 0 0,0 0 0,1 0 0,-1 1 0,1-1 0,0 0 0,-1 1 0,1-1 0,1 1 0,-1-1 0,0 1 0,0 0 0,1 0 0,-1 0 0,1 0 0,0 1 0,0-1 0,-1 1 0,1-1 0,0 1 0,0 0 0,0 0 0,0 0 0,1 1 0,-1-1 0,0 1 0,0 0 0,6 0 0,-3-1 0,0 0 0,0 1 0,0 0 0,0 0 0,0 0 0,0 1 0,0 0 0,0 0 0,0 1 0,7 2 0,-11-2 0,1-1 0,-1 1 0,0-1 0,0 1 0,0 0 0,-1 0 0,1 0 0,0 0 0,-1 1 0,1-1 0,-1 0 0,0 1 0,0-1 0,0 1 0,0-1 0,0 1 0,0-1 0,-1 1 0,1-1 0,-1 1 0,0 0 0,0-1 0,0 1 0,-1 5 0,1 0 0,0-1 0,-1 1 0,0-1 0,-1 1 0,1-1 0,-2 1 0,1-1 0,-1 0 0,0 0 0,0 0 0,-1 0 0,0-1 0,0 0 0,0 1 0,-11 10 0,-3-1 0,0-1 0,-1 0 0,-36 20 0,37-23 0,12-8 0,0 1 0,0-1 0,0 2 0,1-1 0,0 1 0,0-1 0,0 1 0,1 1 0,0-1 0,0 1 0,0-1 0,1 1 0,0 0 0,0 0 0,1 1 0,0-1 0,0 0 0,1 1 0,0-1 0,0 1 0,1 0 0,0-1 0,0 1 0,2 10 0,-1-16 0,0 0 0,-1 0 0,1 1 0,0-1 0,1 0 0,-1 0 0,0 0 0,1 0 0,-1 0 0,1-1 0,0 1 0,-1 0 0,1-1 0,0 1 0,0-1 0,0 0 0,0 0 0,0 1 0,0-1 0,0 0 0,1-1 0,-1 1 0,0 0 0,1-1 0,-1 1 0,0-1 0,5 0 0,10 3 0,0-2 0,27 0 0,-37-1 0,-3 0 0,0 0 0,1 0 0,-1 0 0,0-1 0,0 1 0,1-1 0,-1 0 0,0-1 0,0 1 0,0-1 0,0 0 0,-1 1 0,1-2 0,0 1 0,-1 0 0,6-6 0,-5 4 0,-1 0 0,0-1 0,0 1 0,-1-1 0,0 1 0,1-1 0,-1 0 0,-1 0 0,1 0 0,-1 0 0,0 0 0,0 0 0,0-6 0,0 3 0,0 0 0,0 1 0,0-1 0,-1 0 0,0 0 0,-1 0 0,-1-13 0,0 19 0,1-1 0,0 0 0,0 0 0,-1 1 0,1-1 0,-1 1 0,0-1 0,0 1 0,0 0 0,0-1 0,0 1 0,-1 0 0,1 0 0,-1 1 0,1-1 0,-1 0 0,1 1 0,-1 0 0,0 0 0,0 0 0,-4-1 0,-34-13-1365,32 13-5461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5:53.871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1 322 24575,'1'-3'0,"0"0"0,1 1 0,-1-1 0,1 1 0,0-1 0,0 1 0,0 0 0,0 0 0,0 0 0,0 0 0,1 0 0,-1 0 0,1 1 0,-1-1 0,1 1 0,-1 0 0,1 0 0,4-2 0,3-2 0,50-24 0,1 3 0,1 2 0,93-22 0,-140 42 0,16-3 0,2 2 0,-1 1 0,40 1 0,-24 1 0,448-2 0,-258 6 0,113-14 0,198 8 0,-290 6 0,764-2 0,-944 3 0,147 25 0,-161-20-27,-1-3 0,104-5-1,-70-2-1255,-79 2-5543</inkml:trace>
  <inkml:trace contextRef="#ctx0" brushRef="#br0" timeOffset="1443.21">3978 1 24575,'11'0'0,"0"0"0,0 0 0,0 2 0,0-1 0,0 1 0,0 1 0,0 0 0,-1 0 0,0 1 0,1 0 0,-1 1 0,-1 0 0,1 1 0,-1 0 0,0 1 0,0 0 0,13 13 0,6-3 0,3 2 0,-31-18 0,1 0 0,-1 0 0,0 0 0,1 0 0,-1 0 0,0-1 0,0 1 0,0 0 0,1 0 0,-1 0 0,0 0 0,0 0 0,-1 0 0,1 0 0,0 0 0,0 0 0,0-1 0,0 1 0,-1 0 0,1 0 0,0 0 0,-1 0 0,1-1 0,-1 1 0,1 0 0,-1 0 0,1-1 0,-1 1 0,0 0 0,1-1 0,-1 1 0,0 0 0,1-1 0,-1 1 0,0-1 0,0 1 0,-1-1 0,-23 20 0,-43 24 0,46-31 0,1 0 0,0 2 0,-26 24 0,30-17-1365,11-12-5461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4:52.072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164 0 24575,'-3'0'0,"-2"0"0,-4 5 0,1 4 0,-2 3 0,0 6 0,0 2 0,0 4 0,0-1 0,1 0 0,2-1 0,0-1 0,-1-6 0,0-1 0,3-5-8191</inkml:trace>
  <inkml:trace contextRef="#ctx0" brushRef="#br0" timeOffset="1042.66">177 28 24575,'-3'1'0,"0"-1"0,0 1 0,1 0 0,-1 0 0,0 0 0,0 0 0,1 0 0,-1 0 0,1 1 0,-1-1 0,1 1 0,0 0 0,-1 0 0,1 0 0,0 0 0,0 0 0,0 0 0,1 0 0,-3 4 0,-30 55 0,25-43 0,-23 50 315,-14 27-1995,40-86-5146</inkml:trace>
  <inkml:trace contextRef="#ctx0" brushRef="#br0" timeOffset="1834.61">177 28 24575,'1'1'0,"1"0"0,-1-1 0,0 1 0,0 0 0,1 0 0,-1 0 0,0 0 0,0 0 0,0 0 0,0 0 0,0 1 0,0-1 0,-1 0 0,1 0 0,0 1 0,0-1 0,-1 0 0,1 1 0,-1-1 0,0 1 0,1-1 0,-1 1 0,0-1 0,0 3 0,7 37 0,-1 1 159,18 67 0,1 4-1842,-24-101-5143</inkml:trace>
  <inkml:trace contextRef="#ctx0" brushRef="#br0" timeOffset="2734.27">121 237 24575,'6'0'0,"0"1"0,-1 0 0,1 0 0,0 1 0,-1 0 0,1 0 0,-1 0 0,0 0 0,8 6 0,-7-5 0,0 0 0,0 0 0,0 0 0,0-1 0,0 0 0,0 0 0,0-1 0,8 2 0,-8-3 81,21 1 151,-27-1-278,1 0-1,-1 0 1,1 0-1,-1 0 0,1 0 1,-1 0-1,1 0 0,-1 0 1,0 0-1,1 0 1,-1 0-1,1 0 0,-1 1 1,1-1-1,-1 0 0,1 0 1,-1 0-1,1 1 1,-1-1-1,0 0 0,1 1 1,-1-1-1,0 0 0,1 1 1,-1-1-1,0 0 1,1 1-1,-1-1 0,0 1 1,0-1-1,1 1 0,-1-1 1,0 0-1,0 1 1,0 0-1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4:48.534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0 0 24575,'14'12'0,"-1"1"0,-1 0 0,0 1 0,-1 1 0,-1 0 0,0 0 0,-1 1 0,0 0 0,-1 0 0,-1 1 0,5 18 0,-9-24-1365,0-3-5461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4:41.939"/>
    </inkml:context>
    <inkml:brush xml:id="br0">
      <inkml:brushProperty name="width" value="0.035" units="cm"/>
      <inkml:brushProperty name="height" value="0.035" units="cm"/>
      <inkml:brushProperty name="color" value="#FF0000"/>
    </inkml:brush>
  </inkml:definitions>
  <inkml:trace contextRef="#ctx0" brushRef="#br0">4178 4439 24575,'-1'0'0,"0"-1"0,0 1 0,0-1 0,0 0 0,0 1 0,1-1 0,-1 0 0,0 0 0,1 1 0,-1-1 0,1 0 0,-1 0 0,1 0 0,-1 0 0,1 0 0,-1 0 0,1 0 0,0 0 0,0 0 0,-1 0 0,1 0 0,0 0 0,0 0 0,0 0 0,0 0 0,0 0 0,1-2 0,0-31 0,25-93 0,2-19 0,-13-426 0,-18 361 0,-12 13 0,2 68 0,9 94 0,-1 1 0,-1 0 0,-2 0 0,-2 1 0,-1 0 0,-1 1 0,-27-49 0,6 17 0,14 26 0,-2 1 0,-36-52 0,49 81 0,1-1 0,-1 1 0,-1 1 0,0-1 0,0 1 0,0 1 0,-1 0 0,0 0 0,-1 1 0,1 0 0,-1 1 0,-1 0 0,-15-5 0,-54-5 0,0 2 0,-1 5 0,-87 1 0,-201-7 0,235 10 0,0-7 0,-207-41 0,325 47 0,0 0 0,1-1 0,0 0 0,0-2 0,0 0 0,1 0 0,-15-12 0,-94-79 0,-280-302 0,346 335 0,-56-55 0,19 40 0,-210-136 0,-180-57 0,271 159 0,-53-43 0,259 153 0,1 0 0,0-1 0,1 0 0,-1-1 0,1 1 0,0-1 0,1 0 0,-1-1 0,2 1 0,-1-1 0,-6-15 0,-1-8 0,-15-60 0,21 68 0,-2-15-13,3 1-1,1-1 0,2 0 0,5-67 1,-1 18-1284,-2 76-5529</inkml:trace>
  <inkml:trace contextRef="#ctx0" brushRef="#br0" timeOffset="499.96">88 0 24575,'-3'0'0,"0"2"0,-2 6 0,-3 4 0,0 4 0,-3 5 0,0 1 0,-1-1 0,2-2 0,1-4 0,1-4-8191</inkml:trace>
  <inkml:trace contextRef="#ctx0" brushRef="#br0" timeOffset="1446.87">60 70 24575,'-3'0'0,"0"2"0,-2 6 0,-3 2 0,0 0 0,1 3 0,0 0 0,1 0 0,1 1 0,2 1 0,1 1 0,2 1 0,-1 1 0,1-2 0,1-2-8191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0:26.115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0 755 24575,'0'-3'0,"1"0"0,0 0 0,0 0 0,0 0 0,0 0 0,0 0 0,0 1 0,1-1 0,-1 0 0,1 1 0,0-1 0,0 1 0,0-1 0,3-2 0,41-36 0,-18 18 0,-11 4 0,-1-1 0,0-1 0,-2 0 0,0-1 0,-2-1 0,0 0 0,-1 0 0,13-47 0,-16 24-33,-1 0-1,-3 0 0,-2 0 1,-4-53-1,1 20-1163,1 67-5629</inkml:trace>
  <inkml:trace contextRef="#ctx0" brushRef="#br0" timeOffset="359.34">237 14 24575,'-2'3'0,"-4"2"0,0 6 0,-4 6 0,-3 2 0,1 0 0,3-1 0,0 0 0,1-2 0,3-1 0,2 0 0,1-4-8191</inkml:trace>
  <inkml:trace contextRef="#ctx0" brushRef="#br0" timeOffset="1222.99">279 14 24575,'2'0'0,"1"3"0,0 2 0,2 4 0,0 2 0,-1 1 0,2 0 0,-1-1 0,1 1 0,0 0 0,-1 1 0,1-2 0,-1-1 0,-1 1 0,1-2 0,0 0 0,-1 1 0,-1-1-8191</inkml:trace>
  <inkml:trace contextRef="#ctx0" brushRef="#br0" timeOffset="2202.62">516 70 24575,'-2'0'0,"-1"3"0,0 7 0,-2 5 0,-2 7 0,-1 4 0,2 3 0,0 0 0,0 2 0,1-2 0,2-2 0,1-3 0,1-7-8191</inkml:trace>
  <inkml:trace contextRef="#ctx0" brushRef="#br0" timeOffset="3870.99">669 84 24575,'1'-1'0,"0"0"0,-1 0 0,1-1 0,0 1 0,0 0 0,0 0 0,1 0 0,-1 0 0,0 0 0,0 1 0,1-1 0,-1 0 0,0 0 0,1 1 0,-1-1 0,0 1 0,1-1 0,-1 1 0,1 0 0,-1 0 0,3-1 0,33-2 0,-35 4 0,1 0 0,-1 1 0,0-1 0,1 1 0,-1-1 0,0 1 0,0 0 0,0 0 0,0 0 0,0 0 0,-1 0 0,1 0 0,0 1 0,-1-1 0,0 1 0,1-1 0,-1 1 0,0-1 0,-1 1 0,1-1 0,0 1 0,-1 0 0,1 0 0,-1-1 0,0 1 0,0 0 0,0 0 0,0-1 0,0 1 0,-2 4 0,2 0 0,-1-1 0,0 1 0,-1-1 0,0 1 0,0-1 0,0 0 0,0 0 0,-1 0 0,0 0 0,0-1 0,-1 1 0,-5 6 0,-6 1 0,0 0 0,-26 15 0,-3 3 0,43-31 0,1 0 0,0 0 0,0 0 0,-1 0 0,1 1 0,0-1 0,0 0 0,0 0 0,-1 0 0,1 0 0,0 1 0,0-1 0,0 0 0,0 0 0,0 0 0,-1 1 0,1-1 0,0 0 0,0 0 0,0 1 0,0-1 0,0 0 0,0 0 0,0 1 0,0-1 0,0 0 0,0 0 0,0 1 0,0-1 0,0 0 0,0 0 0,0 1 0,0-1 0,0 0 0,0 0 0,0 1 0,0-1 0,1 0 0,-1 0 0,0 1 0,0-1 0,0 0 0,0 0 0,0 0 0,1 1 0,-1-1 0,0 0 0,0 0 0,0 0 0,1 0 0,-1 0 0,0 1 0,1-1 0,21 8 0,27-1 0,53 7-1365,-90-13-5461</inkml:trace>
  <inkml:trace contextRef="#ctx0" brushRef="#br0" timeOffset="4928.17">990 0 24575,'-3'3'0,"1"-1"0,0 0 0,0 0 0,1 1 0,-1-1 0,0 1 0,1 0 0,0-1 0,-1 1 0,1 0 0,0 0 0,-1 4 0,0-1 0,-2 8 0,0 0 0,1 0 0,0 1 0,1-1 0,1 0 0,0 16 0,1-16 0,-1 1 0,0 0 0,-2 0 0,1 0 0,-7 19 0,-12 49-1365,18-71-5461</inkml:trace>
  <inkml:trace contextRef="#ctx0" brushRef="#br0" timeOffset="6043.51">948 225 24575,'68'-14'0,"-64"15"0,-1 0 0,0 0 0,0 0 0,0 0 0,0 0 0,-1 1 0,1-1 0,0 1 0,0 0 0,-1 0 0,1 0 0,-1 0 0,0 1 0,0-1 0,0 0 0,0 1 0,0 0 0,0-1 0,0 1 0,-1 0 0,0 0 0,1 0 0,-1 0 0,0 0 0,-1 0 0,1 0 0,0 1 0,-1-1 0,0 0 0,0 5 0,1-5 0,-1 0 0,0 0 0,1 0 0,-2 0 0,1-1 0,0 1 0,0 0 0,-1 0 0,1 0 0,-1 0 0,0-1 0,0 1 0,0 0 0,0-1 0,-1 1 0,1-1 0,-1 1 0,0-1 0,1 0 0,-1 1 0,0-1 0,0 0 0,0 0 0,-1-1 0,1 1 0,0 0 0,-1-1 0,1 1 0,-1-1 0,1 0 0,-1 0 0,0 0 0,1 0 0,-1 0 0,-5 0 0,-33 0-1365,28-2-5461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50:12.26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2369 377 24575,'-58'30'0,"-1"-3"0,-1-2 0,-2-3 0,-102 22 0,40-23 0,-1-7 0,-202-1 0,-275-29 0,562 14 0,1-1 0,-1-3 0,-44-11 0,62 11 0,1 0 0,0-2 0,0 0 0,0-2 0,1 0 0,0-1 0,-19-15 0,23 11 0,1-1 0,0-1 0,1 0 0,1-1 0,0 0 0,-13-28 0,-33-44 0,47 75 0,0 0 0,1-1 0,1 0 0,1 0 0,0-1 0,2 0 0,-1-1 0,-7-32 0,12 39-1365,0 3-5461</inkml:trace>
  <inkml:trace contextRef="#ctx0" brushRef="#br0" timeOffset="386.79">93 0 24575,'0'3'0,"-2"0"0,-1 2 0,0 3 0,-2 5 0,-2 4 0,0 5 0,-2 1 0,2 0 0,-2 3 0,2-2 0,2 0 0,-1-2 0,1 0 0,1-1 0,-2-1 0,2-3 0,0-4-8191</inkml:trace>
  <inkml:trace contextRef="#ctx0" brushRef="#br0" timeOffset="1144.34">107 13 24575,'19'1'0,"0"0"0,0 1 0,-1 2 0,1 0 0,-1 0 0,0 2 0,0 0 0,0 1 0,26 15 0,-22-12-455,1 0 0,32 7 0,-42-14-6371</inkml:trace>
  <inkml:trace contextRef="#ctx0" brushRef="#br0" timeOffset="1853.83">9 586 24575,'0'454'-1365,"0"-438"-5461</inkml:trace>
  <inkml:trace contextRef="#ctx0" brushRef="#br0" timeOffset="3229.32">149 670 24575,'0'-2'0,"0"0"0,0 1 0,0-1 0,0 0 0,0 0 0,1 0 0,-1 0 0,1 1 0,-1-1 0,1 0 0,0 0 0,0 1 0,-1-1 0,1 0 0,0 1 0,0-1 0,1 1 0,-1-1 0,0 1 0,0 0 0,1-1 0,-1 1 0,1 0 0,-1 0 0,1 0 0,0 0 0,-1 0 0,1 1 0,0-1 0,-1 0 0,1 1 0,0-1 0,0 1 0,0 0 0,-1-1 0,4 1 0,-1 0 0,1 0 0,-1 0 0,0 1 0,0-1 0,1 1 0,-1 0 0,0 0 0,0 1 0,0-1 0,0 1 0,0 0 0,0 0 0,-1 0 0,6 4 0,-6-4 0,0 1 0,0-1 0,-1 1 0,1 0 0,-1-1 0,0 1 0,0 0 0,0 0 0,0 1 0,0-1 0,-1 0 0,1 0 0,-1 1 0,0-1 0,0 1 0,0-1 0,0 1 0,-1 0 0,0-1 0,1 1 0,-1 0 0,-1-1 0,1 1 0,0 0 0,-1-1 0,0 1 0,0-1 0,0 1 0,-2 4 0,-5 7 0,-1 1 0,0-1 0,-1 0 0,0-1 0,-14 14 0,12-14 0,1 0 0,-15 25 0,25-38 0,1 0 0,-1 1 0,0-1 0,1 0 0,-1 0 0,1 0 0,-1 1 0,1-1 0,0 0 0,-1 0 0,1 1 0,0-1 0,0 0 0,0 1 0,0-1 0,0 0 0,0 0 0,1 1 0,-1-1 0,0 0 0,1 1 0,-1-1 0,0 0 0,1 0 0,0 0 0,-1 1 0,1-1 0,0 0 0,-1 0 0,1 0 0,0 0 0,0 0 0,0 0 0,0-1 0,0 1 0,0 0 0,0 0 0,0-1 0,0 1 0,1 0 0,-1-1 0,0 1 0,0-1 0,1 0 0,-1 1 0,0-1 0,0 0 0,1 0 0,-1 0 0,0 0 0,2 0 0,13 2 0,0-2 0,0 1 0,25-4 0,-19 1 0,47 2-1365,-57 0-5461</inkml:trace>
  <inkml:trace contextRef="#ctx0" brushRef="#br0" timeOffset="4583.75">651 853 24575,'-1'-2'0,"0"1"0,0 0 0,0-1 0,0 1 0,0 0 0,-1 0 0,1 0 0,0 0 0,-1 0 0,1 0 0,-1 0 0,1 1 0,-1-1 0,1 0 0,-1 1 0,0-1 0,1 1 0,-1 0 0,-2-1 0,-34-7 0,36 8 0,-1 0 0,0 0 0,1 0 0,-1 0 0,0 1 0,1-1 0,-1 1 0,1-1 0,-1 1 0,1 0 0,-1 0 0,1 0 0,0 0 0,-1 1 0,1-1 0,0 1 0,0-1 0,0 1 0,0 0 0,0 0 0,0 0 0,1 0 0,-1 0 0,0 0 0,1 0 0,0 1 0,0-1 0,-2 3 0,1 0 0,0-1 0,1 1 0,-1-1 0,1 1 0,0 0 0,0-1 0,0 1 0,1 0 0,0 0 0,0 0 0,0-1 0,0 1 0,1 0 0,0 0 0,1 5 0,-1-9 0,-1 0 0,0 0 0,1 0 0,-1 0 0,1 1 0,-1-1 0,1 0 0,0 0 0,0-1 0,-1 1 0,1 0 0,0 0 0,0 0 0,0 0 0,0-1 0,0 1 0,0 0 0,0-1 0,0 1 0,0-1 0,0 1 0,0-1 0,0 0 0,0 1 0,3-1 0,-2 0 0,1 0 0,0 0 0,0-1 0,0 1 0,0-1 0,-1 1 0,1-1 0,0 0 0,0 0 0,3-2 0,3-3 0,0 1 0,0-1 0,0-1 0,12-12 0,-18 17 0,-1-1 0,1 0 0,-1-1 0,0 1 0,0 0 0,0-1 0,-1 1 0,1-1 0,0-3 0,-1 3 0,-3 6 0,-5 22 0,2-6 0,3-11 0,-1 0 0,2 0 0,-1 0 0,1 0 0,0 0 0,0 8 0,1-13 0,0-1 0,1 1 0,-1-1 0,0 1 0,1-1 0,-1 0 0,1 1 0,-1-1 0,1 0 0,0 1 0,0-1 0,-1 0 0,1 0 0,0 0 0,0 1 0,0-1 0,0 0 0,0 0 0,1-1 0,-1 1 0,0 0 0,0 0 0,1-1 0,-1 1 0,0 0 0,1-1 0,-1 1 0,0-1 0,1 0 0,-1 1 0,1-1 0,-1 0 0,1 0 0,-1 0 0,3 0 0,0 0-114,0 0 1,0 1-1,1-2 0,-1 1 0,0 0 1,0-1-1,0 0 0,0 0 0,0 0 1,0 0-1,6-4 0,-1-1-6712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1:38:55.883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2 600 24575,'-1'92'0,"3"97"0,-1-183 0,1 0 0,-1 0 0,1 0 0,1 0 0,-1 0 0,1-1 0,0 1 0,0-1 0,1 0 0,7 9 0,48 47 0,-45-47 0,3 4-114,1-1 1,0-1-1,1 0 0,1-2 0,0 0 1,1-1-1,0-1 0,1-1 0,1-1 1,0-1-1,37 10 0,-48-17-6712</inkml:trace>
  <inkml:trace contextRef="#ctx0" brushRef="#br0" timeOffset="1908.12">353 1073 24575,'1'7'0,"0"0"0,1-1 0,0 1 0,1-1 0,-1 0 0,1 0 0,0 0 0,7 9 0,6 14 0,-6-9 0,5 14 0,-15-33 0,0 0 0,0 0 0,0 0 0,0 0 0,0 0 0,0 0 0,0 0 0,0 0 0,0 0 0,-1 0 0,1 0 0,0 0 0,-1 0 0,1 0 0,-1 0 0,1 0 0,-1-1 0,0 1 0,1 0 0,-1 0 0,0 0 0,1-1 0,-1 1 0,0 0 0,0-1 0,0 1 0,1-1 0,-1 1 0,0-1 0,0 1 0,-1-1 0,-119 50-1365,112-45-5461</inkml:trace>
  <inkml:trace contextRef="#ctx0" brushRef="#br0" timeOffset="2687.12">352 1395 24575,'0'3'0,"0"7"0,-5 12 0,-6 9 0,-2 9 0,0 5 0,-1-3 0,2-7 0,1-3 0,2-6 0,1-5 0,-2 0 0,2-1 0,2 1 0,-1-5 0,2-2 0,1-4-8191</inkml:trace>
  <inkml:trace contextRef="#ctx0" brushRef="#br0" timeOffset="3753.68">421 1590 24575,'-5'35'0,"3"-30"0,1 0 0,0 0 0,1 0 0,-1 0 0,1 0 0,0 0 0,0 6 0,1-9 0,-1 0 0,1-1 0,0 1 0,0 0 0,-1-1 0,1 1 0,0-1 0,0 0 0,0 1 0,0-1 0,1 0 0,-1 1 0,0-1 0,1 0 0,-1 0 0,0 0 0,1 0 0,-1 0 0,1-1 0,0 1 0,-1 0 0,1-1 0,-1 1 0,1-1 0,0 0 0,2 1 0,1 0 0,0 1 0,1-1 0,-1-1 0,1 1 0,-1-1 0,0 0 0,1 0 0,-1-1 0,1 1 0,-1-1 0,0 0 0,1-1 0,8-3 0,-10 3 0,-1 0 0,1-1 0,-1 1 0,0-1 0,1 0 0,-1 0 0,-1-1 0,1 1 0,0 0 0,-1-1 0,1 0 0,-1 1 0,0-1 0,-1 0 0,1 0 0,-1 0 0,2-7 0,-2 8 0,1 0 0,-2-1 0,1 1 0,0-1 0,-1 0 0,1 1 0,-1-1 0,0 1 0,0-1 0,0 0 0,-1 1 0,1-1 0,-1 1 0,0-1 0,0 1 0,0-1 0,-1 1 0,1 0 0,-1-1 0,-1-2 0,0 4 0,1 0 0,-1-1 0,0 1 0,1 1 0,-1-1 0,0 0 0,0 1 0,0-1 0,0 1 0,0 0 0,0 0 0,-1 0 0,1 0 0,0 1 0,-1-1 0,1 1 0,0 0 0,-1 0 0,1 0 0,0 0 0,-1 1 0,-2 0 0,-56 16 120,59-16-203,0 0 1,0 1-1,0-1 1,0 0-1,0 1 1,0 0-1,1-1 1,-1 1-1,1 0 1,-1 1-1,1-1 1,0 0-1,0 1 1,0-1-1,0 1 1,0-1-1,-2 6 1,4-1-6744</inkml:trace>
  <inkml:trace contextRef="#ctx0" brushRef="#br0" timeOffset="5407.12">784 1493 24575,'-5'0'0,"0"0"0,0 0 0,0 0 0,0 1 0,-1 0 0,1 0 0,0 0 0,0 0 0,1 1 0,-1 0 0,0 0 0,1 0 0,-1 1 0,1-1 0,-1 1 0,1 0 0,0 0 0,0 1 0,1-1 0,-1 1 0,1 0 0,0 0 0,0 0 0,0 0 0,0 1 0,1-1 0,-1 1 0,1 0 0,0-1 0,1 1 0,-1 0 0,1 0 0,0 0 0,0 0 0,1 0 0,-1 0 0,1 1 0,1 7 0,-1-6 0,0-1 0,0 0 0,1 1 0,-1-1 0,1 0 0,1 0 0,-1 0 0,4 8 0,-5-13 0,1 0 0,-1-1 0,1 1 0,-1 0 0,1 0 0,0 0 0,0-1 0,-1 1 0,1 0 0,0-1 0,0 1 0,0 0 0,-1-1 0,1 1 0,0-1 0,0 0 0,0 1 0,0-1 0,0 0 0,0 1 0,2-1 0,-1 0 0,1 0 0,-1-1 0,1 1 0,-1-1 0,1 1 0,-1-1 0,1 0 0,-1 0 0,0 0 0,1 0 0,-1 0 0,3-3 0,6-5 0,-1-1 0,-1 0 0,0 0 0,0-1 0,-1 0 0,0 0 0,-1-1 0,0 0 0,-1 0 0,-1-1 0,1 1 0,2-17 0,-24 77 0,11-38 0,1-1 0,1 1 0,0 0 0,0 0 0,1 0 0,-2 18 0,4-17 0,-1-4 0,1 0 0,0 0 0,0 0 0,1 0 0,0 0 0,3 13 0,-2-18 0,-1 0 0,0 1 0,0-1 0,1 0 0,0 0 0,-1 0 0,1 0 0,0 0 0,0-1 0,0 1 0,0-1 0,0 1 0,0-1 0,0 1 0,1-1 0,-1 0 0,0 0 0,1 0 0,-1-1 0,1 1 0,-1 0 0,5-1 0,-1 2 20,1-1 0,-1-1 0,1 1 0,-1-1 0,12-1 0,-17 1-77,1 0 0,0-1 0,-1 1 0,1 0-1,0-1 1,-1 0 0,1 1 0,0-1 0,-1 0 0,1 0 0,-1 0 0,0 0-1,1 0 1,-1 0 0,0 0 0,1 0 0,-1-1 0,0 1 0,0 0 0,0-1 0,0 1-1,0-1 1,-1 1 0,1-1 0,1-3 0,0-5-6769</inkml:trace>
  <inkml:trace contextRef="#ctx0" brushRef="#br0" timeOffset="7812.31">673 1229 24575,'-1'-70'0,"-3"0"0,-3 1 0,-16-69 0,16 104 0,5 21 0,0 0 0,-1 0 0,-1 1 0,0-1 0,0 1 0,-12-21 0,-48-58 0,32 49 0,28 37 6,0 0 0,-1 0 0,1 1 0,-1 0 0,0 0 0,0 0-1,-1 1 1,1-1 0,-1 1 0,0 0 0,0 1 0,0 0 0,0 0 0,0 0 0,-10-1-1,-8-1-285,0 2-1,-42 1 1,46 1-338,-6 0-6208</inkml:trace>
  <inkml:trace contextRef="#ctx0" brushRef="#br0" timeOffset="9274.58">421 405 24575,'-5'0'0,"1"1"0,-1-1 0,0 1 0,0 1 0,1-1 0,-1 1 0,1 0 0,0 0 0,-1 0 0,1 0 0,-5 4 0,-47 40 0,16-12 0,30-26 0,1 0 0,1 0 0,0 1 0,0 0 0,0 1 0,1 0 0,-9 17 0,8-14 0,8-12 0,0 0 0,-1 0 0,1 0 0,0 0 0,0 1 0,0-1 0,-1 0 0,1 0 0,0 0 0,1 0 0,-1 1 0,0-1 0,0 0 0,0 0 0,1 0 0,-1 0 0,1 0 0,-1 1 0,1-1 0,-1 0 0,1 0 0,-1 0 0,1 0 0,0-1 0,0 1 0,0 0 0,-1 0 0,1 0 0,0 0 0,0-1 0,0 1 0,0-1 0,0 1 0,0 0 0,2 0 0,46 22 0,-40-19 0,24 10-106,7 3-524,46 26 1,-79-39-6197</inkml:trace>
  <inkml:trace contextRef="#ctx0" brushRef="#br0" timeOffset="10150.82">659 224 24575,'-15'96'0,"15"-60"-80,0-14-348,-1 1-1,-6 38 1,5-49-6398</inkml:trace>
  <inkml:trace contextRef="#ctx0" brushRef="#br0" timeOffset="11065.62">799 350 24575,'-2'0'0,"1"1"0,-1 0 0,1-1 0,0 1 0,-1 0 0,1 0 0,0 0 0,0 0 0,0 0 0,-1 0 0,1 1 0,0-1 0,0 0 0,1 0 0,-1 1 0,0-1 0,0 1 0,1-1 0,-1 0 0,1 1 0,-1 0 0,1-1 0,-1 1 0,1-1 0,0 1 0,0 1 0,-1 2 0,0 0 0,0 0 0,1 0 0,0 0 0,0 0 0,0 0 0,1 6 0,0-8 0,1-1 0,-1 1 0,1-1 0,0 0 0,0 1 0,0-1 0,0 0 0,0 0 0,1 0 0,-1 0 0,1-1 0,-1 1 0,1 0 0,-1-1 0,1 0 0,0 0 0,0 0 0,0 0 0,0 0 0,0-1 0,-1 1 0,1-1 0,0 1 0,0-1 0,0 0 0,5-1 0,-5 1 0,0 0 0,-1 0 0,1 0 0,0 0 0,0 0 0,0-1 0,-1 0 0,1 1 0,0-1 0,-1 0 0,1 0 0,0 0 0,-1-1 0,1 1 0,-1-1 0,0 1 0,1-1 0,-1 0 0,0 0 0,0 0 0,0 0 0,0 0 0,-1 0 0,1-1 0,-1 1 0,1-1 0,-1 1 0,1-4 0,0-4 0,0-1 0,-1 0 0,0 0 0,-1 0 0,-1 0 0,0 0 0,0 0 0,-5-17 0,6 27 3,-1-1 0,0 1 0,1 0 1,-1-1-1,0 1 0,0 0 0,0 0 0,0 0 0,0 0 0,0 0 0,0 0 0,0 0 0,-1 0 0,1 0 0,0 1 0,-1-1 0,1 0 1,0 1-1,-1-1 0,1 1 0,-1-1 0,1 1 0,0 0 0,-1 0 0,1-1 0,-1 1 0,1 0 0,-1 0 0,1 1 0,-1-1 0,1 0 0,-1 0 1,1 1-1,-1-1 0,1 1 0,0-1 0,-1 1 0,-1 1 0,0-1-96,0 0 0,0 1 1,0 0-1,0 0 0,0 0 0,1 0 0,-1 0 0,0 0 1,1 1-1,0-1 0,-1 1 0,1 0 0,0-1 1,1 1-1,-4 6 0,2 2-6733</inkml:trace>
  <inkml:trace contextRef="#ctx0" brushRef="#br0" timeOffset="13024.14">1162 0 24575,'-2'1'0,"0"-1"0,0 1 0,1 0 0,-1 0 0,1 0 0,-1 0 0,0 0 0,1 1 0,0-1 0,-1 0 0,1 1 0,0-1 0,0 1 0,-1-1 0,1 1 0,1-1 0,-1 1 0,-1 2 0,-14 32 0,-49 187 0,55-186 0,4-14 0,1 0 0,1 1 0,-2 40 0,37-120 0,-28 46 0,1 0 0,0 1 0,1-1 0,0 1 0,0-1 0,1 2 0,11-15 0,-15 21 0,0 1 0,0-1 0,0 0 0,0 1 0,0-1 0,0 1 0,0 0 0,0 0 0,1 0 0,-1 0 0,0 0 0,1 0 0,-1 1 0,1-1 0,-1 1 0,1 0 0,-1-1 0,1 1 0,-1 0 0,1 1 0,-1-1 0,1 0 0,-1 1 0,0-1 0,1 1 0,-1 0 0,1 0 0,-1 0 0,0 0 0,0 0 0,1 0 0,-1 1 0,0-1 0,0 1 0,0-1 0,-1 1 0,3 3 0,1-1 0,-1 0 0,0 0 0,0 1 0,-1 0 0,1 0 0,-1 0 0,0 0 0,0 0 0,-1 1 0,0 0 0,0-1 0,0 1 0,0 0 0,-1 0 0,0 0 0,0 0 0,-1 0 0,0 0 0,0 0 0,0 0 0,-1 0 0,0-1 0,0 1 0,0 0 0,-1 0 0,-2 7 0,1-9 0,0 0 0,0 0 0,0 0 0,0 0 0,-1-1 0,1 1 0,-1-1 0,0 0 0,0 0 0,0-1 0,-1 1 0,1-1 0,0 0 0,-9 3 0,7-2 0,-1-1 0,1 0 0,0-1 0,0 1 0,-1-1 0,1-1 0,0 1 0,-1-1 0,1 0 0,-13-2 0,16 1-114,0 0 1,0 0-1,1 0 0,-1 0 0,0-1 1,1 1-1,-1-1 0,1 0 0,-1 0 1,1 0-1,-4-4 0,1-1-6712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3:49.369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0 174 24575,'6'-1'0,"-1"0"0,1 0 0,-1-1 0,0 0 0,0 1 0,1-2 0,-1 1 0,-1-1 0,1 1 0,0-1 0,-1-1 0,1 1 0,-1-1 0,0 1 0,5-7 0,3-3 0,-1-1 0,0 0 0,14-23 0,-17 20 0,0 0 0,-7 17 0,-1 1 0,1-1 0,-1 1 0,1-1 0,-1 1 0,0-1 0,1 1 0,-1-1 0,0 1 0,1-1 0,-1 1 0,0-1 0,0 1 0,1 0 0,-1-1 0,0 1 0,0 0 0,0-1 0,0 1 0,0-1 0,0 1 0,0 0 0,0-1 0,0 1 0,0 0 0,-1-1 0,1 1 0,0-1 0,-1 2 0,2 17 0,0 1 0,1-1 0,7 25 0,-8-37 0,0-1 0,1-1 0,0 1 0,0 0 0,1 0 0,0-1 0,0 1 0,0-1 0,0 0 0,1 0 0,0 0 0,0 0 0,0-1 0,8 6 0,-11-9 0,0 0 0,0-1 0,0 1 0,0-1 0,1 1 0,-1-1 0,0 1 0,0-1 0,1 0 0,-1 1 0,0-1 0,1 0 0,-1 0 0,0 0 0,1 0 0,-1 0 0,0-1 0,1 1 0,-1 0 0,0 0 0,0-1 0,1 1 0,-1-1 0,0 1 0,2-2 0,0 0 0,0-1 0,0 1 0,0-1 0,0 0 0,-1 0 0,1 0 0,-1 0 0,4-6 0,0-2 0,0 0 0,-1-1 0,-1 1 0,6-21 0,-9 28 8,1-5-237,0-1 1,0 1-1,1-1 0,1 1 0,6-14 0,-5 16-6597</inkml:trace>
  <inkml:trace contextRef="#ctx0" brushRef="#br0" timeOffset="1101.25">161 1 24575,'0'1'0,"0"4"0,0 2 0,0 2 0,0 1 0,0 2 0,0-1 0,0 1 0,0 0 0,0 0 0,-2-2 0,-1-1 0,0-1-8191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3:45.304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0 172 24575,'20'-22'0,"-17"18"0,0 0 0,0 0 0,0 1 0,0-1 0,0 1 0,1 0 0,0 0 0,-1 0 0,1 0 0,0 1 0,1-1 0,-1 1 0,0 0 0,1 0 0,-1 1 0,1-1 0,8 0 0,-12 2 0,0 1 0,0-1 0,-1 1 0,1-1 0,0 1 0,-1 0 0,1-1 0,0 1 0,-1 0 0,1 0 0,-1-1 0,1 1 0,-1 0 0,1 0 0,-1 0 0,0 0 0,0 0 0,1-1 0,-1 1 0,0 0 0,0 0 0,0 0 0,0 0 0,0 0 0,0 0 0,0 0 0,0 0 0,0 0 0,-1 1 0,-2 31 0,1-26 0,0 2 0,1 0 0,0 1 0,0-1 0,0 0 0,2 13 0,-1-21 0,0 1 0,1-1 0,-1 0 0,0 0 0,1 0 0,-1 1 0,1-1 0,-1 0 0,1 0 0,-1 0 0,1 0 0,0 0 0,0 0 0,-1 0 0,1 0 0,0 0 0,0 0 0,0-1 0,2 2 0,-1-1 0,-1-1 0,1 1 0,0-1 0,0 0 0,0 0 0,0 1 0,0-1 0,-1-1 0,1 1 0,0 0 0,0 0 0,0-1 0,0 1 0,-1-1 0,1 1 0,0-1 0,2-1 0,-3 1-65,0 1 0,0-1 0,0 0 0,0 0 0,0 1 0,0-1 0,0 0 0,0 0 0,0 0 0,0 0 0,-1 0 0,1 0 0,0 0 0,-1 0 0,1 0 0,-1-1 0,1 1 0,-1 0 0,0 0 0,1-2 0,0-6-6761</inkml:trace>
  <inkml:trace contextRef="#ctx0" brushRef="#br0" timeOffset="503">81 0 24575,'0'2'0,"2"3"0,3 2 0,2 0 0,0-1-8191</inkml:trace>
  <inkml:trace contextRef="#ctx0" brushRef="#br0" timeOffset="1839.54">207 115 24575,'2'-4'0,"0"-1"0,0 1 0,1 0 0,-1 0 0,1 0 0,0 0 0,1 1 0,3-4 0,7-11 0,8-7 0,-12 27 0,-2 16 0,-5-2 0,-1 0 0,1 31 0,-3-35 0,1 0 0,-1 0 0,2 0 0,0-1 0,0 1 0,1 0 0,5 12 0,-8-24 0,1 1 0,-1 0 0,0-1 0,0 1 0,1 0 0,-1-1 0,1 1 0,-1-1 0,1 1 0,-1-1 0,1 1 0,-1-1 0,1 1 0,-1-1 0,1 1 0,-1-1 0,1 0 0,0 1 0,-1-1 0,1 0 0,0 1 0,-1-1 0,1 0 0,0 0 0,-1 0 0,1 0 0,0 0 0,-1 0 0,1 0 0,1 0 0,20-13 0,12-29 0,-34 42 0,10-16 81,-1 0 0,-1-1 0,7-18 0,14-31-1770,-24 59-5137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2:12.448"/>
    </inkml:context>
    <inkml:brush xml:id="br0">
      <inkml:brushProperty name="width" value="0.035" units="cm"/>
      <inkml:brushProperty name="height" value="0.035" units="cm"/>
      <inkml:brushProperty name="color" value="#FFC114"/>
    </inkml:brush>
  </inkml:definitions>
  <inkml:trace contextRef="#ctx0" brushRef="#br0">36 1 24575,'2'0'0,"4"0"0,4 0 0,-1 0-8191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1:59.86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45 24575,'0'-2'0,"2"-3"0,5 0 0,6 1 0,4 0 0,0 0 0,0 0 0,0-1 0,0 0 0,-1 1 0,-4 2-8191</inkml:trace>
  <inkml:trace contextRef="#ctx0" brushRef="#br0" timeOffset="526.29">93 32 24575,'-2'79'0,"0"-38"0,2-1 0,9 73 0,4-70-1365,-10-35-5461</inkml:trace>
  <inkml:trace contextRef="#ctx0" brushRef="#br0" timeOffset="1231.36">23 377 24575,'219'0'-1365,"-203"0"-5461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1:52.88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 1 24575,'-2'75'138,"2"64"10,1-120-423,1-1 0,1 1-1,1-1 1,0 0 0,9 22 0,-9-30-6551</inkml:trace>
  <inkml:trace contextRef="#ctx0" brushRef="#br0" timeOffset="813.55">58 209 24575,'0'-2'0,"2"0"0,3-1 0,2 1 0,2 1 0,1 0 0,2 0 0,-1 1 0,1 0 0,0 0 0,0 0 0,0 0 0,2 0 0,0 0 0,0 0 0,-1 0 0,0 0 0,-2 0-8191</inkml:trace>
  <inkml:trace contextRef="#ctx0" brushRef="#br0" timeOffset="1967.56">266 48 24575,'-1'15'0,"0"0"0,-2 0 0,-7 26 0,-3 16 0,-5 77-1365,18-124-5461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51:51.32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221 1 24575,'-13'-1'0,"0"2"0,-1-1 0,1 2 0,-18 3 0,26-3 0,0 0 0,0 0 0,0 0 0,1 0 0,-1 1 0,1 0 0,-1 0 0,1 0 0,0 1 0,0-1 0,1 1 0,-1 0 0,-5 9 0,6-9 0,-10 13 0,1 1 0,-17 34 0,27-49 0,0 0 0,1 0 0,-1 0 0,1 1 0,0-1 0,0 0 0,0 1 0,0-1 0,1 0 0,-1 1 0,1-1 0,0 1 0,0-1 0,0 1 0,0-1 0,1 1 0,-1-1 0,1 0 0,0 1 0,0-1 0,0 0 0,1 0 0,-1 1 0,1-1 0,3 5 0,-2-6 0,1 1 0,-1-1 0,1 0 0,-1 0 0,1 0 0,0-1 0,0 1 0,-1-1 0,1 0 0,0 0 0,0-1 0,0 1 0,0-1 0,1 1 0,-1-1 0,0-1 0,0 1 0,0-1 0,6-1 0,-4 1 0,0 0 0,1-1 0,-1 0 0,0 0 0,0 0 0,0-1 0,0 0 0,-1 0 0,1-1 0,-1 0 0,7-6 0,-5 3 0,-1 0 0,0-1 0,0 0 0,-1 0 0,0-1 0,0 0 0,-1 1 0,0-2 0,4-16 0,-12 44 0,-1 3 0,0 0 0,1 0 0,-1 44 0,6-31-1365,-1-24-5461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7:21.44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64 24575,'6'1'0,"-1"1"0,0 0 0,1 1 0,-1-1 0,0 1 0,0 0 0,0 0 0,-1 1 0,8 6 0,11 7 0,-14-12 0,0 0 0,1 0 0,-1-1 0,1 0 0,17 4 0,-25-10 0,0 0 0,0 1 0,0-1 0,0-1 0,0 1 0,-1 0 0,1 0 0,-1-1 0,0 1 0,1 0 0,-1-1 0,0 1 0,-1-1 0,1 0 0,0 1 0,0-4 0,1-1 0,2-5-227,1 0-1,1 0 1,0 0-1,0 1 1,16-21-1,-17 27-6598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7:15.73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1886 1728 24575,'-10'1'0,"0"1"0,0 0 0,1 0 0,-1 1 0,1 0 0,-17 9 0,-30 9 0,-38 1 0,0 5 0,2 4 0,-156 75 0,129-37 0,62-35 0,-65 29 0,103-54 0,-1-2 0,0 1 0,0-2 0,0-1 0,-28 4 0,46-9 0,0 0 0,1 0 0,-1-1 0,0 1 0,1 0 0,-1 0 0,1-1 0,-1 1 0,0-1 0,1 0 0,-1 1 0,1-1 0,-1 0 0,1 0 0,0 0 0,-1 0 0,1 0 0,0 0 0,0 0 0,-2-3 0,0 0 0,0 0 0,1 0 0,0 0 0,0 0 0,0 0 0,1-1 0,-2-6 0,-1-5 0,2 0 0,0 0 0,1-22 0,1 32 0,1-1 0,1 0 0,-1 1 0,1 0 0,0-1 0,0 1 0,1 0 0,0 0 0,0 0 0,1 1 0,-1-1 0,1 1 0,0-1 0,1 1 0,-1 1 0,1-1 0,0 1 0,9-7 0,12-8 0,1 1 0,45-22 0,-47 27 0,-21 11 0,42-21 0,-2-2 0,0-1 0,-2-3 0,-1-1 0,40-39 0,-61 48 0,0-1 0,-1 0 0,29-46 0,-42 56 0,0 1 0,0-1 0,-1 0 0,-1 0 0,0 0 0,-1 0 0,0-1 0,-1 1 0,0-1 0,-1 0 0,0-16 0,-3-26 0,2 26 0,-8-56 0,6 73 0,-1 1 0,0 1 0,-1-1 0,0 0 0,-1 1 0,0 0 0,0 0 0,-11-14 0,-17-27 0,1-2 0,-40-94 0,46 88 0,-3 2 0,-43-66 0,8 42 0,-4 3 0,-86-79 0,75 78 0,63 63 0,0 0 0,-2 2 0,1-1 0,-2 2 0,0 1 0,0 0 0,-1 1 0,-31-11 0,22 14 0,0 1 0,-1 2 0,1 0 0,-1 3 0,0 0 0,0 2 0,1 1 0,-1 1 0,0 2 0,-31 8 0,53-10 0,1 1 0,-1 0 0,1 0 0,0 1 0,0 0 0,0 0 0,1 1 0,-1 0 0,1 0 0,0 0 0,1 1 0,-1-1 0,1 2 0,0-1 0,1 0 0,-5 9 0,3-4 0,1-1 0,1 1 0,0 0 0,0 0 0,1 0 0,1 1 0,0-1 0,0 1 0,1 0 0,1 14 0,11 135 0,-10-145 0,-1 1 0,2-1 0,0 1 0,2-1 0,-1 0 0,2 0 0,0-1 0,11 23 0,-2 19-1365,-11-49-5461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1:01.368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335 306 24575,'-9'1'0,"-1"0"0,1 1 0,0 0 0,0 1 0,-1 0 0,1 0 0,1 1 0,-1 0 0,-12 8 0,10-5 0,0-1 0,0-1 0,-1 0 0,0-1 0,-12 3 0,23-7 0,-1 1 0,1-1 0,0 0 0,0 1 0,0-1 0,0 1 0,0-1 0,0 1 0,0-1 0,0 1 0,0 0 0,0-1 0,0 1 0,0 0 0,1 0 0,-1 0 0,0 0 0,0 0 0,1 0 0,-1 0 0,1 0 0,-1 0 0,1 0 0,-1 0 0,1 0 0,-1 2 0,1 1 0,-1 0 0,1-1 0,0 1 0,0 0 0,1-1 0,-1 1 0,1 0 0,-1-1 0,3 5 0,-1-1 0,1 1 0,0-1 0,0 0 0,1 0 0,0 0 0,0 0 0,0 0 0,6 6 0,14 9 183,-14-12-492,0-1-1,0 1 0,1-2 1,18 12-1,-23-17-6516</inkml:trace>
  <inkml:trace contextRef="#ctx0" brushRef="#br0" timeOffset="2887.14">25 77 24575,'1'-4'0,"0"1"0,0-1 0,0 1 0,1-1 0,-1 1 0,1-1 0,0 1 0,0 0 0,0 0 0,0 0 0,0 0 0,1 0 0,0 0 0,-1 1 0,5-4 0,-5 4 0,0 0 0,1 0 0,-1 0 0,1 0 0,0 0 0,-1 1 0,1-1 0,0 1 0,0-1 0,0 1 0,0 0 0,0 1 0,0-1 0,0 0 0,0 1 0,1-1 0,-1 1 0,4 0 0,-6 1 0,1 1 0,-1-1 0,0 0 0,0 0 0,0 1 0,0-1 0,0 1 0,0-1 0,0 1 0,0-1 0,0 1 0,-1-1 0,1 1 0,-1 0 0,1-1 0,-1 1 0,0 0 0,0-1 0,1 1 0,-1 0 0,0-1 0,-1 1 0,1 2 0,-3 44 0,3-47 0,-1 3 0,1-1 0,-1 1 0,0-1 0,0 1 0,-1-1 0,1 0 0,-1 0 0,0 0 0,1 0 0,-1 0 0,-1 0 0,1 0 0,0 0 0,-4 3 0,-44 29 0,3-2 0,47-32 0,0-1 0,-1 0 0,1 0 0,0 0 0,0 1 0,-1-1 0,1 0 0,0 0 0,0 1 0,-1-1 0,1 0 0,0 0 0,0 1 0,0-1 0,-1 0 0,1 1 0,0-1 0,0 0 0,0 1 0,0-1 0,0 0 0,0 1 0,0-1 0,0 0 0,0 1 0,0-1 0,0 1 0,0-1 0,0 0 0,0 1 0,0-1 0,0 0 0,0 1 0,0-1 0,0 0 0,1 1 0,-1-1 0,0 0 0,0 0 0,0 1 0,1-1 0,-1 1 0,20 5 0,32-5 0,-48-2 0,115 1-1365,-109 0-5461</inkml:trace>
  <inkml:trace contextRef="#ctx0" brushRef="#br0" timeOffset="4492.69">312 53 24575,'-23'-5'0,"21"5"0,0-1 0,1 0 0,-1 1 0,0-1 0,0 1 0,1 0 0,-1 0 0,0-1 0,0 1 0,1 0 0,-1 0 0,0 1 0,0-1 0,0 0 0,1 1 0,-1-1 0,0 1 0,1-1 0,-1 1 0,0 0 0,1 0 0,-4 1 0,2 1 0,-1 1 0,1-1 0,0 0 0,0 1 0,0 0 0,0 0 0,1 0 0,0 0 0,-1 0 0,1 0 0,1 1 0,-1-1 0,1 1 0,-1-1 0,1 1 0,1-1 0,-1 1 0,1 0 0,0 0 0,0-1 0,0 1 0,0 0 0,1-1 0,2 9 0,-2-12 0,0 1 0,0-1 0,0 0 0,0 0 0,1 1 0,-1-1 0,0 0 0,1 0 0,-1 0 0,1-1 0,-1 1 0,1 0 0,0 0 0,-1-1 0,1 1 0,0-1 0,-1 0 0,1 1 0,0-1 0,-1 0 0,4 0 0,46-1 0,-37 0 0,20 2 0,-24 0 0,-1 0 0,1-1 0,-1 0 0,0-1 0,1 0 0,15-4 0,-24 5 0,0-1 0,1 0 0,-1 1 0,0-1 0,0 0 0,0 0 0,0 1 0,0-1 0,0 0 0,-1 0 0,1 0 0,0 0 0,0 0 0,-1 0 0,1-1 0,0 1 0,-1 0 0,1 0 0,-1 0 0,0-1 0,1 1 0,-1 0 0,0 0 0,0-1 0,0 1 0,0 0 0,0-1 0,0 1 0,0 0 0,0 0 0,0-1 0,-1 1 0,1 0 0,0 0 0,-1-1 0,1 1 0,-1 0 0,1 0 0,-3-2 0,1-2 0,-1-1 0,0 1 0,0 1 0,-1-1 0,0 0 0,0 1 0,-5-5 0,1 4-33,1 0-1,-1 0 1,-1 1-1,1 1 0,-1-1 1,1 1-1,-1 1 1,0-1-1,0 2 1,0-1-1,0 1 1,0 1-1,0-1 0,0 2 1,-14 1-1,-1-2-794,14 0-5998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0:57.27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2381 259 24575,'-33'2'0,"1"3"0,0 0 0,0 2 0,1 1 0,-35 14 0,-33 9 0,63-23 0,0-2 0,0-1 0,-1-2 0,-48-1 0,38-1 0,-49 9 0,-48 1 0,11-9 0,-102-4 0,219 1 0,0-2 0,0 1 0,0-2 0,0 0 0,1-1 0,-1 0 0,1-1 0,-17-10 0,-7-8 0,-57-45 0,53 37 0,29 23 0,0 1 0,-1 0 0,1 0 0,-2 1 0,1 1 0,-17-4 0,-103-19 0,18 5 0,-194-43 0,273 54 0,28 9 0,1 0 0,0 1 0,-1 1 0,0 0 0,-11-1 0,-9-1-1365,16 2-5461</inkml:trace>
</inkml:ink>
</file>

<file path=word/ink/ink4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0:46.67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138 13 24575,'0'-1'0,"0"1"0,-1-1 0,1 0 0,-1 0 0,1 1 0,-1-1 0,1 0 0,-1 1 0,1-1 0,-1 1 0,0-1 0,1 0 0,-1 1 0,0 0 0,0-1 0,1 1 0,-1-1 0,0 1 0,0 0 0,0-1 0,0 1 0,1 0 0,-1 0 0,0 0 0,0 0 0,0 0 0,0 0 0,0 0 0,1 0 0,-1 0 0,0 0 0,0 0 0,0 1 0,0-1 0,1 0 0,-1 1 0,-1 0 0,-33 10 0,26-5 0,0 0 0,1 1 0,0 0 0,0 1 0,-6 8 0,12-15 0,0 1 0,1-1 0,-1 1 0,1-1 0,0 1 0,0 0 0,-1 0 0,1-1 0,0 1 0,0 0 0,1 0 0,-1 0 0,0 0 0,1 0 0,-1 0 0,1 1 0,0-1 0,-1 0 0,1 0 0,0 0 0,0 0 0,1 0 0,-1 0 0,0 0 0,1 1 0,-1-1 0,1 0 0,0 0 0,-1 0 0,1 0 0,0-1 0,2 3 0,-1-2 0,0 0 0,0-1 0,1 1 0,-1-1 0,1 0 0,-1 0 0,1 0 0,0 0 0,-1 0 0,1-1 0,0 1 0,0-1 0,-1 1 0,1-1 0,0 0 0,0 0 0,-1-1 0,1 1 0,0 0 0,0-1 0,-1 0 0,1 1 0,0-1 0,-1 0 0,1 0 0,4-3 0,8-4 0,-1 0 0,1-1 0,12-10 0,-24 17 0,1-2 0,0 1 0,0 0 0,0-1 0,-1 0 0,1 0 0,-1 0 0,0 0 0,0-1 0,-1 1 0,1-1 0,-1 1 0,0-1 0,0 0 0,-1 0 0,2-6 0,-32 75 0,20-17-455,1 0 0,-2 90 0,10-125-6371</inkml:trace>
</inkml:ink>
</file>

<file path=word/ink/ink4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0:41.84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0 24575,'1'24'0,"1"-1"0,6 26 0,-3-27 0,-2 1 0,1 32 0,-4-21-1365,0-24-5461</inkml:trace>
</inkml:ink>
</file>

<file path=word/ink/ink4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0:38.804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2530 206 24575,'-213'1'0,"-223"-3"0,272-9 0,-52-1 0,67 1 0,0 0 0,-263 1 0,336 6 0,-64-8 0,81 3 0,-111-3 0,37 1 0,-56 11-1365,179 0-5461</inkml:trace>
  <inkml:trace contextRef="#ctx0" brushRef="#br0" timeOffset="2065.85">151 0 24575,'-3'4'0,"-1"0"0,1-1 0,-1 1 0,0-1 0,0 0 0,0 0 0,0 0 0,-6 2 0,2 0 0,-10 7 0,7-6 0,0 1 0,0 1 0,0 0 0,-17 18 0,27-25 0,0 0 0,0 1 0,0-1 0,0 0 0,0 1 0,0-1 0,0 0 0,0 1 0,1 0 0,-1-1 0,1 1 0,-1-1 0,1 1 0,-1 0 0,1-1 0,0 1 0,0 0 0,0-1 0,0 1 0,0 0 0,0-1 0,0 1 0,1 0 0,-1-1 0,1 1 0,-1-1 0,1 1 0,-1 0 0,1-1 0,0 0 0,0 1 0,0-1 0,0 1 0,0-1 0,0 0 0,0 0 0,0 1 0,0-1 0,1 0 0,-1 0 0,1 0 0,-1 0 0,0-1 0,1 1 0,-1 0 0,3 0 0,119 62 140,-70-38-1645,-46-21-5321</inkml:trace>
</inkml:ink>
</file>

<file path=word/ink/ink4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30:14.38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35 12 24575,'-2'3'0,"0"0"0,-1 1 0,2-1 0,-1 1 0,0-1 0,1 1 0,0 0 0,-1 0 0,2 0 0,-1 0 0,0 3 0,1-6 0,-8 45-455,3 1 0,1 77 0,4-114-6371</inkml:trace>
  <inkml:trace contextRef="#ctx0" brushRef="#br0" timeOffset="698.95">69 0 24575,'2'0'0,"3"0"0,2 0 0,2 0 0,0 2 0,-1 1 0,2-1 0,-2 2 0,0 0 0,-2 0-8191</inkml:trace>
  <inkml:trace contextRef="#ctx0" brushRef="#br0" timeOffset="1456.2">46 103 24575,'2'0'0,"5"0"0,5 2 0,2 0 0,1 3 0,-1-1 0,0 0 0,-2-1-8191</inkml:trace>
</inkml:ink>
</file>

<file path=word/ink/ink4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9:58.80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45 23 24575,'-2'2'0,"-1"3"0,1 2 0,0 4 0,0 2 0,0 3 0,-1 2 0,-2 6 0,0 1 0,1 3 0,2-3 0,-2-3 0,0-3 0,2-3 0,0-4-8191</inkml:trace>
  <inkml:trace contextRef="#ctx0" brushRef="#br0" timeOffset="2102.05">172 160 24575,'0'-5'0,"-1"-1"0,0 1 0,0 0 0,-1-1 0,0 1 0,0 0 0,0 0 0,-6-9 0,6 11 0,0 0 0,0-1 0,0 1 0,0-1 0,1 1 0,-1-1 0,1 0 0,0 0 0,0 1 0,0-1 0,1 0 0,0 0 0,-1 0 0,1 0 0,0 0 0,1 0 0,-1 0 0,1 0 0,1-5 0,0 7 0,-1 0 0,1 0 0,0 0 0,0 1 0,0-1 0,0 1 0,0-1 0,0 1 0,0 0 0,1 0 0,-1-1 0,0 2 0,1-1 0,-1 0 0,0 0 0,1 1 0,-1 0 0,1-1 0,0 1 0,-1 0 0,3 0 0,-3 0 0,0 0 0,0-1 0,1 1 0,-1 0 0,0 1 0,0-1 0,0 0 0,0 0 0,0 1 0,0 0 0,0-1 0,0 1 0,0 0 0,0 0 0,0 0 0,0 0 0,0 0 0,0 0 0,-1 1 0,1-1 0,-1 0 0,1 1 0,-1 0 0,1-1 0,0 3 0,-1-2 0,0 0 0,-1 0 0,1 0 0,-1-1 0,1 1 0,-1 0 0,0 0 0,0 0 0,0 0 0,0 0 0,0 0 0,-1 0 0,1 0 0,0 0 0,-1 0 0,0 0 0,1 0 0,-1 0 0,0 0 0,0-1 0,0 1 0,0 0 0,0-1 0,0 1 0,-1-1 0,1 1 0,-3 2 0,-4 1 0,0 0 0,0 0 0,0-1 0,0 0 0,-11 3 0,12-4 0,0-1 0,0 1 0,1 0 0,-1 0 0,1 1 0,0 0 0,0 0 0,-7 7 0,10-7 0,-1 1 0,1-1 0,0 1 0,0 0 0,1 0 0,0 0 0,-1 0 0,1 0 0,1 1 0,-1-1 0,1 1 0,0-1 0,0 1 0,1-1 0,0 1 0,0 9 0,1-13 0,-1 1 0,1-1 0,0 1 0,0-1 0,0 1 0,0-1 0,0 0 0,1 1 0,-1-1 0,1 0 0,-1 0 0,1 0 0,0 0 0,0 0 0,0-1 0,0 1 0,0-1 0,0 1 0,0-1 0,1 1 0,-1-1 0,0 0 0,1 0 0,-1 0 0,1-1 0,-1 1 0,1-1 0,0 1 0,-1-1 0,1 0 0,-1 0 0,1 0 0,0 0 0,-1 0 0,1-1 0,4 0 0,-6 0 0,1 1 0,-1-1 0,1 1 0,-1-1 0,1 0 0,-1 0 0,0 1 0,1-1 0,-1 0 0,0 0 0,0-1 0,0 1 0,0 0 0,0 0 0,0 0 0,0-1 0,0 1 0,0 0 0,0-1 0,-1 1 0,1-1 0,-1 1 0,1-1 0,-1 1 0,0-1 0,1 0 0,-1 1 0,0-1 0,0 1 0,0-3 0,-2-62 0,0 42 0,2 2-1365,0 12-5461</inkml:trace>
</inkml:ink>
</file>

<file path=word/ink/ink4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9:48.576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91 12 24575,'-2'2'0,"0"2"0,-1 7 0,-3 3 0,-2 4 0,-1 2 0,0 1 0,0 0 0,0-2 0,1-1 0,0 0 0,0-3 0,3-1 0,1-3-8191</inkml:trace>
  <inkml:trace contextRef="#ctx0" brushRef="#br0" timeOffset="1254.72">126 0 24575,'2'0'0,"2"0"0,3 0 0,2 0 0,2 2 0,0 1 0,1-1 0,0 2 0,0 0 0,0 2 0,0-1 0,-1 1 0,1-1 0,-3 1 0,0 0 0,-2-2-8191</inkml:trace>
</inkml:ink>
</file>

<file path=word/ink/ink4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9:41.23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1366 1894 24575,'-31'-2'0,"0"-1"0,-43-10 0,-27-4 0,13 8 0,-124-5 0,-59-3 0,203 10 0,-110-16 0,112 12 0,50 8 0,0 0 0,-1 0 0,-21 1 0,32 2 0,0 0 0,1 0 0,-1 0 0,1-1 0,-1 0 0,1 0 0,-1-1 0,1 1 0,-11-5 0,14 4 0,0 1 0,0-1 0,0 0 0,0 1 0,0-1 0,1 0 0,-1 0 0,0 0 0,1 0 0,-1-1 0,1 1 0,0 0 0,0-1 0,0 1 0,0 0 0,0-1 0,1 1 0,-1-1 0,1 0 0,-1 1 0,1-1 0,0 1 0,0-5 0,-9-156 0,9-330 0,11 367 0,-9-10 0,-4-107 0,-2 206 0,-3-76 0,7 94 0,0-21 0,-1 1 0,-7-49 0,-12-3 0,-5-13-1365,23 99-5461</inkml:trace>
</inkml:ink>
</file>

<file path=word/ink/ink5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13:00.75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109 12 24575,'0'0'0,"0"-1"0,-1 0 0,1 1 0,0-1 0,-1 0 0,1 1 0,0-1 0,-1 1 0,1-1 0,-1 1 0,1-1 0,-1 1 0,1-1 0,-1 1 0,0-1 0,1 1 0,-1-1 0,1 1 0,-1 0 0,0 0 0,0-1 0,1 1 0,-1 0 0,0 0 0,1 0 0,-1-1 0,0 1 0,0 0 0,1 0 0,-1 0 0,0 0 0,0 0 0,1 0 0,-1 1 0,0-1 0,1 0 0,-1 0 0,0 0 0,1 1 0,-2-1 0,-29 10 0,27-8 0,0 1 0,0 0 0,0 0 0,1 0 0,0 0 0,-1 0 0,1 1 0,0-1 0,1 1 0,-1 0 0,1 0 0,0 0 0,0 0 0,0 0 0,0 0 0,1 0 0,-1 1 0,1-1 0,1 1 0,-1-1 0,1 1 0,-1-1 0,2 6 0,-1-8 0,0 1 0,1 0 0,0 0 0,0 0 0,0-1 0,0 1 0,0 0 0,0-1 0,1 1 0,-1-1 0,1 1 0,0-1 0,0 0 0,0 1 0,0-1 0,0 0 0,0 0 0,1-1 0,-1 1 0,1 0 0,0-1 0,-1 1 0,1-1 0,0 0 0,0 0 0,0 0 0,-1 0 0,1-1 0,0 1 0,1-1 0,-1 1 0,0-1 0,0 0 0,0 0 0,0 0 0,4-1 0,-4 1 0,0-1 0,0 1 0,0-1 0,0 1 0,0-1 0,0 0 0,-1 0 0,1-1 0,0 1 0,0 0 0,-1-1 0,1 1 0,-1-1 0,0 0 0,1 0 0,-1 0 0,0 0 0,0 0 0,0 0 0,0-1 0,-1 1 0,1-1 0,-1 1 0,1-1 0,-1 1 0,1-4 0,2-7 0,0 0 0,-1-1 0,-1 1 0,2-18 0,-1 2 0,-12 50 0,4-13 0,1 0 0,1 1 0,-1-1 0,1 1 0,-3 16 0,6-20 29,0-1-1,0 1 1,0-1-1,0 1 0,1 0 1,-1-1-1,1 1 1,0-1-1,1 1 1,-1-1-1,3 5 1,-2-7-104,-1-1 1,1 1 0,-1 0 0,1 0 0,0-1-1,0 1 1,0 0 0,0-1 0,0 0 0,0 0-1,0 1 1,0-1 0,1 0 0,-1 0 0,0-1-1,1 1 1,-1 0 0,1-1 0,-1 0 0,0 1-1,1-1 1,4 0 0,4 0-6752</inkml:trace>
</inkml:ink>
</file>

<file path=word/ink/ink5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8:12.063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 24575,'1'0'0,"0"1"0,0-1 0,0 0 0,-1 1 0,1 0 0,0-1 0,0 1 0,0-1 0,-1 1 0,1 0 0,0 0 0,-1-1 0,1 1 0,-1 0 0,1 0 0,-1 0 0,1 0 0,-1 0 0,0-1 0,1 1 0,-1 0 0,0 2 0,9 26 0,-8-21 0,6 11 0,0 0 0,18 33 0,1 2 0,-26-53 0,1 0 0,0-1 0,-1 1 0,1-1 0,-1 1 0,1-1 0,0 1 0,0-1 0,-1 0 0,1 1 0,0-1 0,-1 0 0,1 0 0,0 1 0,0-1 0,0 0 0,-1 0 0,1 0 0,0 0 0,0 0 0,0 0 0,-1 0 0,1 0 0,0 0 0,0-1 0,0 1 0,-1 0 0,1 0 0,0-1 0,0 1 0,-1 0 0,1-1 0,0 1 0,-1-1 0,1 1 0,-1-1 0,1 1 0,0-1 0,-1 0 0,1 1 0,0-2 0,38-31 0,-26 21 0,112-78-1365,-119 87-5461</inkml:trace>
</inkml:ink>
</file>

<file path=word/ink/ink5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12:51.62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223 1 24575,'34'0'0,"3"-1"0,53 7 0,-77-4 0,0 0 0,0 1 0,0 1 0,0 0 0,0 1 0,-1 0 0,19 11 0,95 57 0,-122-70 0,0 0 0,0 1 0,0-1 0,0 1 0,0 0 0,-1 0 0,0 1 0,0-1 0,0 1 0,-1-1 0,1 1 0,-1 0 0,0 0 0,0 0 0,-1 0 0,0 0 0,0 0 0,0 1 0,0-1 0,-1 0 0,0 0 0,0 1 0,0-1 0,-1 0 0,0 1 0,0-1 0,-2 8 0,-5 12 0,-1 1 0,-1-1 0,-1-1 0,-16 26 0,22-41 0,-11 17 0,-2-1 0,-1 0 0,-31 32 0,25-29 0,-37 51 0,-48 81 0,55-91 0,28-35 0,-23 37 0,43-59 0,0 0 0,0 1 0,2 0 0,-1 0 0,2 0 0,0 1 0,-2 16 0,-10 41 297,10-52-712,2 0-1,0 0 1,-2 37-1,6-46-6410</inkml:trace>
  <inkml:trace contextRef="#ctx0" brushRef="#br0" timeOffset="2628.92">362 1180 24575,'-2'0'0,"-1"2"0,-1 3 0,-1 2 0,-1 2 0,1 2 0,0 4 0,0 2 0,0 2 0,0 4 0,0 1 0,1 1 0,1 1 0,2-3 0,0-4 0,0-2 0,1-2 0,1-4-8191</inkml:trace>
  <inkml:trace contextRef="#ctx0" brushRef="#br0" timeOffset="4064.27">467 1203 24575,'37'-1'0,"-26"0"0,1 0 0,-1 1 0,0 0 0,1 1 0,-1 0 0,12 3 0,-22-4 0,0 1 0,0 0 0,-1-1 0,1 1 0,0 0 0,0 0 0,-1-1 0,1 1 0,-1 0 0,1 0 0,0 0 0,-1 0 0,0 0 0,1 0 0,-1 0 0,0 0 0,1 0 0,-1 0 0,0 0 0,0 0 0,0 0 0,0 0 0,0 0 0,0 0 0,0 0 0,0 0 0,0 0 0,0 0 0,-1 0 0,1 0 0,0 0 0,-1 0 0,1-1 0,-1 1 0,0 2 0,-21 41 0,18-37 0,-8 20 0,1 1 0,-11 41 0,16-46-341,2 1 0,1-1-1,-1 31 1,4-44-6485</inkml:trace>
</inkml:ink>
</file>

<file path=word/ink/ink5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11:44.636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1 0 24575,'0'255'-1365,"0"-246"-5461</inkml:trace>
</inkml:ink>
</file>

<file path=word/ink/ink5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11:51.877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37 0 24575,'-7'126'0,"6"-125"0,1 0 0,0-1 0,0 1 0,0 0 0,0-1 0,0 1 0,0 0 0,0 0 0,0-1 0,0 1 0,0 0 0,1-1 0,-1 1 0,0 0 0,0-1 0,1 1 0,-1 0 0,0-1 0,1 1 0,-1-1 0,1 1 0,-1 0 0,1-1 0,-1 1 0,1-1 0,-1 1 0,1-1 0,0 0 0,-1 1 0,1-1 0,1 1 0,25 1 0,-24-3 0,0 1 0,-1 0 0,1 0 0,0 0 0,0 0 0,0 0 0,-1 1 0,1-1 0,0 1 0,0 0 0,4 1 0,-2 1 0,0 0 0,-1 0 0,1 1 0,-1 0 0,0-1 0,0 1 0,0 0 0,0 1 0,-1-1 0,0 1 0,4 7 0,-6-10 0,-1 0 0,1 0 0,-1 0 0,1 0 0,-1 0 0,0-1 0,0 1 0,0 0 0,0 0 0,-1 0 0,1 0 0,0 0 0,-1 0 0,1 0 0,-1 0 0,0-1 0,0 1 0,0 0 0,0 0 0,0-1 0,0 1 0,0-1 0,-1 1 0,1-1 0,-1 1 0,1-1 0,-1 0 0,0 0 0,1 0 0,-1 1 0,0-1 0,0-1 0,0 1 0,-3 1 0,-3 2-114,0 0 1,0-1-1,0 0 0,-1 0 0,1-1 1,-1 0-1,0 0 0,0-1 0,0 0 1,0 0-1,-11-1 0,9-1-6712</inkml:trace>
  <inkml:trace contextRef="#ctx0" brushRef="#br0" timeOffset="874.73">62 24 24575,'2'0'0,"3"0"0,3 0 0,2-2 0,1 0 0,2-1 0,0 1 0,0 1 0,0 0 0,0 1 0,0 0 0,0 0 0,-3 0-8191</inkml:trace>
</inkml:ink>
</file>

<file path=word/ink/ink5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44:10.542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1 150 24575,'0'24'0,"6"133"0,-4-138 0,2 0 0,0 0 0,1 0 0,1 0 0,1-1 0,9 19 0,-11-28 0,0 0 0,0-1 0,1 0 0,0 0 0,0 0 0,1-1 0,0 1 0,0-2 0,0 1 0,1-1 0,0 0 0,1-1 0,-1 0 0,1 0 0,0-1 0,0 0 0,1 0 0,-1-1 0,1 0 0,0-1 0,12 2 0,30 3 0,97 1 0,-129-8 0,0-1 0,0-1 0,-1-1 0,1-1 0,-1 0 0,0-2 0,0 0 0,20-10 0,128-56 0,-140 61 0,1 2 0,0 0 0,0 2 0,0 1 0,39-4 0,194 0 0,-86-2-1365,-164 12-5461</inkml:trace>
  <inkml:trace contextRef="#ctx0" brushRef="#br0" timeOffset="1188.45">1370 312 24575,'2'3'0,"1"1"0,0-1 0,0 0 0,0 1 0,0-1 0,0-1 0,0 1 0,1 0 0,0-1 0,-1 0 0,1 0 0,0 0 0,5 2 0,-4-1 0,21 9 0,-21-10 0,0 0 0,0 0 0,0 1 0,-1 0 0,1 0 0,-1 0 0,0 0 0,5 4 0,-8-5 0,0 0 0,0 0 0,0 0 0,0 0 0,-1-1 0,1 1 0,0 0 0,-1 0 0,0 1 0,1-1 0,-1 0 0,0 0 0,0 0 0,0 0 0,0 0 0,0 0 0,-1 0 0,1 0 0,-1 0 0,1 0 0,-1 0 0,0 0 0,0 0 0,0 0 0,-2 3 0,-7 15-273,-1 0 0,0-1 0,-2 0 0,-21 25 0,27-37-6553</inkml:trace>
  <inkml:trace contextRef="#ctx0" brushRef="#br0" timeOffset="1927.87">1588 1 24575,'0'0'0,"-1"1"0,0-1 0,0 1 0,1-1 0,-1 1 0,0-1 0,1 1 0,-1 0 0,1 0 0,-1-1 0,1 1 0,-1 0 0,1 0 0,-1-1 0,1 1 0,0 0 0,-1 0 0,1 0 0,0 0 0,0 0 0,0 0 0,0-1 0,0 1 0,0 0 0,0 2 0,-2 29 0,2-27 0,-11 225-1365,11-220-5461</inkml:trace>
  <inkml:trace contextRef="#ctx0" brushRef="#br0" timeOffset="3126.84">1818 1 24575,'-3'0'0,"-1"1"0,1-1 0,0 1 0,-1 0 0,1 1 0,0-1 0,0 1 0,-1-1 0,1 1 0,1 0 0,-1 0 0,0 0 0,0 0 0,1 1 0,-4 3 0,-37 47 0,27-33 0,11-13 0,0 0 0,1 1 0,0-1 0,0 1 0,0 0 0,1 0 0,1 0 0,-4 15 0,5-18 0,0 0 0,0 0 0,1 0 0,-1-1 0,1 1 0,1 0 0,-1 0 0,1 0 0,-1 0 0,1 0 0,1 0 0,-1 0 0,1-1 0,0 1 0,0-1 0,4 7 0,-5-10 0,1 1 0,0-1 0,-1 0 0,1 0 0,0 0 0,0 0 0,0 0 0,0 0 0,0 0 0,0-1 0,0 1 0,0-1 0,0 1 0,0-1 0,0 0 0,0 0 0,0 0 0,1 0 0,-1 0 0,0-1 0,0 1 0,0 0 0,0-1 0,0 0 0,0 1 0,0-1 0,0 0 0,0 0 0,2-2 0,56-32 0,-57 32 0,0 0 0,1 1 0,-1-1 0,0 0 0,-1-1 0,1 1 0,0 0 0,-1-1 0,0 0 0,0 1 0,0-1 0,0 0 0,1-5 0,-3 8 0,0-1 0,1 1 0,-1 0 0,0-1 0,0 1 0,0-1 0,0 1 0,-1-1 0,1 1 0,0 0 0,-1-1 0,1 1 0,-1 0 0,1-1 0,-1 1 0,1 0 0,-1-1 0,0 1 0,0 0 0,1 0 0,-1 0 0,0 0 0,0 0 0,0 0 0,-1 0 0,1 0 0,0 0 0,0 0 0,0 1 0,-1-1 0,1 0 0,0 1 0,-1-1 0,1 1 0,0 0 0,-1-1 0,1 1 0,0 0 0,-1 0 0,1 0 0,-1 0 0,-1 0 0,-7-2-105,1 0 0,-1 1 0,0 1 0,1-1 0,-1 2 0,0-1 0,0 1 0,1 1 0,-1 0 0,1 0 0,-1 1 0,-11 4 0,15-2-6721</inkml:trace>
</inkml:ink>
</file>

<file path=word/ink/ink5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9:24.41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1 1 24575,'1'4'0,"0"0"0,0 0 0,1 0 0,-1-1 0,1 1 0,0 0 0,0-1 0,1 1 0,-1-1 0,6 6 0,29 30 0,14 12 0,-40-39 0,0 1 0,1-2 0,0 0 0,1 0 0,0-1 0,17 9 0,6-10-1365,-29-6-5461</inkml:trace>
</inkml:ink>
</file>

<file path=word/ink/ink5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4:54.85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24 5 24575,'38'-2'0,"-27"1"0,0 0 0,0 0 0,0 1 0,0 1 0,-1 0 0,1 0 0,20 6 0,-30-7 0,0 1 0,0-1 0,0 1 0,-1-1 0,1 1 0,0-1 0,0 1 0,0-1 0,-1 1 0,1 0 0,0 0 0,-1-1 0,1 1 0,-1 0 0,1 0 0,-1 0 0,1-1 0,-1 1 0,1 0 0,-1 0 0,0 0 0,1 0 0,-1 0 0,0 0 0,0 1 0,-9 27 0,-34 27 0,35-47 0,-7 8 0,0 1 0,1 1 0,2 1 0,0-1 0,1 2 0,-14 33 0,8-16-1365,15-30-5461</inkml:trace>
  <inkml:trace contextRef="#ctx0" brushRef="#br0" timeOffset="1641.87">299 153 24575,'-6'1'0,"0"0"0,0 0 0,0 1 0,0 0 0,0 0 0,1 0 0,-1 1 0,1 0 0,-1 0 0,1 0 0,0 1 0,0-1 0,0 1 0,1 0 0,-1 1 0,1-1 0,0 1 0,0 0 0,1 0 0,-1 0 0,1 1 0,0-1 0,1 1 0,-1-1 0,1 1 0,0 0 0,-2 11 0,4-15 9,0 0 1,0 0-1,0 0 0,0 0 0,0 0 1,1 0-1,-1 0 0,1 0 0,-1 0 0,1 0 1,0 0-1,0 0 0,-1-1 0,1 1 1,1 0-1,-1 0 0,0-1 0,0 1 1,1-1-1,-1 1 0,0-1 0,1 0 0,0 1 1,-1-1-1,1 0 0,0 0 0,-1 0 1,1 0-1,0-1 0,0 1 0,0 0 0,0-1 1,0 1-1,0-1 0,0 0 0,3 1 1,3 0-224,0 0 1,1 0 0,-1 0-1,0-1 1,1-1 0,-1 1-1,14-4 1,-12 1-6613</inkml:trace>
</inkml:ink>
</file>

<file path=word/ink/ink5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4:48.961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0 104 24575,'71'1'0,"77"-2"0,-123-2-227,-1-1-1,0 0 1,0-2-1,0-1 1,41-17-1,-57 20-6598</inkml:trace>
  <inkml:trace contextRef="#ctx0" brushRef="#br0" timeOffset="1172.98">323 1 24575,'1'1'0,"0"0"0,1 0 0,-1 0 0,0 0 0,0 0 0,1 0 0,-1 0 0,0 0 0,1 0 0,-1 0 0,1-1 0,-1 1 0,1-1 0,-1 1 0,1-1 0,0 0 0,-1 1 0,3-1 0,32 7 0,-19-6 0,-8 0 0,0 0 0,0 0 0,-1 1 0,1 0 0,13 6 0,-21-8 0,-1 0 0,1 0 0,-1 0 0,1 1 0,-1-1 0,0 0 0,1 1 0,-1-1 0,1 0 0,-1 1 0,0-1 0,0 0 0,1 1 0,-1-1 0,0 1 0,1-1 0,-1 0 0,0 1 0,0-1 0,0 1 0,0-1 0,1 1 0,-1-1 0,0 1 0,0-1 0,0 1 0,0-1 0,0 1 0,0-1 0,0 1 0,0-1 0,0 1 0,-1 0 0,-11 17 0,-22 10 0,33-27 0,-23 15 155,13-9-372,1 0 0,0 0 0,1 0 0,0 1-1,0 1 1,-8 9 0,12-11-6609</inkml:trace>
  <inkml:trace contextRef="#ctx0" brushRef="#br0" timeOffset="2596.03">553 128 24575,'-2'2'0,"0"1"0,0 0 0,0-1 0,1 1 0,-1 0 0,1 0 0,0 0 0,-1 0 0,1 0 0,1 0 0,-1 0 0,0 0 0,0 4 0,-1 1 0,-10 30-273,1 1 0,3 0 0,0 1 0,-1 51 0,9-81-6553</inkml:trace>
</inkml:ink>
</file>

<file path=word/ink/ink5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4:30.239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641 93 24575,'2'0'0,"0"4"0,1 3 0,-1 2 0,-1 2 0,0 3 0,0 3 0,-1 0 0,0 0 0,0 0 0,0 0 0,0-1 0,-1-2 0,1-1 0,0-1 0,0-2-8191</inkml:trace>
  <inkml:trace contextRef="#ctx0" brushRef="#br0" timeOffset="1268.59">674 81 24575,'2'0'0,"3"0"0,2 0 0,2 0 0,1 0 0,1 0 0,1 0 0,0 0 0,0 0 0,0 0 0,0 0 0,0 0 0,-3 0-8191</inkml:trace>
  <inkml:trace contextRef="#ctx0" brushRef="#br0" timeOffset="5258.29">77 12 24575,'-2'15'0,"0"0"0,0-1 0,-2 0 0,1 0 0,-2 0 0,-7 16 0,5-12 0,1 1 0,-7 32 0,11-38-341,-1 0 0,0 0-1,-6 16 1,5-22-6485</inkml:trace>
  <inkml:trace contextRef="#ctx0" brushRef="#br0" timeOffset="6575.58">181 23 24575,'103'12'0,"-102"-12"0,0 0 0,-1 0 0,1 0 0,0 0 0,-1 0 0,1 0 0,0 1 0,-1-1 0,1 0 0,0 0 0,-1 0 0,1 1 0,-1-1 0,1 0 0,-1 1 0,1-1 0,-1 1 0,1-1 0,-1 0 0,1 1 0,-1-1 0,1 1 0,-1-1 0,0 1 0,1 0 0,-1-1 0,0 1 0,1-1 0,-1 1 0,0 0 0,1 0 0,-8 24 0,-31 29 0,30-44 0,-14 19 142,2-4-644,1 2-1,-15 28 1,31-49-6324</inkml:trace>
  <inkml:trace contextRef="#ctx0" brushRef="#br0" timeOffset="8552.2">434 0 24575,'-3'3'0,"0"0"0,1 1 0,0-1 0,-1 1 0,1 0 0,0-1 0,1 1 0,-1 0 0,1 0 0,-2 8 0,2-9 0,-78 222 0,78-222 0,0-1 0,0 1 0,0 0 0,0 0 0,0 0 0,1 0 0,-1 0 0,1 0 0,0 0 0,0 4 0,0-6 0,1-1 0,-1 0 0,0 0 0,0 0 0,0 0 0,0 0 0,0 0 0,0 1 0,0-1 0,1 0 0,-1 0 0,0 0 0,0 0 0,0 0 0,0 0 0,1 0 0,-1 0 0,0 0 0,0 0 0,0 0 0,0 0 0,0 0 0,1 0 0,-1 0 0,0 0 0,0 0 0,0 0 0,0 0 0,1 0 0,-1 0 0,0 0 0,0 0 0,0 0 0,0 0 0,1 0 0,-1 0 0,0 0 0,0 0 0,0 0 0,0 0 0,0-1 0,1 1 0,-1 0 0,0 0 0,0 0 0,0 0 0,0 0 0,0 0 0,0-1 0,15-18 0,-8 7 0,0 0 0,1 1 0,0 0 0,1 0 0,0 1 0,14-12 0,-20 19 0,1 1 0,-1 0 0,1 0 0,-1 0 0,1 0 0,0 1 0,0-1 0,0 1 0,0 0 0,0 0 0,0 1 0,0-1 0,0 1 0,0 0 0,0 0 0,0 0 0,0 0 0,0 1 0,0 0 0,0 0 0,0 0 0,0 0 0,0 0 0,-1 1 0,7 3 0,-9-5 0,1 1 0,-1 0 0,0 0 0,1-1 0,-1 1 0,1 0 0,-1 0 0,0 0 0,0 0 0,0 1 0,0-1 0,0 0 0,0 0 0,0 1 0,0-1 0,0 0 0,0 1 0,-1-1 0,1 1 0,-1-1 0,1 1 0,-1 0 0,1-1 0,-1 1 0,0 2 0,0-1 0,-1 0 0,0 0 0,1 0 0,-1 0 0,0 0 0,0 0 0,-1 0 0,1 0 0,-1-1 0,1 1 0,-1-1 0,-4 5 0,2-2 0,0 0 0,-1-1 0,0 1 0,0-1 0,0 0 0,0-1 0,0 1 0,-1-1 0,0 0 0,1 0 0,-1-1 0,0 0 0,-9 2 0,-31-4-1365,36-1-5461</inkml:trace>
</inkml:ink>
</file>

<file path=word/ink/ink6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24:23.797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679 0 24575,'2'110'0,"-5"116"0,0-210 0,-2 1 0,0-1 0,-1 0 0,0-1 0,-2 1 0,0-1 0,0-1 0,-18 23 0,0 4 0,19-29 0,-1 0 0,0 0 0,-1-1 0,-1 0 0,0 0 0,0-1 0,-1-1 0,0 0 0,-1 0 0,-16 9 0,19-13 0,0-1 0,-1-1 0,1 1 0,-1-1 0,1-1 0,-1 0 0,0 0 0,0-1 0,0 0 0,0-1 0,0 0 0,1-1 0,-1 0 0,0 0 0,-17-5 0,-32-9 0,36 11 0,0-1 0,1-2 0,0 0 0,0-1 0,-39-21 0,57 27-80,1 0 0,-1 0-1,1-1 1,0 1 0,0-1-1,0 1 1,0-1 0,0 0-1,1 0 1,-1 0 0,1-1 0,0 1-1,0-1 1,0 1 0,0-1-1,-1-4 1,1-1-6746</inkml:trace>
</inkml:ink>
</file>

<file path=word/ink/ink6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9-26T03:18:37.950"/>
    </inkml:context>
    <inkml:brush xml:id="br0">
      <inkml:brushProperty name="width" value="0.025" units="cm"/>
      <inkml:brushProperty name="height" value="0.025" units="cm"/>
      <inkml:brushProperty name="color" value="#E71224"/>
    </inkml:brush>
  </inkml:definitions>
  <inkml:trace contextRef="#ctx0" brushRef="#br0">334 667 24575,'-2'-8'0,"0"-1"0,-1 1 0,1-1 0,-2 1 0,1 0 0,-8-13 0,-1-3 0,7 14 0,0-1 0,1 0 0,0 0 0,1 0 0,0-1 0,1 1 0,1-1 0,-1 0 0,2 1 0,0-1 0,0 0 0,1 1 0,0-1 0,1 0 0,0 1 0,1 0 0,1-1 0,-1 1 0,2 0 0,0 1 0,0-1 0,1 1 0,11-16 0,-10 16 0,0-1 0,0 0 0,0 0 0,2 1 0,-1 0 0,1 0 0,1 1 0,-1 0 0,2 0 0,-1 1 0,1 1 0,0 0 0,13-6 0,-15 9-1365,-2 0-5461</inkml:trace>
  <inkml:trace contextRef="#ctx0" brushRef="#br0" timeOffset="1245.08">367 128 24575,'22'0'0,"-1"2"0,0 1 0,27 6 0,-46-9 0,-1 1 0,0 0 0,0 0 0,0 0 0,0 0 0,0 0 0,0 0 0,0 0 0,-1 0 0,1 0 0,0 0 0,0 1 0,-1-1 0,1 0 0,-1 0 0,1 1 0,-1-1 0,0 0 0,1 1 0,-1-1 0,0 0 0,0 1 0,0-1 0,0 1 0,0-1 0,0 0 0,0 1 0,-1-1 0,1 0 0,0 1 0,-1-1 0,1 0 0,-1 0 0,0 1 0,1-1 0,-3 2 0,-29 56 0,25-48 0,-6 22-1365,12-24-5461</inkml:trace>
  <inkml:trace contextRef="#ctx0" brushRef="#br0" timeOffset="3190.1">11 0 24575,'0'2'0,"0"3"0,0 2 0,0 2 0,0 2 0,0 0 0,0 3 0,0 2 0,0 1 0,0 2 0,0 0 0,0 2 0,-2 1 0,-1 1 0,1 0 0,0-2 0,0-4-8191</inkml:trace>
  <inkml:trace contextRef="#ctx0" brushRef="#br0" timeOffset="4534.22">102 35 24575,'-3'3'0,"0"1"0,1-1 0,0 1 0,-1-1 0,1 1 0,1 0 0,-1 0 0,0 0 0,-1 6 0,-3 5 0,4-12 0,0 0 0,1 0 0,-1 0 0,1 0 0,-1 0 0,1 0 0,0 0 0,0 1 0,1-1 0,-1 0 0,1 1 0,-1-1 0,1 0 0,0 1 0,1-1 0,-1 1 0,0-1 0,1 0 0,1 6 0,0-7 0,0 1 0,0-1 0,0 1 0,0-1 0,0 0 0,0 0 0,1 0 0,-1 0 0,1-1 0,0 1 0,-1 0 0,1-1 0,0 0 0,0 0 0,0 0 0,0 0 0,0 0 0,0-1 0,0 1 0,0-1 0,5 0 0,97 1-1365,-95-1-5461</inkml:trace>
  <inkml:trace contextRef="#ctx0" brushRef="#br0" timeOffset="5293.44">160 70 24575,'-1'5'0,"0"1"0,0 0 0,-1 0 0,0-1 0,0 1 0,-5 8 0,-4 14 0,3-4-227,2 1-1,0-1 1,2 1-1,1 0 1,-1 29-1,4-44-6598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9F20C-D414-44F5-A60B-3AE9A3ED72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- Level Design Document v2.8 (RPG).dotx</Template>
  <TotalTime>705</TotalTime>
  <Pages>23</Pages>
  <Words>2715</Words>
  <Characters>15480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李东华</dc:creator>
  <cp:lastModifiedBy>73875</cp:lastModifiedBy>
  <cp:revision>406</cp:revision>
  <cp:lastPrinted>2012-06-15T19:28:00Z</cp:lastPrinted>
  <dcterms:created xsi:type="dcterms:W3CDTF">2023-09-20T02:10:00Z</dcterms:created>
  <dcterms:modified xsi:type="dcterms:W3CDTF">2023-11-30T05:27:00Z</dcterms:modified>
</cp:coreProperties>
</file>